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B3D" w:rsidRPr="00544F94" w:rsidRDefault="007A1B3D" w:rsidP="007A1B3D">
      <w:pPr>
        <w:pStyle w:val="Default"/>
        <w:spacing w:after="120" w:line="360" w:lineRule="auto"/>
        <w:jc w:val="both"/>
        <w:rPr>
          <w:rFonts w:ascii="Arial" w:hAnsi="Arial" w:cs="Arial"/>
          <w:b/>
          <w:bCs/>
        </w:rPr>
      </w:pPr>
      <w:r w:rsidRPr="00544F94">
        <w:rPr>
          <w:rFonts w:ascii="Arial" w:hAnsi="Arial" w:cs="Arial"/>
          <w:b/>
        </w:rPr>
        <w:t xml:space="preserve">Minutas para instrução do processo </w:t>
      </w:r>
      <w:r w:rsidRPr="00544F94">
        <w:rPr>
          <w:rFonts w:ascii="Arial" w:hAnsi="Arial" w:cs="Arial"/>
          <w:b/>
          <w:bCs/>
        </w:rPr>
        <w:t xml:space="preserve">para obtenção de autorização para transferência de instalações do exercício da atividade de distribuição por grosso para medicamentos de uso humano </w:t>
      </w:r>
    </w:p>
    <w:p w:rsidR="0007216A" w:rsidRDefault="0007216A" w:rsidP="007A1B3D">
      <w:pPr>
        <w:pStyle w:val="Default"/>
        <w:tabs>
          <w:tab w:val="left" w:pos="9639"/>
        </w:tabs>
        <w:spacing w:line="360" w:lineRule="auto"/>
        <w:jc w:val="both"/>
        <w:rPr>
          <w:rFonts w:ascii="Arial" w:hAnsi="Arial" w:cs="Arial"/>
          <w:b/>
          <w:bCs/>
        </w:rPr>
      </w:pPr>
    </w:p>
    <w:p w:rsidR="007A1B3D" w:rsidRPr="00544F94" w:rsidRDefault="007A1B3D" w:rsidP="007A1B3D">
      <w:pPr>
        <w:pStyle w:val="Default"/>
        <w:tabs>
          <w:tab w:val="left" w:pos="9639"/>
        </w:tabs>
        <w:spacing w:line="360" w:lineRule="auto"/>
        <w:jc w:val="both"/>
        <w:rPr>
          <w:rFonts w:ascii="Arial" w:hAnsi="Arial" w:cs="Arial"/>
        </w:rPr>
      </w:pPr>
      <w:r w:rsidRPr="00544F94">
        <w:rPr>
          <w:rFonts w:ascii="Arial" w:hAnsi="Arial" w:cs="Arial"/>
          <w:b/>
          <w:bCs/>
        </w:rPr>
        <w:t xml:space="preserve">REQUERIMENTO PARA OBTENÇÃO DE AUTORIZAÇÃO PARA TRANSFERÊNCIA DE INSTALAÇÕES DO EXERCÍCIO DA ATIVIDADE DE DISTRIBUIÇÃO POR GROSSO PARA MEDICAMENTOS DE USO HUMANO </w:t>
      </w:r>
    </w:p>
    <w:p w:rsidR="007A1B3D" w:rsidRDefault="007A1B3D" w:rsidP="00403AC7">
      <w:pPr>
        <w:pStyle w:val="Default"/>
        <w:tabs>
          <w:tab w:val="left" w:pos="9214"/>
          <w:tab w:val="left" w:pos="9639"/>
        </w:tabs>
        <w:ind w:left="4956"/>
        <w:rPr>
          <w:rFonts w:ascii="Arial" w:hAnsi="Arial" w:cs="Arial"/>
        </w:rPr>
      </w:pPr>
      <w:r w:rsidRPr="00544F94">
        <w:rPr>
          <w:rFonts w:ascii="Arial" w:hAnsi="Arial" w:cs="Arial"/>
        </w:rPr>
        <w:tab/>
        <w:t xml:space="preserve"> </w:t>
      </w:r>
      <w:proofErr w:type="gramStart"/>
      <w:r w:rsidR="00403AC7" w:rsidRPr="00544F94">
        <w:rPr>
          <w:rFonts w:ascii="Arial" w:hAnsi="Arial" w:cs="Arial"/>
        </w:rPr>
        <w:t>Exmo. Sr. Diretor Regional</w:t>
      </w:r>
      <w:proofErr w:type="gramEnd"/>
      <w:r w:rsidRPr="00544F94">
        <w:rPr>
          <w:rFonts w:ascii="Arial" w:hAnsi="Arial" w:cs="Arial"/>
        </w:rPr>
        <w:t xml:space="preserve"> da Saúde</w:t>
      </w:r>
      <w:r w:rsidR="00E652BF">
        <w:rPr>
          <w:rFonts w:ascii="Arial" w:hAnsi="Arial" w:cs="Arial"/>
        </w:rPr>
        <w:t>,</w:t>
      </w:r>
    </w:p>
    <w:p w:rsidR="00403AC7" w:rsidRDefault="00403AC7" w:rsidP="00403AC7">
      <w:pPr>
        <w:pStyle w:val="Default"/>
        <w:tabs>
          <w:tab w:val="left" w:pos="9639"/>
        </w:tabs>
        <w:ind w:left="4956"/>
        <w:rPr>
          <w:rFonts w:ascii="Arial" w:hAnsi="Arial" w:cs="Arial"/>
        </w:rPr>
      </w:pPr>
    </w:p>
    <w:p w:rsidR="00AD05F9" w:rsidRPr="00544F94" w:rsidRDefault="00AD05F9" w:rsidP="007A1B3D">
      <w:pPr>
        <w:pStyle w:val="Default"/>
        <w:tabs>
          <w:tab w:val="left" w:pos="9639"/>
        </w:tabs>
        <w:ind w:left="4248"/>
        <w:rPr>
          <w:rFonts w:ascii="Arial" w:hAnsi="Arial" w:cs="Arial"/>
        </w:rPr>
      </w:pPr>
    </w:p>
    <w:p w:rsidR="007A1B3D" w:rsidRPr="00544F94" w:rsidRDefault="0007216A" w:rsidP="007A1B3D">
      <w:pPr>
        <w:pStyle w:val="Default"/>
        <w:tabs>
          <w:tab w:val="left" w:pos="9639"/>
        </w:tabs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color w:val="auto"/>
          </w:rPr>
          <w:alias w:val="sociedade requerente "/>
          <w:tag w:val="sociedade requerente "/>
          <w:id w:val="1590657823"/>
          <w:placeholder>
            <w:docPart w:val="A65B0F452A764AAEAD1B88400B263A34"/>
          </w:placeholder>
          <w:showingPlcHdr/>
          <w:text/>
        </w:sdtPr>
        <w:sdtEndPr/>
        <w:sdtContent>
          <w:permStart w:id="146503711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46503711"/>
        </w:sdtContent>
      </w:sdt>
      <w:r w:rsidR="007A1B3D" w:rsidRPr="00544F94">
        <w:rPr>
          <w:rFonts w:ascii="Arial" w:hAnsi="Arial" w:cs="Arial"/>
          <w:color w:val="auto"/>
        </w:rPr>
        <w:t xml:space="preserve"> (</w:t>
      </w:r>
      <w:r w:rsidR="007A1B3D" w:rsidRPr="00544F94">
        <w:rPr>
          <w:rFonts w:ascii="Arial" w:hAnsi="Arial" w:cs="Arial"/>
          <w:b/>
          <w:bCs/>
          <w:i/>
          <w:color w:val="auto"/>
        </w:rPr>
        <w:t>Denominação da sociedade requerente conforme consta da Certidão da Conservatória do Registo Comercial</w:t>
      </w:r>
      <w:r w:rsidR="007A1B3D" w:rsidRPr="00544F94">
        <w:rPr>
          <w:rFonts w:ascii="Arial" w:hAnsi="Arial" w:cs="Arial"/>
        </w:rPr>
        <w:t>)</w:t>
      </w:r>
      <w:r w:rsidR="007A1B3D" w:rsidRPr="00544F94">
        <w:rPr>
          <w:rFonts w:ascii="Arial" w:hAnsi="Arial" w:cs="Arial"/>
          <w:color w:val="auto"/>
        </w:rPr>
        <w:t>, matriculada na Conservatória do Registo Comercial sob o n.º de pessoa coletiva</w:t>
      </w:r>
      <w:r w:rsidR="00AD05F9">
        <w:rPr>
          <w:rFonts w:ascii="Arial" w:hAnsi="Arial" w:cs="Arial"/>
          <w:color w:val="auto"/>
        </w:rPr>
        <w:t xml:space="preserve"> </w:t>
      </w:r>
      <w:sdt>
        <w:sdtPr>
          <w:rPr>
            <w:rFonts w:ascii="Arial" w:hAnsi="Arial" w:cs="Arial"/>
            <w:color w:val="auto"/>
          </w:rPr>
          <w:alias w:val="n.º de pessoa coletiva"/>
          <w:tag w:val="n.º de pessoa coletiva"/>
          <w:id w:val="257719174"/>
          <w:placeholder>
            <w:docPart w:val="A65B0F452A764AAEAD1B88400B263A34"/>
          </w:placeholder>
          <w:showingPlcHdr/>
          <w:text/>
        </w:sdtPr>
        <w:sdtEndPr/>
        <w:sdtContent>
          <w:permStart w:id="302328020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302328020"/>
        </w:sdtContent>
      </w:sdt>
      <w:r w:rsidR="007A1B3D" w:rsidRPr="00544F94">
        <w:rPr>
          <w:rFonts w:ascii="Arial" w:hAnsi="Arial" w:cs="Arial"/>
          <w:color w:val="auto"/>
        </w:rPr>
        <w:t>, conforme consta da certidão permanente do registo comercial, que pode ser consultada a partir do seguinte código de acesso (</w:t>
      </w:r>
      <w:r w:rsidR="007A1B3D" w:rsidRPr="00544F94">
        <w:rPr>
          <w:rFonts w:ascii="Arial" w:hAnsi="Arial" w:cs="Arial"/>
          <w:b/>
          <w:i/>
          <w:color w:val="auto"/>
        </w:rPr>
        <w:t>identificar código de acesso à certidão permanente do registo comercial atualizada</w:t>
      </w:r>
      <w:r w:rsidR="007A1B3D" w:rsidRPr="00544F94">
        <w:rPr>
          <w:rFonts w:ascii="Arial" w:hAnsi="Arial" w:cs="Arial"/>
          <w:color w:val="auto"/>
        </w:rPr>
        <w:t>):</w:t>
      </w:r>
      <w:r w:rsidR="00AD05F9">
        <w:rPr>
          <w:rFonts w:ascii="Arial" w:hAnsi="Arial" w:cs="Arial"/>
          <w:color w:val="auto"/>
        </w:rPr>
        <w:t xml:space="preserve"> </w:t>
      </w:r>
      <w:sdt>
        <w:sdtPr>
          <w:rPr>
            <w:rFonts w:ascii="Arial" w:hAnsi="Arial" w:cs="Arial"/>
            <w:color w:val="auto"/>
          </w:rPr>
          <w:alias w:val="código de acesso "/>
          <w:tag w:val="código de acesso "/>
          <w:id w:val="-1484082471"/>
          <w:placeholder>
            <w:docPart w:val="A65B0F452A764AAEAD1B88400B263A34"/>
          </w:placeholder>
          <w:showingPlcHdr/>
          <w:text/>
        </w:sdtPr>
        <w:sdtEndPr/>
        <w:sdtContent>
          <w:permStart w:id="276367316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276367316"/>
        </w:sdtContent>
      </w:sdt>
      <w:r w:rsidR="007A1B3D" w:rsidRPr="00544F94">
        <w:rPr>
          <w:rFonts w:ascii="Arial" w:hAnsi="Arial" w:cs="Arial"/>
          <w:color w:val="auto"/>
        </w:rPr>
        <w:t xml:space="preserve">, com sede social em </w:t>
      </w:r>
      <w:sdt>
        <w:sdtPr>
          <w:rPr>
            <w:rFonts w:ascii="Arial" w:hAnsi="Arial" w:cs="Arial"/>
            <w:color w:val="auto"/>
          </w:rPr>
          <w:alias w:val="morada completa "/>
          <w:tag w:val="morada completa "/>
          <w:id w:val="-475834957"/>
          <w:placeholder>
            <w:docPart w:val="A65B0F452A764AAEAD1B88400B263A34"/>
          </w:placeholder>
          <w:showingPlcHdr/>
          <w:text/>
        </w:sdtPr>
        <w:sdtEndPr/>
        <w:sdtContent>
          <w:permStart w:id="263856390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263856390"/>
        </w:sdtContent>
      </w:sdt>
      <w:r w:rsidR="00AD05F9">
        <w:rPr>
          <w:rFonts w:ascii="Arial" w:hAnsi="Arial" w:cs="Arial"/>
          <w:color w:val="auto"/>
        </w:rPr>
        <w:t xml:space="preserve"> </w:t>
      </w:r>
      <w:r w:rsidR="007A1B3D" w:rsidRPr="00544F94">
        <w:rPr>
          <w:rFonts w:ascii="Arial" w:hAnsi="Arial" w:cs="Arial"/>
          <w:color w:val="auto"/>
        </w:rPr>
        <w:t>(</w:t>
      </w:r>
      <w:r w:rsidR="007A1B3D" w:rsidRPr="00544F94">
        <w:rPr>
          <w:rFonts w:ascii="Arial" w:hAnsi="Arial" w:cs="Arial"/>
          <w:b/>
          <w:i/>
          <w:color w:val="auto"/>
        </w:rPr>
        <w:t>morada completa e código postal</w:t>
      </w:r>
      <w:r w:rsidR="007A1B3D" w:rsidRPr="00544F94">
        <w:rPr>
          <w:rFonts w:ascii="Arial" w:hAnsi="Arial" w:cs="Arial"/>
          <w:color w:val="auto"/>
        </w:rPr>
        <w:t xml:space="preserve">), </w:t>
      </w:r>
      <w:r w:rsidR="007A1B3D" w:rsidRPr="00544F94">
        <w:rPr>
          <w:rFonts w:ascii="Arial" w:hAnsi="Arial" w:cs="Arial"/>
        </w:rPr>
        <w:t>com contactos telefónicos e de endereço de correio eletrónico:</w:t>
      </w:r>
      <w:r w:rsidR="00AD05F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cont telef e mail"/>
          <w:tag w:val="contactos telefónicos e de endereço de correio eletrónico"/>
          <w:id w:val="999155356"/>
          <w:placeholder>
            <w:docPart w:val="A65B0F452A764AAEAD1B88400B263A34"/>
          </w:placeholder>
          <w:showingPlcHdr/>
          <w:text/>
        </w:sdtPr>
        <w:sdtEndPr/>
        <w:sdtContent>
          <w:permStart w:id="341577034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341577034"/>
        </w:sdtContent>
      </w:sdt>
      <w:r w:rsidR="007A1B3D" w:rsidRPr="00544F94">
        <w:rPr>
          <w:rFonts w:ascii="Arial" w:hAnsi="Arial" w:cs="Arial"/>
        </w:rPr>
        <w:t xml:space="preserve">, </w:t>
      </w:r>
      <w:r w:rsidR="007A1B3D" w:rsidRPr="00544F94">
        <w:rPr>
          <w:rFonts w:ascii="Arial" w:hAnsi="Arial" w:cs="Arial"/>
          <w:color w:val="auto"/>
        </w:rPr>
        <w:t>aqui representada pelo Exmo. Senhor</w:t>
      </w:r>
      <w:r w:rsidR="00AD05F9">
        <w:rPr>
          <w:rFonts w:ascii="Arial" w:hAnsi="Arial" w:cs="Arial"/>
          <w:color w:val="auto"/>
        </w:rPr>
        <w:t xml:space="preserve"> </w:t>
      </w:r>
      <w:sdt>
        <w:sdtPr>
          <w:rPr>
            <w:rFonts w:ascii="Arial" w:hAnsi="Arial" w:cs="Arial"/>
            <w:color w:val="auto"/>
          </w:rPr>
          <w:alias w:val="Nome"/>
          <w:tag w:val="Nome"/>
          <w:id w:val="-401908592"/>
          <w:placeholder>
            <w:docPart w:val="A65B0F452A764AAEAD1B88400B263A34"/>
          </w:placeholder>
          <w:showingPlcHdr/>
          <w:text/>
        </w:sdtPr>
        <w:sdtEndPr/>
        <w:sdtContent>
          <w:permStart w:id="64637252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64637252"/>
        </w:sdtContent>
      </w:sdt>
      <w:r w:rsidR="007A1B3D" w:rsidRPr="00544F94">
        <w:rPr>
          <w:rFonts w:ascii="Arial" w:hAnsi="Arial" w:cs="Arial"/>
          <w:color w:val="auto"/>
        </w:rPr>
        <w:t>,</w:t>
      </w:r>
      <w:r w:rsidR="007A1B3D" w:rsidRPr="00544F94">
        <w:rPr>
          <w:rFonts w:ascii="Arial" w:hAnsi="Arial" w:cs="Arial"/>
        </w:rPr>
        <w:t xml:space="preserve"> contribuinte n.º</w:t>
      </w:r>
      <w:r w:rsidR="00AD05F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NIF"/>
          <w:tag w:val="NIF"/>
          <w:id w:val="-1237859416"/>
          <w:placeholder>
            <w:docPart w:val="A65B0F452A764AAEAD1B88400B263A34"/>
          </w:placeholder>
          <w:showingPlcHdr/>
          <w:text/>
        </w:sdtPr>
        <w:sdtEndPr/>
        <w:sdtContent>
          <w:permStart w:id="1683120240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683120240"/>
        </w:sdtContent>
      </w:sdt>
      <w:r w:rsidR="007A1B3D" w:rsidRPr="00544F94">
        <w:rPr>
          <w:rFonts w:ascii="Arial" w:hAnsi="Arial" w:cs="Arial"/>
        </w:rPr>
        <w:t xml:space="preserve">, </w:t>
      </w:r>
      <w:r w:rsidR="007A1B3D" w:rsidRPr="00544F94">
        <w:rPr>
          <w:rFonts w:ascii="Arial" w:hAnsi="Arial" w:cs="Arial"/>
          <w:color w:val="auto"/>
        </w:rPr>
        <w:t xml:space="preserve">na qualidade de  </w:t>
      </w:r>
      <w:sdt>
        <w:sdtPr>
          <w:rPr>
            <w:rFonts w:ascii="Arial" w:hAnsi="Arial" w:cs="Arial"/>
            <w:color w:val="auto"/>
          </w:rPr>
          <w:alias w:val="Cargo"/>
          <w:tag w:val="Cargo"/>
          <w:id w:val="-358732114"/>
          <w:placeholder>
            <w:docPart w:val="A65B0F452A764AAEAD1B88400B263A34"/>
          </w:placeholder>
          <w:showingPlcHdr/>
          <w:text/>
        </w:sdtPr>
        <w:sdtEndPr/>
        <w:sdtContent>
          <w:permStart w:id="59795742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59795742"/>
        </w:sdtContent>
      </w:sdt>
      <w:r w:rsidR="00AD05F9">
        <w:rPr>
          <w:rFonts w:ascii="Arial" w:hAnsi="Arial" w:cs="Arial"/>
          <w:color w:val="auto"/>
        </w:rPr>
        <w:t xml:space="preserve"> </w:t>
      </w:r>
      <w:r w:rsidR="007A1B3D" w:rsidRPr="00544F94">
        <w:rPr>
          <w:rFonts w:ascii="Arial" w:hAnsi="Arial" w:cs="Arial"/>
          <w:color w:val="auto"/>
        </w:rPr>
        <w:t>e com poderes para o ato</w:t>
      </w:r>
      <w:r w:rsidR="007A1B3D" w:rsidRPr="00544F94">
        <w:rPr>
          <w:rFonts w:ascii="Arial" w:hAnsi="Arial" w:cs="Arial"/>
        </w:rPr>
        <w:t xml:space="preserve">, com instalações do estabelecimento de distribuição situado em </w:t>
      </w:r>
      <w:sdt>
        <w:sdtPr>
          <w:rPr>
            <w:rFonts w:ascii="Arial" w:hAnsi="Arial" w:cs="Arial"/>
          </w:rPr>
          <w:alias w:val="morada completa "/>
          <w:tag w:val="morada completa "/>
          <w:id w:val="597213441"/>
          <w:placeholder>
            <w:docPart w:val="A65B0F452A764AAEAD1B88400B263A34"/>
          </w:placeholder>
          <w:showingPlcHdr/>
          <w:text/>
        </w:sdtPr>
        <w:sdtEndPr/>
        <w:sdtContent>
          <w:permStart w:id="463629002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463629002"/>
        </w:sdtContent>
      </w:sdt>
      <w:r w:rsidR="007A1B3D" w:rsidRPr="00544F94">
        <w:rPr>
          <w:rFonts w:ascii="Arial" w:hAnsi="Arial" w:cs="Arial"/>
        </w:rPr>
        <w:t xml:space="preserve"> (</w:t>
      </w:r>
      <w:r w:rsidR="007A1B3D" w:rsidRPr="00544F94">
        <w:rPr>
          <w:rFonts w:ascii="Arial" w:hAnsi="Arial" w:cs="Arial"/>
          <w:b/>
          <w:bCs/>
          <w:i/>
        </w:rPr>
        <w:t>morada completa e código postal</w:t>
      </w:r>
      <w:r w:rsidR="007A1B3D" w:rsidRPr="00544F94">
        <w:rPr>
          <w:rFonts w:ascii="Arial" w:hAnsi="Arial" w:cs="Arial"/>
        </w:rPr>
        <w:t>), para as quais detém a Autorização n.º</w:t>
      </w:r>
      <w:r w:rsidR="00AD05F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n.º da autorização "/>
          <w:tag w:val="n.º da autorização "/>
          <w:id w:val="2082876308"/>
          <w:placeholder>
            <w:docPart w:val="A65B0F452A764AAEAD1B88400B263A34"/>
          </w:placeholder>
          <w:showingPlcHdr/>
          <w:text/>
        </w:sdtPr>
        <w:sdtEndPr/>
        <w:sdtContent>
          <w:permStart w:id="744706758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744706758"/>
        </w:sdtContent>
      </w:sdt>
      <w:r w:rsidR="007A1B3D" w:rsidRPr="00544F94">
        <w:rPr>
          <w:rFonts w:ascii="Arial" w:hAnsi="Arial" w:cs="Arial"/>
        </w:rPr>
        <w:t xml:space="preserve"> (</w:t>
      </w:r>
      <w:r w:rsidR="007A1B3D" w:rsidRPr="00544F94">
        <w:rPr>
          <w:rFonts w:ascii="Arial" w:hAnsi="Arial" w:cs="Arial"/>
          <w:b/>
          <w:bCs/>
          <w:i/>
        </w:rPr>
        <w:t>indicar o n.º da autorização emitida pela DRS.</w:t>
      </w:r>
      <w:r w:rsidR="007A1B3D" w:rsidRPr="00544F94">
        <w:rPr>
          <w:rFonts w:ascii="Arial" w:hAnsi="Arial" w:cs="Arial"/>
        </w:rPr>
        <w:t>), para o exercício da atividade de distribuição por grosso de medicamentos de uso humano, pretendendo exercer a mesma atividade, como distribuidor no mercado nacional ou operador logístico (</w:t>
      </w:r>
      <w:r w:rsidR="007A1B3D" w:rsidRPr="00544F94">
        <w:rPr>
          <w:rFonts w:ascii="Arial" w:hAnsi="Arial" w:cs="Arial"/>
          <w:b/>
          <w:i/>
          <w:u w:val="single"/>
        </w:rPr>
        <w:t>indicação obrigatória</w:t>
      </w:r>
      <w:r w:rsidR="007A1B3D" w:rsidRPr="00544F94">
        <w:rPr>
          <w:rFonts w:ascii="Arial" w:hAnsi="Arial" w:cs="Arial"/>
          <w:b/>
        </w:rPr>
        <w:t xml:space="preserve">, </w:t>
      </w:r>
      <w:r w:rsidR="007A1B3D" w:rsidRPr="00544F94">
        <w:rPr>
          <w:rFonts w:ascii="Arial" w:hAnsi="Arial" w:cs="Arial"/>
          <w:b/>
          <w:i/>
        </w:rPr>
        <w:t>conforme aplicável</w:t>
      </w:r>
      <w:r w:rsidR="007A1B3D" w:rsidRPr="00544F94">
        <w:rPr>
          <w:rFonts w:ascii="Arial" w:hAnsi="Arial" w:cs="Arial"/>
        </w:rPr>
        <w:t xml:space="preserve">), nos termos do Artigo 94.º do Decreto-Lei n.º 176/2006, de 30 de agosto, na sua redação atual, em novas instalações sitas em </w:t>
      </w:r>
      <w:sdt>
        <w:sdtPr>
          <w:rPr>
            <w:rFonts w:ascii="Arial" w:hAnsi="Arial" w:cs="Arial"/>
          </w:rPr>
          <w:alias w:val="morada completa"/>
          <w:tag w:val="morada completa"/>
          <w:id w:val="-517073653"/>
          <w:placeholder>
            <w:docPart w:val="A65B0F452A764AAEAD1B88400B263A34"/>
          </w:placeholder>
          <w:showingPlcHdr/>
          <w:text/>
        </w:sdtPr>
        <w:sdtEndPr/>
        <w:sdtContent>
          <w:permStart w:id="1866992312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866992312"/>
        </w:sdtContent>
      </w:sdt>
      <w:r w:rsidR="007A1B3D" w:rsidRPr="00544F94">
        <w:rPr>
          <w:rFonts w:ascii="Arial" w:hAnsi="Arial" w:cs="Arial"/>
        </w:rPr>
        <w:t xml:space="preserve"> (</w:t>
      </w:r>
      <w:r w:rsidR="007A1B3D" w:rsidRPr="00544F94">
        <w:rPr>
          <w:rFonts w:ascii="Arial" w:hAnsi="Arial" w:cs="Arial"/>
          <w:b/>
          <w:bCs/>
          <w:i/>
        </w:rPr>
        <w:t>morada completa, com freguesia/concelho e código postal</w:t>
      </w:r>
      <w:r w:rsidR="007A1B3D" w:rsidRPr="00544F94">
        <w:rPr>
          <w:rFonts w:ascii="Arial" w:hAnsi="Arial" w:cs="Arial"/>
        </w:rPr>
        <w:t>),</w:t>
      </w:r>
      <w:r w:rsidR="007A1B3D" w:rsidRPr="00544F94">
        <w:rPr>
          <w:rFonts w:ascii="Arial" w:hAnsi="Arial" w:cs="Arial"/>
          <w:b/>
          <w:bCs/>
          <w:i/>
        </w:rPr>
        <w:t xml:space="preserve"> </w:t>
      </w:r>
      <w:r w:rsidR="007A1B3D" w:rsidRPr="00544F94">
        <w:rPr>
          <w:rFonts w:ascii="Arial" w:hAnsi="Arial" w:cs="Arial"/>
        </w:rPr>
        <w:t>vem</w:t>
      </w:r>
      <w:r w:rsidR="007A1B3D">
        <w:rPr>
          <w:rFonts w:ascii="Arial" w:hAnsi="Arial" w:cs="Arial"/>
        </w:rPr>
        <w:t>,</w:t>
      </w:r>
      <w:r w:rsidR="007A1B3D" w:rsidRPr="00544F94">
        <w:rPr>
          <w:rFonts w:ascii="Arial" w:hAnsi="Arial" w:cs="Arial"/>
        </w:rPr>
        <w:t xml:space="preserve"> pelo presente</w:t>
      </w:r>
      <w:r w:rsidR="007A1B3D">
        <w:rPr>
          <w:rFonts w:ascii="Arial" w:hAnsi="Arial" w:cs="Arial"/>
        </w:rPr>
        <w:t>,</w:t>
      </w:r>
      <w:r w:rsidR="007A1B3D" w:rsidRPr="00544F94">
        <w:rPr>
          <w:rFonts w:ascii="Arial" w:hAnsi="Arial" w:cs="Arial"/>
        </w:rPr>
        <w:t xml:space="preserve"> solicitar a V. Ex.ª autorização de transferência de instalações do estabelecimento de distribuição.</w:t>
      </w:r>
    </w:p>
    <w:p w:rsidR="007A1B3D" w:rsidRDefault="007A1B3D" w:rsidP="0024160B">
      <w:pPr>
        <w:adjustRightInd w:val="0"/>
        <w:spacing w:after="96"/>
        <w:jc w:val="center"/>
        <w:rPr>
          <w:rFonts w:ascii="Arial" w:hAnsi="Arial" w:cs="Arial"/>
          <w:color w:val="000000"/>
        </w:rPr>
      </w:pPr>
    </w:p>
    <w:p w:rsidR="007A1B3D" w:rsidRPr="00C03929" w:rsidRDefault="007A1B3D" w:rsidP="007A1B3D">
      <w:pPr>
        <w:adjustRightInd w:val="0"/>
        <w:spacing w:before="40" w:after="96"/>
        <w:jc w:val="center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t>Pede deferimento</w:t>
      </w:r>
    </w:p>
    <w:p w:rsidR="00403AC7" w:rsidRDefault="00403AC7" w:rsidP="007A1B3D">
      <w:pPr>
        <w:adjustRightInd w:val="0"/>
        <w:spacing w:before="40" w:after="96"/>
        <w:jc w:val="center"/>
        <w:rPr>
          <w:rFonts w:ascii="Arial" w:hAnsi="Arial" w:cs="Arial"/>
          <w:color w:val="000000"/>
        </w:rPr>
      </w:pPr>
    </w:p>
    <w:p w:rsidR="00403AC7" w:rsidRPr="00C03929" w:rsidRDefault="00403AC7" w:rsidP="007A1B3D">
      <w:pPr>
        <w:adjustRightInd w:val="0"/>
        <w:spacing w:before="40" w:after="96"/>
        <w:jc w:val="center"/>
        <w:rPr>
          <w:rFonts w:ascii="Arial" w:hAnsi="Arial" w:cs="Arial"/>
          <w:color w:val="000000"/>
        </w:rPr>
      </w:pPr>
    </w:p>
    <w:p w:rsidR="007A1B3D" w:rsidRPr="00C03929" w:rsidRDefault="00D202FF" w:rsidP="007A1B3D">
      <w:pPr>
        <w:adjustRightInd w:val="0"/>
        <w:spacing w:before="40" w:after="96"/>
        <w:ind w:left="510" w:right="240" w:hanging="51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Data:  </w:t>
      </w:r>
      <w:sdt>
        <w:sdtPr>
          <w:rPr>
            <w:rFonts w:ascii="Arial" w:hAnsi="Arial" w:cs="Arial"/>
            <w:color w:val="000000"/>
          </w:rPr>
          <w:id w:val="-1182429075"/>
          <w:placeholder>
            <w:docPart w:val="D9BE883554E84D5084D1F4DE1CD87479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2023841250" w:edGrp="everyone"/>
          <w:r w:rsidRPr="009D05AA">
            <w:rPr>
              <w:rStyle w:val="TextodoMarcadordePosio"/>
              <w:rFonts w:eastAsiaTheme="minorHAnsi"/>
            </w:rPr>
            <w:t>Clique ou toque para introduzir uma data.</w:t>
          </w:r>
          <w:permEnd w:id="2023841250"/>
        </w:sdtContent>
      </w:sdt>
    </w:p>
    <w:p w:rsidR="00403AC7" w:rsidRDefault="00403AC7" w:rsidP="007A1B3D">
      <w:pPr>
        <w:adjustRightInd w:val="0"/>
        <w:spacing w:before="40" w:after="96"/>
        <w:ind w:left="510" w:right="238" w:hanging="510"/>
        <w:rPr>
          <w:rFonts w:ascii="Arial" w:hAnsi="Arial" w:cs="Arial"/>
          <w:color w:val="000000"/>
        </w:rPr>
      </w:pPr>
    </w:p>
    <w:p w:rsidR="007A1B3D" w:rsidRPr="00C03929" w:rsidRDefault="007A1B3D" w:rsidP="007A1B3D">
      <w:pPr>
        <w:adjustRightInd w:val="0"/>
        <w:spacing w:before="40" w:after="96"/>
        <w:ind w:left="510" w:right="238" w:hanging="510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t>(Assinatura): __________________________________________________</w:t>
      </w:r>
    </w:p>
    <w:p w:rsidR="007A1B3D" w:rsidRDefault="007A1B3D" w:rsidP="007A1B3D">
      <w:pPr>
        <w:adjustRightInd w:val="0"/>
        <w:spacing w:line="360" w:lineRule="auto"/>
        <w:ind w:right="1134"/>
        <w:jc w:val="both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t>(</w:t>
      </w:r>
      <w:r w:rsidRPr="00C03929">
        <w:rPr>
          <w:rFonts w:ascii="Arial" w:hAnsi="Arial" w:cs="Arial"/>
          <w:b/>
          <w:bCs/>
          <w:color w:val="000000"/>
        </w:rPr>
        <w:t>Assinatura, de quem obriga a sociedade requerente e com poderes para o</w:t>
      </w:r>
      <w:r w:rsidR="00403AC7">
        <w:rPr>
          <w:rFonts w:ascii="Arial" w:hAnsi="Arial" w:cs="Arial"/>
          <w:b/>
          <w:bCs/>
          <w:color w:val="000000"/>
        </w:rPr>
        <w:t xml:space="preserve"> </w:t>
      </w:r>
      <w:r w:rsidRPr="00C03929">
        <w:rPr>
          <w:rFonts w:ascii="Arial" w:hAnsi="Arial" w:cs="Arial"/>
          <w:b/>
          <w:bCs/>
          <w:color w:val="000000"/>
        </w:rPr>
        <w:t>ato</w:t>
      </w:r>
      <w:r w:rsidRPr="00C03929">
        <w:rPr>
          <w:rFonts w:ascii="Arial" w:hAnsi="Arial" w:cs="Arial"/>
          <w:color w:val="000000"/>
        </w:rPr>
        <w:t xml:space="preserve">) </w:t>
      </w:r>
    </w:p>
    <w:p w:rsidR="007A1B3D" w:rsidRDefault="007A1B3D">
      <w:pPr>
        <w:widowControl/>
        <w:autoSpaceDE/>
        <w:autoSpaceDN/>
        <w:spacing w:after="160" w:line="259" w:lineRule="auto"/>
      </w:pPr>
      <w:r>
        <w:br w:type="page"/>
      </w:r>
    </w:p>
    <w:p w:rsidR="007A1B3D" w:rsidRPr="00ED7848" w:rsidRDefault="007A1B3D" w:rsidP="007A1B3D">
      <w:pPr>
        <w:tabs>
          <w:tab w:val="left" w:pos="5387"/>
        </w:tabs>
        <w:adjustRightInd w:val="0"/>
        <w:spacing w:after="100" w:afterAutospacing="1" w:line="360" w:lineRule="auto"/>
        <w:jc w:val="both"/>
        <w:rPr>
          <w:rFonts w:ascii="Arial" w:hAnsi="Arial" w:cs="Arial"/>
          <w:color w:val="000000"/>
        </w:rPr>
      </w:pPr>
      <w:r w:rsidRPr="00ED7848">
        <w:rPr>
          <w:rFonts w:ascii="Arial" w:hAnsi="Arial" w:cs="Arial"/>
          <w:color w:val="000000"/>
        </w:rPr>
        <w:lastRenderedPageBreak/>
        <w:t>(</w:t>
      </w:r>
      <w:r w:rsidRPr="00ED7848">
        <w:rPr>
          <w:rFonts w:ascii="Arial" w:hAnsi="Arial" w:cs="Arial"/>
          <w:b/>
          <w:i/>
          <w:color w:val="000000"/>
          <w:u w:val="single"/>
        </w:rPr>
        <w:t>Se aplicável</w:t>
      </w:r>
      <w:r w:rsidRPr="00ED7848">
        <w:rPr>
          <w:rFonts w:ascii="Arial" w:hAnsi="Arial" w:cs="Arial"/>
          <w:b/>
          <w:i/>
          <w:color w:val="000000"/>
        </w:rPr>
        <w:t xml:space="preserve"> - caso a direção técnica seja alterada, no âmbito do processo de transferência de instalações</w:t>
      </w:r>
      <w:r w:rsidRPr="00ED7848">
        <w:rPr>
          <w:rFonts w:ascii="Arial" w:hAnsi="Arial" w:cs="Arial"/>
          <w:color w:val="000000"/>
        </w:rPr>
        <w:t xml:space="preserve">) </w:t>
      </w:r>
    </w:p>
    <w:p w:rsidR="007A1B3D" w:rsidRDefault="007A1B3D" w:rsidP="007A1B3D">
      <w:pPr>
        <w:tabs>
          <w:tab w:val="left" w:pos="5387"/>
        </w:tabs>
        <w:adjustRightInd w:val="0"/>
        <w:spacing w:after="100" w:afterAutospacing="1" w:line="360" w:lineRule="auto"/>
        <w:jc w:val="both"/>
        <w:rPr>
          <w:rFonts w:ascii="Arial" w:hAnsi="Arial" w:cs="Arial"/>
          <w:color w:val="000000"/>
        </w:rPr>
      </w:pPr>
      <w:r w:rsidRPr="00ED7848">
        <w:rPr>
          <w:rFonts w:ascii="Arial" w:hAnsi="Arial" w:cs="Arial"/>
          <w:color w:val="000000"/>
        </w:rPr>
        <w:t xml:space="preserve">Mais se requer o averbamento do(a) farmacêutico (a) </w:t>
      </w:r>
      <w:sdt>
        <w:sdtPr>
          <w:rPr>
            <w:rFonts w:ascii="Arial" w:hAnsi="Arial" w:cs="Arial"/>
            <w:color w:val="000000"/>
          </w:rPr>
          <w:alias w:val="Nome completo e CC"/>
          <w:tag w:val="Nome completo e CC"/>
          <w:id w:val="1472709757"/>
          <w:placeholder>
            <w:docPart w:val="A65B0F452A764AAEAD1B88400B263A34"/>
          </w:placeholder>
          <w:showingPlcHdr/>
          <w:text/>
        </w:sdtPr>
        <w:sdtEndPr/>
        <w:sdtContent>
          <w:permStart w:id="1354440153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354440153"/>
        </w:sdtContent>
      </w:sdt>
      <w:r w:rsidRPr="00ED7848">
        <w:rPr>
          <w:rFonts w:ascii="Arial" w:hAnsi="Arial" w:cs="Arial"/>
          <w:color w:val="000000"/>
        </w:rPr>
        <w:t>(</w:t>
      </w:r>
      <w:r w:rsidRPr="00ED7848">
        <w:rPr>
          <w:rFonts w:ascii="Arial" w:hAnsi="Arial" w:cs="Arial"/>
          <w:b/>
          <w:color w:val="000000"/>
        </w:rPr>
        <w:t>N</w:t>
      </w:r>
      <w:r w:rsidRPr="00ED7848">
        <w:rPr>
          <w:rFonts w:ascii="Arial" w:hAnsi="Arial" w:cs="Arial"/>
          <w:b/>
          <w:bCs/>
          <w:color w:val="000000"/>
        </w:rPr>
        <w:t xml:space="preserve">ome completo </w:t>
      </w:r>
      <w:proofErr w:type="spellStart"/>
      <w:r w:rsidRPr="00ED7848">
        <w:rPr>
          <w:rFonts w:ascii="Arial" w:hAnsi="Arial" w:cs="Arial"/>
          <w:b/>
          <w:bCs/>
          <w:color w:val="000000"/>
        </w:rPr>
        <w:t>cfr</w:t>
      </w:r>
      <w:proofErr w:type="spellEnd"/>
      <w:r w:rsidRPr="00ED7848">
        <w:rPr>
          <w:rFonts w:ascii="Arial" w:hAnsi="Arial" w:cs="Arial"/>
          <w:b/>
          <w:bCs/>
          <w:color w:val="000000"/>
        </w:rPr>
        <w:t>. cartão de cidadão</w:t>
      </w:r>
      <w:r w:rsidRPr="00ED7848">
        <w:rPr>
          <w:rFonts w:ascii="Arial" w:hAnsi="Arial" w:cs="Arial"/>
          <w:color w:val="000000"/>
        </w:rPr>
        <w:t xml:space="preserve">), residente em </w:t>
      </w:r>
      <w:sdt>
        <w:sdtPr>
          <w:rPr>
            <w:rFonts w:ascii="Arial" w:hAnsi="Arial" w:cs="Arial"/>
            <w:color w:val="000000"/>
          </w:rPr>
          <w:alias w:val="morada completa "/>
          <w:tag w:val="morada completa "/>
          <w:id w:val="97532944"/>
          <w:placeholder>
            <w:docPart w:val="A65B0F452A764AAEAD1B88400B263A34"/>
          </w:placeholder>
          <w:showingPlcHdr/>
          <w:text/>
        </w:sdtPr>
        <w:sdtEndPr/>
        <w:sdtContent>
          <w:permStart w:id="1668244545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668244545"/>
        </w:sdtContent>
      </w:sdt>
      <w:r w:rsidRPr="00ED7848">
        <w:rPr>
          <w:rFonts w:ascii="Arial" w:hAnsi="Arial" w:cs="Arial"/>
          <w:color w:val="000000"/>
        </w:rPr>
        <w:t>(</w:t>
      </w:r>
      <w:r w:rsidR="00AD05F9">
        <w:rPr>
          <w:rFonts w:ascii="Arial" w:hAnsi="Arial" w:cs="Arial"/>
          <w:color w:val="000000"/>
        </w:rPr>
        <w:t xml:space="preserve"> </w:t>
      </w:r>
      <w:r w:rsidRPr="00ED7848">
        <w:rPr>
          <w:rFonts w:ascii="Arial" w:hAnsi="Arial" w:cs="Arial"/>
          <w:b/>
          <w:color w:val="000000"/>
        </w:rPr>
        <w:t>morada completa e</w:t>
      </w:r>
      <w:r w:rsidRPr="00ED7848">
        <w:rPr>
          <w:rFonts w:ascii="Arial" w:hAnsi="Arial" w:cs="Arial"/>
          <w:color w:val="000000"/>
        </w:rPr>
        <w:t xml:space="preserve"> </w:t>
      </w:r>
      <w:r w:rsidRPr="00ED7848">
        <w:rPr>
          <w:rFonts w:ascii="Arial" w:hAnsi="Arial" w:cs="Arial"/>
          <w:b/>
          <w:bCs/>
          <w:color w:val="000000"/>
        </w:rPr>
        <w:t>código postal</w:t>
      </w:r>
      <w:r w:rsidRPr="00ED7848">
        <w:rPr>
          <w:rFonts w:ascii="Arial" w:hAnsi="Arial" w:cs="Arial"/>
          <w:color w:val="000000"/>
        </w:rPr>
        <w:t>), B.I. ou C.C. n.º</w:t>
      </w:r>
      <w:r w:rsidR="00AD05F9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alias w:val="BI/CC"/>
          <w:tag w:val="BI/CC"/>
          <w:id w:val="1177775081"/>
          <w:placeholder>
            <w:docPart w:val="A65B0F452A764AAEAD1B88400B263A34"/>
          </w:placeholder>
          <w:showingPlcHdr/>
          <w:text/>
        </w:sdtPr>
        <w:sdtEndPr/>
        <w:sdtContent>
          <w:permStart w:id="1290690047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290690047"/>
        </w:sdtContent>
      </w:sdt>
      <w:r w:rsidRPr="00ED7848">
        <w:rPr>
          <w:rFonts w:ascii="Arial" w:hAnsi="Arial" w:cs="Arial"/>
          <w:color w:val="000000"/>
        </w:rPr>
        <w:t>, NIF n.º___________, portador(a) da carteira profissional n.º</w:t>
      </w:r>
      <w:r w:rsidR="00AD05F9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alias w:val="carteira profissional "/>
          <w:tag w:val="carteira profissional "/>
          <w:id w:val="-1439521086"/>
          <w:placeholder>
            <w:docPart w:val="A65B0F452A764AAEAD1B88400B263A34"/>
          </w:placeholder>
          <w:showingPlcHdr/>
          <w:text/>
        </w:sdtPr>
        <w:sdtEndPr/>
        <w:sdtContent>
          <w:permStart w:id="1931153755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931153755"/>
        </w:sdtContent>
      </w:sdt>
      <w:r w:rsidRPr="00ED7848">
        <w:rPr>
          <w:rFonts w:ascii="Arial" w:hAnsi="Arial" w:cs="Arial"/>
          <w:color w:val="000000"/>
        </w:rPr>
        <w:t>, emitida pela Ordem dos Farmacêuticos, nas funções de Diretor(a) Técnico(a), o qual declara, para todos os efeitos legais, que assume a responsabilidade pela distribuição por grosso de medicamentos de uso humano, comprometendo-se ao cumprimento de todas as normas legais em vigor, mais declarando que não exerce qualquer atividade incompatível com as exigências legais respeitante à direção técnica que pretende assumir.</w:t>
      </w:r>
    </w:p>
    <w:p w:rsidR="007A1B3D" w:rsidRPr="00C03929" w:rsidRDefault="007A1B3D" w:rsidP="007A1B3D">
      <w:pPr>
        <w:adjustRightInd w:val="0"/>
        <w:spacing w:before="40" w:after="96"/>
        <w:jc w:val="center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t>Pede deferimento</w:t>
      </w:r>
    </w:p>
    <w:p w:rsidR="00403AC7" w:rsidRPr="00C03929" w:rsidRDefault="00403AC7" w:rsidP="007A1B3D">
      <w:pPr>
        <w:adjustRightInd w:val="0"/>
        <w:spacing w:before="40" w:after="96"/>
        <w:jc w:val="center"/>
        <w:rPr>
          <w:rFonts w:ascii="Arial" w:hAnsi="Arial" w:cs="Arial"/>
          <w:color w:val="000000"/>
        </w:rPr>
      </w:pPr>
    </w:p>
    <w:p w:rsidR="007A1B3D" w:rsidRPr="00C03929" w:rsidRDefault="00D202FF" w:rsidP="007A1B3D">
      <w:pPr>
        <w:adjustRightInd w:val="0"/>
        <w:spacing w:before="40" w:after="96"/>
        <w:ind w:left="510" w:right="240" w:hanging="51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Data:  </w:t>
      </w:r>
      <w:sdt>
        <w:sdtPr>
          <w:rPr>
            <w:rFonts w:ascii="Arial" w:hAnsi="Arial" w:cs="Arial"/>
            <w:color w:val="000000"/>
          </w:rPr>
          <w:id w:val="297890045"/>
          <w:placeholder>
            <w:docPart w:val="D9BE883554E84D5084D1F4DE1CD87479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593385748" w:edGrp="everyone"/>
          <w:r w:rsidRPr="009D05AA">
            <w:rPr>
              <w:rStyle w:val="TextodoMarcadordePosio"/>
              <w:rFonts w:eastAsiaTheme="minorHAnsi"/>
            </w:rPr>
            <w:t>Clique ou toque para introduzir uma data.</w:t>
          </w:r>
          <w:permEnd w:id="1593385748"/>
        </w:sdtContent>
      </w:sdt>
    </w:p>
    <w:p w:rsidR="00403AC7" w:rsidRDefault="00403AC7" w:rsidP="007A1B3D">
      <w:pPr>
        <w:adjustRightInd w:val="0"/>
        <w:spacing w:before="40" w:after="96"/>
        <w:ind w:left="510" w:right="238" w:hanging="510"/>
        <w:rPr>
          <w:rFonts w:ascii="Arial" w:hAnsi="Arial" w:cs="Arial"/>
          <w:color w:val="000000"/>
        </w:rPr>
      </w:pPr>
    </w:p>
    <w:p w:rsidR="007A1B3D" w:rsidRPr="00C03929" w:rsidRDefault="007A1B3D" w:rsidP="007A1B3D">
      <w:pPr>
        <w:adjustRightInd w:val="0"/>
        <w:spacing w:before="40" w:after="96"/>
        <w:ind w:left="510" w:right="238" w:hanging="510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t>(Assinatura): __________________________________________________</w:t>
      </w:r>
    </w:p>
    <w:p w:rsidR="007A1B3D" w:rsidRDefault="007A1B3D" w:rsidP="007A1B3D">
      <w:pPr>
        <w:adjustRightInd w:val="0"/>
        <w:spacing w:line="360" w:lineRule="auto"/>
        <w:ind w:right="1134"/>
        <w:jc w:val="both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t>(</w:t>
      </w:r>
      <w:r w:rsidRPr="00C03929">
        <w:rPr>
          <w:rFonts w:ascii="Arial" w:hAnsi="Arial" w:cs="Arial"/>
          <w:b/>
          <w:bCs/>
          <w:color w:val="000000"/>
        </w:rPr>
        <w:t>Assinatura, de quem obriga a sociedade requerente e com poderes para o ato</w:t>
      </w:r>
      <w:r w:rsidRPr="00C03929">
        <w:rPr>
          <w:rFonts w:ascii="Arial" w:hAnsi="Arial" w:cs="Arial"/>
          <w:color w:val="000000"/>
        </w:rPr>
        <w:t xml:space="preserve">) </w:t>
      </w:r>
    </w:p>
    <w:p w:rsidR="007A1B3D" w:rsidRDefault="007A1B3D" w:rsidP="007A1B3D">
      <w:pPr>
        <w:adjustRightInd w:val="0"/>
        <w:spacing w:line="360" w:lineRule="auto"/>
        <w:ind w:right="1134"/>
        <w:jc w:val="both"/>
        <w:rPr>
          <w:rFonts w:ascii="Arial" w:hAnsi="Arial" w:cs="Arial"/>
          <w:color w:val="000000"/>
        </w:rPr>
      </w:pPr>
    </w:p>
    <w:p w:rsidR="007A1B3D" w:rsidRPr="00C03929" w:rsidRDefault="00D202FF" w:rsidP="007A1B3D">
      <w:pPr>
        <w:adjustRightInd w:val="0"/>
        <w:spacing w:line="360" w:lineRule="auto"/>
        <w:ind w:right="2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Data:  </w:t>
      </w:r>
      <w:sdt>
        <w:sdtPr>
          <w:rPr>
            <w:rFonts w:ascii="Arial" w:hAnsi="Arial" w:cs="Arial"/>
            <w:color w:val="000000"/>
          </w:rPr>
          <w:id w:val="562215497"/>
          <w:placeholder>
            <w:docPart w:val="D9BE883554E84D5084D1F4DE1CD87479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730477705" w:edGrp="everyone"/>
          <w:r w:rsidRPr="009D05AA">
            <w:rPr>
              <w:rStyle w:val="TextodoMarcadordePosio"/>
              <w:rFonts w:eastAsiaTheme="minorHAnsi"/>
            </w:rPr>
            <w:t>Clique ou toque para introduzir uma data.</w:t>
          </w:r>
          <w:permEnd w:id="730477705"/>
        </w:sdtContent>
      </w:sdt>
    </w:p>
    <w:p w:rsidR="00403AC7" w:rsidRDefault="00403AC7" w:rsidP="007A1B3D">
      <w:pPr>
        <w:adjustRightInd w:val="0"/>
        <w:rPr>
          <w:rFonts w:ascii="Arial" w:hAnsi="Arial" w:cs="Arial"/>
          <w:color w:val="000000"/>
        </w:rPr>
      </w:pPr>
    </w:p>
    <w:p w:rsidR="007A1B3D" w:rsidRPr="00C03929" w:rsidRDefault="007A1B3D" w:rsidP="007A1B3D">
      <w:pPr>
        <w:adjustRightInd w:val="0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t>(Assinatura): __________________________________________________</w:t>
      </w:r>
    </w:p>
    <w:p w:rsidR="007A1B3D" w:rsidRDefault="007A1B3D" w:rsidP="007A1B3D">
      <w:pPr>
        <w:spacing w:line="360" w:lineRule="auto"/>
        <w:rPr>
          <w:rFonts w:ascii="Arial" w:hAnsi="Arial" w:cs="Arial"/>
          <w:b/>
        </w:rPr>
      </w:pPr>
      <w:r w:rsidRPr="00C03929">
        <w:rPr>
          <w:rFonts w:ascii="Arial" w:hAnsi="Arial" w:cs="Arial"/>
          <w:b/>
        </w:rPr>
        <w:t>(Assinatura do(a) farmacêutico(a) indicado(a) para as funções de Diretor(a) Técnico(a) conforme o Bilhete de Identidade/Cartão de Cidadão)</w:t>
      </w:r>
    </w:p>
    <w:p w:rsidR="007A1B3D" w:rsidRPr="00C03929" w:rsidRDefault="007A1B3D" w:rsidP="007A1B3D">
      <w:pPr>
        <w:adjustRightInd w:val="0"/>
        <w:spacing w:line="360" w:lineRule="auto"/>
        <w:ind w:right="1134"/>
        <w:jc w:val="both"/>
        <w:rPr>
          <w:rFonts w:ascii="Arial" w:hAnsi="Arial" w:cs="Arial"/>
          <w:color w:val="000000"/>
        </w:rPr>
      </w:pPr>
    </w:p>
    <w:p w:rsidR="007A1B3D" w:rsidRPr="00F87D03" w:rsidRDefault="007A1B3D" w:rsidP="007A1B3D">
      <w:pPr>
        <w:spacing w:line="360" w:lineRule="auto"/>
        <w:rPr>
          <w:rFonts w:ascii="Arial" w:hAnsi="Arial" w:cs="Arial"/>
          <w:sz w:val="24"/>
          <w:szCs w:val="24"/>
        </w:rPr>
      </w:pPr>
      <w:r w:rsidRPr="00F87D03">
        <w:rPr>
          <w:rFonts w:ascii="Arial" w:hAnsi="Arial" w:cs="Arial"/>
          <w:b/>
          <w:sz w:val="24"/>
          <w:szCs w:val="24"/>
        </w:rPr>
        <w:t>Junto se anexam os seguintes documentos</w:t>
      </w:r>
      <w:r w:rsidRPr="00F87D03">
        <w:rPr>
          <w:rFonts w:ascii="Arial" w:hAnsi="Arial" w:cs="Arial"/>
          <w:sz w:val="24"/>
          <w:szCs w:val="24"/>
        </w:rPr>
        <w:t xml:space="preserve">: </w:t>
      </w:r>
    </w:p>
    <w:p w:rsidR="007A1B3D" w:rsidRPr="006E5423" w:rsidRDefault="007A1B3D" w:rsidP="007A1B3D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6E5423">
        <w:rPr>
          <w:rFonts w:ascii="Arial" w:hAnsi="Arial" w:cs="Arial"/>
          <w:sz w:val="22"/>
          <w:szCs w:val="22"/>
        </w:rPr>
        <w:t xml:space="preserve">Fotocópia do cartão de cidadão (CC) ou do bilhete de identidade (BI) no caso de pessoa singular; </w:t>
      </w:r>
    </w:p>
    <w:p w:rsidR="007A1B3D" w:rsidRPr="006E5423" w:rsidRDefault="007A1B3D" w:rsidP="007A1B3D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6E5423">
        <w:rPr>
          <w:rFonts w:ascii="Arial" w:hAnsi="Arial" w:cs="Arial"/>
          <w:sz w:val="22"/>
          <w:szCs w:val="22"/>
        </w:rPr>
        <w:t xml:space="preserve">Fotocópia atualizada de Certidão da Conservatória do Registo Comercial ou código de acesso à certidão permanente da sociedade no caso de sociedade comercial; </w:t>
      </w:r>
    </w:p>
    <w:p w:rsidR="007A1B3D" w:rsidRPr="006E5423" w:rsidRDefault="007A1B3D" w:rsidP="007A1B3D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 w:rsidRPr="006E5423">
        <w:rPr>
          <w:rFonts w:ascii="Arial" w:hAnsi="Arial" w:cs="Arial"/>
          <w:sz w:val="22"/>
          <w:szCs w:val="22"/>
        </w:rPr>
        <w:t xml:space="preserve">-Fotocópia do alvará de licença de utilização do estabelecimento onde se pretende exercer a atividade, emitido pela câmara municipal / entidade competente; </w:t>
      </w:r>
    </w:p>
    <w:p w:rsidR="007A1B3D" w:rsidRPr="006E5423" w:rsidRDefault="007A1B3D" w:rsidP="007A1B3D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6E5423">
        <w:rPr>
          <w:rFonts w:ascii="Arial" w:hAnsi="Arial" w:cs="Arial"/>
          <w:sz w:val="22"/>
          <w:szCs w:val="22"/>
        </w:rPr>
        <w:t xml:space="preserve">Fotocópia do </w:t>
      </w:r>
      <w:r>
        <w:rPr>
          <w:rFonts w:ascii="Arial" w:hAnsi="Arial" w:cs="Arial"/>
          <w:sz w:val="22"/>
          <w:szCs w:val="22"/>
        </w:rPr>
        <w:t>n</w:t>
      </w:r>
      <w:r w:rsidRPr="006E5423">
        <w:rPr>
          <w:rFonts w:ascii="Arial" w:hAnsi="Arial" w:cs="Arial"/>
          <w:sz w:val="22"/>
          <w:szCs w:val="22"/>
        </w:rPr>
        <w:t xml:space="preserve">úmero de identificação fiscal (NIF) no caso de pessoa singular ou número de identificação de pessoa coletiva (NIPC) no caso de sociedade comercial; </w:t>
      </w:r>
    </w:p>
    <w:p w:rsidR="007A1B3D" w:rsidRPr="006E5423" w:rsidRDefault="007A1B3D" w:rsidP="007A1B3D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6E5423">
        <w:rPr>
          <w:rFonts w:ascii="Arial" w:hAnsi="Arial" w:cs="Arial"/>
          <w:sz w:val="22"/>
          <w:szCs w:val="22"/>
        </w:rPr>
        <w:t>Fotocópia do(s) contrato(s) celebrado(s) com o distribuidor por grosso que assegurará a armazenagem, caso seja aplicável;</w:t>
      </w:r>
    </w:p>
    <w:p w:rsidR="007A1B3D" w:rsidRPr="006E5423" w:rsidRDefault="007A1B3D" w:rsidP="007A1B3D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6E5423">
        <w:rPr>
          <w:rFonts w:ascii="Arial" w:hAnsi="Arial" w:cs="Arial"/>
          <w:sz w:val="22"/>
          <w:szCs w:val="22"/>
        </w:rPr>
        <w:t xml:space="preserve">Fotocópia do(s) contrato(s) celebrados com a(s) empresa(s) que procede(m) ao transporte dos medicamentos, caso seja aplicável; </w:t>
      </w:r>
    </w:p>
    <w:p w:rsidR="007A1B3D" w:rsidRPr="006E5423" w:rsidRDefault="007A1B3D" w:rsidP="007A1B3D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6E5423">
        <w:rPr>
          <w:rFonts w:ascii="Arial" w:hAnsi="Arial" w:cs="Arial"/>
          <w:sz w:val="22"/>
          <w:szCs w:val="22"/>
        </w:rPr>
        <w:t xml:space="preserve">Planta das instalações onde se pretende exercer a atividade e a respetiva memória descritiva, indicando, em particular, as áreas de receção, conferência, armazenagem, preparação de encomendas, expedição, devoluções, recolha e rejeitados, elaboradas de acordo com o disposto no Regulamento anexo à Deliberação do INFARMED, IP n.º 47/CD/2015, de 19 de março; </w:t>
      </w:r>
    </w:p>
    <w:p w:rsidR="007A1B3D" w:rsidRPr="006E5423" w:rsidRDefault="007A1B3D" w:rsidP="007A1B3D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-</w:t>
      </w:r>
      <w:r w:rsidRPr="006E5423">
        <w:rPr>
          <w:rFonts w:ascii="Arial" w:hAnsi="Arial" w:cs="Arial"/>
          <w:sz w:val="22"/>
          <w:szCs w:val="22"/>
        </w:rPr>
        <w:t xml:space="preserve">Prova do cumprimento das exigências legais em matéria de prevenção do risco de incêndio, documento emitido pelo Serviço Regional de Proteção Civil e Bombeiros dos Açores; </w:t>
      </w:r>
    </w:p>
    <w:p w:rsidR="007A1B3D" w:rsidRPr="006E5423" w:rsidRDefault="007A1B3D" w:rsidP="007A1B3D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6E5423">
        <w:rPr>
          <w:rFonts w:ascii="Arial" w:hAnsi="Arial" w:cs="Arial"/>
          <w:sz w:val="22"/>
          <w:szCs w:val="22"/>
        </w:rPr>
        <w:t xml:space="preserve">Fotocópia do Manual de Qualidade, que descreva o Sistema de Gestão da Qualidade do distribuidor, o qual deve estabelecer responsabilidades, procedimentos e medidas de gestão dos riscos em relação às suas atividades; </w:t>
      </w:r>
    </w:p>
    <w:p w:rsidR="007A1B3D" w:rsidRPr="006E5423" w:rsidRDefault="007A1B3D" w:rsidP="007A1B3D">
      <w:pPr>
        <w:widowControl/>
        <w:autoSpaceDE/>
        <w:autoSpaceDN/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/>
          <w:lang w:eastAsia="pt-PT"/>
        </w:rPr>
        <w:t>-</w:t>
      </w:r>
      <w:r w:rsidRPr="006E5423">
        <w:rPr>
          <w:rFonts w:ascii="Arial" w:hAnsi="Arial" w:cs="Arial"/>
        </w:rPr>
        <w:t xml:space="preserve">Comunicação adicional com vista à introdução na base de dados da União Europeia, da informação sobre cada autorização de distribuição por grosso de medicamentos de uso humano, conforme disposto no n.º 5 do artigo 98.º do Decreto-Lei n.º 176/2006, de 30 de agosto, na sua atual redação, de acordo com minuta em anexo; </w:t>
      </w:r>
    </w:p>
    <w:p w:rsidR="007A1B3D" w:rsidRDefault="007A1B3D" w:rsidP="007A1B3D">
      <w:pPr>
        <w:widowControl/>
        <w:autoSpaceDE/>
        <w:autoSpaceDN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E5423">
        <w:rPr>
          <w:rFonts w:ascii="Arial" w:hAnsi="Arial" w:cs="Arial"/>
        </w:rPr>
        <w:t>Documento original da autorização para o exercício da atividade de distribuição por grosso de medicamentos de uso humano.</w:t>
      </w:r>
    </w:p>
    <w:p w:rsidR="007A1B3D" w:rsidRDefault="007A1B3D">
      <w:pPr>
        <w:widowControl/>
        <w:autoSpaceDE/>
        <w:autoSpaceDN/>
        <w:spacing w:after="160" w:line="259" w:lineRule="auto"/>
      </w:pPr>
      <w:r>
        <w:br w:type="page"/>
      </w:r>
    </w:p>
    <w:p w:rsidR="007A1B3D" w:rsidRDefault="007A1B3D" w:rsidP="007A1B3D">
      <w:pPr>
        <w:tabs>
          <w:tab w:val="left" w:pos="5387"/>
        </w:tabs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ED7848">
        <w:rPr>
          <w:rFonts w:ascii="Arial" w:hAnsi="Arial" w:cs="Arial"/>
          <w:b/>
          <w:i/>
          <w:color w:val="000000"/>
          <w:u w:val="single"/>
        </w:rPr>
        <w:lastRenderedPageBreak/>
        <w:t>Se aplicável</w:t>
      </w:r>
      <w:r w:rsidRPr="00ED7848">
        <w:rPr>
          <w:rFonts w:ascii="Arial" w:hAnsi="Arial" w:cs="Arial"/>
          <w:b/>
          <w:i/>
          <w:color w:val="000000"/>
        </w:rPr>
        <w:t xml:space="preserve"> </w:t>
      </w:r>
      <w:r w:rsidRPr="0068372E">
        <w:rPr>
          <w:rFonts w:ascii="Arial" w:hAnsi="Arial" w:cs="Arial"/>
          <w:i/>
          <w:color w:val="000000"/>
        </w:rPr>
        <w:t>- caso a direção técnica seja alterada, no âmbito do processo de transferência de instalações</w:t>
      </w:r>
      <w:r w:rsidRPr="0068372E">
        <w:rPr>
          <w:rFonts w:ascii="Arial" w:hAnsi="Arial" w:cs="Arial"/>
          <w:color w:val="000000"/>
        </w:rPr>
        <w:t>:</w:t>
      </w:r>
    </w:p>
    <w:p w:rsidR="007A1B3D" w:rsidRPr="006E5423" w:rsidRDefault="007A1B3D" w:rsidP="007A1B3D">
      <w:pPr>
        <w:widowControl/>
        <w:autoSpaceDE/>
        <w:autoSpaceDN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E5423">
        <w:rPr>
          <w:rFonts w:ascii="Arial" w:hAnsi="Arial" w:cs="Arial"/>
        </w:rPr>
        <w:t xml:space="preserve">Fotocópia atualizada da carteira profissional do diretor técnico, emitida pela Ordem dos Farmacêuticos e declaração da respetiva inscrição comprovativa da situação regularizada na qual conste o número da carteira profissional; </w:t>
      </w:r>
    </w:p>
    <w:p w:rsidR="007A1B3D" w:rsidRPr="006E5423" w:rsidRDefault="007A1B3D" w:rsidP="007A1B3D">
      <w:pPr>
        <w:widowControl/>
        <w:autoSpaceDE/>
        <w:autoSpaceDN/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E5423">
        <w:rPr>
          <w:rFonts w:ascii="Arial" w:hAnsi="Arial" w:cs="Arial"/>
        </w:rPr>
        <w:t xml:space="preserve">Certificado de registo criminal do diretor técnico; </w:t>
      </w:r>
    </w:p>
    <w:p w:rsidR="007A1B3D" w:rsidRPr="006E5423" w:rsidRDefault="007A1B3D" w:rsidP="007A1B3D">
      <w:pPr>
        <w:widowControl/>
        <w:autoSpaceDE/>
        <w:autoSpaceDN/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E5423">
        <w:rPr>
          <w:rFonts w:ascii="Arial" w:hAnsi="Arial" w:cs="Arial"/>
        </w:rPr>
        <w:t xml:space="preserve">Termo de responsabilidade assinado pelo diretor técnico, de acordo com minuta em anexo; </w:t>
      </w:r>
    </w:p>
    <w:p w:rsidR="007A1B3D" w:rsidRPr="006E5423" w:rsidRDefault="007A1B3D" w:rsidP="007A1B3D">
      <w:pPr>
        <w:widowControl/>
        <w:autoSpaceDE/>
        <w:autoSpaceDN/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E5423">
        <w:rPr>
          <w:rFonts w:ascii="Arial" w:hAnsi="Arial" w:cs="Arial"/>
        </w:rPr>
        <w:t xml:space="preserve">Fotocópia do cartão de cidadão (CC) ou cópias do bilhete de identidade (BI) e do número de identificação fiscal (NIF) do diretor técnico; </w:t>
      </w:r>
    </w:p>
    <w:p w:rsidR="007A1B3D" w:rsidRDefault="007A1B3D" w:rsidP="007A1B3D">
      <w:pPr>
        <w:widowControl/>
        <w:autoSpaceDE/>
        <w:autoSpaceDN/>
        <w:spacing w:after="160"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E5423">
        <w:rPr>
          <w:rFonts w:ascii="Arial" w:hAnsi="Arial" w:cs="Arial"/>
        </w:rPr>
        <w:t xml:space="preserve">Fotocópia do contrato estabelecido com o diretor técnico; </w:t>
      </w:r>
    </w:p>
    <w:p w:rsidR="007A1B3D" w:rsidRDefault="007A1B3D">
      <w:pPr>
        <w:widowControl/>
        <w:autoSpaceDE/>
        <w:autoSpaceDN/>
        <w:spacing w:after="160" w:line="259" w:lineRule="auto"/>
      </w:pPr>
      <w:r>
        <w:br w:type="page"/>
      </w:r>
    </w:p>
    <w:p w:rsidR="007A1B3D" w:rsidRPr="00C03929" w:rsidRDefault="007A1B3D" w:rsidP="007A1B3D">
      <w:pPr>
        <w:adjustRightInd w:val="0"/>
        <w:spacing w:after="100" w:afterAutospacing="1" w:line="360" w:lineRule="auto"/>
        <w:jc w:val="both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lastRenderedPageBreak/>
        <w:t>(</w:t>
      </w:r>
      <w:r w:rsidRPr="00C03929">
        <w:rPr>
          <w:rFonts w:ascii="Arial" w:hAnsi="Arial" w:cs="Arial"/>
          <w:b/>
          <w:i/>
          <w:color w:val="000000"/>
          <w:u w:val="single"/>
        </w:rPr>
        <w:t>Se aplicável</w:t>
      </w:r>
      <w:r w:rsidRPr="00C03929">
        <w:rPr>
          <w:rFonts w:ascii="Arial" w:hAnsi="Arial" w:cs="Arial"/>
          <w:b/>
          <w:i/>
          <w:color w:val="000000"/>
        </w:rPr>
        <w:t xml:space="preserve"> - caso a direção técnica seja alterada, no âmbito do processo de transferência de instalações</w:t>
      </w:r>
      <w:r w:rsidRPr="00C03929">
        <w:rPr>
          <w:rFonts w:ascii="Arial" w:hAnsi="Arial" w:cs="Arial"/>
          <w:color w:val="000000"/>
        </w:rPr>
        <w:t xml:space="preserve">) </w:t>
      </w:r>
    </w:p>
    <w:p w:rsidR="007A1B3D" w:rsidRDefault="007A1B3D" w:rsidP="007A1B3D">
      <w:pPr>
        <w:adjustRightInd w:val="0"/>
        <w:spacing w:after="100" w:afterAutospacing="1" w:line="360" w:lineRule="auto"/>
        <w:jc w:val="both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t xml:space="preserve">O(a) farmacêutico (a) </w:t>
      </w:r>
      <w:sdt>
        <w:sdtPr>
          <w:rPr>
            <w:rFonts w:ascii="Arial" w:hAnsi="Arial" w:cs="Arial"/>
            <w:color w:val="000000"/>
          </w:rPr>
          <w:alias w:val="Nome completo e CC"/>
          <w:tag w:val="Nome completo e CC"/>
          <w:id w:val="-1244789926"/>
          <w:placeholder>
            <w:docPart w:val="A65B0F452A764AAEAD1B88400B263A34"/>
          </w:placeholder>
          <w:showingPlcHdr/>
          <w:text/>
        </w:sdtPr>
        <w:sdtEndPr/>
        <w:sdtContent>
          <w:permStart w:id="233602727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233602727"/>
        </w:sdtContent>
      </w:sdt>
      <w:r w:rsidR="00AD05F9">
        <w:rPr>
          <w:rFonts w:ascii="Arial" w:hAnsi="Arial" w:cs="Arial"/>
          <w:color w:val="000000"/>
        </w:rPr>
        <w:t xml:space="preserve"> </w:t>
      </w:r>
      <w:r w:rsidRPr="00C03929">
        <w:rPr>
          <w:rFonts w:ascii="Arial" w:hAnsi="Arial" w:cs="Arial"/>
          <w:color w:val="000000"/>
        </w:rPr>
        <w:t>(</w:t>
      </w:r>
      <w:r w:rsidRPr="00C03929">
        <w:rPr>
          <w:rFonts w:ascii="Arial" w:hAnsi="Arial" w:cs="Arial"/>
          <w:b/>
          <w:color w:val="000000"/>
        </w:rPr>
        <w:t>N</w:t>
      </w:r>
      <w:r w:rsidRPr="00C03929">
        <w:rPr>
          <w:rFonts w:ascii="Arial" w:hAnsi="Arial" w:cs="Arial"/>
          <w:b/>
          <w:bCs/>
          <w:color w:val="000000"/>
        </w:rPr>
        <w:t xml:space="preserve">ome completo </w:t>
      </w:r>
      <w:proofErr w:type="spellStart"/>
      <w:r w:rsidRPr="00C03929">
        <w:rPr>
          <w:rFonts w:ascii="Arial" w:hAnsi="Arial" w:cs="Arial"/>
          <w:b/>
          <w:bCs/>
          <w:color w:val="000000"/>
        </w:rPr>
        <w:t>cfr</w:t>
      </w:r>
      <w:proofErr w:type="spellEnd"/>
      <w:r w:rsidRPr="00C03929">
        <w:rPr>
          <w:rFonts w:ascii="Arial" w:hAnsi="Arial" w:cs="Arial"/>
          <w:b/>
          <w:bCs/>
          <w:color w:val="000000"/>
        </w:rPr>
        <w:t>. cartão de cidadão</w:t>
      </w:r>
      <w:r w:rsidRPr="00C03929">
        <w:rPr>
          <w:rFonts w:ascii="Arial" w:hAnsi="Arial" w:cs="Arial"/>
          <w:color w:val="000000"/>
        </w:rPr>
        <w:t>), portador(a) da carteira profissional n.º</w:t>
      </w:r>
      <w:r w:rsidR="00AD05F9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alias w:val="carteira profissional "/>
          <w:tag w:val="carteira profissional "/>
          <w:id w:val="2049876896"/>
          <w:placeholder>
            <w:docPart w:val="A65B0F452A764AAEAD1B88400B263A34"/>
          </w:placeholder>
          <w:showingPlcHdr/>
          <w:text/>
        </w:sdtPr>
        <w:sdtEndPr/>
        <w:sdtContent>
          <w:permStart w:id="1227702010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227702010"/>
        </w:sdtContent>
      </w:sdt>
      <w:r w:rsidR="00AD05F9">
        <w:rPr>
          <w:rFonts w:ascii="Arial" w:hAnsi="Arial" w:cs="Arial"/>
          <w:color w:val="000000"/>
        </w:rPr>
        <w:t xml:space="preserve"> </w:t>
      </w:r>
      <w:r w:rsidRPr="00C03929">
        <w:rPr>
          <w:rFonts w:ascii="Arial" w:hAnsi="Arial" w:cs="Arial"/>
          <w:color w:val="000000"/>
        </w:rPr>
        <w:t xml:space="preserve">requer a V. Exa. o seu cancelamento da função de diretor(a) técnico(a) do  </w:t>
      </w:r>
      <w:sdt>
        <w:sdtPr>
          <w:rPr>
            <w:rFonts w:ascii="Arial" w:hAnsi="Arial" w:cs="Arial"/>
            <w:color w:val="000000"/>
          </w:rPr>
          <w:alias w:val="Nome"/>
          <w:tag w:val="Nome"/>
          <w:id w:val="-93721640"/>
          <w:placeholder>
            <w:docPart w:val="A65B0F452A764AAEAD1B88400B263A34"/>
          </w:placeholder>
          <w:showingPlcHdr/>
          <w:text/>
        </w:sdtPr>
        <w:sdtEndPr/>
        <w:sdtContent>
          <w:permStart w:id="73234833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73234833"/>
        </w:sdtContent>
      </w:sdt>
      <w:r w:rsidRPr="00C03929">
        <w:rPr>
          <w:rFonts w:ascii="Arial" w:hAnsi="Arial" w:cs="Arial"/>
          <w:color w:val="000000"/>
        </w:rPr>
        <w:t>(</w:t>
      </w:r>
      <w:r w:rsidRPr="00C03929">
        <w:rPr>
          <w:rFonts w:ascii="Arial" w:hAnsi="Arial" w:cs="Arial"/>
          <w:b/>
          <w:bCs/>
          <w:color w:val="000000"/>
        </w:rPr>
        <w:t>identificar o nome do distribuidor por grosso requerente do pedido de transferência de instalações</w:t>
      </w:r>
      <w:r w:rsidRPr="00C03929">
        <w:rPr>
          <w:rFonts w:ascii="Arial" w:hAnsi="Arial" w:cs="Arial"/>
          <w:color w:val="000000"/>
        </w:rPr>
        <w:t xml:space="preserve">), com estabelecimento sito em  </w:t>
      </w:r>
      <w:sdt>
        <w:sdtPr>
          <w:rPr>
            <w:rFonts w:ascii="Arial" w:hAnsi="Arial" w:cs="Arial"/>
            <w:color w:val="000000"/>
          </w:rPr>
          <w:alias w:val="morada completa "/>
          <w:tag w:val="morada completa "/>
          <w:id w:val="-462969811"/>
          <w:placeholder>
            <w:docPart w:val="A65B0F452A764AAEAD1B88400B263A34"/>
          </w:placeholder>
          <w:showingPlcHdr/>
          <w:text/>
        </w:sdtPr>
        <w:sdtEndPr/>
        <w:sdtContent>
          <w:permStart w:id="2147094771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2147094771"/>
        </w:sdtContent>
      </w:sdt>
      <w:r w:rsidRPr="00C03929">
        <w:rPr>
          <w:rFonts w:ascii="Arial" w:hAnsi="Arial" w:cs="Arial"/>
          <w:color w:val="000000"/>
        </w:rPr>
        <w:t>(</w:t>
      </w:r>
      <w:r w:rsidRPr="00C03929">
        <w:rPr>
          <w:rFonts w:ascii="Arial" w:hAnsi="Arial" w:cs="Arial"/>
          <w:b/>
          <w:color w:val="000000"/>
        </w:rPr>
        <w:t>morada completa e código postal</w:t>
      </w:r>
      <w:r w:rsidRPr="00C03929">
        <w:rPr>
          <w:rFonts w:ascii="Arial" w:hAnsi="Arial" w:cs="Arial"/>
          <w:color w:val="000000"/>
        </w:rPr>
        <w:t>),  freguesia de</w:t>
      </w:r>
      <w:r w:rsidR="00AD05F9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alias w:val="freguesia"/>
          <w:tag w:val="freguesia"/>
          <w:id w:val="-1123229045"/>
          <w:placeholder>
            <w:docPart w:val="A65B0F452A764AAEAD1B88400B263A34"/>
          </w:placeholder>
          <w:showingPlcHdr/>
          <w:text/>
        </w:sdtPr>
        <w:sdtEndPr/>
        <w:sdtContent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</w:sdtContent>
      </w:sdt>
      <w:r w:rsidRPr="00C03929">
        <w:rPr>
          <w:rFonts w:ascii="Arial" w:hAnsi="Arial" w:cs="Arial"/>
          <w:color w:val="000000"/>
        </w:rPr>
        <w:t>, concelho de</w:t>
      </w:r>
      <w:r w:rsidR="00AD05F9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alias w:val="concelho"/>
          <w:tag w:val="concelho"/>
          <w:id w:val="712081354"/>
          <w:placeholder>
            <w:docPart w:val="A65B0F452A764AAEAD1B88400B263A34"/>
          </w:placeholder>
          <w:showingPlcHdr/>
          <w:text/>
        </w:sdtPr>
        <w:sdtEndPr/>
        <w:sdtContent>
          <w:permStart w:id="594311203" w:edGrp="everyone"/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594311203"/>
        </w:sdtContent>
      </w:sdt>
      <w:r w:rsidRPr="00C03929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>Ilha de</w:t>
      </w:r>
      <w:r w:rsidR="00AD05F9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alias w:val="Ilha"/>
          <w:tag w:val="Ilha"/>
          <w:id w:val="-729074271"/>
          <w:placeholder>
            <w:docPart w:val="A65B0F452A764AAEAD1B88400B263A34"/>
          </w:placeholder>
          <w:showingPlcHdr/>
          <w:text/>
        </w:sdtPr>
        <w:sdtEndPr/>
        <w:sdtContent>
          <w:r w:rsidR="00AD05F9" w:rsidRPr="008550D8">
            <w:rPr>
              <w:rStyle w:val="TextodoMarcadordePosio"/>
              <w:rFonts w:eastAsiaTheme="minorHAnsi"/>
            </w:rPr>
            <w:t>Clique ou toque aqui para introduzir texto.</w:t>
          </w:r>
        </w:sdtContent>
      </w:sdt>
      <w:r w:rsidRPr="00C03929">
        <w:rPr>
          <w:rFonts w:ascii="Arial" w:hAnsi="Arial" w:cs="Arial"/>
          <w:color w:val="000000"/>
        </w:rPr>
        <w:t>, com efeitos reportados a (</w:t>
      </w:r>
      <w:r w:rsidRPr="00C03929">
        <w:rPr>
          <w:rFonts w:ascii="Arial" w:hAnsi="Arial" w:cs="Arial"/>
          <w:b/>
          <w:i/>
          <w:color w:val="000000"/>
        </w:rPr>
        <w:t>indicar data</w:t>
      </w:r>
      <w:r w:rsidRPr="00C03929">
        <w:rPr>
          <w:rFonts w:ascii="Arial" w:hAnsi="Arial" w:cs="Arial"/>
          <w:color w:val="000000"/>
        </w:rPr>
        <w:t>).</w:t>
      </w:r>
    </w:p>
    <w:p w:rsidR="007A1B3D" w:rsidRPr="00C03929" w:rsidRDefault="00D202FF" w:rsidP="007A1B3D">
      <w:pPr>
        <w:adjustRightInd w:val="0"/>
        <w:spacing w:line="360" w:lineRule="auto"/>
        <w:ind w:right="2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Data:  </w:t>
      </w:r>
      <w:sdt>
        <w:sdtPr>
          <w:rPr>
            <w:rFonts w:ascii="Arial" w:hAnsi="Arial" w:cs="Arial"/>
            <w:color w:val="000000"/>
          </w:rPr>
          <w:id w:val="-1459401925"/>
          <w:placeholder>
            <w:docPart w:val="D9BE883554E84D5084D1F4DE1CD87479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438263103" w:edGrp="everyone"/>
          <w:r w:rsidRPr="009D05AA">
            <w:rPr>
              <w:rStyle w:val="TextodoMarcadordePosio"/>
              <w:rFonts w:eastAsiaTheme="minorHAnsi"/>
            </w:rPr>
            <w:t>Clique ou toque para introduzir uma data.</w:t>
          </w:r>
          <w:permEnd w:id="1438263103"/>
        </w:sdtContent>
      </w:sdt>
    </w:p>
    <w:p w:rsidR="00403AC7" w:rsidRDefault="00403AC7" w:rsidP="007A1B3D">
      <w:pPr>
        <w:adjustRightInd w:val="0"/>
        <w:rPr>
          <w:rFonts w:ascii="Arial" w:hAnsi="Arial" w:cs="Arial"/>
          <w:color w:val="000000"/>
        </w:rPr>
      </w:pPr>
    </w:p>
    <w:p w:rsidR="007A1B3D" w:rsidRPr="00C03929" w:rsidRDefault="007A1B3D" w:rsidP="007A1B3D">
      <w:pPr>
        <w:adjustRightInd w:val="0"/>
        <w:rPr>
          <w:rFonts w:ascii="Arial" w:hAnsi="Arial" w:cs="Arial"/>
          <w:color w:val="000000"/>
        </w:rPr>
      </w:pPr>
      <w:r w:rsidRPr="00C03929">
        <w:rPr>
          <w:rFonts w:ascii="Arial" w:hAnsi="Arial" w:cs="Arial"/>
          <w:color w:val="000000"/>
        </w:rPr>
        <w:t>(Assinatura): __________________________________________________</w:t>
      </w:r>
    </w:p>
    <w:p w:rsidR="007A1B3D" w:rsidRDefault="007A1B3D" w:rsidP="007A1B3D">
      <w:pPr>
        <w:spacing w:line="360" w:lineRule="auto"/>
        <w:rPr>
          <w:rFonts w:ascii="Arial" w:hAnsi="Arial" w:cs="Arial"/>
          <w:b/>
        </w:rPr>
      </w:pPr>
      <w:r w:rsidRPr="00C03929">
        <w:rPr>
          <w:rFonts w:ascii="Arial" w:hAnsi="Arial" w:cs="Arial"/>
          <w:b/>
        </w:rPr>
        <w:t>(Assinatura do(a) farmacêutico</w:t>
      </w:r>
      <w:r>
        <w:rPr>
          <w:rFonts w:ascii="Arial" w:hAnsi="Arial" w:cs="Arial"/>
          <w:b/>
        </w:rPr>
        <w:t>(a) que cessa</w:t>
      </w:r>
      <w:r w:rsidRPr="00C03929">
        <w:rPr>
          <w:rFonts w:ascii="Arial" w:hAnsi="Arial" w:cs="Arial"/>
          <w:b/>
        </w:rPr>
        <w:t xml:space="preserve"> funções de Diretor(a) Técnico(a) conforme o Bilhete de Identidade/Cartão de Cidadão)</w:t>
      </w:r>
    </w:p>
    <w:p w:rsidR="00403AC7" w:rsidRDefault="00403AC7">
      <w:pPr>
        <w:widowControl/>
        <w:autoSpaceDE/>
        <w:autoSpaceDN/>
        <w:spacing w:after="160" w:line="259" w:lineRule="auto"/>
      </w:pPr>
      <w:r>
        <w:br w:type="page"/>
      </w:r>
    </w:p>
    <w:p w:rsidR="007A1B3D" w:rsidRDefault="007A1B3D">
      <w:pPr>
        <w:widowControl/>
        <w:autoSpaceDE/>
        <w:autoSpaceDN/>
        <w:spacing w:after="160" w:line="259" w:lineRule="auto"/>
      </w:pPr>
    </w:p>
    <w:p w:rsidR="007A1B3D" w:rsidRDefault="007A1B3D" w:rsidP="007A1B3D">
      <w:pPr>
        <w:pStyle w:val="Ttulo1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03929">
        <w:rPr>
          <w:rFonts w:ascii="Arial" w:hAnsi="Arial" w:cs="Arial"/>
          <w:sz w:val="22"/>
          <w:szCs w:val="22"/>
        </w:rPr>
        <w:t>TERMO DE RESPONSABILIDADE DIREÇÃO TÉCNICA</w:t>
      </w:r>
      <w:r>
        <w:rPr>
          <w:rFonts w:ascii="Arial" w:hAnsi="Arial" w:cs="Arial"/>
          <w:sz w:val="22"/>
          <w:szCs w:val="22"/>
        </w:rPr>
        <w:t xml:space="preserve"> E DECLARAÇÃO DE INCOMPATIBILIDADES</w:t>
      </w:r>
    </w:p>
    <w:p w:rsidR="007A1B3D" w:rsidRPr="00C03929" w:rsidRDefault="007A1B3D" w:rsidP="007A1B3D">
      <w:pPr>
        <w:pStyle w:val="Ttulo1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7A1B3D" w:rsidRPr="00C03929" w:rsidRDefault="007A1B3D" w:rsidP="007A1B3D">
      <w:pPr>
        <w:spacing w:line="360" w:lineRule="auto"/>
        <w:ind w:right="283"/>
        <w:rPr>
          <w:rFonts w:ascii="Arial" w:hAnsi="Arial" w:cs="Arial"/>
        </w:rPr>
      </w:pPr>
    </w:p>
    <w:p w:rsidR="007A1B3D" w:rsidRDefault="0007216A" w:rsidP="007A1B3D">
      <w:pPr>
        <w:pStyle w:val="Default"/>
        <w:spacing w:after="100" w:afterAutospacing="1"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sz w:val="22"/>
            <w:szCs w:val="22"/>
          </w:rPr>
          <w:alias w:val="Nome completo"/>
          <w:tag w:val="Nome completo"/>
          <w:id w:val="408049948"/>
          <w:placeholder>
            <w:docPart w:val="A65B0F452A764AAEAD1B88400B263A34"/>
          </w:placeholder>
          <w:showingPlcHdr/>
          <w:text/>
        </w:sdtPr>
        <w:sdtEndPr/>
        <w:sdtContent>
          <w:permStart w:id="2051410883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2051410883"/>
        </w:sdtContent>
      </w:sdt>
      <w:r w:rsidR="007A1B3D" w:rsidRPr="00C03929">
        <w:rPr>
          <w:rFonts w:ascii="Arial" w:hAnsi="Arial" w:cs="Arial"/>
          <w:sz w:val="22"/>
          <w:szCs w:val="22"/>
        </w:rPr>
        <w:t xml:space="preserve"> (</w:t>
      </w:r>
      <w:r w:rsidR="007A1B3D" w:rsidRPr="00C03929">
        <w:rPr>
          <w:rFonts w:ascii="Arial" w:hAnsi="Arial" w:cs="Arial"/>
          <w:b/>
          <w:i/>
          <w:sz w:val="22"/>
          <w:szCs w:val="22"/>
        </w:rPr>
        <w:t>N</w:t>
      </w:r>
      <w:r w:rsidR="007A1B3D" w:rsidRPr="00C03929">
        <w:rPr>
          <w:rFonts w:ascii="Arial" w:hAnsi="Arial" w:cs="Arial"/>
          <w:b/>
          <w:bCs/>
          <w:i/>
          <w:sz w:val="22"/>
          <w:szCs w:val="22"/>
        </w:rPr>
        <w:t>ome</w:t>
      </w:r>
      <w:r w:rsidR="007A1B3D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7A1B3D" w:rsidRPr="00C03929">
        <w:rPr>
          <w:rFonts w:ascii="Arial" w:hAnsi="Arial" w:cs="Arial"/>
          <w:b/>
          <w:bCs/>
          <w:i/>
          <w:sz w:val="22"/>
          <w:szCs w:val="22"/>
        </w:rPr>
        <w:t>completo</w:t>
      </w:r>
      <w:r w:rsidR="007A1B3D" w:rsidRPr="00C03929">
        <w:rPr>
          <w:rFonts w:ascii="Arial" w:hAnsi="Arial" w:cs="Arial"/>
          <w:sz w:val="22"/>
          <w:szCs w:val="22"/>
        </w:rPr>
        <w:t xml:space="preserve">), residente em </w:t>
      </w:r>
      <w:sdt>
        <w:sdtPr>
          <w:rPr>
            <w:rFonts w:ascii="Arial" w:hAnsi="Arial" w:cs="Arial"/>
            <w:sz w:val="22"/>
            <w:szCs w:val="22"/>
          </w:rPr>
          <w:alias w:val="morada completa "/>
          <w:tag w:val="morada completa "/>
          <w:id w:val="1510173127"/>
          <w:placeholder>
            <w:docPart w:val="A65B0F452A764AAEAD1B88400B263A34"/>
          </w:placeholder>
          <w:showingPlcHdr/>
          <w:text/>
        </w:sdtPr>
        <w:sdtEndPr/>
        <w:sdtContent>
          <w:permStart w:id="1789012663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789012663"/>
        </w:sdtContent>
      </w:sdt>
      <w:r w:rsidR="007A1B3D" w:rsidRPr="00C03929">
        <w:rPr>
          <w:rFonts w:ascii="Arial" w:hAnsi="Arial" w:cs="Arial"/>
          <w:sz w:val="22"/>
          <w:szCs w:val="22"/>
        </w:rPr>
        <w:t>(</w:t>
      </w:r>
      <w:r w:rsidR="007A1B3D" w:rsidRPr="00C03929">
        <w:rPr>
          <w:rFonts w:ascii="Arial" w:hAnsi="Arial" w:cs="Arial"/>
          <w:b/>
          <w:i/>
          <w:sz w:val="22"/>
          <w:szCs w:val="22"/>
        </w:rPr>
        <w:t>morada completa e</w:t>
      </w:r>
      <w:r w:rsidR="007A1B3D" w:rsidRPr="00C03929">
        <w:rPr>
          <w:rFonts w:ascii="Arial" w:hAnsi="Arial" w:cs="Arial"/>
          <w:i/>
          <w:sz w:val="22"/>
          <w:szCs w:val="22"/>
        </w:rPr>
        <w:t xml:space="preserve"> </w:t>
      </w:r>
      <w:r w:rsidR="007A1B3D" w:rsidRPr="00C03929">
        <w:rPr>
          <w:rFonts w:ascii="Arial" w:hAnsi="Arial" w:cs="Arial"/>
          <w:b/>
          <w:bCs/>
          <w:i/>
          <w:sz w:val="22"/>
          <w:szCs w:val="22"/>
        </w:rPr>
        <w:t>código postal</w:t>
      </w:r>
      <w:r w:rsidR="007A1B3D" w:rsidRPr="00C03929">
        <w:rPr>
          <w:rFonts w:ascii="Arial" w:hAnsi="Arial" w:cs="Arial"/>
          <w:sz w:val="22"/>
          <w:szCs w:val="22"/>
        </w:rPr>
        <w:t>), licenciado(a) em</w:t>
      </w:r>
      <w:r w:rsidR="00B259A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Licenciatura"/>
          <w:tag w:val="Licenciatura"/>
          <w:id w:val="-1165705343"/>
          <w:placeholder>
            <w:docPart w:val="A65B0F452A764AAEAD1B88400B263A34"/>
          </w:placeholder>
          <w:showingPlcHdr/>
          <w:text/>
        </w:sdtPr>
        <w:sdtEndPr/>
        <w:sdtContent>
          <w:permStart w:id="1180967305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180967305"/>
        </w:sdtContent>
      </w:sdt>
      <w:r w:rsidR="007A1B3D" w:rsidRPr="00C03929">
        <w:rPr>
          <w:rFonts w:ascii="Arial" w:hAnsi="Arial" w:cs="Arial"/>
          <w:sz w:val="22"/>
          <w:szCs w:val="22"/>
        </w:rPr>
        <w:t>, B.I. ou C.C. n.º</w:t>
      </w:r>
      <w:r w:rsidR="00B259A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BI/CC"/>
          <w:tag w:val="BI/CC"/>
          <w:id w:val="1911340795"/>
          <w:placeholder>
            <w:docPart w:val="A65B0F452A764AAEAD1B88400B263A34"/>
          </w:placeholder>
          <w:showingPlcHdr/>
          <w:text/>
        </w:sdtPr>
        <w:sdtEndPr/>
        <w:sdtContent>
          <w:permStart w:id="917777325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917777325"/>
        </w:sdtContent>
      </w:sdt>
      <w:r w:rsidR="007A1B3D" w:rsidRPr="00C03929">
        <w:rPr>
          <w:rFonts w:ascii="Arial" w:hAnsi="Arial" w:cs="Arial"/>
          <w:sz w:val="22"/>
          <w:szCs w:val="22"/>
        </w:rPr>
        <w:t>, NIF n.º</w:t>
      </w:r>
      <w:r w:rsidR="00B259A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IF "/>
          <w:tag w:val="NIF "/>
          <w:id w:val="-1102339203"/>
          <w:placeholder>
            <w:docPart w:val="A65B0F452A764AAEAD1B88400B263A34"/>
          </w:placeholder>
          <w:showingPlcHdr/>
          <w:text/>
        </w:sdtPr>
        <w:sdtEndPr/>
        <w:sdtContent>
          <w:permStart w:id="227496898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227496898"/>
        </w:sdtContent>
      </w:sdt>
      <w:r w:rsidR="00B259A6">
        <w:rPr>
          <w:rFonts w:ascii="Arial" w:hAnsi="Arial" w:cs="Arial"/>
          <w:sz w:val="22"/>
          <w:szCs w:val="22"/>
        </w:rPr>
        <w:t xml:space="preserve"> </w:t>
      </w:r>
      <w:r w:rsidR="007A1B3D" w:rsidRPr="00C03929">
        <w:rPr>
          <w:rFonts w:ascii="Arial" w:hAnsi="Arial" w:cs="Arial"/>
          <w:sz w:val="22"/>
          <w:szCs w:val="22"/>
        </w:rPr>
        <w:t>portador(a) da carteira profissional n.º</w:t>
      </w:r>
      <w:r w:rsidR="00B259A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º carteira profissional "/>
          <w:tag w:val="nº carteira profissional "/>
          <w:id w:val="104696334"/>
          <w:placeholder>
            <w:docPart w:val="A65B0F452A764AAEAD1B88400B263A34"/>
          </w:placeholder>
          <w:showingPlcHdr/>
          <w:text/>
        </w:sdtPr>
        <w:sdtEndPr/>
        <w:sdtContent>
          <w:permStart w:id="1671713189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671713189"/>
        </w:sdtContent>
      </w:sdt>
      <w:r w:rsidR="007A1B3D" w:rsidRPr="00C03929">
        <w:rPr>
          <w:rFonts w:ascii="Arial" w:hAnsi="Arial" w:cs="Arial"/>
          <w:sz w:val="22"/>
          <w:szCs w:val="22"/>
        </w:rPr>
        <w:t xml:space="preserve">, emitida pela Ordem dos Farmacêuticos, declara, para todos os efeitos legais, que assume a responsabilidade pela distribuição por grosso de medicamentos de uso humano, exercida pelo </w:t>
      </w:r>
      <w:sdt>
        <w:sdtPr>
          <w:rPr>
            <w:rFonts w:ascii="Arial" w:hAnsi="Arial" w:cs="Arial"/>
            <w:sz w:val="22"/>
            <w:szCs w:val="22"/>
          </w:rPr>
          <w:alias w:val="Nome"/>
          <w:tag w:val="Nome"/>
          <w:id w:val="-511760990"/>
          <w:placeholder>
            <w:docPart w:val="A65B0F452A764AAEAD1B88400B263A34"/>
          </w:placeholder>
          <w:showingPlcHdr/>
          <w:text/>
        </w:sdtPr>
        <w:sdtEndPr/>
        <w:sdtContent>
          <w:permStart w:id="1528718204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528718204"/>
        </w:sdtContent>
      </w:sdt>
      <w:r w:rsidR="00B259A6">
        <w:rPr>
          <w:rFonts w:ascii="Arial" w:hAnsi="Arial" w:cs="Arial"/>
          <w:sz w:val="22"/>
          <w:szCs w:val="22"/>
        </w:rPr>
        <w:t xml:space="preserve"> </w:t>
      </w:r>
      <w:r w:rsidR="007A1B3D" w:rsidRPr="00C03929">
        <w:rPr>
          <w:rFonts w:ascii="Arial" w:hAnsi="Arial" w:cs="Arial"/>
          <w:sz w:val="22"/>
          <w:szCs w:val="22"/>
        </w:rPr>
        <w:t>(</w:t>
      </w:r>
      <w:r w:rsidR="007A1B3D" w:rsidRPr="00C03929">
        <w:rPr>
          <w:rFonts w:ascii="Arial" w:hAnsi="Arial" w:cs="Arial"/>
          <w:b/>
          <w:bCs/>
          <w:i/>
          <w:sz w:val="22"/>
          <w:szCs w:val="22"/>
        </w:rPr>
        <w:t>identificar o requerente/titular da autorização distribuição</w:t>
      </w:r>
      <w:r w:rsidR="007A1B3D" w:rsidRPr="00C03929">
        <w:rPr>
          <w:rFonts w:ascii="Arial" w:hAnsi="Arial" w:cs="Arial"/>
          <w:sz w:val="22"/>
          <w:szCs w:val="22"/>
        </w:rPr>
        <w:t xml:space="preserve">), com sede social em </w:t>
      </w:r>
      <w:sdt>
        <w:sdtPr>
          <w:rPr>
            <w:rFonts w:ascii="Arial" w:hAnsi="Arial" w:cs="Arial"/>
            <w:sz w:val="22"/>
            <w:szCs w:val="22"/>
          </w:rPr>
          <w:alias w:val="morada completa "/>
          <w:tag w:val="morada completa "/>
          <w:id w:val="290019964"/>
          <w:placeholder>
            <w:docPart w:val="A65B0F452A764AAEAD1B88400B263A34"/>
          </w:placeholder>
          <w:showingPlcHdr/>
          <w:text/>
        </w:sdtPr>
        <w:sdtEndPr/>
        <w:sdtContent>
          <w:permStart w:id="839012288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839012288"/>
        </w:sdtContent>
      </w:sdt>
      <w:r w:rsidR="007A1B3D" w:rsidRPr="00C03929">
        <w:rPr>
          <w:rFonts w:ascii="Arial" w:hAnsi="Arial" w:cs="Arial"/>
          <w:sz w:val="22"/>
          <w:szCs w:val="22"/>
        </w:rPr>
        <w:t xml:space="preserve"> (</w:t>
      </w:r>
      <w:r w:rsidR="007A1B3D" w:rsidRPr="00C03929">
        <w:rPr>
          <w:rFonts w:ascii="Arial" w:hAnsi="Arial" w:cs="Arial"/>
          <w:b/>
          <w:i/>
          <w:sz w:val="22"/>
          <w:szCs w:val="22"/>
        </w:rPr>
        <w:t>morada completa e</w:t>
      </w:r>
      <w:r w:rsidR="007A1B3D" w:rsidRPr="00C03929">
        <w:rPr>
          <w:rFonts w:ascii="Arial" w:hAnsi="Arial" w:cs="Arial"/>
          <w:i/>
          <w:sz w:val="22"/>
          <w:szCs w:val="22"/>
        </w:rPr>
        <w:t xml:space="preserve"> </w:t>
      </w:r>
      <w:r w:rsidR="007A1B3D" w:rsidRPr="00C03929">
        <w:rPr>
          <w:rFonts w:ascii="Arial" w:hAnsi="Arial" w:cs="Arial"/>
          <w:b/>
          <w:bCs/>
          <w:i/>
          <w:sz w:val="22"/>
          <w:szCs w:val="22"/>
        </w:rPr>
        <w:t>código postal</w:t>
      </w:r>
      <w:r w:rsidR="007A1B3D" w:rsidRPr="00C03929">
        <w:rPr>
          <w:rFonts w:ascii="Arial" w:hAnsi="Arial" w:cs="Arial"/>
          <w:sz w:val="22"/>
          <w:szCs w:val="22"/>
        </w:rPr>
        <w:t xml:space="preserve">), e com estabelecimento de distribuição situado em </w:t>
      </w:r>
      <w:sdt>
        <w:sdtPr>
          <w:rPr>
            <w:rFonts w:ascii="Arial" w:hAnsi="Arial" w:cs="Arial"/>
            <w:sz w:val="22"/>
            <w:szCs w:val="22"/>
          </w:rPr>
          <w:alias w:val="morada completa "/>
          <w:tag w:val="morada completa "/>
          <w:id w:val="1916670228"/>
          <w:placeholder>
            <w:docPart w:val="A65B0F452A764AAEAD1B88400B263A34"/>
          </w:placeholder>
          <w:showingPlcHdr/>
          <w:text/>
        </w:sdtPr>
        <w:sdtEndPr/>
        <w:sdtContent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</w:sdtContent>
      </w:sdt>
      <w:r w:rsidR="007A1B3D" w:rsidRPr="00C03929">
        <w:rPr>
          <w:rFonts w:ascii="Arial" w:hAnsi="Arial" w:cs="Arial"/>
          <w:sz w:val="22"/>
          <w:szCs w:val="22"/>
        </w:rPr>
        <w:t>(</w:t>
      </w:r>
      <w:r w:rsidR="007A1B3D" w:rsidRPr="00C03929">
        <w:rPr>
          <w:rFonts w:ascii="Arial" w:hAnsi="Arial" w:cs="Arial"/>
          <w:b/>
          <w:bCs/>
          <w:i/>
          <w:sz w:val="22"/>
          <w:szCs w:val="22"/>
        </w:rPr>
        <w:t>morada completa e código postal</w:t>
      </w:r>
      <w:r w:rsidR="007A1B3D" w:rsidRPr="00C03929">
        <w:rPr>
          <w:rFonts w:ascii="Arial" w:hAnsi="Arial" w:cs="Arial"/>
          <w:sz w:val="22"/>
          <w:szCs w:val="22"/>
        </w:rPr>
        <w:t>), comprometendo-se ao cumprimento de todas as normas legais em vigor, mais declarando que não exerce qualquer atividade incompatível com as exigências legais respeitante à direção técnica que pretende assumir.</w:t>
      </w:r>
      <w:r w:rsidR="007A1B3D">
        <w:rPr>
          <w:rFonts w:ascii="Arial" w:hAnsi="Arial" w:cs="Arial"/>
        </w:rPr>
        <w:t xml:space="preserve"> </w:t>
      </w:r>
    </w:p>
    <w:p w:rsidR="007A1B3D" w:rsidRPr="00FC6ECF" w:rsidRDefault="007A1B3D" w:rsidP="007A1B3D">
      <w:pPr>
        <w:pStyle w:val="Default"/>
        <w:spacing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Mais declara que não exerce qualquer atividade incompatível com as exigências legais respeitantes à direção técnica que pretende assumir.</w:t>
      </w:r>
    </w:p>
    <w:p w:rsidR="00D202FF" w:rsidRDefault="00D202FF" w:rsidP="007A1B3D">
      <w:pPr>
        <w:pStyle w:val="Default"/>
        <w:spacing w:line="360" w:lineRule="auto"/>
        <w:ind w:left="510" w:right="240" w:hanging="510"/>
        <w:rPr>
          <w:rFonts w:ascii="Arial" w:hAnsi="Arial" w:cs="Arial"/>
          <w:sz w:val="22"/>
          <w:szCs w:val="22"/>
        </w:rPr>
      </w:pPr>
    </w:p>
    <w:p w:rsidR="007A1B3D" w:rsidRPr="00C03929" w:rsidRDefault="00D202FF" w:rsidP="007A1B3D">
      <w:pPr>
        <w:pStyle w:val="Default"/>
        <w:spacing w:line="360" w:lineRule="auto"/>
        <w:ind w:left="510" w:right="240" w:hanging="51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 </w:t>
      </w:r>
      <w:sdt>
        <w:sdtPr>
          <w:rPr>
            <w:rFonts w:ascii="Arial" w:hAnsi="Arial" w:cs="Arial"/>
            <w:sz w:val="22"/>
            <w:szCs w:val="22"/>
          </w:rPr>
          <w:id w:val="657199845"/>
          <w:placeholder>
            <w:docPart w:val="D9BE883554E84D5084D1F4DE1CD87479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2117805961" w:edGrp="everyone"/>
          <w:r w:rsidRPr="009D05AA">
            <w:rPr>
              <w:rStyle w:val="TextodoMarcadordePosio"/>
              <w:rFonts w:eastAsiaTheme="minorHAnsi"/>
            </w:rPr>
            <w:t>Clique ou toque para introduzir uma data.</w:t>
          </w:r>
          <w:permEnd w:id="2117805961"/>
        </w:sdtContent>
      </w:sdt>
    </w:p>
    <w:p w:rsidR="00403AC7" w:rsidRDefault="00403AC7" w:rsidP="007A1B3D">
      <w:pPr>
        <w:pStyle w:val="Default"/>
        <w:spacing w:line="360" w:lineRule="auto"/>
        <w:ind w:left="510" w:right="240" w:hanging="510"/>
        <w:rPr>
          <w:rFonts w:ascii="Arial" w:hAnsi="Arial" w:cs="Arial"/>
          <w:sz w:val="22"/>
          <w:szCs w:val="22"/>
        </w:rPr>
      </w:pPr>
    </w:p>
    <w:p w:rsidR="007A1B3D" w:rsidRPr="00C03929" w:rsidRDefault="007A1B3D" w:rsidP="007A1B3D">
      <w:pPr>
        <w:pStyle w:val="Default"/>
        <w:spacing w:line="360" w:lineRule="auto"/>
        <w:ind w:left="510" w:right="240" w:hanging="510"/>
        <w:rPr>
          <w:rFonts w:ascii="Arial" w:hAnsi="Arial" w:cs="Arial"/>
          <w:sz w:val="22"/>
          <w:szCs w:val="22"/>
        </w:rPr>
      </w:pPr>
      <w:r w:rsidRPr="00C03929">
        <w:rPr>
          <w:rFonts w:ascii="Arial" w:hAnsi="Arial" w:cs="Arial"/>
          <w:sz w:val="22"/>
          <w:szCs w:val="22"/>
        </w:rPr>
        <w:t>(Assinatura): __________________________________________________</w:t>
      </w:r>
    </w:p>
    <w:p w:rsidR="007A1B3D" w:rsidRDefault="007A1B3D" w:rsidP="007A1B3D">
      <w:pPr>
        <w:pStyle w:val="Default"/>
        <w:rPr>
          <w:rFonts w:ascii="Arial" w:hAnsi="Arial" w:cs="Arial"/>
          <w:b/>
          <w:sz w:val="22"/>
          <w:szCs w:val="22"/>
        </w:rPr>
      </w:pPr>
      <w:r w:rsidRPr="00C03929">
        <w:rPr>
          <w:rFonts w:ascii="Arial" w:hAnsi="Arial" w:cs="Arial"/>
          <w:b/>
          <w:sz w:val="22"/>
          <w:szCs w:val="22"/>
        </w:rPr>
        <w:t>(Assinatura conforme o Bilhete de Identidade/Cartão de Cidadão)</w:t>
      </w:r>
    </w:p>
    <w:p w:rsidR="007A1B3D" w:rsidRDefault="007A1B3D">
      <w:pPr>
        <w:widowControl/>
        <w:autoSpaceDE/>
        <w:autoSpaceDN/>
        <w:spacing w:after="160" w:line="259" w:lineRule="auto"/>
      </w:pPr>
      <w:r>
        <w:br w:type="page"/>
      </w:r>
    </w:p>
    <w:p w:rsidR="007A1B3D" w:rsidRDefault="007A1B3D" w:rsidP="007A1B3D">
      <w:pPr>
        <w:ind w:right="283"/>
        <w:rPr>
          <w:rFonts w:ascii="Arial" w:hAnsi="Arial" w:cs="Arial"/>
          <w:b/>
          <w:sz w:val="24"/>
          <w:szCs w:val="24"/>
        </w:rPr>
      </w:pPr>
    </w:p>
    <w:p w:rsidR="0007216A" w:rsidRDefault="0007216A" w:rsidP="007A1B3D">
      <w:pPr>
        <w:ind w:right="283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7A1B3D" w:rsidRPr="00D342A2" w:rsidRDefault="007A1B3D" w:rsidP="007A1B3D">
      <w:pPr>
        <w:spacing w:line="360" w:lineRule="auto"/>
        <w:ind w:right="283"/>
        <w:jc w:val="both"/>
        <w:rPr>
          <w:rFonts w:ascii="Arial" w:hAnsi="Arial" w:cs="Arial"/>
          <w:sz w:val="24"/>
          <w:szCs w:val="24"/>
        </w:rPr>
      </w:pPr>
      <w:r w:rsidRPr="00D342A2">
        <w:rPr>
          <w:rFonts w:ascii="Arial" w:hAnsi="Arial" w:cs="Arial"/>
          <w:b/>
          <w:sz w:val="24"/>
          <w:szCs w:val="24"/>
        </w:rPr>
        <w:t>INFORMAÇÃO ADICIONAL</w:t>
      </w:r>
      <w:r w:rsidRPr="00D342A2">
        <w:rPr>
          <w:rFonts w:ascii="Arial" w:hAnsi="Arial" w:cs="Arial"/>
          <w:sz w:val="24"/>
          <w:szCs w:val="24"/>
        </w:rPr>
        <w:t xml:space="preserve"> (solicitada ao abrigo do disposto no n.º 5 do </w:t>
      </w:r>
      <w:proofErr w:type="spellStart"/>
      <w:r>
        <w:rPr>
          <w:rFonts w:ascii="Arial" w:hAnsi="Arial" w:cs="Arial"/>
          <w:sz w:val="24"/>
          <w:szCs w:val="24"/>
        </w:rPr>
        <w:t>A</w:t>
      </w:r>
      <w:r w:rsidRPr="00D342A2">
        <w:rPr>
          <w:rFonts w:ascii="Arial" w:hAnsi="Arial" w:cs="Arial"/>
          <w:sz w:val="24"/>
          <w:szCs w:val="24"/>
        </w:rPr>
        <w:t>rt</w:t>
      </w:r>
      <w:proofErr w:type="spellEnd"/>
      <w:r w:rsidRPr="00D342A2">
        <w:rPr>
          <w:rFonts w:ascii="Arial" w:hAnsi="Arial" w:cs="Arial"/>
          <w:sz w:val="24"/>
          <w:szCs w:val="24"/>
        </w:rPr>
        <w:t>. 98.º do Decreto-Lei n.º 176/2006, de 30 de agosto, na sua redação atual):</w:t>
      </w:r>
    </w:p>
    <w:p w:rsidR="007A1B3D" w:rsidRPr="00F87D03" w:rsidRDefault="007A1B3D" w:rsidP="007A1B3D">
      <w:pPr>
        <w:spacing w:before="100" w:beforeAutospacing="1" w:after="100" w:afterAutospacing="1"/>
        <w:rPr>
          <w:rFonts w:ascii="Arial" w:hAnsi="Arial" w:cs="Arial"/>
        </w:rPr>
      </w:pPr>
      <w:r w:rsidRPr="00F87D03">
        <w:rPr>
          <w:rFonts w:ascii="Arial" w:hAnsi="Arial" w:cs="Arial"/>
        </w:rPr>
        <w:t>1)  - Identificação do tipo de autorização dos medicamentos comercializados, conforme elencadas (</w:t>
      </w:r>
      <w:r w:rsidRPr="00F87D03">
        <w:rPr>
          <w:rFonts w:ascii="Arial" w:hAnsi="Arial" w:cs="Arial"/>
          <w:u w:val="single"/>
        </w:rPr>
        <w:t>Assinalar "Sim" nas opções aplicáveis</w:t>
      </w:r>
      <w:r w:rsidRPr="00F87D03">
        <w:rPr>
          <w:rFonts w:ascii="Arial" w:hAnsi="Arial" w:cs="Arial"/>
        </w:rPr>
        <w:t xml:space="preserve">): </w:t>
      </w:r>
    </w:p>
    <w:p w:rsidR="007A1B3D" w:rsidRPr="00F87D03" w:rsidRDefault="007A1B3D" w:rsidP="007A1B3D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7D03">
        <w:rPr>
          <w:rFonts w:ascii="Arial" w:hAnsi="Arial" w:cs="Arial"/>
        </w:rPr>
        <w:t>1.1 Com Autorização de Introdução no Mercado em Estado(s)-membro(s) da EU:</w:t>
      </w:r>
      <w:r w:rsidR="00B259A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Com Autorização "/>
          <w:tag w:val="Com Autorização "/>
          <w:id w:val="1895461299"/>
          <w:placeholder>
            <w:docPart w:val="A65B0F452A764AAEAD1B88400B263A34"/>
          </w:placeholder>
          <w:showingPlcHdr/>
          <w:text/>
        </w:sdtPr>
        <w:sdtEndPr/>
        <w:sdtContent>
          <w:permStart w:id="67395443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67395443"/>
        </w:sdtContent>
      </w:sdt>
    </w:p>
    <w:p w:rsidR="007A1B3D" w:rsidRPr="00F87D03" w:rsidRDefault="007A1B3D" w:rsidP="007A1B3D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7D03">
        <w:rPr>
          <w:rFonts w:ascii="Arial" w:hAnsi="Arial" w:cs="Arial"/>
        </w:rPr>
        <w:t>1.2 Sem Autorização de Introdução no Mercado na UE e destinados ao Mercado da EU:</w:t>
      </w:r>
      <w:r w:rsidR="00B259A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Sem Autorização "/>
          <w:tag w:val="Sem Autorização "/>
          <w:id w:val="2096661094"/>
          <w:placeholder>
            <w:docPart w:val="A65B0F452A764AAEAD1B88400B263A34"/>
          </w:placeholder>
          <w:showingPlcHdr/>
          <w:text/>
        </w:sdtPr>
        <w:sdtEndPr/>
        <w:sdtContent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</w:sdtContent>
      </w:sdt>
    </w:p>
    <w:p w:rsidR="007A1B3D" w:rsidRPr="00F87D03" w:rsidRDefault="007A1B3D" w:rsidP="007A1B3D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7D03">
        <w:rPr>
          <w:rFonts w:ascii="Arial" w:hAnsi="Arial" w:cs="Arial"/>
        </w:rPr>
        <w:t>1.</w:t>
      </w:r>
      <w:proofErr w:type="gramStart"/>
      <w:r w:rsidRPr="00F87D03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Pr="00F87D03">
        <w:rPr>
          <w:rFonts w:ascii="Arial" w:hAnsi="Arial" w:cs="Arial"/>
        </w:rPr>
        <w:t>Sem</w:t>
      </w:r>
      <w:proofErr w:type="gramEnd"/>
      <w:r w:rsidRPr="00F87D03">
        <w:rPr>
          <w:rFonts w:ascii="Arial" w:hAnsi="Arial" w:cs="Arial"/>
        </w:rPr>
        <w:t xml:space="preserve"> Autorização de Introdução no Mercado na UE e destinados a exportação:</w:t>
      </w:r>
      <w:r w:rsidR="00B259A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Sem Autorização "/>
          <w:tag w:val="Sem Autorização "/>
          <w:id w:val="337744441"/>
          <w:placeholder>
            <w:docPart w:val="A65B0F452A764AAEAD1B88400B263A34"/>
          </w:placeholder>
          <w:showingPlcHdr/>
          <w:text/>
        </w:sdtPr>
        <w:sdtEndPr/>
        <w:sdtContent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</w:sdtContent>
      </w:sdt>
    </w:p>
    <w:p w:rsidR="007A1B3D" w:rsidRPr="00F87D03" w:rsidRDefault="007A1B3D" w:rsidP="007A1B3D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7D03">
        <w:rPr>
          <w:rFonts w:ascii="Arial" w:hAnsi="Arial" w:cs="Arial"/>
        </w:rPr>
        <w:t>2) Identificação do tipo de atividades desenvolvidas, conforme elencadas (</w:t>
      </w:r>
      <w:r w:rsidRPr="00F87D03">
        <w:rPr>
          <w:rFonts w:ascii="Arial" w:hAnsi="Arial" w:cs="Arial"/>
          <w:u w:val="single"/>
        </w:rPr>
        <w:t>Assinalar "Sim" nas opções aplicáveis</w:t>
      </w:r>
      <w:r w:rsidRPr="00F87D03">
        <w:rPr>
          <w:rFonts w:ascii="Arial" w:hAnsi="Arial" w:cs="Arial"/>
        </w:rPr>
        <w:t>):</w:t>
      </w:r>
    </w:p>
    <w:p w:rsidR="007A1B3D" w:rsidRPr="00F87D03" w:rsidRDefault="007A1B3D" w:rsidP="007A1B3D">
      <w:pPr>
        <w:spacing w:before="100" w:beforeAutospacing="1" w:after="100" w:afterAutospacing="1"/>
        <w:rPr>
          <w:rFonts w:ascii="Arial" w:hAnsi="Arial" w:cs="Arial"/>
        </w:rPr>
      </w:pPr>
      <w:r w:rsidRPr="00F87D03">
        <w:rPr>
          <w:rFonts w:ascii="Arial" w:hAnsi="Arial" w:cs="Arial"/>
        </w:rPr>
        <w:t>2.1 Aquisição:</w:t>
      </w:r>
      <w:r w:rsidR="00B259A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Assinalar &quot;Sim&quot; nas opções aplicáveis"/>
          <w:tag w:val="Assinalar &quot;Sim&quot; nas opções aplicáveis"/>
          <w:id w:val="-1265759249"/>
          <w:placeholder>
            <w:docPart w:val="A65B0F452A764AAEAD1B88400B263A34"/>
          </w:placeholder>
          <w:showingPlcHdr/>
          <w:text/>
        </w:sdtPr>
        <w:sdtEndPr/>
        <w:sdtContent>
          <w:permStart w:id="584067565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584067565"/>
        </w:sdtContent>
      </w:sdt>
    </w:p>
    <w:p w:rsidR="007A1B3D" w:rsidRPr="00F87D03" w:rsidRDefault="007A1B3D" w:rsidP="007A1B3D">
      <w:pPr>
        <w:spacing w:before="100" w:beforeAutospacing="1" w:after="100" w:afterAutospacing="1"/>
        <w:rPr>
          <w:rFonts w:ascii="Arial" w:hAnsi="Arial" w:cs="Arial"/>
        </w:rPr>
      </w:pPr>
      <w:r w:rsidRPr="00F87D03">
        <w:rPr>
          <w:rFonts w:ascii="Arial" w:hAnsi="Arial" w:cs="Arial"/>
        </w:rPr>
        <w:t>2.2 Armazenagem:</w:t>
      </w:r>
      <w:r w:rsidR="00B259A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Assinalar &quot;Sim&quot; nas opções aplicáveis"/>
          <w:tag w:val="Assinalar &quot;Sim&quot; nas opções aplicáveis"/>
          <w:id w:val="-104500150"/>
          <w:placeholder>
            <w:docPart w:val="A65B0F452A764AAEAD1B88400B263A34"/>
          </w:placeholder>
          <w:showingPlcHdr/>
          <w:text/>
        </w:sdtPr>
        <w:sdtEndPr/>
        <w:sdtContent>
          <w:permStart w:id="1114126200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114126200"/>
        </w:sdtContent>
      </w:sdt>
    </w:p>
    <w:p w:rsidR="007A1B3D" w:rsidRPr="00F87D03" w:rsidRDefault="007A1B3D" w:rsidP="007A1B3D">
      <w:pPr>
        <w:spacing w:before="100" w:beforeAutospacing="1" w:after="100" w:afterAutospacing="1"/>
        <w:rPr>
          <w:rFonts w:ascii="Arial" w:hAnsi="Arial" w:cs="Arial"/>
        </w:rPr>
      </w:pPr>
      <w:r w:rsidRPr="00F87D03">
        <w:rPr>
          <w:rFonts w:ascii="Arial" w:hAnsi="Arial" w:cs="Arial"/>
        </w:rPr>
        <w:t xml:space="preserve">2.3 Fornecimento: </w:t>
      </w:r>
      <w:sdt>
        <w:sdtPr>
          <w:rPr>
            <w:rFonts w:ascii="Arial" w:hAnsi="Arial" w:cs="Arial"/>
          </w:rPr>
          <w:alias w:val="Assinalar &quot;Sim&quot; nas opções aplicáveis"/>
          <w:tag w:val="Assinalar &quot;Sim&quot; nas opções aplicáveis"/>
          <w:id w:val="-770857997"/>
          <w:placeholder>
            <w:docPart w:val="A65B0F452A764AAEAD1B88400B263A34"/>
          </w:placeholder>
          <w:showingPlcHdr/>
          <w:text/>
        </w:sdtPr>
        <w:sdtEndPr/>
        <w:sdtContent>
          <w:permStart w:id="430461187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430461187"/>
        </w:sdtContent>
      </w:sdt>
    </w:p>
    <w:p w:rsidR="007A1B3D" w:rsidRPr="00F87D03" w:rsidRDefault="007A1B3D" w:rsidP="007A1B3D">
      <w:pPr>
        <w:spacing w:before="100" w:beforeAutospacing="1" w:after="100" w:afterAutospacing="1"/>
        <w:rPr>
          <w:rFonts w:ascii="Arial" w:hAnsi="Arial" w:cs="Arial"/>
        </w:rPr>
      </w:pPr>
      <w:r w:rsidRPr="00F87D03">
        <w:rPr>
          <w:rFonts w:ascii="Arial" w:hAnsi="Arial" w:cs="Arial"/>
        </w:rPr>
        <w:t xml:space="preserve">2.4 Exportação: </w:t>
      </w:r>
      <w:sdt>
        <w:sdtPr>
          <w:rPr>
            <w:rFonts w:ascii="Arial" w:hAnsi="Arial" w:cs="Arial"/>
          </w:rPr>
          <w:alias w:val="Assinalar &quot;Sim&quot; nas opções aplicáveis"/>
          <w:tag w:val="Assinalar &quot;Sim&quot; nas opções aplicáveis"/>
          <w:id w:val="1760719314"/>
          <w:placeholder>
            <w:docPart w:val="A65B0F452A764AAEAD1B88400B263A34"/>
          </w:placeholder>
          <w:showingPlcHdr/>
          <w:text/>
        </w:sdtPr>
        <w:sdtEndPr/>
        <w:sdtContent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</w:sdtContent>
      </w:sdt>
    </w:p>
    <w:p w:rsidR="007A1B3D" w:rsidRPr="00F87D03" w:rsidRDefault="007A1B3D" w:rsidP="007A1B3D">
      <w:pPr>
        <w:spacing w:before="100" w:beforeAutospacing="1" w:after="100" w:afterAutospacing="1"/>
        <w:rPr>
          <w:rFonts w:ascii="Arial" w:hAnsi="Arial" w:cs="Arial"/>
        </w:rPr>
      </w:pPr>
      <w:r w:rsidRPr="00F87D03">
        <w:rPr>
          <w:rFonts w:ascii="Arial" w:hAnsi="Arial" w:cs="Arial"/>
        </w:rPr>
        <w:t>Outra(s) atividade(s) - especificando quais:</w:t>
      </w:r>
      <w:sdt>
        <w:sdtPr>
          <w:rPr>
            <w:rFonts w:ascii="Arial" w:hAnsi="Arial" w:cs="Arial"/>
          </w:rPr>
          <w:alias w:val="Outra(s) atividade(s) "/>
          <w:tag w:val="Outra(s) atividade(s) "/>
          <w:id w:val="-658230335"/>
          <w:placeholder>
            <w:docPart w:val="A65B0F452A764AAEAD1B88400B263A34"/>
          </w:placeholder>
          <w:showingPlcHdr/>
          <w:text/>
        </w:sdtPr>
        <w:sdtEndPr/>
        <w:sdtContent>
          <w:permStart w:id="1221423039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221423039"/>
        </w:sdtContent>
      </w:sdt>
      <w:r w:rsidRPr="00F87D03">
        <w:rPr>
          <w:rFonts w:ascii="Arial" w:hAnsi="Arial" w:cs="Arial"/>
        </w:rPr>
        <w:t>. </w:t>
      </w:r>
    </w:p>
    <w:p w:rsidR="007A1B3D" w:rsidRPr="00F87D03" w:rsidRDefault="007A1B3D" w:rsidP="007A1B3D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7D03">
        <w:rPr>
          <w:rFonts w:ascii="Arial" w:hAnsi="Arial" w:cs="Arial"/>
        </w:rPr>
        <w:t>3) Identificação dos medicamentos distribuídos, designadamente sujeitos a requisitos adicionais (</w:t>
      </w:r>
      <w:r w:rsidRPr="00F87D03">
        <w:rPr>
          <w:rFonts w:ascii="Arial" w:hAnsi="Arial" w:cs="Arial"/>
          <w:u w:val="single"/>
        </w:rPr>
        <w:t>Assinalar "Sim" nas opções aplicáveis</w:t>
      </w:r>
      <w:r w:rsidRPr="00F87D03">
        <w:rPr>
          <w:rFonts w:ascii="Arial" w:hAnsi="Arial" w:cs="Arial"/>
        </w:rPr>
        <w:t>):</w:t>
      </w:r>
    </w:p>
    <w:p w:rsidR="007A1B3D" w:rsidRPr="00F87D03" w:rsidRDefault="007A1B3D" w:rsidP="007A1B3D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7D03">
        <w:rPr>
          <w:rFonts w:ascii="Arial" w:hAnsi="Arial" w:cs="Arial"/>
        </w:rPr>
        <w:t>3.1.1 Medicamentos contendo substâncias estupefacientes e substâncias psicotrópicas e seus preparados: </w:t>
      </w:r>
      <w:sdt>
        <w:sdtPr>
          <w:rPr>
            <w:rFonts w:ascii="Arial" w:hAnsi="Arial" w:cs="Arial"/>
          </w:rPr>
          <w:alias w:val="Medicamentos"/>
          <w:tag w:val="Medicamentos"/>
          <w:id w:val="47126917"/>
          <w:placeholder>
            <w:docPart w:val="A65B0F452A764AAEAD1B88400B263A34"/>
          </w:placeholder>
          <w:showingPlcHdr/>
          <w:text/>
        </w:sdtPr>
        <w:sdtEndPr/>
        <w:sdtContent>
          <w:permStart w:id="1000743505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1000743505"/>
        </w:sdtContent>
      </w:sdt>
      <w:r w:rsidRPr="00F87D03">
        <w:rPr>
          <w:rFonts w:ascii="Arial" w:hAnsi="Arial" w:cs="Arial"/>
        </w:rPr>
        <w:t xml:space="preserve"> </w:t>
      </w:r>
    </w:p>
    <w:p w:rsidR="007A1B3D" w:rsidRPr="00F87D03" w:rsidRDefault="007A1B3D" w:rsidP="007A1B3D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7D03">
        <w:rPr>
          <w:rFonts w:ascii="Arial" w:hAnsi="Arial" w:cs="Arial"/>
        </w:rPr>
        <w:t xml:space="preserve">3.1.2 Medicamentos derivados do sangue ou do plasma humanos: </w:t>
      </w:r>
      <w:sdt>
        <w:sdtPr>
          <w:rPr>
            <w:rFonts w:ascii="Arial" w:hAnsi="Arial" w:cs="Arial"/>
          </w:rPr>
          <w:alias w:val="Medicamentos"/>
          <w:tag w:val="Medicamentos"/>
          <w:id w:val="401104473"/>
          <w:placeholder>
            <w:docPart w:val="A65B0F452A764AAEAD1B88400B263A34"/>
          </w:placeholder>
          <w:showingPlcHdr/>
          <w:text/>
        </w:sdtPr>
        <w:sdtEndPr/>
        <w:sdtContent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</w:sdtContent>
      </w:sdt>
    </w:p>
    <w:p w:rsidR="007A1B3D" w:rsidRPr="00F87D03" w:rsidRDefault="007A1B3D" w:rsidP="007A1B3D">
      <w:pPr>
        <w:spacing w:before="100" w:beforeAutospacing="1" w:after="100" w:afterAutospacing="1"/>
        <w:rPr>
          <w:rFonts w:ascii="Arial" w:hAnsi="Arial" w:cs="Arial"/>
        </w:rPr>
      </w:pPr>
      <w:r w:rsidRPr="00F87D03">
        <w:rPr>
          <w:rFonts w:ascii="Arial" w:hAnsi="Arial" w:cs="Arial"/>
        </w:rPr>
        <w:t xml:space="preserve">3.1.3 Medicamentos imunológicos: </w:t>
      </w:r>
      <w:sdt>
        <w:sdtPr>
          <w:rPr>
            <w:rFonts w:ascii="Arial" w:hAnsi="Arial" w:cs="Arial"/>
          </w:rPr>
          <w:alias w:val="Medicamentos"/>
          <w:tag w:val="Medicamentos"/>
          <w:id w:val="1091277216"/>
          <w:placeholder>
            <w:docPart w:val="A65B0F452A764AAEAD1B88400B263A34"/>
          </w:placeholder>
          <w:showingPlcHdr/>
          <w:text/>
        </w:sdtPr>
        <w:sdtEndPr/>
        <w:sdtContent>
          <w:permStart w:id="485753879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485753879"/>
        </w:sdtContent>
      </w:sdt>
    </w:p>
    <w:p w:rsidR="007A1B3D" w:rsidRPr="00F87D03" w:rsidRDefault="007A1B3D" w:rsidP="007A1B3D">
      <w:pPr>
        <w:spacing w:before="100" w:beforeAutospacing="1" w:after="100" w:afterAutospacing="1"/>
        <w:rPr>
          <w:rFonts w:ascii="Arial" w:hAnsi="Arial" w:cs="Arial"/>
        </w:rPr>
      </w:pPr>
      <w:r w:rsidRPr="00F87D03">
        <w:rPr>
          <w:rFonts w:ascii="Arial" w:hAnsi="Arial" w:cs="Arial"/>
        </w:rPr>
        <w:t xml:space="preserve">3.1.4 Medicamentos </w:t>
      </w:r>
      <w:r w:rsidR="00B259A6" w:rsidRPr="00F87D03">
        <w:rPr>
          <w:rFonts w:ascii="Arial" w:hAnsi="Arial" w:cs="Arial"/>
        </w:rPr>
        <w:t>radio farmacêuticos</w:t>
      </w:r>
      <w:r w:rsidRPr="00F87D03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alias w:val="Medicamentos"/>
          <w:tag w:val="Medicamentos"/>
          <w:id w:val="9581839"/>
          <w:placeholder>
            <w:docPart w:val="A65B0F452A764AAEAD1B88400B263A34"/>
          </w:placeholder>
          <w:showingPlcHdr/>
          <w:text/>
        </w:sdtPr>
        <w:sdtEndPr/>
        <w:sdtContent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</w:sdtContent>
      </w:sdt>
    </w:p>
    <w:p w:rsidR="007A1B3D" w:rsidRPr="00F87D03" w:rsidRDefault="007A1B3D" w:rsidP="007A1B3D">
      <w:pPr>
        <w:spacing w:before="100" w:beforeAutospacing="1" w:after="100" w:afterAutospacing="1"/>
        <w:rPr>
          <w:rFonts w:ascii="Arial" w:hAnsi="Arial" w:cs="Arial"/>
        </w:rPr>
      </w:pPr>
      <w:r w:rsidRPr="00F87D03">
        <w:rPr>
          <w:rFonts w:ascii="Arial" w:hAnsi="Arial" w:cs="Arial"/>
        </w:rPr>
        <w:t xml:space="preserve">3.2 Gases medicinais: </w:t>
      </w:r>
      <w:sdt>
        <w:sdtPr>
          <w:rPr>
            <w:rFonts w:ascii="Arial" w:hAnsi="Arial" w:cs="Arial"/>
          </w:rPr>
          <w:alias w:val="Medicamentos"/>
          <w:tag w:val="Medicamentos"/>
          <w:id w:val="-1973753289"/>
          <w:placeholder>
            <w:docPart w:val="A65B0F452A764AAEAD1B88400B263A34"/>
          </w:placeholder>
          <w:showingPlcHdr/>
          <w:text/>
        </w:sdtPr>
        <w:sdtEndPr/>
        <w:sdtContent>
          <w:permStart w:id="2032760085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2032760085"/>
        </w:sdtContent>
      </w:sdt>
    </w:p>
    <w:p w:rsidR="007A1B3D" w:rsidRPr="00F87D03" w:rsidRDefault="007A1B3D" w:rsidP="007A1B3D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7D03">
        <w:rPr>
          <w:rFonts w:ascii="Arial" w:hAnsi="Arial" w:cs="Arial"/>
        </w:rPr>
        <w:t xml:space="preserve">3.3 Medicamentos de frio (que necessitem de controlo de temperatura): </w:t>
      </w:r>
      <w:sdt>
        <w:sdtPr>
          <w:rPr>
            <w:rFonts w:ascii="Arial" w:hAnsi="Arial" w:cs="Arial"/>
          </w:rPr>
          <w:alias w:val="Medicamentos"/>
          <w:tag w:val="Medicamentos"/>
          <w:id w:val="328799692"/>
          <w:placeholder>
            <w:docPart w:val="A65B0F452A764AAEAD1B88400B263A34"/>
          </w:placeholder>
          <w:showingPlcHdr/>
          <w:text/>
        </w:sdtPr>
        <w:sdtEndPr/>
        <w:sdtContent>
          <w:permStart w:id="84047673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84047673"/>
        </w:sdtContent>
      </w:sdt>
    </w:p>
    <w:p w:rsidR="00B259A6" w:rsidRPr="0024160B" w:rsidRDefault="007A1B3D" w:rsidP="0024160B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87D03">
        <w:rPr>
          <w:rFonts w:ascii="Arial" w:hAnsi="Arial" w:cs="Arial"/>
        </w:rPr>
        <w:t xml:space="preserve">3.4 Outro(s) Medicamento(s) - especificando quais: </w:t>
      </w:r>
      <w:sdt>
        <w:sdtPr>
          <w:rPr>
            <w:rFonts w:ascii="Arial" w:hAnsi="Arial" w:cs="Arial"/>
          </w:rPr>
          <w:alias w:val="Outro(s) Medicamento(s) "/>
          <w:tag w:val="Outro(s) Medicamento(s) "/>
          <w:id w:val="330875"/>
          <w:placeholder>
            <w:docPart w:val="A65B0F452A764AAEAD1B88400B263A34"/>
          </w:placeholder>
          <w:showingPlcHdr/>
          <w:text/>
        </w:sdtPr>
        <w:sdtEndPr/>
        <w:sdtContent>
          <w:permStart w:id="261246133" w:edGrp="everyone"/>
          <w:r w:rsidR="00B259A6" w:rsidRPr="008550D8">
            <w:rPr>
              <w:rStyle w:val="TextodoMarcadordePosio"/>
              <w:rFonts w:eastAsiaTheme="minorHAnsi"/>
            </w:rPr>
            <w:t>Clique ou toque aqui para introduzir texto.</w:t>
          </w:r>
          <w:permEnd w:id="261246133"/>
        </w:sdtContent>
      </w:sdt>
    </w:p>
    <w:sectPr w:rsidR="00B259A6" w:rsidRPr="0024160B" w:rsidSect="00403AC7">
      <w:pgSz w:w="11906" w:h="16838"/>
      <w:pgMar w:top="284" w:right="113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16A"/>
    <w:rsid w:val="0007216A"/>
    <w:rsid w:val="0024160B"/>
    <w:rsid w:val="00403AC7"/>
    <w:rsid w:val="007A1B3D"/>
    <w:rsid w:val="008E6268"/>
    <w:rsid w:val="00AC47D3"/>
    <w:rsid w:val="00AD05F9"/>
    <w:rsid w:val="00B259A6"/>
    <w:rsid w:val="00D202FF"/>
    <w:rsid w:val="00E6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6F1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1B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link w:val="Ttulo1Carter"/>
    <w:uiPriority w:val="9"/>
    <w:qFormat/>
    <w:rsid w:val="007A1B3D"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A1B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PT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7A1B3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TextodoMarcadordePosio">
    <w:name w:val="Placeholder Text"/>
    <w:basedOn w:val="Tipodeletrapredefinidodopargrafo"/>
    <w:uiPriority w:val="99"/>
    <w:semiHidden/>
    <w:rsid w:val="00AD05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65B0F452A764AAEAD1B88400B263A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A679FD-DE45-4E66-BE60-5999E5CD8BF2}"/>
      </w:docPartPr>
      <w:docPartBody>
        <w:p w:rsidR="00000000" w:rsidRDefault="008D7A3E">
          <w:pPr>
            <w:pStyle w:val="A65B0F452A764AAEAD1B88400B263A34"/>
          </w:pPr>
          <w:r w:rsidRPr="008550D8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D9BE883554E84D5084D1F4DE1CD8747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7C1CAC-6F36-41F3-8A80-83DABE2C6427}"/>
      </w:docPartPr>
      <w:docPartBody>
        <w:p w:rsidR="00000000" w:rsidRDefault="008D7A3E">
          <w:pPr>
            <w:pStyle w:val="D9BE883554E84D5084D1F4DE1CD87479"/>
          </w:pPr>
          <w:r w:rsidRPr="009D05AA">
            <w:rPr>
              <w:rStyle w:val="TextodoMarcadordePosio"/>
            </w:rPr>
            <w:t>Clique ou toque para introduzir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A3E"/>
    <w:rsid w:val="008D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A65B0F452A764AAEAD1B88400B263A34">
    <w:name w:val="A65B0F452A764AAEAD1B88400B263A34"/>
  </w:style>
  <w:style w:type="paragraph" w:customStyle="1" w:styleId="D9BE883554E84D5084D1F4DE1CD87479">
    <w:name w:val="D9BE883554E84D5084D1F4DE1CD874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  <FIELD type="EntityFields" label="NIF" source-type="EntityFields">
        <TAG><![CDATA[#NOVOREGISTO:ENTIDADE:NIF#]]></TAG>
        <VALUE><![CDATA[#NOVOREGISTO:ENTIDADE:NIF#]]></VALUE>
        <XPATH><![CDATA[/CARD/ENTITIES/ENTITY[TYPE='P']/PROPERTIES/PROPERTY[NAME='NIF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5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  <FIELD type="EntityFields" label="NIF" source-type="EntityFields">
        <TAG><![CDATA[#PRIMEIROREGISTO:ENTIDADE:NIF#]]></TAG>
        <VALUE><![CDATA[#PRIMEIROREGISTO:ENTIDADE:NIF#]]></VALUE>
        <XPATH><![CDATA[/CARD/ENTITIES/ENTITY[TYPE='P']/PROPERTIES/PROPERTY[NAME='NIF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LSURBVHhe7Zjbqh1JsgT7/3+6h4IyCIzwysjUVks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  <FIELD type="EntityFields" label="NIF" source-type="EntityFields">
        <TAG><![CDATA[#REGISTO:ENTIDADE:NIF#]]></TAG>
        <VALUE><![CDATA[NIF]]></VALUE>
        <XPATH><![CDATA[/CARD/ENTITIES/ENTITY[TYPE='P']/PROPERTIES/PROPERTY[NAME='NIF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201AE43A-A7A9-43BE-8003-0504CF42AD5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Min_Transf_Inst_A</Template>
  <TotalTime>1</TotalTime>
  <Pages>7</Pages>
  <Words>1751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 Azores</Company>
  <LinksUpToDate>false</LinksUpToDate>
  <CharactersWithSpaces>11187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MBC. Gregório</dc:creator>
  <cp:keywords/>
  <dc:description/>
  <cp:lastModifiedBy>Luís MBC. Gregório</cp:lastModifiedBy>
  <cp:revision>1</cp:revision>
  <dcterms:created xsi:type="dcterms:W3CDTF">2023-01-31T11:02:00Z</dcterms:created>
  <dcterms:modified xsi:type="dcterms:W3CDTF">2023-01-31T11:03:00Z</dcterms:modified>
</cp:coreProperties>
</file>