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783" w:rsidRDefault="00CE3783" w:rsidP="00CE3783">
      <w:pPr>
        <w:jc w:val="center"/>
        <w:rPr>
          <w:rFonts w:ascii="Arial" w:hAnsi="Arial" w:cs="Arial"/>
          <w:b/>
        </w:rPr>
      </w:pPr>
    </w:p>
    <w:p w:rsidR="00CE3783" w:rsidRPr="005150F9" w:rsidRDefault="00CE3783" w:rsidP="00CE3783">
      <w:pPr>
        <w:jc w:val="both"/>
        <w:rPr>
          <w:rFonts w:ascii="Arial" w:hAnsi="Arial" w:cs="Arial"/>
          <w:b/>
        </w:rPr>
      </w:pPr>
      <w:r w:rsidRPr="00E801EF">
        <w:rPr>
          <w:rFonts w:ascii="Arial" w:hAnsi="Arial" w:cs="Arial"/>
          <w:b/>
          <w:bCs/>
        </w:rPr>
        <w:t>REQUERIMENTO PARA SUBSTITUIÇÃO TEMPORÁRIA DA DIREÇÃO TÉCNICA DE DISTRIBUIDOR POR GROSSO DE MEDICAMENTOS DE USO HUMANO, DETENTOR PARA COMERCIALIZAR SUBSTÂNCIAS, ESTUPEFACIENTES, PSICOTRÓPICOS E SEUS PREPARADOS</w:t>
      </w:r>
    </w:p>
    <w:p w:rsidR="00CE3783" w:rsidRDefault="00CE3783" w:rsidP="00CE3783">
      <w:pPr>
        <w:pStyle w:val="Corpodetexto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CE3783" w:rsidRDefault="003969C5" w:rsidP="00CE3783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auto"/>
            <w:sz w:val="22"/>
            <w:szCs w:val="22"/>
          </w:rPr>
          <w:alias w:val="sociedade requerente"/>
          <w:tag w:val="sociedade requerente"/>
          <w:id w:val="-13845988"/>
          <w:placeholder>
            <w:docPart w:val="0FF52081192F45C88E093B55ACAB8E94"/>
          </w:placeholder>
          <w:showingPlcHdr/>
          <w:text/>
        </w:sdtPr>
        <w:sdtEndPr/>
        <w:sdtContent>
          <w:permStart w:id="2144207307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2144207307"/>
        </w:sdtContent>
      </w:sdt>
      <w:r w:rsidR="00CE3783" w:rsidRPr="008D67D6">
        <w:rPr>
          <w:rFonts w:ascii="Arial" w:hAnsi="Arial" w:cs="Arial"/>
          <w:color w:val="auto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bCs/>
          <w:i/>
          <w:color w:val="auto"/>
          <w:sz w:val="22"/>
          <w:szCs w:val="22"/>
        </w:rPr>
        <w:t>Denominação da sociedade requerente conforme consta da Certidão da Conservatória do Registo Comercial</w:t>
      </w:r>
      <w:r w:rsidR="00CE3783" w:rsidRPr="008D67D6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color w:val="auto"/>
          <w:sz w:val="22"/>
          <w:szCs w:val="22"/>
        </w:rPr>
        <w:t>, matriculada na Conservatória do Registo Comercial sob o n.º de pessoa coletiva</w:t>
      </w:r>
      <w:r w:rsidR="00CE3783" w:rsidRPr="008D67D6">
        <w:rPr>
          <w:rFonts w:ascii="Arial" w:hAnsi="Arial" w:cs="Arial"/>
          <w:sz w:val="22"/>
          <w:szCs w:val="22"/>
        </w:rPr>
        <w:t>,</w:t>
      </w:r>
      <w:r w:rsidR="00CE3783" w:rsidRPr="002875CF">
        <w:rPr>
          <w:rFonts w:ascii="Arial" w:hAnsi="Arial" w:cs="Arial"/>
          <w:bCs/>
          <w:sz w:val="22"/>
          <w:szCs w:val="22"/>
        </w:rPr>
        <w:t xml:space="preserve"> </w:t>
      </w:r>
      <w:r w:rsidR="00CE3783">
        <w:rPr>
          <w:rFonts w:ascii="Arial" w:hAnsi="Arial" w:cs="Arial"/>
          <w:bCs/>
          <w:sz w:val="22"/>
          <w:szCs w:val="22"/>
        </w:rPr>
        <w:t xml:space="preserve">endereço eletrónico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"/>
          <w:tag w:val="endereço eletrónico"/>
          <w:id w:val="-1505347223"/>
          <w:placeholder>
            <w:docPart w:val="0FF52081192F45C88E093B55ACAB8E94"/>
          </w:placeholder>
          <w:showingPlcHdr/>
          <w:text/>
        </w:sdtPr>
        <w:sdtEndPr/>
        <w:sdtContent>
          <w:permStart w:id="347825412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347825412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, telefone </w:t>
      </w:r>
      <w:sdt>
        <w:sdtPr>
          <w:rPr>
            <w:rFonts w:ascii="Arial" w:hAnsi="Arial" w:cs="Arial"/>
            <w:bCs/>
            <w:sz w:val="22"/>
            <w:szCs w:val="22"/>
          </w:rPr>
          <w:alias w:val="telefone"/>
          <w:tag w:val="telefone"/>
          <w:id w:val="-1192987704"/>
          <w:placeholder>
            <w:docPart w:val="0FF52081192F45C88E093B55ACAB8E94"/>
          </w:placeholder>
          <w:showingPlcHdr/>
          <w:text/>
        </w:sdtPr>
        <w:sdtEndPr/>
        <w:sdtContent>
          <w:permStart w:id="1239222634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239222634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, telemóvel </w:t>
      </w:r>
      <w:sdt>
        <w:sdtPr>
          <w:rPr>
            <w:rFonts w:ascii="Arial" w:hAnsi="Arial" w:cs="Arial"/>
            <w:bCs/>
            <w:sz w:val="22"/>
            <w:szCs w:val="22"/>
          </w:rPr>
          <w:alias w:val="telemóvel"/>
          <w:tag w:val="telemóvel"/>
          <w:id w:val="1623878385"/>
          <w:placeholder>
            <w:docPart w:val="0FF52081192F45C88E093B55ACAB8E94"/>
          </w:placeholder>
          <w:showingPlcHdr/>
          <w:text/>
        </w:sdtPr>
        <w:sdtEndPr/>
        <w:sdtContent>
          <w:permStart w:id="1113087010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113087010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color w:val="auto"/>
          <w:sz w:val="22"/>
          <w:szCs w:val="22"/>
        </w:rPr>
        <w:t>com sede social em</w:t>
      </w:r>
      <w:r w:rsidR="00CE3783">
        <w:rPr>
          <w:rFonts w:ascii="Arial" w:hAnsi="Arial" w:cs="Arial"/>
          <w:color w:val="auto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color w:val="auto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morada"/>
          <w:tag w:val="morada"/>
          <w:id w:val="-656525261"/>
          <w:placeholder>
            <w:docPart w:val="0FF52081192F45C88E093B55ACAB8E94"/>
          </w:placeholder>
          <w:showingPlcHdr/>
          <w:text/>
        </w:sdtPr>
        <w:sdtEndPr/>
        <w:sdtContent>
          <w:permStart w:id="440233030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440233030"/>
        </w:sdtContent>
      </w:sdt>
      <w:r w:rsidR="00CE3783">
        <w:rPr>
          <w:rFonts w:ascii="Arial" w:hAnsi="Arial" w:cs="Arial"/>
          <w:color w:val="auto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color w:val="auto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i/>
          <w:color w:val="auto"/>
          <w:sz w:val="22"/>
          <w:szCs w:val="22"/>
        </w:rPr>
        <w:t>morada completa e código postal</w:t>
      </w:r>
      <w:r w:rsidR="00CE3783" w:rsidRPr="008D67D6">
        <w:rPr>
          <w:rFonts w:ascii="Arial" w:hAnsi="Arial" w:cs="Arial"/>
          <w:color w:val="auto"/>
          <w:sz w:val="22"/>
          <w:szCs w:val="22"/>
        </w:rPr>
        <w:t>), aqui representada pelo Exmo. Senhor</w:t>
      </w:r>
      <w:r w:rsidR="00CE3783">
        <w:rPr>
          <w:rFonts w:ascii="Arial" w:hAnsi="Arial" w:cs="Arial"/>
          <w:color w:val="auto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nome"/>
          <w:tag w:val="nome"/>
          <w:id w:val="57057275"/>
          <w:placeholder>
            <w:docPart w:val="0FF52081192F45C88E093B55ACAB8E94"/>
          </w:placeholder>
          <w:showingPlcHdr/>
          <w:text/>
        </w:sdtPr>
        <w:sdtEndPr/>
        <w:sdtContent>
          <w:permStart w:id="1825392426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825392426"/>
        </w:sdtContent>
      </w:sdt>
      <w:r w:rsidR="00CE3783" w:rsidRPr="008D67D6">
        <w:rPr>
          <w:rFonts w:ascii="Arial" w:hAnsi="Arial" w:cs="Arial"/>
          <w:color w:val="auto"/>
          <w:sz w:val="22"/>
          <w:szCs w:val="22"/>
        </w:rPr>
        <w:t>,</w:t>
      </w:r>
      <w:r w:rsidR="00CE3783" w:rsidRPr="008D67D6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color w:val="auto"/>
          <w:sz w:val="22"/>
          <w:szCs w:val="22"/>
        </w:rPr>
        <w:t xml:space="preserve">na qualidade de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cargo"/>
          <w:tag w:val="cargo"/>
          <w:id w:val="-1841298502"/>
          <w:placeholder>
            <w:docPart w:val="0FF52081192F45C88E093B55ACAB8E94"/>
          </w:placeholder>
          <w:showingPlcHdr/>
          <w:text/>
        </w:sdtPr>
        <w:sdtEndPr/>
        <w:sdtContent>
          <w:permStart w:id="172171095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721710958"/>
        </w:sdtContent>
      </w:sdt>
      <w:r w:rsidR="00CE3783" w:rsidRPr="008D67D6">
        <w:rPr>
          <w:rFonts w:ascii="Arial" w:hAnsi="Arial" w:cs="Arial"/>
          <w:color w:val="auto"/>
          <w:sz w:val="22"/>
          <w:szCs w:val="22"/>
        </w:rPr>
        <w:t xml:space="preserve"> e com poderes para o ato</w:t>
      </w:r>
      <w:r w:rsidR="00CE3783" w:rsidRPr="008D67D6">
        <w:rPr>
          <w:rFonts w:ascii="Arial" w:hAnsi="Arial" w:cs="Arial"/>
          <w:sz w:val="22"/>
          <w:szCs w:val="22"/>
        </w:rPr>
        <w:t xml:space="preserve">, tendo como Diretor(a) Técnico(a) o(a) farmacêutico(a) </w:t>
      </w:r>
      <w:sdt>
        <w:sdtPr>
          <w:rPr>
            <w:rFonts w:ascii="Arial" w:hAnsi="Arial" w:cs="Arial"/>
            <w:sz w:val="22"/>
            <w:szCs w:val="22"/>
          </w:rPr>
          <w:alias w:val="nome"/>
          <w:tag w:val="nome"/>
          <w:id w:val="1498840801"/>
          <w:placeholder>
            <w:docPart w:val="0FF52081192F45C88E093B55ACAB8E94"/>
          </w:placeholder>
          <w:showingPlcHdr/>
          <w:text/>
        </w:sdtPr>
        <w:sdtEndPr/>
        <w:sdtContent>
          <w:permStart w:id="194688634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946886348"/>
        </w:sdtContent>
      </w:sdt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nome completo</w:t>
      </w:r>
      <w:r w:rsidR="00CE3783" w:rsidRPr="005150F9">
        <w:rPr>
          <w:rFonts w:ascii="Arial" w:hAnsi="Arial" w:cs="Arial"/>
          <w:sz w:val="22"/>
          <w:szCs w:val="22"/>
        </w:rPr>
        <w:t xml:space="preserve">), </w:t>
      </w:r>
      <w:r w:rsidR="00CE3783">
        <w:rPr>
          <w:rFonts w:ascii="Arial" w:hAnsi="Arial" w:cs="Arial"/>
          <w:bCs/>
          <w:sz w:val="22"/>
          <w:szCs w:val="22"/>
        </w:rPr>
        <w:t xml:space="preserve">endereço eletrónico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 "/>
          <w:tag w:val="endereço eletrónico "/>
          <w:id w:val="1118872897"/>
          <w:placeholder>
            <w:docPart w:val="0FF52081192F45C88E093B55ACAB8E94"/>
          </w:placeholder>
          <w:showingPlcHdr/>
          <w:text/>
        </w:sdtPr>
        <w:sdtEndPr/>
        <w:sdtContent>
          <w:permStart w:id="748949502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748949502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, telefone </w:t>
      </w:r>
      <w:sdt>
        <w:sdtPr>
          <w:rPr>
            <w:rFonts w:ascii="Arial" w:hAnsi="Arial" w:cs="Arial"/>
            <w:bCs/>
            <w:sz w:val="22"/>
            <w:szCs w:val="22"/>
          </w:rPr>
          <w:alias w:val="telefone"/>
          <w:tag w:val="telefone"/>
          <w:id w:val="1402415242"/>
          <w:placeholder>
            <w:docPart w:val="0FF52081192F45C88E093B55ACAB8E94"/>
          </w:placeholder>
          <w:showingPlcHdr/>
          <w:text/>
        </w:sdtPr>
        <w:sdtEndPr/>
        <w:sdtContent>
          <w:permStart w:id="98863375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988633758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 telemóvel</w:t>
      </w:r>
      <w:sdt>
        <w:sdtPr>
          <w:rPr>
            <w:rFonts w:ascii="Arial" w:hAnsi="Arial" w:cs="Arial"/>
            <w:bCs/>
            <w:sz w:val="22"/>
            <w:szCs w:val="22"/>
          </w:rPr>
          <w:alias w:val="telemóvel "/>
          <w:tag w:val="telemóvel "/>
          <w:id w:val="1951354242"/>
          <w:placeholder>
            <w:docPart w:val="0FF52081192F45C88E093B55ACAB8E94"/>
          </w:placeholder>
          <w:showingPlcHdr/>
          <w:text/>
        </w:sdtPr>
        <w:sdtEndPr/>
        <w:sdtContent>
          <w:permStart w:id="668681147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668681147"/>
        </w:sdtContent>
      </w:sdt>
      <w:r w:rsidR="00CE3783" w:rsidRPr="005150F9">
        <w:rPr>
          <w:rFonts w:ascii="Arial" w:hAnsi="Arial" w:cs="Arial"/>
          <w:sz w:val="22"/>
          <w:szCs w:val="22"/>
        </w:rPr>
        <w:t>,</w:t>
      </w:r>
      <w:r w:rsidR="00CE3783" w:rsidRPr="008D67D6">
        <w:rPr>
          <w:rFonts w:ascii="Arial" w:hAnsi="Arial" w:cs="Arial"/>
          <w:sz w:val="22"/>
          <w:szCs w:val="22"/>
        </w:rPr>
        <w:t xml:space="preserve"> licenciado(a) em</w:t>
      </w:r>
      <w:r w:rsidR="00CE3783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alias w:val="estabelecimento de ensino"/>
          <w:tag w:val="estabelecimento de ensino"/>
          <w:id w:val="-1807548695"/>
          <w:placeholder>
            <w:docPart w:val="0FF52081192F45C88E093B55ACAB8E94"/>
          </w:placeholder>
          <w:showingPlcHdr/>
          <w:text/>
        </w:sdtPr>
        <w:sdtEndPr/>
        <w:sdtContent>
          <w:permStart w:id="515459197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515459197"/>
        </w:sdtContent>
      </w:sdt>
      <w:r w:rsidR="00CE3783" w:rsidRPr="008D67D6">
        <w:rPr>
          <w:rFonts w:ascii="Arial" w:hAnsi="Arial" w:cs="Arial"/>
          <w:sz w:val="22"/>
          <w:szCs w:val="22"/>
        </w:rPr>
        <w:t>, portador(a) da carteira profissional n.º</w:t>
      </w:r>
      <w:r w:rsidR="00CE378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carteira profissional"/>
          <w:tag w:val="nº carteira profissional"/>
          <w:id w:val="2142224566"/>
          <w:placeholder>
            <w:docPart w:val="0FF52081192F45C88E093B55ACAB8E94"/>
          </w:placeholder>
          <w:showingPlcHdr/>
          <w:text/>
        </w:sdtPr>
        <w:sdtEndPr/>
        <w:sdtContent>
          <w:permStart w:id="1006722315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006722315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, emitida pela Ordem dos Farmacêuticos, com instalações do estabelecimento de distribuição situado em </w:t>
      </w:r>
      <w:sdt>
        <w:sdtPr>
          <w:rPr>
            <w:rFonts w:ascii="Arial" w:hAnsi="Arial" w:cs="Arial"/>
            <w:sz w:val="22"/>
            <w:szCs w:val="22"/>
          </w:rPr>
          <w:alias w:val="morada"/>
          <w:tag w:val="morada"/>
          <w:id w:val="-1550366410"/>
          <w:placeholder>
            <w:docPart w:val="0FF52081192F45C88E093B55ACAB8E94"/>
          </w:placeholder>
          <w:showingPlcHdr/>
          <w:text/>
        </w:sdtPr>
        <w:sdtEndPr/>
        <w:sdtContent>
          <w:permStart w:id="19479919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9479919"/>
        </w:sdtContent>
      </w:sdt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morada completa e código postal</w:t>
      </w:r>
      <w:r w:rsidR="00CE3783" w:rsidRPr="008D67D6">
        <w:rPr>
          <w:rFonts w:ascii="Arial" w:hAnsi="Arial" w:cs="Arial"/>
          <w:sz w:val="22"/>
          <w:szCs w:val="22"/>
        </w:rPr>
        <w:t xml:space="preserve">), para as quais detém a Autorização n.º </w:t>
      </w:r>
      <w:sdt>
        <w:sdtPr>
          <w:rPr>
            <w:rFonts w:ascii="Arial" w:hAnsi="Arial" w:cs="Arial"/>
            <w:sz w:val="22"/>
            <w:szCs w:val="22"/>
          </w:rPr>
          <w:alias w:val="nº autorização"/>
          <w:tag w:val="nº autorização"/>
          <w:id w:val="-1374765523"/>
          <w:placeholder>
            <w:docPart w:val="0FF52081192F45C88E093B55ACAB8E94"/>
          </w:placeholder>
          <w:showingPlcHdr/>
          <w:text/>
        </w:sdtPr>
        <w:sdtEndPr/>
        <w:sdtContent>
          <w:permStart w:id="16788282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6788282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 (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indicar o n.º da autorização emitida pela DRS</w:t>
      </w:r>
      <w:r w:rsidR="00CE3783" w:rsidRPr="008D67D6">
        <w:rPr>
          <w:rFonts w:ascii="Arial" w:hAnsi="Arial" w:cs="Arial"/>
          <w:sz w:val="22"/>
          <w:szCs w:val="22"/>
        </w:rPr>
        <w:t xml:space="preserve">), para o exercício da atividade de distribuição por grosso de medicamentos de uso humano, </w:t>
      </w:r>
      <w:r w:rsidR="00CE3783">
        <w:rPr>
          <w:rFonts w:ascii="Arial" w:hAnsi="Arial" w:cs="Arial"/>
          <w:bCs/>
          <w:sz w:val="22"/>
          <w:szCs w:val="22"/>
        </w:rPr>
        <w:t>bem como de autorização para comercializar por grosso substâncias estupefacientes, psicotrópicos e seus preparados,</w:t>
      </w:r>
      <w:r w:rsidR="00CE3783">
        <w:rPr>
          <w:rFonts w:ascii="Arial" w:hAnsi="Arial" w:cs="Arial"/>
          <w:b/>
          <w:bCs/>
          <w:sz w:val="22"/>
          <w:szCs w:val="22"/>
        </w:rPr>
        <w:t xml:space="preserve"> </w:t>
      </w:r>
      <w:r w:rsidR="00CE3783">
        <w:rPr>
          <w:rFonts w:ascii="Arial" w:hAnsi="Arial" w:cs="Arial"/>
          <w:bCs/>
          <w:sz w:val="22"/>
          <w:szCs w:val="22"/>
        </w:rPr>
        <w:t>por</w:t>
      </w:r>
      <w:r w:rsidR="00CE3783">
        <w:rPr>
          <w:rFonts w:ascii="Arial" w:hAnsi="Arial" w:cs="Arial"/>
          <w:b/>
          <w:bCs/>
          <w:sz w:val="22"/>
          <w:szCs w:val="22"/>
        </w:rPr>
        <w:t xml:space="preserve"> </w:t>
      </w:r>
      <w:r w:rsidR="00CE3783">
        <w:rPr>
          <w:rFonts w:ascii="Arial" w:hAnsi="Arial" w:cs="Arial"/>
          <w:bCs/>
          <w:sz w:val="22"/>
          <w:szCs w:val="22"/>
        </w:rPr>
        <w:t xml:space="preserve">despacho datado de </w:t>
      </w:r>
      <w:sdt>
        <w:sdtPr>
          <w:rPr>
            <w:rFonts w:ascii="Arial" w:hAnsi="Arial" w:cs="Arial"/>
            <w:bCs/>
            <w:sz w:val="22"/>
            <w:szCs w:val="22"/>
          </w:rPr>
          <w:id w:val="-1094320851"/>
          <w:placeholder>
            <w:docPart w:val="9155668E3C894EA6A960162F80FC40EF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508971873" w:edGrp="everyone"/>
          <w:r w:rsidR="00CE3783" w:rsidRPr="00030AAF">
            <w:rPr>
              <w:rStyle w:val="TextodoMarcadordePosio"/>
            </w:rPr>
            <w:t>Clique ou toque para introduzir uma data.</w:t>
          </w:r>
          <w:permEnd w:id="1508971873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 </w:t>
      </w:r>
      <w:r w:rsidR="00CE3783">
        <w:rPr>
          <w:rFonts w:ascii="Arial" w:hAnsi="Arial" w:cs="Arial"/>
          <w:b/>
          <w:bCs/>
          <w:sz w:val="22"/>
          <w:szCs w:val="22"/>
        </w:rPr>
        <w:t>(indicar a data)</w:t>
      </w:r>
      <w:r w:rsidR="00CE3783">
        <w:rPr>
          <w:rFonts w:ascii="Arial" w:hAnsi="Arial" w:cs="Arial"/>
          <w:bCs/>
          <w:sz w:val="22"/>
          <w:szCs w:val="22"/>
        </w:rPr>
        <w:t xml:space="preserve"> publicado no Jornal Oficial da Região Autónoma dos Açores, II Série, N.º </w:t>
      </w:r>
      <w:sdt>
        <w:sdtPr>
          <w:rPr>
            <w:rFonts w:ascii="Arial" w:hAnsi="Arial" w:cs="Arial"/>
            <w:bCs/>
            <w:sz w:val="22"/>
            <w:szCs w:val="22"/>
          </w:rPr>
          <w:alias w:val="Número"/>
          <w:tag w:val="Número"/>
          <w:id w:val="1346139287"/>
          <w:placeholder>
            <w:docPart w:val="0FF52081192F45C88E093B55ACAB8E94"/>
          </w:placeholder>
          <w:showingPlcHdr/>
          <w:text/>
        </w:sdtPr>
        <w:sdtEndPr/>
        <w:sdtContent>
          <w:permStart w:id="227885393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227885393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 de </w:t>
      </w:r>
      <w:sdt>
        <w:sdtPr>
          <w:rPr>
            <w:rFonts w:ascii="Arial" w:hAnsi="Arial" w:cs="Arial"/>
            <w:bCs/>
            <w:sz w:val="22"/>
            <w:szCs w:val="22"/>
          </w:rPr>
          <w:id w:val="995697484"/>
          <w:placeholder>
            <w:docPart w:val="9155668E3C894EA6A960162F80FC40EF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442977011" w:edGrp="everyone"/>
          <w:r w:rsidR="00CE3783" w:rsidRPr="00030AAF">
            <w:rPr>
              <w:rStyle w:val="TextodoMarcadordePosio"/>
            </w:rPr>
            <w:t>Clique ou toque para introduzir uma data.</w:t>
          </w:r>
          <w:permEnd w:id="442977011"/>
        </w:sdtContent>
      </w:sdt>
      <w:r w:rsidR="00CE3783">
        <w:rPr>
          <w:rFonts w:ascii="Arial" w:hAnsi="Arial" w:cs="Arial"/>
          <w:b/>
          <w:bCs/>
          <w:sz w:val="22"/>
          <w:szCs w:val="22"/>
        </w:rPr>
        <w:t xml:space="preserve">(indicar a data), </w:t>
      </w:r>
      <w:r w:rsidR="00CE3783" w:rsidRPr="008D67D6">
        <w:rPr>
          <w:rFonts w:ascii="Arial" w:hAnsi="Arial" w:cs="Arial"/>
          <w:sz w:val="22"/>
          <w:szCs w:val="22"/>
        </w:rPr>
        <w:t>vem requerer a V. Exa. a substituição temporária d</w:t>
      </w:r>
      <w:r w:rsidR="00CE3783">
        <w:rPr>
          <w:rFonts w:ascii="Arial" w:hAnsi="Arial" w:cs="Arial"/>
          <w:sz w:val="22"/>
          <w:szCs w:val="22"/>
        </w:rPr>
        <w:t>o(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diretor</w:t>
      </w:r>
      <w:r w:rsidR="00CE3783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técnic</w:t>
      </w:r>
      <w:r w:rsidR="00CE3783">
        <w:rPr>
          <w:rFonts w:ascii="Arial" w:hAnsi="Arial" w:cs="Arial"/>
          <w:sz w:val="22"/>
          <w:szCs w:val="22"/>
        </w:rPr>
        <w:t>o(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anteriormente identificad</w:t>
      </w:r>
      <w:r w:rsidR="00CE3783">
        <w:rPr>
          <w:rFonts w:ascii="Arial" w:hAnsi="Arial" w:cs="Arial"/>
          <w:sz w:val="22"/>
          <w:szCs w:val="22"/>
        </w:rPr>
        <w:t>o(a)</w:t>
      </w:r>
      <w:r w:rsidR="00CE3783" w:rsidRPr="008D67D6">
        <w:rPr>
          <w:rFonts w:ascii="Arial" w:hAnsi="Arial" w:cs="Arial"/>
          <w:sz w:val="22"/>
          <w:szCs w:val="22"/>
        </w:rPr>
        <w:t>, por ausência ou impedimento dest</w:t>
      </w:r>
      <w:r w:rsidR="00CE3783">
        <w:rPr>
          <w:rFonts w:ascii="Arial" w:hAnsi="Arial" w:cs="Arial"/>
          <w:sz w:val="22"/>
          <w:szCs w:val="22"/>
        </w:rPr>
        <w:t>e(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, por motivo de </w:t>
      </w:r>
      <w:sdt>
        <w:sdtPr>
          <w:rPr>
            <w:rFonts w:ascii="Arial" w:hAnsi="Arial" w:cs="Arial"/>
            <w:sz w:val="22"/>
            <w:szCs w:val="22"/>
          </w:rPr>
          <w:alias w:val="motivo ausência/impedimento"/>
          <w:tag w:val="motivo ausência/impedimento"/>
          <w:id w:val="412741054"/>
          <w:placeholder>
            <w:docPart w:val="0FF52081192F45C88E093B55ACAB8E94"/>
          </w:placeholder>
          <w:showingPlcHdr/>
          <w:text/>
        </w:sdtPr>
        <w:sdtEndPr/>
        <w:sdtContent>
          <w:permStart w:id="1031152149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031152149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 (identificar o motivo da ausência/impedimento), pelo período de duração </w:t>
      </w:r>
      <w:sdt>
        <w:sdtPr>
          <w:rPr>
            <w:rFonts w:ascii="Arial" w:hAnsi="Arial" w:cs="Arial"/>
            <w:sz w:val="22"/>
            <w:szCs w:val="22"/>
          </w:rPr>
          <w:alias w:val="período de duração"/>
          <w:tag w:val="período de duração"/>
          <w:id w:val="914664942"/>
          <w:placeholder>
            <w:docPart w:val="0FF52081192F45C88E093B55ACAB8E94"/>
          </w:placeholder>
          <w:showingPlcHdr/>
          <w:text/>
        </w:sdtPr>
        <w:sdtEndPr/>
        <w:sdtContent>
          <w:permStart w:id="822613744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822613744"/>
        </w:sdtContent>
      </w:sdt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 xml:space="preserve">(mencionar o período expectável de duração), indicando, para o efeito, o(a) farmacêutico(a) </w:t>
      </w:r>
      <w:sdt>
        <w:sdtPr>
          <w:rPr>
            <w:rFonts w:ascii="Arial" w:hAnsi="Arial" w:cs="Arial"/>
            <w:sz w:val="22"/>
            <w:szCs w:val="22"/>
          </w:rPr>
          <w:alias w:val="nome"/>
          <w:tag w:val="nome"/>
          <w:id w:val="-115136919"/>
          <w:placeholder>
            <w:docPart w:val="0FF52081192F45C88E093B55ACAB8E94"/>
          </w:placeholder>
          <w:showingPlcHdr/>
          <w:text/>
        </w:sdtPr>
        <w:sdtEndPr/>
        <w:sdtContent>
          <w:permStart w:id="1020739769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020739769"/>
        </w:sdtContent>
      </w:sdt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nome completo</w:t>
      </w:r>
      <w:r w:rsidR="00CE3783" w:rsidRPr="008D67D6">
        <w:rPr>
          <w:rFonts w:ascii="Arial" w:hAnsi="Arial" w:cs="Arial"/>
          <w:sz w:val="22"/>
          <w:szCs w:val="22"/>
        </w:rPr>
        <w:t>), licenciado(a) em</w:t>
      </w:r>
      <w:r w:rsidR="00CE378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licenciatura"/>
          <w:tag w:val="licenciatura"/>
          <w:id w:val="1549035853"/>
          <w:placeholder>
            <w:docPart w:val="0FF52081192F45C88E093B55ACAB8E94"/>
          </w:placeholder>
          <w:showingPlcHdr/>
          <w:text/>
        </w:sdtPr>
        <w:sdtEndPr/>
        <w:sdtContent>
          <w:permStart w:id="107978759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079787598"/>
        </w:sdtContent>
      </w:sdt>
      <w:r w:rsidR="00CE3783" w:rsidRPr="008D67D6">
        <w:rPr>
          <w:rFonts w:ascii="Arial" w:hAnsi="Arial" w:cs="Arial"/>
          <w:sz w:val="22"/>
          <w:szCs w:val="22"/>
        </w:rPr>
        <w:t>, portador(a) da carteira profissional n.º</w:t>
      </w:r>
      <w:r w:rsidR="00CE378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carteira profissional"/>
          <w:tag w:val="nº carteira profissional"/>
          <w:id w:val="-1552918803"/>
          <w:placeholder>
            <w:docPart w:val="0FF52081192F45C88E093B55ACAB8E94"/>
          </w:placeholder>
          <w:showingPlcHdr/>
          <w:text/>
        </w:sdtPr>
        <w:sdtEndPr/>
        <w:sdtContent>
          <w:permStart w:id="465064412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465064412"/>
        </w:sdtContent>
      </w:sdt>
      <w:r w:rsidR="00CE3783" w:rsidRPr="008D67D6">
        <w:rPr>
          <w:rFonts w:ascii="Arial" w:hAnsi="Arial" w:cs="Arial"/>
          <w:sz w:val="22"/>
          <w:szCs w:val="22"/>
        </w:rPr>
        <w:t>, emitida pela Ordem dos Farmacêuticos.</w:t>
      </w:r>
    </w:p>
    <w:p w:rsidR="005E4FDC" w:rsidRDefault="005E4FDC" w:rsidP="00CE3783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E4FDC" w:rsidRPr="005E4FDC" w:rsidRDefault="00CE3783" w:rsidP="005E4FDC">
      <w:pPr>
        <w:pStyle w:val="Default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Pede deferimento</w:t>
      </w:r>
    </w:p>
    <w:p w:rsidR="005E4FDC" w:rsidRPr="00E801EF" w:rsidRDefault="005E4FDC" w:rsidP="00CE3783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E3783" w:rsidRDefault="00CE3783" w:rsidP="00CE3783">
      <w:pPr>
        <w:pStyle w:val="Default"/>
        <w:spacing w:before="40" w:after="96"/>
        <w:ind w:right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Data: </w:t>
      </w:r>
      <w:sdt>
        <w:sdtPr>
          <w:rPr>
            <w:rFonts w:ascii="Arial" w:hAnsi="Arial" w:cs="Arial"/>
            <w:bCs/>
            <w:sz w:val="22"/>
            <w:szCs w:val="22"/>
          </w:rPr>
          <w:id w:val="2031681662"/>
          <w:placeholder>
            <w:docPart w:val="94BE9DE6CDCE4B708BF0CA1BEA0F1D9F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2118914311" w:edGrp="everyone"/>
          <w:r w:rsidRPr="007C087D">
            <w:rPr>
              <w:rStyle w:val="TextodoMarcadordePosio"/>
            </w:rPr>
            <w:t>Clique ou toque para introduzir uma data.</w:t>
          </w:r>
          <w:permEnd w:id="2118914311"/>
        </w:sdtContent>
      </w:sdt>
    </w:p>
    <w:p w:rsidR="005E4FDC" w:rsidRDefault="005E4FDC" w:rsidP="00CE3783">
      <w:pPr>
        <w:pStyle w:val="Default"/>
        <w:spacing w:before="40" w:after="96"/>
        <w:ind w:left="510" w:right="238" w:hanging="510"/>
        <w:rPr>
          <w:rFonts w:ascii="Arial" w:hAnsi="Arial" w:cs="Arial"/>
          <w:bCs/>
          <w:sz w:val="22"/>
          <w:szCs w:val="22"/>
        </w:rPr>
      </w:pPr>
    </w:p>
    <w:p w:rsidR="00CE3783" w:rsidRDefault="00CE3783" w:rsidP="00CE3783">
      <w:pPr>
        <w:pStyle w:val="Default"/>
        <w:spacing w:before="40" w:after="96"/>
        <w:ind w:left="510" w:right="238" w:hanging="51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(Assinatura): __________________________________________________</w:t>
      </w:r>
    </w:p>
    <w:p w:rsidR="00CE3783" w:rsidRDefault="00CE3783" w:rsidP="00CE3783">
      <w:pPr>
        <w:pStyle w:val="Default"/>
        <w:spacing w:before="40" w:after="96"/>
        <w:ind w:left="510" w:right="238" w:hanging="51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(Assinatura (s), de quem obriga no caso de sociedade, conforme BI/ CC) </w:t>
      </w:r>
    </w:p>
    <w:p w:rsidR="00CE3783" w:rsidRDefault="00CE3783" w:rsidP="00CE3783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CE3783" w:rsidRPr="008D67D6" w:rsidRDefault="00CE3783" w:rsidP="00CE3783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D67D6">
        <w:rPr>
          <w:rFonts w:ascii="Arial" w:hAnsi="Arial" w:cs="Arial"/>
          <w:b/>
          <w:bCs/>
          <w:sz w:val="22"/>
          <w:szCs w:val="22"/>
        </w:rPr>
        <w:t>Junto se anexa:</w:t>
      </w:r>
    </w:p>
    <w:p w:rsidR="00CE3783" w:rsidRDefault="00CE3783" w:rsidP="00CE3783">
      <w:pPr>
        <w:pStyle w:val="Default"/>
        <w:rPr>
          <w:rFonts w:ascii="Arial" w:hAnsi="Arial" w:cs="Arial"/>
          <w:szCs w:val="22"/>
        </w:rPr>
      </w:pPr>
      <w:r w:rsidRPr="008D67D6">
        <w:rPr>
          <w:rFonts w:ascii="Arial" w:hAnsi="Arial" w:cs="Arial"/>
          <w:szCs w:val="22"/>
        </w:rPr>
        <w:t>-Termo de responsabilidade</w:t>
      </w:r>
      <w:r>
        <w:rPr>
          <w:rFonts w:ascii="Arial" w:hAnsi="Arial" w:cs="Arial"/>
          <w:szCs w:val="22"/>
        </w:rPr>
        <w:t xml:space="preserve"> e declaração de incompatibilidade.</w:t>
      </w:r>
    </w:p>
    <w:p w:rsidR="00CE3783" w:rsidRDefault="00CE3783" w:rsidP="00CE3783">
      <w:pPr>
        <w:rPr>
          <w:rFonts w:ascii="Arial" w:eastAsia="Times New Roman" w:hAnsi="Arial" w:cs="Arial"/>
          <w:b/>
          <w:bCs/>
          <w:color w:val="000000"/>
          <w:lang w:eastAsia="pt-PT"/>
        </w:rPr>
      </w:pPr>
    </w:p>
    <w:p w:rsidR="00CE3783" w:rsidRPr="00CC22EF" w:rsidRDefault="00CE3783" w:rsidP="00CE3783">
      <w:pPr>
        <w:pStyle w:val="Corpodetexto"/>
        <w:spacing w:after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CE3783" w:rsidRDefault="00CE3783" w:rsidP="00CE3783">
      <w:pPr>
        <w:pStyle w:val="Ttulo1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bCs/>
          <w:color w:val="000000"/>
          <w:szCs w:val="22"/>
        </w:rPr>
        <w:t>TERMO DE RESPONSABILIDADE E DECLARAÇÃO DE INCOMPATIBILIDADE</w:t>
      </w:r>
    </w:p>
    <w:p w:rsidR="00CE3783" w:rsidRPr="00F70FF8" w:rsidRDefault="00CE3783" w:rsidP="00CE3783"/>
    <w:p w:rsidR="00CE3783" w:rsidRPr="002875CF" w:rsidRDefault="003969C5" w:rsidP="00CE3783">
      <w:pPr>
        <w:pStyle w:val="Default"/>
        <w:spacing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nome"/>
          <w:tag w:val="nome"/>
          <w:id w:val="451597014"/>
          <w:placeholder>
            <w:docPart w:val="0FF52081192F45C88E093B55ACAB8E94"/>
          </w:placeholder>
          <w:showingPlcHdr/>
          <w:text/>
        </w:sdtPr>
        <w:sdtEndPr/>
        <w:sdtContent>
          <w:permStart w:id="1661367025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661367025"/>
        </w:sdtContent>
      </w:sdt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i/>
          <w:sz w:val="22"/>
          <w:szCs w:val="22"/>
        </w:rPr>
        <w:t>N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ome completo</w:t>
      </w:r>
      <w:r w:rsidR="00CE3783" w:rsidRPr="008D67D6">
        <w:rPr>
          <w:rFonts w:ascii="Arial" w:hAnsi="Arial" w:cs="Arial"/>
          <w:sz w:val="22"/>
          <w:szCs w:val="22"/>
        </w:rPr>
        <w:t xml:space="preserve">), </w:t>
      </w:r>
      <w:r w:rsidR="00CE3783">
        <w:rPr>
          <w:rFonts w:ascii="Arial" w:hAnsi="Arial" w:cs="Arial"/>
          <w:bCs/>
          <w:sz w:val="22"/>
          <w:szCs w:val="22"/>
        </w:rPr>
        <w:t xml:space="preserve">endereço eletrónico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"/>
          <w:tag w:val="endereço eletrónico"/>
          <w:id w:val="-757749714"/>
          <w:placeholder>
            <w:docPart w:val="0FF52081192F45C88E093B55ACAB8E94"/>
          </w:placeholder>
          <w:showingPlcHdr/>
          <w:text/>
        </w:sdtPr>
        <w:sdtEndPr/>
        <w:sdtContent>
          <w:permStart w:id="201674835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2016748358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, telefone  </w:t>
      </w:r>
      <w:sdt>
        <w:sdtPr>
          <w:rPr>
            <w:rFonts w:ascii="Arial" w:hAnsi="Arial" w:cs="Arial"/>
            <w:bCs/>
            <w:sz w:val="22"/>
            <w:szCs w:val="22"/>
          </w:rPr>
          <w:alias w:val="telefone"/>
          <w:tag w:val="telefone"/>
          <w:id w:val="-1113360303"/>
          <w:placeholder>
            <w:docPart w:val="0FF52081192F45C88E093B55ACAB8E94"/>
          </w:placeholder>
          <w:showingPlcHdr/>
          <w:text/>
        </w:sdtPr>
        <w:sdtEndPr/>
        <w:sdtContent>
          <w:permStart w:id="185945119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85945119"/>
        </w:sdtContent>
      </w:sdt>
      <w:r w:rsidR="00CE3783">
        <w:rPr>
          <w:rFonts w:ascii="Arial" w:hAnsi="Arial" w:cs="Arial"/>
          <w:bCs/>
          <w:sz w:val="22"/>
          <w:szCs w:val="22"/>
        </w:rPr>
        <w:t xml:space="preserve">, telemóvel  </w:t>
      </w:r>
      <w:sdt>
        <w:sdtPr>
          <w:rPr>
            <w:rFonts w:ascii="Arial" w:hAnsi="Arial" w:cs="Arial"/>
            <w:bCs/>
            <w:sz w:val="22"/>
            <w:szCs w:val="22"/>
          </w:rPr>
          <w:alias w:val="telemóvel"/>
          <w:tag w:val="telemóvel"/>
          <w:id w:val="-609821758"/>
          <w:placeholder>
            <w:docPart w:val="0FF52081192F45C88E093B55ACAB8E94"/>
          </w:placeholder>
          <w:showingPlcHdr/>
          <w:text/>
        </w:sdtPr>
        <w:sdtEndPr/>
        <w:sdtContent>
          <w:permStart w:id="120647037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206470378"/>
        </w:sdtContent>
      </w:sdt>
      <w:r w:rsidR="00CE3783" w:rsidRPr="008D67D6">
        <w:rPr>
          <w:rFonts w:ascii="Arial" w:hAnsi="Arial" w:cs="Arial"/>
          <w:sz w:val="22"/>
          <w:szCs w:val="22"/>
        </w:rPr>
        <w:t>, licenciado(a) em</w:t>
      </w:r>
      <w:r w:rsidR="00CE3783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alias w:val="licenciatura"/>
          <w:tag w:val="licenciatura"/>
          <w:id w:val="2103449746"/>
          <w:placeholder>
            <w:docPart w:val="0FF52081192F45C88E093B55ACAB8E94"/>
          </w:placeholder>
          <w:showingPlcHdr/>
          <w:text/>
        </w:sdtPr>
        <w:sdtEndPr/>
        <w:sdtContent>
          <w:permStart w:id="878932610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878932610"/>
        </w:sdtContent>
      </w:sdt>
      <w:r w:rsidR="00CE3783" w:rsidRPr="008D67D6">
        <w:rPr>
          <w:rFonts w:ascii="Arial" w:hAnsi="Arial" w:cs="Arial"/>
          <w:sz w:val="22"/>
          <w:szCs w:val="22"/>
        </w:rPr>
        <w:t>, portador(a) da carteira profissional n.º</w:t>
      </w:r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carteira profissional"/>
          <w:tag w:val="nº carteira profissional"/>
          <w:id w:val="313998916"/>
          <w:placeholder>
            <w:docPart w:val="0FF52081192F45C88E093B55ACAB8E94"/>
          </w:placeholder>
          <w:showingPlcHdr/>
          <w:text/>
        </w:sdtPr>
        <w:sdtEndPr/>
        <w:sdtContent>
          <w:permStart w:id="1037004548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037004548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 emitida pela Ordem dos Farmacêuticos, </w:t>
      </w:r>
      <w:r w:rsidR="00CE3783">
        <w:rPr>
          <w:rFonts w:ascii="Arial" w:hAnsi="Arial" w:cs="Arial"/>
          <w:sz w:val="22"/>
          <w:szCs w:val="22"/>
        </w:rPr>
        <w:t xml:space="preserve">residente em  </w:t>
      </w:r>
      <w:sdt>
        <w:sdtPr>
          <w:rPr>
            <w:rFonts w:ascii="Arial" w:hAnsi="Arial" w:cs="Arial"/>
            <w:sz w:val="22"/>
            <w:szCs w:val="22"/>
          </w:rPr>
          <w:alias w:val="morada"/>
          <w:tag w:val="morada"/>
          <w:id w:val="-1613970279"/>
          <w:placeholder>
            <w:docPart w:val="0FF52081192F45C88E093B55ACAB8E94"/>
          </w:placeholder>
          <w:showingPlcHdr/>
          <w:text/>
        </w:sdtPr>
        <w:sdtEndPr/>
        <w:sdtContent>
          <w:permStart w:id="1842640659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842640659"/>
        </w:sdtContent>
      </w:sdt>
      <w:r w:rsidR="00CE3783" w:rsidRPr="002875CF">
        <w:rPr>
          <w:rFonts w:ascii="Arial" w:hAnsi="Arial" w:cs="Arial"/>
          <w:bCs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>declara, para todos os efeitos legais, que assume a responsabilidade pela distribuição por grosso de medicamentos de uso humano,</w:t>
      </w:r>
      <w:r w:rsidR="00CE3783" w:rsidRPr="00F70FF8">
        <w:rPr>
          <w:rFonts w:ascii="Arial" w:hAnsi="Arial" w:cs="Arial"/>
          <w:bCs/>
          <w:sz w:val="22"/>
          <w:szCs w:val="22"/>
        </w:rPr>
        <w:t xml:space="preserve"> </w:t>
      </w:r>
      <w:r w:rsidR="00CE3783">
        <w:rPr>
          <w:rFonts w:ascii="Arial" w:hAnsi="Arial" w:cs="Arial"/>
          <w:bCs/>
          <w:sz w:val="22"/>
          <w:szCs w:val="22"/>
        </w:rPr>
        <w:t>bem como pela elaboração, conservação e manutenção atualizada de todos os registos relativos às substâncias psicotrópicas,</w:t>
      </w:r>
      <w:r w:rsidR="00CE3783" w:rsidRPr="008D67D6">
        <w:rPr>
          <w:rFonts w:ascii="Arial" w:hAnsi="Arial" w:cs="Arial"/>
          <w:sz w:val="22"/>
          <w:szCs w:val="22"/>
        </w:rPr>
        <w:t xml:space="preserve"> exercida pelo</w:t>
      </w:r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requerente/titular "/>
          <w:tag w:val="requerente/titular "/>
          <w:id w:val="-2034874876"/>
          <w:placeholder>
            <w:docPart w:val="0FF52081192F45C88E093B55ACAB8E94"/>
          </w:placeholder>
          <w:showingPlcHdr/>
          <w:text/>
        </w:sdtPr>
        <w:sdtEndPr/>
        <w:sdtContent>
          <w:permStart w:id="1562715270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562715270"/>
        </w:sdtContent>
      </w:sdt>
      <w:r w:rsidR="00CE3783" w:rsidRPr="008D67D6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identificar o requerente/titular da autorização distribuição</w:t>
      </w:r>
      <w:r w:rsidR="00CE3783" w:rsidRPr="008D67D6">
        <w:rPr>
          <w:rFonts w:ascii="Arial" w:hAnsi="Arial" w:cs="Arial"/>
          <w:sz w:val="22"/>
          <w:szCs w:val="22"/>
        </w:rPr>
        <w:t xml:space="preserve">), com sede social em </w:t>
      </w:r>
      <w:sdt>
        <w:sdtPr>
          <w:rPr>
            <w:rFonts w:ascii="Arial" w:hAnsi="Arial" w:cs="Arial"/>
            <w:sz w:val="22"/>
            <w:szCs w:val="22"/>
          </w:rPr>
          <w:alias w:val="morada"/>
          <w:tag w:val="morada"/>
          <w:id w:val="-427424608"/>
          <w:placeholder>
            <w:docPart w:val="0FF52081192F45C88E093B55ACAB8E94"/>
          </w:placeholder>
          <w:showingPlcHdr/>
          <w:text/>
        </w:sdtPr>
        <w:sdtEndPr/>
        <w:sdtContent>
          <w:permStart w:id="1650663494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1650663494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 (</w:t>
      </w:r>
      <w:r w:rsidR="00CE3783" w:rsidRPr="008D67D6">
        <w:rPr>
          <w:rFonts w:ascii="Arial" w:hAnsi="Arial" w:cs="Arial"/>
          <w:b/>
          <w:i/>
          <w:sz w:val="22"/>
          <w:szCs w:val="22"/>
        </w:rPr>
        <w:t>morada completa e</w:t>
      </w:r>
      <w:r w:rsidR="00CE3783" w:rsidRPr="008D67D6">
        <w:rPr>
          <w:rFonts w:ascii="Arial" w:hAnsi="Arial" w:cs="Arial"/>
          <w:i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código postal</w:t>
      </w:r>
      <w:r w:rsidR="00CE3783" w:rsidRPr="008D67D6">
        <w:rPr>
          <w:rFonts w:ascii="Arial" w:hAnsi="Arial" w:cs="Arial"/>
          <w:sz w:val="22"/>
          <w:szCs w:val="22"/>
        </w:rPr>
        <w:t xml:space="preserve">), e com estabelecimento de distribuição situado em </w:t>
      </w:r>
      <w:sdt>
        <w:sdtPr>
          <w:rPr>
            <w:rFonts w:ascii="Arial" w:hAnsi="Arial" w:cs="Arial"/>
            <w:sz w:val="22"/>
            <w:szCs w:val="22"/>
          </w:rPr>
          <w:alias w:val="morada"/>
          <w:tag w:val="morada"/>
          <w:id w:val="1318851591"/>
          <w:placeholder>
            <w:docPart w:val="0FF52081192F45C88E093B55ACAB8E94"/>
          </w:placeholder>
          <w:showingPlcHdr/>
          <w:text/>
        </w:sdtPr>
        <w:sdtEndPr/>
        <w:sdtContent>
          <w:permStart w:id="694236694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694236694"/>
        </w:sdtContent>
      </w:sdt>
      <w:r w:rsidR="00CE3783" w:rsidRPr="008D67D6">
        <w:rPr>
          <w:rFonts w:ascii="Arial" w:hAnsi="Arial" w:cs="Arial"/>
          <w:sz w:val="22"/>
          <w:szCs w:val="22"/>
        </w:rPr>
        <w:t xml:space="preserve"> (</w:t>
      </w:r>
      <w:r w:rsidR="00CE3783" w:rsidRPr="008D67D6">
        <w:rPr>
          <w:rFonts w:ascii="Arial" w:hAnsi="Arial" w:cs="Arial"/>
          <w:b/>
          <w:bCs/>
          <w:i/>
          <w:sz w:val="22"/>
          <w:szCs w:val="22"/>
        </w:rPr>
        <w:t>morada completa e código postal</w:t>
      </w:r>
      <w:r w:rsidR="00CE3783" w:rsidRPr="008D67D6">
        <w:rPr>
          <w:rFonts w:ascii="Arial" w:hAnsi="Arial" w:cs="Arial"/>
          <w:sz w:val="22"/>
          <w:szCs w:val="22"/>
        </w:rPr>
        <w:t>), durante o período de duração da ausência/impedimento d</w:t>
      </w:r>
      <w:r w:rsidR="00CE3783">
        <w:rPr>
          <w:rFonts w:ascii="Arial" w:hAnsi="Arial" w:cs="Arial"/>
          <w:sz w:val="22"/>
          <w:szCs w:val="22"/>
        </w:rPr>
        <w:t>o(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diretor</w:t>
      </w:r>
      <w:r w:rsidR="00CE3783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técnic</w:t>
      </w:r>
      <w:r w:rsidR="00CE3783">
        <w:rPr>
          <w:rFonts w:ascii="Arial" w:hAnsi="Arial" w:cs="Arial"/>
          <w:sz w:val="22"/>
          <w:szCs w:val="22"/>
        </w:rPr>
        <w:t>o(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averbad</w:t>
      </w:r>
      <w:r w:rsidR="00CE3783">
        <w:rPr>
          <w:rFonts w:ascii="Arial" w:hAnsi="Arial" w:cs="Arial"/>
          <w:sz w:val="22"/>
          <w:szCs w:val="22"/>
        </w:rPr>
        <w:t>o(a)</w:t>
      </w:r>
      <w:r w:rsidR="00CE3783" w:rsidRPr="008D67D6">
        <w:rPr>
          <w:rFonts w:ascii="Arial" w:hAnsi="Arial" w:cs="Arial"/>
          <w:sz w:val="22"/>
          <w:szCs w:val="22"/>
        </w:rPr>
        <w:t>, Dr</w:t>
      </w:r>
      <w:r w:rsidR="00CE3783">
        <w:rPr>
          <w:rFonts w:ascii="Arial" w:hAnsi="Arial" w:cs="Arial"/>
          <w:sz w:val="22"/>
          <w:szCs w:val="22"/>
        </w:rPr>
        <w:t>.(</w:t>
      </w:r>
      <w:r w:rsidR="00CE3783" w:rsidRPr="008D67D6">
        <w:rPr>
          <w:rFonts w:ascii="Arial" w:hAnsi="Arial" w:cs="Arial"/>
          <w:sz w:val="22"/>
          <w:szCs w:val="22"/>
        </w:rPr>
        <w:t>a</w:t>
      </w:r>
      <w:r w:rsidR="00CE3783">
        <w:rPr>
          <w:rFonts w:ascii="Arial" w:hAnsi="Arial" w:cs="Arial"/>
          <w:sz w:val="22"/>
          <w:szCs w:val="22"/>
        </w:rPr>
        <w:t>)</w:t>
      </w:r>
      <w:r w:rsidR="00CE3783" w:rsidRPr="008D67D6">
        <w:rPr>
          <w:rFonts w:ascii="Arial" w:hAnsi="Arial" w:cs="Arial"/>
          <w:sz w:val="22"/>
          <w:szCs w:val="22"/>
        </w:rPr>
        <w:t xml:space="preserve"> </w:t>
      </w:r>
      <w:r w:rsidR="00CE378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ome completo"/>
          <w:tag w:val="nome completo"/>
          <w:id w:val="271526932"/>
          <w:placeholder>
            <w:docPart w:val="0FF52081192F45C88E093B55ACAB8E94"/>
          </w:placeholder>
          <w:showingPlcHdr/>
          <w:text/>
        </w:sdtPr>
        <w:sdtEndPr/>
        <w:sdtContent>
          <w:permStart w:id="80223633" w:edGrp="everyone"/>
          <w:r w:rsidR="00CE3783" w:rsidRPr="00030AAF">
            <w:rPr>
              <w:rStyle w:val="TextodoMarcadordePosio"/>
            </w:rPr>
            <w:t>Clique ou toque aqui para introduzir texto.</w:t>
          </w:r>
          <w:permEnd w:id="80223633"/>
        </w:sdtContent>
      </w:sdt>
      <w:r w:rsidR="00CE3783">
        <w:rPr>
          <w:rFonts w:ascii="Arial" w:hAnsi="Arial" w:cs="Arial"/>
          <w:sz w:val="22"/>
          <w:szCs w:val="22"/>
        </w:rPr>
        <w:t xml:space="preserve"> </w:t>
      </w:r>
      <w:r w:rsidR="00CE3783" w:rsidRPr="008D67D6">
        <w:rPr>
          <w:rFonts w:ascii="Arial" w:hAnsi="Arial" w:cs="Arial"/>
          <w:sz w:val="22"/>
          <w:szCs w:val="22"/>
        </w:rPr>
        <w:t>(</w:t>
      </w:r>
      <w:r w:rsidR="00CE3783" w:rsidRPr="008D67D6">
        <w:rPr>
          <w:rFonts w:ascii="Arial" w:hAnsi="Arial" w:cs="Arial"/>
          <w:b/>
          <w:i/>
          <w:sz w:val="22"/>
          <w:szCs w:val="22"/>
        </w:rPr>
        <w:t>nome completo</w:t>
      </w:r>
      <w:r w:rsidR="00CE3783" w:rsidRPr="008D67D6">
        <w:rPr>
          <w:rFonts w:ascii="Arial" w:hAnsi="Arial" w:cs="Arial"/>
          <w:sz w:val="22"/>
          <w:szCs w:val="22"/>
        </w:rPr>
        <w:t>), comprometendo-se ao cumprimento de todas as normas legais em vigor, mais declarando que não exerce qualquer atividade incompatível</w:t>
      </w:r>
      <w:r w:rsidR="00CE3783">
        <w:rPr>
          <w:rStyle w:val="Refdenotaderodap"/>
          <w:rFonts w:ascii="Arial" w:hAnsi="Arial" w:cs="Arial"/>
          <w:sz w:val="22"/>
          <w:szCs w:val="22"/>
        </w:rPr>
        <w:footnoteReference w:id="1"/>
      </w:r>
      <w:r w:rsidR="00CE3783" w:rsidRPr="008D67D6">
        <w:rPr>
          <w:rFonts w:ascii="Arial" w:hAnsi="Arial" w:cs="Arial"/>
          <w:sz w:val="22"/>
          <w:szCs w:val="22"/>
        </w:rPr>
        <w:t xml:space="preserve"> com as exigências legais respeitante às tarefas que temporariamente pretende assumir.</w:t>
      </w:r>
    </w:p>
    <w:p w:rsidR="00CE3783" w:rsidRPr="008D67D6" w:rsidRDefault="00CE3783" w:rsidP="00CE3783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D67D6">
        <w:rPr>
          <w:rFonts w:ascii="Arial" w:hAnsi="Arial" w:cs="Arial"/>
          <w:b/>
          <w:bCs/>
          <w:sz w:val="22"/>
          <w:szCs w:val="22"/>
        </w:rPr>
        <w:t>Junto se anexam os seguintes documentos:</w:t>
      </w:r>
    </w:p>
    <w:p w:rsidR="00CE3783" w:rsidRPr="008D67D6" w:rsidRDefault="00CE3783" w:rsidP="00CE3783">
      <w:pPr>
        <w:spacing w:line="360" w:lineRule="auto"/>
        <w:jc w:val="both"/>
        <w:rPr>
          <w:rFonts w:ascii="Arial" w:hAnsi="Arial" w:cs="Arial"/>
        </w:rPr>
      </w:pPr>
      <w:r w:rsidRPr="008D67D6">
        <w:rPr>
          <w:rFonts w:ascii="Arial" w:hAnsi="Arial" w:cs="Arial"/>
          <w:bCs/>
        </w:rPr>
        <w:t>-</w:t>
      </w:r>
      <w:r w:rsidRPr="008D67D6">
        <w:rPr>
          <w:rFonts w:ascii="Arial" w:hAnsi="Arial" w:cs="Arial"/>
        </w:rPr>
        <w:t>Fotocópia atualizada da carteira profissional do farmacêutico</w:t>
      </w:r>
      <w:r>
        <w:rPr>
          <w:rFonts w:ascii="Arial" w:hAnsi="Arial" w:cs="Arial"/>
        </w:rPr>
        <w:t xml:space="preserve"> que substituirá temporariamente a direção técnica</w:t>
      </w:r>
      <w:r w:rsidRPr="008D67D6">
        <w:rPr>
          <w:rFonts w:ascii="Arial" w:hAnsi="Arial" w:cs="Arial"/>
        </w:rPr>
        <w:t>, emitida pela Ordem dos Farmacêuticos e declaração da respetiva inscrição, comprovativa de situação regularizada na qual conste o número da carteira profissional;</w:t>
      </w:r>
    </w:p>
    <w:p w:rsidR="00CE3783" w:rsidRDefault="00CE3783" w:rsidP="00CE3783">
      <w:pPr>
        <w:spacing w:line="360" w:lineRule="auto"/>
        <w:jc w:val="both"/>
        <w:rPr>
          <w:rFonts w:ascii="Arial" w:hAnsi="Arial" w:cs="Arial"/>
        </w:rPr>
      </w:pPr>
      <w:r w:rsidRPr="008D67D6">
        <w:rPr>
          <w:rFonts w:ascii="Arial" w:hAnsi="Arial" w:cs="Arial"/>
        </w:rPr>
        <w:t>-Fotocópia do cartão de cidadão (ou cópias de bilhete de identidade e do número de identificação fiscal do farmacêutico)</w:t>
      </w:r>
      <w:r>
        <w:rPr>
          <w:rFonts w:ascii="Arial" w:hAnsi="Arial" w:cs="Arial"/>
        </w:rPr>
        <w:t>;</w:t>
      </w:r>
    </w:p>
    <w:p w:rsidR="000012AF" w:rsidRPr="00CE3783" w:rsidRDefault="00CE3783" w:rsidP="00CE37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-Certificado do registo criminal do farmacêutico que assume a direção técnica temporariamente, onde conste o fim a que se destina “mercado lícito de estupefacientes/substâncias psicotrópicas”.</w:t>
      </w:r>
    </w:p>
    <w:sectPr w:rsidR="000012AF" w:rsidRPr="00CE3783" w:rsidSect="005E4FDC">
      <w:pgSz w:w="11906" w:h="16838"/>
      <w:pgMar w:top="567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9C5" w:rsidRDefault="003969C5" w:rsidP="00CE3783">
      <w:pPr>
        <w:spacing w:after="0" w:line="240" w:lineRule="auto"/>
      </w:pPr>
      <w:r>
        <w:separator/>
      </w:r>
    </w:p>
  </w:endnote>
  <w:endnote w:type="continuationSeparator" w:id="0">
    <w:p w:rsidR="003969C5" w:rsidRDefault="003969C5" w:rsidP="00CE3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9C5" w:rsidRDefault="003969C5" w:rsidP="00CE3783">
      <w:pPr>
        <w:spacing w:after="0" w:line="240" w:lineRule="auto"/>
      </w:pPr>
      <w:r>
        <w:separator/>
      </w:r>
    </w:p>
  </w:footnote>
  <w:footnote w:type="continuationSeparator" w:id="0">
    <w:p w:rsidR="003969C5" w:rsidRDefault="003969C5" w:rsidP="00CE3783">
      <w:pPr>
        <w:spacing w:after="0" w:line="240" w:lineRule="auto"/>
      </w:pPr>
      <w:r>
        <w:continuationSeparator/>
      </w:r>
    </w:p>
  </w:footnote>
  <w:footnote w:id="1">
    <w:p w:rsidR="00CE3783" w:rsidRPr="00382C97" w:rsidRDefault="00CE3783" w:rsidP="00CE3783">
      <w:pPr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382C97">
        <w:rPr>
          <w:rStyle w:val="Refdenotaderodap"/>
          <w:rFonts w:ascii="Arial" w:hAnsi="Arial" w:cs="Arial"/>
          <w:sz w:val="14"/>
          <w:szCs w:val="14"/>
        </w:rPr>
        <w:footnoteRef/>
      </w:r>
      <w:r w:rsidRPr="00382C97">
        <w:rPr>
          <w:rFonts w:ascii="Arial" w:hAnsi="Arial" w:cs="Arial"/>
          <w:sz w:val="14"/>
          <w:szCs w:val="14"/>
        </w:rPr>
        <w:t xml:space="preserve"> </w:t>
      </w:r>
      <w:r w:rsidRPr="00382C97">
        <w:rPr>
          <w:rFonts w:ascii="Arial" w:hAnsi="Arial" w:cs="Arial"/>
          <w:color w:val="222222"/>
          <w:sz w:val="12"/>
          <w:szCs w:val="12"/>
        </w:rPr>
        <w:t>Circular. Normativa n.º 06</w:t>
      </w:r>
      <w:r w:rsidRPr="00382C97">
        <w:rPr>
          <w:rFonts w:ascii="Arial" w:hAnsi="Arial" w:cs="Arial"/>
          <w:iCs/>
          <w:color w:val="222222"/>
          <w:sz w:val="12"/>
          <w:szCs w:val="12"/>
        </w:rPr>
        <w:t>, emanada pela DRS</w:t>
      </w:r>
      <w:r w:rsidRPr="00382C97">
        <w:rPr>
          <w:rFonts w:ascii="Arial" w:hAnsi="Arial" w:cs="Arial"/>
          <w:color w:val="222222"/>
          <w:sz w:val="12"/>
          <w:szCs w:val="12"/>
        </w:rPr>
        <w:t xml:space="preserve"> em 27.02.2014</w:t>
      </w:r>
      <w:r w:rsidRPr="00382C97">
        <w:rPr>
          <w:rFonts w:ascii="Arial" w:hAnsi="Arial" w:cs="Arial"/>
          <w:iCs/>
          <w:color w:val="222222"/>
          <w:sz w:val="12"/>
          <w:szCs w:val="12"/>
        </w:rPr>
        <w:t xml:space="preserve">: </w:t>
      </w:r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«2-Não é permitida a acumulação de funções de diretor técnico da empresa distribuidora por grosso de medicamentos com as seguintes funções:</w:t>
      </w:r>
    </w:p>
    <w:p w:rsidR="00CE3783" w:rsidRPr="00382C97" w:rsidRDefault="00CE3783" w:rsidP="00CE378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382C97">
        <w:rPr>
          <w:rFonts w:ascii="Arial" w:hAnsi="Arial" w:cs="Arial"/>
          <w:i/>
          <w:iCs/>
          <w:color w:val="222222"/>
          <w:sz w:val="12"/>
          <w:szCs w:val="12"/>
        </w:rPr>
        <w:t xml:space="preserve">Proprietário, </w:t>
      </w:r>
      <w:proofErr w:type="spellStart"/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co-proprietário</w:t>
      </w:r>
      <w:proofErr w:type="spellEnd"/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, diretor, substituto de diretor técnico ou outras funções de direção ou chefia em farmácia de oficina;</w:t>
      </w:r>
    </w:p>
    <w:p w:rsidR="00CE3783" w:rsidRPr="00382C97" w:rsidRDefault="00CE3783" w:rsidP="00CE378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382C97">
        <w:rPr>
          <w:rFonts w:ascii="Arial" w:hAnsi="Arial" w:cs="Arial"/>
          <w:i/>
          <w:iCs/>
          <w:color w:val="222222"/>
          <w:sz w:val="12"/>
          <w:szCs w:val="12"/>
        </w:rPr>
        <w:t xml:space="preserve">Proprietário, </w:t>
      </w:r>
      <w:proofErr w:type="spellStart"/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co-proprietário</w:t>
      </w:r>
      <w:proofErr w:type="spellEnd"/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, diretor técnico, substituto de diretor técnico ou outras funções de direção ou chefia em laboratório de análises clínicas;</w:t>
      </w:r>
    </w:p>
    <w:p w:rsidR="00CE3783" w:rsidRPr="00382C97" w:rsidRDefault="00CE3783" w:rsidP="00CE378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382C97">
        <w:rPr>
          <w:rFonts w:ascii="Arial" w:hAnsi="Arial" w:cs="Arial"/>
          <w:i/>
          <w:iCs/>
          <w:color w:val="222222"/>
          <w:sz w:val="12"/>
          <w:szCs w:val="12"/>
        </w:rPr>
        <w:t xml:space="preserve">Proprietário, </w:t>
      </w:r>
      <w:proofErr w:type="spellStart"/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co-proprietário</w:t>
      </w:r>
      <w:proofErr w:type="spellEnd"/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, diretor ou responsável técnico de estabelecimento de venda de medicamentos não sujeitos a receita médica;</w:t>
      </w:r>
    </w:p>
    <w:p w:rsidR="00CE3783" w:rsidRPr="00382C97" w:rsidRDefault="00CE3783" w:rsidP="00CE378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Diretor de Serviços farmacêuticos hospitalares, seu substituto ou membro da comissão de farmácia e terapêutica hospitalar;</w:t>
      </w:r>
    </w:p>
    <w:p w:rsidR="00CE3783" w:rsidRPr="00382C97" w:rsidRDefault="00CE3783" w:rsidP="00CE378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  <w:iCs/>
          <w:color w:val="222222"/>
          <w:sz w:val="12"/>
          <w:szCs w:val="12"/>
        </w:rPr>
      </w:pPr>
      <w:r w:rsidRPr="00382C97">
        <w:rPr>
          <w:rFonts w:ascii="Arial" w:hAnsi="Arial" w:cs="Arial"/>
          <w:i/>
          <w:iCs/>
          <w:color w:val="222222"/>
          <w:sz w:val="12"/>
          <w:szCs w:val="12"/>
        </w:rPr>
        <w:t>Quaisquer outras funções relacionadas com a aquisição de medicamentos.»</w:t>
      </w:r>
    </w:p>
    <w:p w:rsidR="00CE3783" w:rsidRPr="00382C97" w:rsidRDefault="00CE3783" w:rsidP="00CE3783">
      <w:pPr>
        <w:pStyle w:val="Default"/>
        <w:spacing w:after="120"/>
        <w:jc w:val="both"/>
        <w:rPr>
          <w:rFonts w:ascii="Arial" w:hAnsi="Arial" w:cs="Arial"/>
          <w:b/>
          <w:bCs/>
          <w:sz w:val="12"/>
          <w:szCs w:val="12"/>
        </w:rPr>
      </w:pPr>
    </w:p>
    <w:p w:rsidR="00CE3783" w:rsidRPr="00382C97" w:rsidRDefault="00CE3783" w:rsidP="00CE3783">
      <w:pPr>
        <w:pStyle w:val="Textodenotaderodap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9674D4"/>
    <w:multiLevelType w:val="hybridMultilevel"/>
    <w:tmpl w:val="5D5061A6"/>
    <w:lvl w:ilvl="0" w:tplc="08160017">
      <w:start w:val="1"/>
      <w:numFmt w:val="lowerLetter"/>
      <w:lvlText w:val="%1)"/>
      <w:lvlJc w:val="left"/>
      <w:pPr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E2"/>
    <w:rsid w:val="000012AF"/>
    <w:rsid w:val="0025231A"/>
    <w:rsid w:val="00304E55"/>
    <w:rsid w:val="003969C5"/>
    <w:rsid w:val="005E4FDC"/>
    <w:rsid w:val="00747AE2"/>
    <w:rsid w:val="00CE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54F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3783"/>
  </w:style>
  <w:style w:type="paragraph" w:styleId="Ttulo1">
    <w:name w:val="heading 1"/>
    <w:basedOn w:val="Normal"/>
    <w:next w:val="Normal"/>
    <w:link w:val="Ttulo1Carter"/>
    <w:qFormat/>
    <w:rsid w:val="00CE3783"/>
    <w:pPr>
      <w:keepNext/>
      <w:spacing w:after="0" w:line="240" w:lineRule="auto"/>
      <w:ind w:right="283"/>
      <w:jc w:val="center"/>
      <w:outlineLvl w:val="0"/>
    </w:pPr>
    <w:rPr>
      <w:rFonts w:ascii="Verdana" w:eastAsia="Times New Roman" w:hAnsi="Verdana" w:cs="Times New Roman"/>
      <w:b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CE3783"/>
    <w:rPr>
      <w:rFonts w:ascii="Verdana" w:eastAsia="Times New Roman" w:hAnsi="Verdana" w:cs="Times New Roman"/>
      <w:b/>
      <w:szCs w:val="20"/>
      <w:lang w:eastAsia="pt-PT"/>
    </w:rPr>
  </w:style>
  <w:style w:type="paragraph" w:styleId="Corpodetexto">
    <w:name w:val="Body Text"/>
    <w:basedOn w:val="Normal"/>
    <w:link w:val="CorpodetextoCarter"/>
    <w:unhideWhenUsed/>
    <w:rsid w:val="00CE378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rsid w:val="00CE3783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Default">
    <w:name w:val="Default"/>
    <w:rsid w:val="00CE37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CE3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CE378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CE3783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CE37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FF52081192F45C88E093B55ACAB8E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6E7DC8-38E4-491C-A58D-EF42C4AD0A6D}"/>
      </w:docPartPr>
      <w:docPartBody>
        <w:p w:rsidR="00000000" w:rsidRDefault="00796F17">
          <w:pPr>
            <w:pStyle w:val="0FF52081192F45C88E093B55ACAB8E94"/>
          </w:pPr>
          <w:r w:rsidRPr="00030AAF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9155668E3C894EA6A960162F80FC40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B3C9F6-9220-4770-85B4-4BF248BC8D79}"/>
      </w:docPartPr>
      <w:docPartBody>
        <w:p w:rsidR="00000000" w:rsidRDefault="00796F17">
          <w:pPr>
            <w:pStyle w:val="9155668E3C894EA6A960162F80FC40EF"/>
          </w:pPr>
          <w:r w:rsidRPr="00030AAF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94BE9DE6CDCE4B708BF0CA1BEA0F1D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A59D05-2547-42DB-B9C9-A658E1663A23}"/>
      </w:docPartPr>
      <w:docPartBody>
        <w:p w:rsidR="00000000" w:rsidRDefault="00796F17">
          <w:pPr>
            <w:pStyle w:val="94BE9DE6CDCE4B708BF0CA1BEA0F1D9F"/>
          </w:pPr>
          <w:r w:rsidRPr="007C087D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F17"/>
    <w:rsid w:val="0079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0FF52081192F45C88E093B55ACAB8E94">
    <w:name w:val="0FF52081192F45C88E093B55ACAB8E94"/>
  </w:style>
  <w:style w:type="paragraph" w:customStyle="1" w:styleId="9155668E3C894EA6A960162F80FC40EF">
    <w:name w:val="9155668E3C894EA6A960162F80FC40EF"/>
  </w:style>
  <w:style w:type="paragraph" w:customStyle="1" w:styleId="94BE9DE6CDCE4B708BF0CA1BEA0F1D9F">
    <w:name w:val="94BE9DE6CDCE4B708BF0CA1BEA0F1D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74AB17A7-DAAB-4C87-8BD5-40C392BF23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Sub_Temp_Dir_Tec_Dist_Med_Psic_Prep_A</Template>
  <TotalTime>1</TotalTime>
  <Pages>2</Pages>
  <Words>821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 Azores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MBC. Gregório</dc:creator>
  <cp:keywords/>
  <dc:description/>
  <cp:lastModifiedBy>Luís MBC. Gregório</cp:lastModifiedBy>
  <cp:revision>1</cp:revision>
  <dcterms:created xsi:type="dcterms:W3CDTF">2023-01-31T11:09:00Z</dcterms:created>
  <dcterms:modified xsi:type="dcterms:W3CDTF">2023-01-31T11:10:00Z</dcterms:modified>
</cp:coreProperties>
</file>