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647D" w:rsidRDefault="0093647D" w:rsidP="0093647D">
      <w:pPr>
        <w:rPr>
          <w:rFonts w:ascii="Arial" w:hAnsi="Arial" w:cs="Arial"/>
        </w:rPr>
      </w:pPr>
    </w:p>
    <w:p w:rsidR="0093647D" w:rsidRDefault="0093647D" w:rsidP="0093647D">
      <w:pPr>
        <w:pStyle w:val="Default"/>
        <w:spacing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Minuta de </w:t>
      </w:r>
      <w:r>
        <w:rPr>
          <w:rFonts w:ascii="Arial" w:hAnsi="Arial" w:cs="Arial"/>
          <w:b/>
          <w:bCs/>
          <w:sz w:val="22"/>
          <w:szCs w:val="22"/>
        </w:rPr>
        <w:t>Requerimento de alteração de diretor(a) técnico(a) de distribuidor por grosso de medicamentos de uso humano, e detentor de autorização para comercializar substâncias estupefacientes, psicotrópicos e seus preparados</w:t>
      </w:r>
    </w:p>
    <w:p w:rsidR="0093647D" w:rsidRDefault="0093647D" w:rsidP="0093647D">
      <w:pPr>
        <w:pStyle w:val="Default"/>
        <w:spacing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93647D" w:rsidRDefault="0093647D" w:rsidP="0093647D">
      <w:pPr>
        <w:pStyle w:val="Default"/>
        <w:spacing w:after="240" w:line="360" w:lineRule="auto"/>
        <w:ind w:left="360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</w:t>
      </w:r>
      <w:r w:rsidR="0065117E">
        <w:rPr>
          <w:rFonts w:ascii="Arial" w:hAnsi="Arial" w:cs="Arial"/>
          <w:bCs/>
          <w:sz w:val="22"/>
          <w:szCs w:val="22"/>
        </w:rPr>
        <w:t>Exmo. Sr. Diretor Regional</w:t>
      </w:r>
      <w:r>
        <w:rPr>
          <w:rFonts w:ascii="Arial" w:hAnsi="Arial" w:cs="Arial"/>
          <w:bCs/>
          <w:sz w:val="22"/>
          <w:szCs w:val="22"/>
        </w:rPr>
        <w:t xml:space="preserve"> da Saúde</w:t>
      </w:r>
      <w:r w:rsidR="00053010">
        <w:rPr>
          <w:rFonts w:ascii="Arial" w:hAnsi="Arial" w:cs="Arial"/>
          <w:bCs/>
          <w:sz w:val="22"/>
          <w:szCs w:val="22"/>
        </w:rPr>
        <w:t>,</w:t>
      </w:r>
    </w:p>
    <w:p w:rsidR="0093647D" w:rsidRPr="00010721" w:rsidRDefault="0093647D" w:rsidP="0093647D">
      <w:pPr>
        <w:pStyle w:val="Default"/>
        <w:spacing w:after="240" w:line="360" w:lineRule="auto"/>
        <w:ind w:left="3600"/>
        <w:jc w:val="both"/>
        <w:rPr>
          <w:rFonts w:ascii="Arial" w:hAnsi="Arial" w:cs="Arial"/>
          <w:bCs/>
          <w:sz w:val="22"/>
          <w:szCs w:val="22"/>
        </w:rPr>
      </w:pPr>
    </w:p>
    <w:p w:rsidR="0093647D" w:rsidRPr="004F171D" w:rsidRDefault="008E0AA3" w:rsidP="0093647D">
      <w:pPr>
        <w:pStyle w:val="Default"/>
        <w:spacing w:before="40" w:after="96" w:line="360" w:lineRule="auto"/>
        <w:jc w:val="both"/>
        <w:rPr>
          <w:rFonts w:ascii="Arial" w:hAnsi="Arial" w:cs="Arial"/>
          <w:bCs/>
          <w:i/>
          <w:sz w:val="22"/>
          <w:szCs w:val="22"/>
        </w:rPr>
      </w:pPr>
      <w:sdt>
        <w:sdtPr>
          <w:rPr>
            <w:rFonts w:ascii="Arial" w:hAnsi="Arial" w:cs="Arial"/>
            <w:b/>
            <w:bCs/>
            <w:i/>
            <w:sz w:val="22"/>
            <w:szCs w:val="22"/>
          </w:rPr>
          <w:alias w:val="Nome completo"/>
          <w:tag w:val="Nome completo"/>
          <w:id w:val="-1023704109"/>
          <w:placeholder>
            <w:docPart w:val="003195C55A9046DEA017BE31F1D737FD"/>
          </w:placeholder>
          <w:showingPlcHdr/>
          <w:text/>
        </w:sdtPr>
        <w:sdtEndPr/>
        <w:sdtContent>
          <w:permStart w:id="919878067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919878067"/>
        </w:sdtContent>
      </w:sdt>
      <w:r w:rsidR="0093647D">
        <w:rPr>
          <w:rFonts w:ascii="Arial" w:hAnsi="Arial" w:cs="Arial"/>
          <w:b/>
          <w:bCs/>
          <w:i/>
          <w:sz w:val="22"/>
          <w:szCs w:val="22"/>
        </w:rPr>
        <w:t xml:space="preserve"> (Nome completo da pessoa singular </w:t>
      </w:r>
      <w:r w:rsidR="0093647D" w:rsidRPr="00DD5FCE">
        <w:rPr>
          <w:rFonts w:ascii="Arial" w:hAnsi="Arial" w:cs="Arial"/>
          <w:b/>
          <w:bCs/>
          <w:i/>
          <w:sz w:val="22"/>
          <w:szCs w:val="22"/>
          <w:u w:val="single"/>
        </w:rPr>
        <w:t>ou</w:t>
      </w:r>
      <w:r w:rsidR="0093647D">
        <w:rPr>
          <w:rFonts w:ascii="Arial" w:hAnsi="Arial" w:cs="Arial"/>
          <w:b/>
          <w:bCs/>
          <w:i/>
          <w:sz w:val="22"/>
          <w:szCs w:val="22"/>
        </w:rPr>
        <w:t xml:space="preserve"> Denominação da sociedade requerente conforme consta da certidão da Conservatória do Registo Comercial</w:t>
      </w:r>
      <w:r w:rsidR="0093647D">
        <w:rPr>
          <w:rFonts w:ascii="Arial" w:hAnsi="Arial" w:cs="Arial"/>
          <w:bCs/>
          <w:i/>
          <w:sz w:val="22"/>
          <w:szCs w:val="22"/>
        </w:rPr>
        <w:t>)</w:t>
      </w:r>
      <w:r w:rsidR="0093647D">
        <w:rPr>
          <w:rFonts w:ascii="Arial" w:hAnsi="Arial" w:cs="Arial"/>
          <w:bCs/>
          <w:sz w:val="22"/>
          <w:szCs w:val="22"/>
        </w:rPr>
        <w:t xml:space="preserve">, portador(a) do Cartão de Cidadão n.º/Bilhete de Identidade </w:t>
      </w:r>
      <w:sdt>
        <w:sdtPr>
          <w:rPr>
            <w:rFonts w:ascii="Arial" w:hAnsi="Arial" w:cs="Arial"/>
            <w:bCs/>
            <w:sz w:val="22"/>
            <w:szCs w:val="22"/>
          </w:rPr>
          <w:alias w:val="BI/CC"/>
          <w:tag w:val="BI/CC"/>
          <w:id w:val="1460690341"/>
          <w:placeholder>
            <w:docPart w:val="003195C55A9046DEA017BE31F1D737FD"/>
          </w:placeholder>
          <w:showingPlcHdr/>
          <w:text/>
        </w:sdtPr>
        <w:sdtEndPr/>
        <w:sdtContent>
          <w:permStart w:id="1314206084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314206084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válido até </w:t>
      </w:r>
      <w:sdt>
        <w:sdtPr>
          <w:rPr>
            <w:rFonts w:ascii="Arial" w:hAnsi="Arial" w:cs="Arial"/>
            <w:bCs/>
            <w:sz w:val="22"/>
            <w:szCs w:val="22"/>
          </w:rPr>
          <w:alias w:val="Validade"/>
          <w:tag w:val="Validade"/>
          <w:id w:val="395704761"/>
          <w:placeholder>
            <w:docPart w:val="003195C55A9046DEA017BE31F1D737FD"/>
          </w:placeholder>
          <w:showingPlcHdr/>
          <w:text/>
        </w:sdtPr>
        <w:sdtEndPr/>
        <w:sdtContent>
          <w:permStart w:id="1892115498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892115498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e com</w:t>
      </w:r>
      <w:r w:rsidR="0093647D">
        <w:rPr>
          <w:rFonts w:ascii="Arial" w:hAnsi="Arial" w:cs="Arial"/>
          <w:b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Cs/>
          <w:sz w:val="22"/>
          <w:szCs w:val="22"/>
        </w:rPr>
        <w:t xml:space="preserve">número de identificação fiscal (NIF) </w:t>
      </w:r>
      <w:sdt>
        <w:sdtPr>
          <w:rPr>
            <w:rFonts w:ascii="Arial" w:hAnsi="Arial" w:cs="Arial"/>
            <w:bCs/>
            <w:sz w:val="22"/>
            <w:szCs w:val="22"/>
          </w:rPr>
          <w:alias w:val="NIF"/>
          <w:tag w:val="NIF"/>
          <w:id w:val="-1199858638"/>
          <w:placeholder>
            <w:docPart w:val="003195C55A9046DEA017BE31F1D737FD"/>
          </w:placeholder>
          <w:showingPlcHdr/>
          <w:text/>
        </w:sdtPr>
        <w:sdtEndPr/>
        <w:sdtContent>
          <w:r w:rsidR="0093647D" w:rsidRPr="008550D8">
            <w:rPr>
              <w:rStyle w:val="TextodoMarcadordePosio"/>
            </w:rPr>
            <w:t>Clique ou toque aqui para introduzir texto.</w:t>
          </w:r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conforme consta do cartão de identificação fiscal</w:t>
      </w:r>
      <w:r w:rsidR="0093647D">
        <w:rPr>
          <w:rFonts w:ascii="Arial" w:hAnsi="Arial" w:cs="Arial"/>
          <w:b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/>
          <w:bCs/>
          <w:sz w:val="22"/>
          <w:szCs w:val="22"/>
          <w:u w:val="single"/>
        </w:rPr>
        <w:t>ou</w:t>
      </w:r>
      <w:r w:rsidR="0093647D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="0093647D">
        <w:rPr>
          <w:rFonts w:ascii="Arial" w:hAnsi="Arial" w:cs="Arial"/>
          <w:bCs/>
          <w:sz w:val="22"/>
          <w:szCs w:val="22"/>
        </w:rPr>
        <w:t xml:space="preserve">com o número de identificação de pessoa coletiva (NIPC) </w:t>
      </w:r>
      <w:sdt>
        <w:sdtPr>
          <w:rPr>
            <w:rFonts w:ascii="Arial" w:hAnsi="Arial" w:cs="Arial"/>
            <w:bCs/>
            <w:sz w:val="22"/>
            <w:szCs w:val="22"/>
          </w:rPr>
          <w:alias w:val="NIPC"/>
          <w:tag w:val="NIPC"/>
          <w:id w:val="-1225295468"/>
          <w:placeholder>
            <w:docPart w:val="003195C55A9046DEA017BE31F1D737FD"/>
          </w:placeholder>
          <w:showingPlcHdr/>
          <w:text/>
        </w:sdtPr>
        <w:sdtEndPr/>
        <w:sdtContent>
          <w:permStart w:id="71154603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711546035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conforme consta da certidão permanente do registo comercial, que pode ser consultada a partir do seguinte código de acesso </w:t>
      </w:r>
      <w:sdt>
        <w:sdtPr>
          <w:rPr>
            <w:rFonts w:ascii="Arial" w:hAnsi="Arial" w:cs="Arial"/>
            <w:bCs/>
            <w:sz w:val="22"/>
            <w:szCs w:val="22"/>
          </w:rPr>
          <w:alias w:val="código de acesso "/>
          <w:tag w:val="código de acesso "/>
          <w:id w:val="-464117275"/>
          <w:placeholder>
            <w:docPart w:val="003195C55A9046DEA017BE31F1D737FD"/>
          </w:placeholder>
          <w:showingPlcHdr/>
          <w:text/>
        </w:sdtPr>
        <w:sdtEndPr/>
        <w:sdtContent>
          <w:permStart w:id="10388836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03888365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/>
          <w:bCs/>
          <w:i/>
          <w:sz w:val="22"/>
          <w:szCs w:val="22"/>
        </w:rPr>
        <w:t>(identificar código de acesso à certidão permanente do registo comercial)</w:t>
      </w:r>
      <w:r w:rsidR="0093647D">
        <w:rPr>
          <w:rFonts w:ascii="Arial" w:hAnsi="Arial" w:cs="Arial"/>
          <w:b/>
          <w:bCs/>
          <w:sz w:val="22"/>
          <w:szCs w:val="22"/>
        </w:rPr>
        <w:t xml:space="preserve">, </w:t>
      </w:r>
      <w:r w:rsidR="0093647D">
        <w:rPr>
          <w:rFonts w:ascii="Arial" w:hAnsi="Arial" w:cs="Arial"/>
          <w:bCs/>
          <w:sz w:val="22"/>
          <w:szCs w:val="22"/>
        </w:rPr>
        <w:t xml:space="preserve">com domicílio </w:t>
      </w:r>
      <w:r w:rsidR="0093647D">
        <w:rPr>
          <w:rFonts w:ascii="Arial" w:hAnsi="Arial" w:cs="Arial"/>
          <w:b/>
          <w:bCs/>
          <w:sz w:val="22"/>
          <w:szCs w:val="22"/>
          <w:u w:val="single"/>
        </w:rPr>
        <w:t>ou</w:t>
      </w:r>
      <w:r w:rsidR="0093647D">
        <w:rPr>
          <w:rFonts w:ascii="Arial" w:hAnsi="Arial" w:cs="Arial"/>
          <w:bCs/>
          <w:sz w:val="22"/>
          <w:szCs w:val="22"/>
        </w:rPr>
        <w:t xml:space="preserve"> sede social em </w:t>
      </w:r>
      <w:sdt>
        <w:sdtPr>
          <w:rPr>
            <w:rFonts w:ascii="Arial" w:hAnsi="Arial" w:cs="Arial"/>
            <w:bCs/>
            <w:sz w:val="22"/>
            <w:szCs w:val="22"/>
          </w:rPr>
          <w:alias w:val="Morada completa"/>
          <w:tag w:val="Morada completa"/>
          <w:id w:val="-2143569493"/>
          <w:placeholder>
            <w:docPart w:val="003195C55A9046DEA017BE31F1D737FD"/>
          </w:placeholder>
          <w:showingPlcHdr/>
          <w:text/>
        </w:sdtPr>
        <w:sdtEndPr/>
        <w:sdtContent>
          <w:permStart w:id="1015423986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015423986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</w:t>
      </w:r>
      <w:r w:rsidR="0093647D">
        <w:rPr>
          <w:rFonts w:ascii="Arial" w:hAnsi="Arial" w:cs="Arial"/>
          <w:b/>
          <w:bCs/>
          <w:i/>
          <w:sz w:val="22"/>
          <w:szCs w:val="22"/>
        </w:rPr>
        <w:t>(morada completa e código postal)</w:t>
      </w:r>
      <w:r w:rsidR="0093647D">
        <w:rPr>
          <w:rFonts w:ascii="Arial" w:hAnsi="Arial" w:cs="Arial"/>
          <w:bCs/>
          <w:sz w:val="22"/>
          <w:szCs w:val="22"/>
        </w:rPr>
        <w:t xml:space="preserve">, concelho de </w:t>
      </w:r>
      <w:sdt>
        <w:sdtPr>
          <w:rPr>
            <w:rFonts w:ascii="Arial" w:hAnsi="Arial" w:cs="Arial"/>
            <w:bCs/>
            <w:sz w:val="22"/>
            <w:szCs w:val="22"/>
          </w:rPr>
          <w:alias w:val="concelho"/>
          <w:tag w:val="concelho"/>
          <w:id w:val="-1330598551"/>
          <w:placeholder>
            <w:docPart w:val="003195C55A9046DEA017BE31F1D737FD"/>
          </w:placeholder>
          <w:showingPlcHdr/>
          <w:text/>
        </w:sdtPr>
        <w:sdtEndPr/>
        <w:sdtContent>
          <w:permStart w:id="1561464698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561464698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freguesia de </w:t>
      </w:r>
      <w:sdt>
        <w:sdtPr>
          <w:rPr>
            <w:rFonts w:ascii="Arial" w:hAnsi="Arial" w:cs="Arial"/>
            <w:bCs/>
            <w:sz w:val="22"/>
            <w:szCs w:val="22"/>
          </w:rPr>
          <w:alias w:val="freguesia"/>
          <w:tag w:val="freguesia"/>
          <w:id w:val="-794059044"/>
          <w:placeholder>
            <w:docPart w:val="003195C55A9046DEA017BE31F1D737FD"/>
          </w:placeholder>
          <w:showingPlcHdr/>
          <w:text/>
        </w:sdtPr>
        <w:sdtEndPr/>
        <w:sdtContent>
          <w:permStart w:id="988165251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988165251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endereço eletrónico </w:t>
      </w:r>
      <w:sdt>
        <w:sdtPr>
          <w:rPr>
            <w:rFonts w:ascii="Arial" w:hAnsi="Arial" w:cs="Arial"/>
            <w:bCs/>
            <w:sz w:val="22"/>
            <w:szCs w:val="22"/>
          </w:rPr>
          <w:alias w:val="endereço eletrónico"/>
          <w:tag w:val="endereço eletrónico"/>
          <w:id w:val="2025048447"/>
          <w:placeholder>
            <w:docPart w:val="003195C55A9046DEA017BE31F1D737FD"/>
          </w:placeholder>
          <w:showingPlcHdr/>
          <w:text/>
        </w:sdtPr>
        <w:sdtEndPr/>
        <w:sdtContent>
          <w:r w:rsidR="0093647D" w:rsidRPr="008550D8">
            <w:rPr>
              <w:rStyle w:val="TextodoMarcadordePosio"/>
            </w:rPr>
            <w:t>Clique ou toque aqui para introduzir texto.</w:t>
          </w:r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Telefone </w:t>
      </w:r>
      <w:sdt>
        <w:sdtPr>
          <w:rPr>
            <w:rFonts w:ascii="Arial" w:hAnsi="Arial" w:cs="Arial"/>
            <w:bCs/>
            <w:sz w:val="22"/>
            <w:szCs w:val="22"/>
          </w:rPr>
          <w:alias w:val="telefone"/>
          <w:tag w:val="telefone"/>
          <w:id w:val="1510022952"/>
          <w:placeholder>
            <w:docPart w:val="003195C55A9046DEA017BE31F1D737FD"/>
          </w:placeholder>
          <w:showingPlcHdr/>
          <w:text/>
        </w:sdtPr>
        <w:sdtEndPr/>
        <w:sdtContent>
          <w:permStart w:id="780426123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780426123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telemóvel l </w:t>
      </w:r>
      <w:sdt>
        <w:sdtPr>
          <w:rPr>
            <w:rFonts w:ascii="Arial" w:hAnsi="Arial" w:cs="Arial"/>
            <w:bCs/>
            <w:sz w:val="22"/>
            <w:szCs w:val="22"/>
          </w:rPr>
          <w:alias w:val="telemóvel"/>
          <w:tag w:val="telemóvel"/>
          <w:id w:val="-843856888"/>
          <w:placeholder>
            <w:docPart w:val="003195C55A9046DEA017BE31F1D737FD"/>
          </w:placeholder>
          <w:showingPlcHdr/>
          <w:text/>
        </w:sdtPr>
        <w:sdtEndPr/>
        <w:sdtContent>
          <w:permStart w:id="828325052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828325052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cujos </w:t>
      </w:r>
      <w:r w:rsidR="0093647D">
        <w:rPr>
          <w:rFonts w:ascii="Arial" w:hAnsi="Arial" w:cs="Arial"/>
          <w:b/>
          <w:bCs/>
          <w:sz w:val="22"/>
          <w:szCs w:val="22"/>
        </w:rPr>
        <w:t>gerentes/administradores</w:t>
      </w:r>
      <w:r w:rsidR="0093647D">
        <w:rPr>
          <w:rFonts w:ascii="Arial" w:hAnsi="Arial" w:cs="Arial"/>
          <w:bCs/>
          <w:sz w:val="22"/>
          <w:szCs w:val="22"/>
        </w:rPr>
        <w:t xml:space="preserve"> são (identificar todos os indivíduos que obrigam a sociedade–se aplicável),</w:t>
      </w:r>
      <w:r w:rsidR="0093647D">
        <w:rPr>
          <w:rFonts w:ascii="Arial" w:hAnsi="Arial" w:cs="Arial"/>
          <w:b/>
          <w:bCs/>
          <w:sz w:val="22"/>
          <w:szCs w:val="22"/>
        </w:rPr>
        <w:t>nome(s)</w:t>
      </w:r>
      <w:r w:rsidR="0093647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omes gerentes/administradores"/>
          <w:tag w:val="Nomes gerentes/administradores"/>
          <w:id w:val="253554286"/>
          <w:placeholder>
            <w:docPart w:val="003195C55A9046DEA017BE31F1D737FD"/>
          </w:placeholder>
          <w:showingPlcHdr/>
          <w:text/>
        </w:sdtPr>
        <w:sdtEndPr/>
        <w:sdtContent>
          <w:permStart w:id="1089098468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089098468"/>
        </w:sdtContent>
      </w:sdt>
      <w:r w:rsidR="0093647D">
        <w:rPr>
          <w:rFonts w:ascii="Arial" w:hAnsi="Arial" w:cs="Arial"/>
          <w:bCs/>
          <w:sz w:val="22"/>
          <w:szCs w:val="22"/>
        </w:rPr>
        <w:t>,</w:t>
      </w:r>
      <w:r w:rsidR="0093647D">
        <w:rPr>
          <w:rFonts w:ascii="Arial" w:hAnsi="Arial" w:cs="Arial"/>
          <w:b/>
          <w:bCs/>
          <w:sz w:val="22"/>
          <w:szCs w:val="22"/>
        </w:rPr>
        <w:t xml:space="preserve">BI/CC n.º </w:t>
      </w:r>
      <w:sdt>
        <w:sdtPr>
          <w:rPr>
            <w:rFonts w:ascii="Arial" w:hAnsi="Arial" w:cs="Arial"/>
            <w:b/>
            <w:bCs/>
            <w:sz w:val="22"/>
            <w:szCs w:val="22"/>
          </w:rPr>
          <w:alias w:val="BI/CC "/>
          <w:tag w:val="BI/CC "/>
          <w:id w:val="480904613"/>
          <w:placeholder>
            <w:docPart w:val="003195C55A9046DEA017BE31F1D737FD"/>
          </w:placeholder>
          <w:showingPlcHdr/>
          <w:text/>
        </w:sdtPr>
        <w:sdtEndPr/>
        <w:sdtContent>
          <w:permStart w:id="1841964216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841964216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emitido em </w:t>
      </w:r>
      <w:sdt>
        <w:sdtPr>
          <w:rPr>
            <w:rFonts w:ascii="Arial" w:hAnsi="Arial" w:cs="Arial"/>
            <w:bCs/>
            <w:sz w:val="22"/>
            <w:szCs w:val="22"/>
          </w:rPr>
          <w:alias w:val="emitido em"/>
          <w:tag w:val="emitido em"/>
          <w:id w:val="-54939459"/>
          <w:placeholder>
            <w:docPart w:val="003195C55A9046DEA017BE31F1D737FD"/>
          </w:placeholder>
          <w:showingPlcHdr/>
          <w:text/>
        </w:sdtPr>
        <w:sdtEndPr/>
        <w:sdtContent>
          <w:permStart w:id="1814374271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814374271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pelo arquivo de identificação de </w:t>
      </w:r>
      <w:sdt>
        <w:sdtPr>
          <w:rPr>
            <w:rFonts w:ascii="Arial" w:hAnsi="Arial" w:cs="Arial"/>
            <w:bCs/>
            <w:sz w:val="22"/>
            <w:szCs w:val="22"/>
          </w:rPr>
          <w:alias w:val="arquivo de identificação "/>
          <w:tag w:val="arquivo de identificação "/>
          <w:id w:val="-1255971438"/>
          <w:placeholder>
            <w:docPart w:val="003195C55A9046DEA017BE31F1D737FD"/>
          </w:placeholder>
          <w:showingPlcHdr/>
          <w:text/>
        </w:sdtPr>
        <w:sdtEndPr/>
        <w:sdtContent>
          <w:permStart w:id="118581264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185812645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Validade </w:t>
      </w:r>
      <w:sdt>
        <w:sdtPr>
          <w:rPr>
            <w:rFonts w:ascii="Arial" w:hAnsi="Arial" w:cs="Arial"/>
            <w:bCs/>
            <w:sz w:val="22"/>
            <w:szCs w:val="22"/>
          </w:rPr>
          <w:alias w:val="validade"/>
          <w:tag w:val="validade"/>
          <w:id w:val="-1128698228"/>
          <w:placeholder>
            <w:docPart w:val="003195C55A9046DEA017BE31F1D737FD"/>
          </w:placeholder>
          <w:showingPlcHdr/>
          <w:text/>
        </w:sdtPr>
        <w:sdtEndPr/>
        <w:sdtContent>
          <w:permStart w:id="313607679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313607679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NIF </w:t>
      </w:r>
      <w:sdt>
        <w:sdtPr>
          <w:rPr>
            <w:rFonts w:ascii="Arial" w:hAnsi="Arial" w:cs="Arial"/>
            <w:bCs/>
            <w:sz w:val="22"/>
            <w:szCs w:val="22"/>
          </w:rPr>
          <w:alias w:val="NIF"/>
          <w:tag w:val="NIF"/>
          <w:id w:val="2120252753"/>
          <w:placeholder>
            <w:docPart w:val="003195C55A9046DEA017BE31F1D737FD"/>
          </w:placeholder>
          <w:showingPlcHdr/>
          <w:text/>
        </w:sdtPr>
        <w:sdtEndPr/>
        <w:sdtContent>
          <w:permStart w:id="1025856358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025856358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aqui representada por </w:t>
      </w:r>
      <w:sdt>
        <w:sdtPr>
          <w:rPr>
            <w:rFonts w:ascii="Arial" w:hAnsi="Arial" w:cs="Arial"/>
            <w:bCs/>
            <w:sz w:val="22"/>
            <w:szCs w:val="22"/>
          </w:rPr>
          <w:alias w:val="Nome"/>
          <w:tag w:val="Nome"/>
          <w:id w:val="-695154841"/>
          <w:placeholder>
            <w:docPart w:val="003195C55A9046DEA017BE31F1D737FD"/>
          </w:placeholder>
          <w:showingPlcHdr/>
          <w:text/>
        </w:sdtPr>
        <w:sdtEndPr/>
        <w:sdtContent>
          <w:permStart w:id="459211419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459211419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na qualidade de  </w:t>
      </w:r>
      <w:sdt>
        <w:sdtPr>
          <w:rPr>
            <w:rFonts w:ascii="Arial" w:hAnsi="Arial" w:cs="Arial"/>
            <w:bCs/>
            <w:sz w:val="22"/>
            <w:szCs w:val="22"/>
          </w:rPr>
          <w:alias w:val="Nome"/>
          <w:tag w:val="Nome"/>
          <w:id w:val="-727462175"/>
          <w:placeholder>
            <w:docPart w:val="003195C55A9046DEA017BE31F1D737FD"/>
          </w:placeholder>
          <w:showingPlcHdr/>
          <w:text/>
        </w:sdtPr>
        <w:sdtEndPr/>
        <w:sdtContent>
          <w:permStart w:id="988827337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988827337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/>
          <w:bCs/>
          <w:sz w:val="22"/>
          <w:szCs w:val="22"/>
        </w:rPr>
        <w:t>(quem obriga a sociedade/procurador/outra)</w:t>
      </w:r>
      <w:r w:rsidR="0093647D">
        <w:rPr>
          <w:rFonts w:ascii="Arial" w:hAnsi="Arial" w:cs="Arial"/>
          <w:bCs/>
          <w:sz w:val="22"/>
          <w:szCs w:val="22"/>
        </w:rPr>
        <w:t xml:space="preserve"> detentora de autorização para o exercício da atividade de distribuição por grosso de medicamentos de uso humano, com o n.º </w:t>
      </w:r>
      <w:sdt>
        <w:sdtPr>
          <w:rPr>
            <w:rFonts w:ascii="Arial" w:hAnsi="Arial" w:cs="Arial"/>
            <w:bCs/>
            <w:sz w:val="22"/>
            <w:szCs w:val="22"/>
          </w:rPr>
          <w:alias w:val="Número"/>
          <w:tag w:val="Número"/>
          <w:id w:val="1222941581"/>
          <w:placeholder>
            <w:docPart w:val="003195C55A9046DEA017BE31F1D737FD"/>
          </w:placeholder>
          <w:showingPlcHdr/>
          <w:text/>
        </w:sdtPr>
        <w:sdtEndPr/>
        <w:sdtContent>
          <w:permStart w:id="1999452750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999452750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de </w:t>
      </w:r>
      <w:sdt>
        <w:sdtPr>
          <w:rPr>
            <w:rFonts w:ascii="Arial" w:hAnsi="Arial" w:cs="Arial"/>
            <w:bCs/>
            <w:sz w:val="22"/>
            <w:szCs w:val="22"/>
          </w:rPr>
          <w:id w:val="2332401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93647D" w:rsidRPr="008550D8">
            <w:rPr>
              <w:rStyle w:val="TextodoMarcadordePosio"/>
            </w:rPr>
            <w:t>Clique ou toque para introduzir uma data.</w:t>
          </w:r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/>
          <w:bCs/>
          <w:sz w:val="22"/>
          <w:szCs w:val="22"/>
        </w:rPr>
        <w:t xml:space="preserve">(indicador o n.º e a data da autorização concedida pela Direção Regional da Saúde) </w:t>
      </w:r>
      <w:r w:rsidR="0093647D">
        <w:rPr>
          <w:rFonts w:ascii="Arial" w:hAnsi="Arial" w:cs="Arial"/>
          <w:bCs/>
          <w:sz w:val="22"/>
          <w:szCs w:val="22"/>
        </w:rPr>
        <w:t>com instalações de distribuição sitas em (</w:t>
      </w:r>
      <w:r w:rsidR="0093647D">
        <w:rPr>
          <w:rFonts w:ascii="Arial" w:hAnsi="Arial" w:cs="Arial"/>
          <w:b/>
          <w:bCs/>
          <w:sz w:val="22"/>
          <w:szCs w:val="22"/>
        </w:rPr>
        <w:t>endereço completo e código postal)</w:t>
      </w:r>
      <w:r w:rsidR="0093647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Morada completa"/>
          <w:tag w:val="Morada completa"/>
          <w:id w:val="-385571834"/>
          <w:placeholder>
            <w:docPart w:val="003195C55A9046DEA017BE31F1D737FD"/>
          </w:placeholder>
          <w:showingPlcHdr/>
          <w:text/>
        </w:sdtPr>
        <w:sdtEndPr/>
        <w:sdtContent>
          <w:permStart w:id="186379879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863798795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freguesia de </w:t>
      </w:r>
      <w:sdt>
        <w:sdtPr>
          <w:rPr>
            <w:rFonts w:ascii="Arial" w:hAnsi="Arial" w:cs="Arial"/>
            <w:bCs/>
            <w:sz w:val="22"/>
            <w:szCs w:val="22"/>
          </w:rPr>
          <w:alias w:val="freguesia"/>
          <w:tag w:val="freguesia"/>
          <w:id w:val="-58790292"/>
          <w:placeholder>
            <w:docPart w:val="003195C55A9046DEA017BE31F1D737FD"/>
          </w:placeholder>
          <w:showingPlcHdr/>
          <w:text/>
        </w:sdtPr>
        <w:sdtEndPr/>
        <w:sdtContent>
          <w:permStart w:id="24971330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24971330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concelho de </w:t>
      </w:r>
      <w:sdt>
        <w:sdtPr>
          <w:rPr>
            <w:rFonts w:ascii="Arial" w:hAnsi="Arial" w:cs="Arial"/>
            <w:bCs/>
            <w:sz w:val="22"/>
            <w:szCs w:val="22"/>
          </w:rPr>
          <w:alias w:val="concelho"/>
          <w:tag w:val="concelho"/>
          <w:id w:val="-689843843"/>
          <w:placeholder>
            <w:docPart w:val="003195C55A9046DEA017BE31F1D737FD"/>
          </w:placeholder>
          <w:showingPlcHdr/>
          <w:text/>
        </w:sdtPr>
        <w:sdtEndPr/>
        <w:sdtContent>
          <w:permStart w:id="217667496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217667496"/>
        </w:sdtContent>
      </w:sdt>
      <w:r w:rsidR="0093647D">
        <w:rPr>
          <w:rFonts w:ascii="Arial" w:hAnsi="Arial" w:cs="Arial"/>
          <w:bCs/>
          <w:sz w:val="22"/>
          <w:szCs w:val="22"/>
        </w:rPr>
        <w:t>, região Autónoma dos Açores, bem como de autorização para comercializar por grosso substâncias estupefacientes, psicotrópicos e seus preparados,</w:t>
      </w:r>
      <w:r w:rsidR="0093647D">
        <w:rPr>
          <w:rFonts w:ascii="Arial" w:hAnsi="Arial" w:cs="Arial"/>
          <w:b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Cs/>
          <w:sz w:val="22"/>
          <w:szCs w:val="22"/>
        </w:rPr>
        <w:t>por</w:t>
      </w:r>
      <w:r w:rsidR="0093647D">
        <w:rPr>
          <w:rFonts w:ascii="Arial" w:hAnsi="Arial" w:cs="Arial"/>
          <w:b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Cs/>
          <w:sz w:val="22"/>
          <w:szCs w:val="22"/>
        </w:rPr>
        <w:t xml:space="preserve">despacho datado de </w:t>
      </w:r>
      <w:sdt>
        <w:sdtPr>
          <w:rPr>
            <w:rFonts w:ascii="Arial" w:hAnsi="Arial" w:cs="Arial"/>
            <w:bCs/>
            <w:sz w:val="22"/>
            <w:szCs w:val="22"/>
          </w:rPr>
          <w:id w:val="-2120130110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233605188" w:edGrp="everyone"/>
          <w:r w:rsidR="0093647D" w:rsidRPr="008550D8">
            <w:rPr>
              <w:rStyle w:val="TextodoMarcadordePosio"/>
            </w:rPr>
            <w:t>Clique ou toque para introduzir uma data.</w:t>
          </w:r>
          <w:permEnd w:id="1233605188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/>
          <w:bCs/>
          <w:sz w:val="22"/>
          <w:szCs w:val="22"/>
        </w:rPr>
        <w:t>(indicar a data)</w:t>
      </w:r>
      <w:r w:rsidR="0093647D">
        <w:rPr>
          <w:rFonts w:ascii="Arial" w:hAnsi="Arial" w:cs="Arial"/>
          <w:bCs/>
          <w:sz w:val="22"/>
          <w:szCs w:val="22"/>
        </w:rPr>
        <w:t xml:space="preserve"> publicado no Jornal Oficial da Região Autónoma dos Açores, II Série, N.º </w:t>
      </w:r>
      <w:sdt>
        <w:sdtPr>
          <w:rPr>
            <w:rFonts w:ascii="Arial" w:hAnsi="Arial" w:cs="Arial"/>
            <w:bCs/>
            <w:sz w:val="22"/>
            <w:szCs w:val="22"/>
          </w:rPr>
          <w:alias w:val="Número"/>
          <w:tag w:val="Número"/>
          <w:id w:val="1736738482"/>
          <w:placeholder>
            <w:docPart w:val="003195C55A9046DEA017BE31F1D737FD"/>
          </w:placeholder>
          <w:showingPlcHdr/>
          <w:text/>
        </w:sdtPr>
        <w:sdtEndPr/>
        <w:sdtContent>
          <w:permStart w:id="1623131882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623131882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de </w:t>
      </w:r>
      <w:sdt>
        <w:sdtPr>
          <w:rPr>
            <w:rFonts w:ascii="Arial" w:hAnsi="Arial" w:cs="Arial"/>
            <w:bCs/>
            <w:sz w:val="22"/>
            <w:szCs w:val="22"/>
          </w:rPr>
          <w:id w:val="1611478565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746879614" w:edGrp="everyone"/>
          <w:r w:rsidR="0093647D" w:rsidRPr="008550D8">
            <w:rPr>
              <w:rStyle w:val="TextodoMarcadordePosio"/>
            </w:rPr>
            <w:t>Clique ou toque para introduzir uma data.</w:t>
          </w:r>
          <w:permEnd w:id="1746879614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/>
          <w:bCs/>
          <w:sz w:val="22"/>
          <w:szCs w:val="22"/>
        </w:rPr>
        <w:t>(indicar a data) vem solicitar</w:t>
      </w:r>
      <w:r w:rsidR="0093647D">
        <w:rPr>
          <w:rFonts w:ascii="Arial" w:hAnsi="Arial" w:cs="Arial"/>
          <w:bCs/>
          <w:sz w:val="22"/>
          <w:szCs w:val="22"/>
        </w:rPr>
        <w:t xml:space="preserve"> a V. </w:t>
      </w:r>
      <w:proofErr w:type="spellStart"/>
      <w:r w:rsidR="0093647D">
        <w:rPr>
          <w:rFonts w:ascii="Arial" w:hAnsi="Arial" w:cs="Arial"/>
          <w:bCs/>
          <w:sz w:val="22"/>
          <w:szCs w:val="22"/>
        </w:rPr>
        <w:t>Excia</w:t>
      </w:r>
      <w:proofErr w:type="spellEnd"/>
      <w:r w:rsidR="0093647D">
        <w:rPr>
          <w:rFonts w:ascii="Arial" w:hAnsi="Arial" w:cs="Arial"/>
          <w:bCs/>
          <w:sz w:val="22"/>
          <w:szCs w:val="22"/>
        </w:rPr>
        <w:t xml:space="preserve">. o </w:t>
      </w:r>
      <w:r w:rsidR="0093647D">
        <w:rPr>
          <w:rFonts w:ascii="Arial" w:hAnsi="Arial" w:cs="Arial"/>
          <w:b/>
          <w:bCs/>
          <w:sz w:val="22"/>
          <w:szCs w:val="22"/>
        </w:rPr>
        <w:t>cancelamento do averbamento</w:t>
      </w:r>
      <w:r w:rsidR="0093647D">
        <w:rPr>
          <w:rFonts w:ascii="Arial" w:hAnsi="Arial" w:cs="Arial"/>
          <w:bCs/>
          <w:sz w:val="22"/>
          <w:szCs w:val="22"/>
        </w:rPr>
        <w:t xml:space="preserve"> do(a) diretor técnico(a) (nome completo) </w:t>
      </w:r>
      <w:sdt>
        <w:sdtPr>
          <w:rPr>
            <w:rFonts w:ascii="Arial" w:hAnsi="Arial" w:cs="Arial"/>
            <w:bCs/>
            <w:sz w:val="22"/>
            <w:szCs w:val="22"/>
          </w:rPr>
          <w:alias w:val="Nome completo"/>
          <w:tag w:val="Nome completo"/>
          <w:id w:val="831564386"/>
          <w:placeholder>
            <w:docPart w:val="003195C55A9046DEA017BE31F1D737FD"/>
          </w:placeholder>
          <w:showingPlcHdr/>
          <w:text/>
        </w:sdtPr>
        <w:sdtEndPr/>
        <w:sdtContent>
          <w:permStart w:id="44369861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443698615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farmacêutico(a) titular da carteira profissional n.º </w:t>
      </w:r>
      <w:sdt>
        <w:sdtPr>
          <w:rPr>
            <w:rFonts w:ascii="Arial" w:hAnsi="Arial" w:cs="Arial"/>
            <w:bCs/>
            <w:sz w:val="22"/>
            <w:szCs w:val="22"/>
          </w:rPr>
          <w:alias w:val="carteira profissional "/>
          <w:tag w:val="carteira profissional "/>
          <w:id w:val="324174421"/>
          <w:placeholder>
            <w:docPart w:val="003195C55A9046DEA017BE31F1D737FD"/>
          </w:placeholder>
          <w:showingPlcHdr/>
          <w:text/>
        </w:sdtPr>
        <w:sdtEndPr/>
        <w:sdtContent>
          <w:permStart w:id="995708937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995708937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emitida pela Ordem dos Farmacêuticos, registado (a) na DRS com o n.º </w:t>
      </w:r>
      <w:sdt>
        <w:sdtPr>
          <w:rPr>
            <w:rFonts w:ascii="Arial" w:hAnsi="Arial" w:cs="Arial"/>
            <w:bCs/>
            <w:sz w:val="22"/>
            <w:szCs w:val="22"/>
          </w:rPr>
          <w:alias w:val="Número registo DRS"/>
          <w:tag w:val="Número registo DRS"/>
          <w:id w:val="1445723900"/>
          <w:placeholder>
            <w:docPart w:val="003195C55A9046DEA017BE31F1D737FD"/>
          </w:placeholder>
          <w:showingPlcHdr/>
          <w:text/>
        </w:sdtPr>
        <w:sdtEndPr/>
        <w:sdtContent>
          <w:permStart w:id="2069300196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2069300196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com efeitos a partir de </w:t>
      </w:r>
      <w:r w:rsidR="0093647D">
        <w:rPr>
          <w:rFonts w:ascii="Arial" w:hAnsi="Arial" w:cs="Arial"/>
          <w:b/>
          <w:bCs/>
          <w:sz w:val="22"/>
          <w:szCs w:val="22"/>
        </w:rPr>
        <w:t>(indicar a data)</w:t>
      </w:r>
      <w:r w:rsidR="0093647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id w:val="-1104406995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2061704770" w:edGrp="everyone"/>
          <w:r w:rsidR="0093647D" w:rsidRPr="008550D8">
            <w:rPr>
              <w:rStyle w:val="TextodoMarcadordePosio"/>
            </w:rPr>
            <w:t>Clique ou toque para introduzir uma data.</w:t>
          </w:r>
          <w:permEnd w:id="2061704770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e o averbamento do(a) diretor(a) técnico(a) </w:t>
      </w:r>
      <w:r w:rsidR="0093647D">
        <w:rPr>
          <w:rFonts w:ascii="Arial" w:hAnsi="Arial" w:cs="Arial"/>
          <w:b/>
          <w:bCs/>
          <w:sz w:val="22"/>
          <w:szCs w:val="22"/>
        </w:rPr>
        <w:t>(nome completo)</w:t>
      </w:r>
      <w:r w:rsidR="0093647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ome completo"/>
          <w:tag w:val="Nome completo"/>
          <w:id w:val="1272046560"/>
          <w:placeholder>
            <w:docPart w:val="003195C55A9046DEA017BE31F1D737FD"/>
          </w:placeholder>
          <w:showingPlcHdr/>
          <w:text/>
        </w:sdtPr>
        <w:sdtEndPr/>
        <w:sdtContent>
          <w:permStart w:id="59057200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59057200"/>
        </w:sdtContent>
      </w:sdt>
      <w:r w:rsidR="0093647D">
        <w:rPr>
          <w:rFonts w:ascii="Arial" w:hAnsi="Arial" w:cs="Arial"/>
          <w:b/>
          <w:bCs/>
          <w:sz w:val="22"/>
          <w:szCs w:val="22"/>
        </w:rPr>
        <w:t xml:space="preserve">, </w:t>
      </w:r>
      <w:r w:rsidR="0093647D">
        <w:rPr>
          <w:rFonts w:ascii="Arial" w:hAnsi="Arial" w:cs="Arial"/>
          <w:bCs/>
          <w:sz w:val="22"/>
          <w:szCs w:val="22"/>
        </w:rPr>
        <w:t xml:space="preserve">farmacêutico(a) titular da carteira profissional n.º </w:t>
      </w:r>
      <w:sdt>
        <w:sdtPr>
          <w:rPr>
            <w:rFonts w:ascii="Arial" w:hAnsi="Arial" w:cs="Arial"/>
            <w:bCs/>
            <w:sz w:val="22"/>
            <w:szCs w:val="22"/>
          </w:rPr>
          <w:alias w:val="nº carteira profissional "/>
          <w:tag w:val="nº carteira profissional "/>
          <w:id w:val="-1602028804"/>
          <w:placeholder>
            <w:docPart w:val="003195C55A9046DEA017BE31F1D737FD"/>
          </w:placeholder>
          <w:showingPlcHdr/>
          <w:text/>
        </w:sdtPr>
        <w:sdtEndPr/>
        <w:sdtContent>
          <w:permStart w:id="42553648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425536485"/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, emitida pela Ordem dos Farmacêuticos, com efeitos a partir de </w:t>
      </w:r>
      <w:sdt>
        <w:sdtPr>
          <w:rPr>
            <w:rFonts w:ascii="Arial" w:hAnsi="Arial" w:cs="Arial"/>
            <w:bCs/>
            <w:sz w:val="22"/>
            <w:szCs w:val="22"/>
          </w:rPr>
          <w:id w:val="1616632007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93647D" w:rsidRPr="008550D8">
            <w:rPr>
              <w:rStyle w:val="TextodoMarcadordePosio"/>
            </w:rPr>
            <w:t>Clique ou toque para introduzir uma data.</w:t>
          </w:r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</w:t>
      </w:r>
      <w:r w:rsidR="0093647D">
        <w:rPr>
          <w:rFonts w:ascii="Arial" w:hAnsi="Arial" w:cs="Arial"/>
          <w:bCs/>
          <w:sz w:val="22"/>
          <w:szCs w:val="22"/>
          <w:u w:val="single"/>
        </w:rPr>
        <w:t xml:space="preserve">ou </w:t>
      </w:r>
      <w:r w:rsidR="0093647D">
        <w:rPr>
          <w:rFonts w:ascii="Arial" w:hAnsi="Arial" w:cs="Arial"/>
          <w:bCs/>
          <w:sz w:val="22"/>
          <w:szCs w:val="22"/>
        </w:rPr>
        <w:t xml:space="preserve">reportados a </w:t>
      </w:r>
      <w:sdt>
        <w:sdtPr>
          <w:rPr>
            <w:rFonts w:ascii="Arial" w:hAnsi="Arial" w:cs="Arial"/>
            <w:bCs/>
            <w:sz w:val="22"/>
            <w:szCs w:val="22"/>
          </w:rPr>
          <w:id w:val="-544610780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93647D" w:rsidRPr="008550D8">
            <w:rPr>
              <w:rStyle w:val="TextodoMarcadordePosio"/>
            </w:rPr>
            <w:t>Clique ou toque para introduzir uma data.</w:t>
          </w:r>
        </w:sdtContent>
      </w:sdt>
      <w:r w:rsidR="0093647D">
        <w:rPr>
          <w:rFonts w:ascii="Arial" w:hAnsi="Arial" w:cs="Arial"/>
          <w:bCs/>
          <w:sz w:val="22"/>
          <w:szCs w:val="22"/>
        </w:rPr>
        <w:t xml:space="preserve"> (indicar a data).</w:t>
      </w:r>
    </w:p>
    <w:p w:rsidR="0093647D" w:rsidRDefault="0093647D" w:rsidP="0093647D">
      <w:pPr>
        <w:pStyle w:val="Default"/>
        <w:spacing w:before="40" w:after="96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Pede deferimento</w:t>
      </w:r>
    </w:p>
    <w:p w:rsidR="004F171D" w:rsidRDefault="004F171D" w:rsidP="0093647D">
      <w:pPr>
        <w:pStyle w:val="Default"/>
        <w:spacing w:before="40" w:after="96"/>
        <w:jc w:val="center"/>
        <w:rPr>
          <w:rFonts w:ascii="Arial" w:hAnsi="Arial" w:cs="Arial"/>
          <w:bCs/>
          <w:sz w:val="22"/>
          <w:szCs w:val="22"/>
        </w:rPr>
      </w:pPr>
    </w:p>
    <w:p w:rsidR="0093647D" w:rsidRDefault="0093647D" w:rsidP="0093647D">
      <w:pPr>
        <w:pStyle w:val="Default"/>
        <w:spacing w:before="40" w:after="9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Data:  </w:t>
      </w:r>
      <w:sdt>
        <w:sdtPr>
          <w:rPr>
            <w:rFonts w:ascii="Arial" w:hAnsi="Arial" w:cs="Arial"/>
            <w:bCs/>
            <w:sz w:val="22"/>
            <w:szCs w:val="22"/>
          </w:rPr>
          <w:id w:val="1419133572"/>
          <w:placeholder>
            <w:docPart w:val="37BA7C5FC353438D9A6310D9EE26E798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367021438" w:edGrp="everyone"/>
          <w:r w:rsidRPr="007F40BE">
            <w:rPr>
              <w:rStyle w:val="TextodoMarcadordePosio"/>
            </w:rPr>
            <w:t>Clique ou toque para introduzir uma data.</w:t>
          </w:r>
          <w:permEnd w:id="367021438"/>
        </w:sdtContent>
      </w:sdt>
    </w:p>
    <w:p w:rsidR="004F171D" w:rsidRDefault="004F171D" w:rsidP="0093647D">
      <w:pPr>
        <w:pStyle w:val="Default"/>
        <w:spacing w:before="40" w:after="96"/>
        <w:ind w:left="510" w:right="238" w:hanging="510"/>
        <w:rPr>
          <w:rFonts w:ascii="Arial" w:hAnsi="Arial" w:cs="Arial"/>
          <w:bCs/>
          <w:sz w:val="22"/>
          <w:szCs w:val="22"/>
        </w:rPr>
      </w:pPr>
    </w:p>
    <w:p w:rsidR="0093647D" w:rsidRDefault="0093647D" w:rsidP="0093647D">
      <w:pPr>
        <w:pStyle w:val="Default"/>
        <w:spacing w:before="40" w:after="96"/>
        <w:ind w:left="510" w:right="238" w:hanging="51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(Assinatura): __________________________________________________</w:t>
      </w:r>
    </w:p>
    <w:p w:rsidR="0093647D" w:rsidRDefault="0093647D" w:rsidP="0093647D">
      <w:pPr>
        <w:pStyle w:val="Default"/>
        <w:spacing w:before="40" w:after="96"/>
        <w:ind w:left="510" w:right="238" w:hanging="51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(Assinatura (s), de quem obriga no caso de sociedade, conforme BI/ CC) </w:t>
      </w:r>
    </w:p>
    <w:p w:rsidR="0093647D" w:rsidRDefault="0093647D" w:rsidP="0093647D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93647D" w:rsidRDefault="0093647D" w:rsidP="0093647D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93647D" w:rsidRDefault="0093647D" w:rsidP="0093647D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93647D" w:rsidRDefault="0093647D" w:rsidP="0093647D">
      <w:pPr>
        <w:pStyle w:val="Defaul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Junto se anexam os seguintes documentos:</w:t>
      </w:r>
    </w:p>
    <w:p w:rsidR="0093647D" w:rsidRDefault="0093647D" w:rsidP="0093647D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93647D" w:rsidRDefault="0093647D" w:rsidP="0093647D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Fotocópia atualizada de Certidão de Conservatória do Registo Comercial ou o código de acesso à certidão permanente da sociedade no caso de sociedade comercial; </w:t>
      </w:r>
    </w:p>
    <w:p w:rsidR="0093647D" w:rsidRDefault="0093647D" w:rsidP="0093647D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Comunicação do diretor técnico que cessa funções, dirigido ao Diretor Regional da Saúde, a solicitar o cancelamento do averbamento como diretor técnico;</w:t>
      </w:r>
    </w:p>
    <w:p w:rsidR="0093647D" w:rsidRDefault="0093647D" w:rsidP="0093647D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Termo de responsabilidade do farmacêutico que assume a direção técnica;</w:t>
      </w:r>
    </w:p>
    <w:p w:rsidR="0093647D" w:rsidRDefault="0093647D" w:rsidP="0093647D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Fotocópia atualizada da carteira profissional do farmacêutico que assume a direção técnica emitida pela Ordem dos Farmacêuticos e declaração da respetiva inscrição, comprovativa de situação regularizada na qual conste o número de carteira profissional;</w:t>
      </w:r>
    </w:p>
    <w:p w:rsidR="0093647D" w:rsidRDefault="0093647D" w:rsidP="0093647D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Certificado de </w:t>
      </w:r>
      <w:r>
        <w:rPr>
          <w:rFonts w:ascii="Arial" w:hAnsi="Arial" w:cs="Arial"/>
          <w:b/>
          <w:bCs/>
          <w:color w:val="000000"/>
          <w:sz w:val="22"/>
          <w:szCs w:val="22"/>
        </w:rPr>
        <w:t>registo criminal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do farmacêutico que assume a direção técnica onde conste o fim a que se destina </w:t>
      </w:r>
      <w:r>
        <w:rPr>
          <w:rFonts w:ascii="Arial" w:hAnsi="Arial" w:cs="Arial"/>
          <w:b/>
          <w:bCs/>
          <w:color w:val="000000"/>
          <w:sz w:val="22"/>
          <w:szCs w:val="22"/>
        </w:rPr>
        <w:t>“mercado lícito de estupefacientes/substâncias psicotrópicas”;</w:t>
      </w:r>
    </w:p>
    <w:p w:rsidR="0093647D" w:rsidRDefault="0093647D" w:rsidP="0093647D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Fotocópia do cartão de cidadão (CC) ou cópias do bilhete de identidade (BI) e do número de identificação fiscal (NIF) do farmacêutico que assume a direção técnica;</w:t>
      </w:r>
    </w:p>
    <w:p w:rsidR="0093647D" w:rsidRDefault="0093647D" w:rsidP="0093647D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Fotocópia do contrato estabelecido com o farmacêutico que assume a direção técnica;</w:t>
      </w:r>
    </w:p>
    <w:p w:rsidR="0093647D" w:rsidRPr="0093647D" w:rsidRDefault="0093647D" w:rsidP="0093647D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Documento original da autorização para o exercício da atividade de distribuição por grosso de medicamentos de uso humano</w:t>
      </w:r>
      <w:r>
        <w:br w:type="page"/>
      </w:r>
    </w:p>
    <w:p w:rsidR="0093647D" w:rsidRPr="00CC22EF" w:rsidRDefault="0093647D" w:rsidP="0093647D">
      <w:pPr>
        <w:pStyle w:val="Corpodetexto"/>
        <w:spacing w:after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</w:p>
    <w:p w:rsidR="0093647D" w:rsidRDefault="0093647D" w:rsidP="0093647D">
      <w:pPr>
        <w:pStyle w:val="Corpodetexto"/>
        <w:spacing w:after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Minuta para o </w:t>
      </w:r>
      <w:r>
        <w:rPr>
          <w:rFonts w:ascii="Arial" w:hAnsi="Arial" w:cs="Arial"/>
          <w:b/>
          <w:bCs/>
          <w:color w:val="000000"/>
          <w:sz w:val="22"/>
          <w:szCs w:val="22"/>
        </w:rPr>
        <w:t>Termo de Responsabilidade e declaração de incompatibilidades de diretor técnico de estabelecimento de distribuição por grosso de medicamentos e de substâncias estupefacientes, psicotrópicos e seus preparados</w:t>
      </w:r>
    </w:p>
    <w:p w:rsidR="0093647D" w:rsidRDefault="0093647D" w:rsidP="0093647D">
      <w:pPr>
        <w:pStyle w:val="Ttulo1"/>
        <w:jc w:val="left"/>
        <w:rPr>
          <w:rFonts w:ascii="Arial" w:hAnsi="Arial" w:cs="Arial"/>
          <w:bCs/>
          <w:color w:val="000000"/>
          <w:szCs w:val="22"/>
        </w:rPr>
      </w:pPr>
    </w:p>
    <w:p w:rsidR="0093647D" w:rsidRDefault="0093647D" w:rsidP="0093647D">
      <w:pPr>
        <w:pStyle w:val="Ttulo1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bCs/>
          <w:color w:val="000000"/>
          <w:szCs w:val="22"/>
        </w:rPr>
        <w:t>TERMO DE RESPONSABILIDADE E DECLARAÇÃO DE INCOMPATIBILIDADE</w:t>
      </w:r>
    </w:p>
    <w:p w:rsidR="0093647D" w:rsidRDefault="0093647D" w:rsidP="0093647D">
      <w:pPr>
        <w:ind w:right="283"/>
        <w:rPr>
          <w:rFonts w:ascii="Arial" w:hAnsi="Arial" w:cs="Arial"/>
        </w:rPr>
      </w:pPr>
    </w:p>
    <w:p w:rsidR="0093647D" w:rsidRDefault="008E0AA3" w:rsidP="0093647D">
      <w:pPr>
        <w:spacing w:line="360" w:lineRule="auto"/>
        <w:ind w:right="283"/>
        <w:jc w:val="both"/>
        <w:rPr>
          <w:rFonts w:ascii="Arial" w:hAnsi="Arial" w:cs="Arial"/>
          <w:bCs/>
          <w:color w:val="000000"/>
        </w:rPr>
      </w:pPr>
      <w:sdt>
        <w:sdtPr>
          <w:rPr>
            <w:rFonts w:ascii="Arial" w:hAnsi="Arial" w:cs="Arial"/>
            <w:b/>
            <w:bCs/>
            <w:i/>
            <w:color w:val="000000"/>
          </w:rPr>
          <w:alias w:val="nome completo "/>
          <w:tag w:val="nome completo "/>
          <w:id w:val="-1694452663"/>
          <w:placeholder>
            <w:docPart w:val="003195C55A9046DEA017BE31F1D737FD"/>
          </w:placeholder>
          <w:showingPlcHdr/>
          <w:text/>
        </w:sdtPr>
        <w:sdtEndPr/>
        <w:sdtContent>
          <w:permStart w:id="669218841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669218841"/>
        </w:sdtContent>
      </w:sdt>
      <w:r w:rsidR="0093647D">
        <w:rPr>
          <w:rFonts w:ascii="Arial" w:hAnsi="Arial" w:cs="Arial"/>
          <w:b/>
          <w:bCs/>
          <w:i/>
          <w:color w:val="000000"/>
        </w:rPr>
        <w:t xml:space="preserve"> (nome completo conforme documento de identificação), </w:t>
      </w:r>
      <w:r w:rsidR="0093647D">
        <w:rPr>
          <w:rFonts w:ascii="Arial" w:hAnsi="Arial" w:cs="Arial"/>
          <w:bCs/>
          <w:color w:val="000000"/>
        </w:rPr>
        <w:t>residente em</w:t>
      </w:r>
      <w:r w:rsidR="0093647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morada completa "/>
          <w:tag w:val="morada completa "/>
          <w:id w:val="1530683681"/>
          <w:placeholder>
            <w:docPart w:val="003195C55A9046DEA017BE31F1D737FD"/>
          </w:placeholder>
          <w:showingPlcHdr/>
          <w:text/>
        </w:sdtPr>
        <w:sdtEndPr/>
        <w:sdtContent>
          <w:permStart w:id="534339450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534339450"/>
        </w:sdtContent>
      </w:sdt>
      <w:r w:rsidR="0093647D">
        <w:rPr>
          <w:rFonts w:ascii="Arial" w:hAnsi="Arial" w:cs="Arial"/>
        </w:rPr>
        <w:t xml:space="preserve">, </w:t>
      </w:r>
      <w:r w:rsidR="0093647D">
        <w:rPr>
          <w:rFonts w:ascii="Arial" w:hAnsi="Arial" w:cs="Arial"/>
          <w:b/>
          <w:bCs/>
          <w:i/>
          <w:color w:val="000000"/>
        </w:rPr>
        <w:t>(morada completa e código postal),</w:t>
      </w:r>
      <w:r w:rsidR="0093647D">
        <w:rPr>
          <w:rFonts w:ascii="Arial" w:hAnsi="Arial" w:cs="Arial"/>
        </w:rPr>
        <w:t xml:space="preserve"> portador do Cartão de Cidadão/Bilhete de Identidade n.º </w:t>
      </w:r>
      <w:sdt>
        <w:sdtPr>
          <w:rPr>
            <w:rFonts w:ascii="Arial" w:hAnsi="Arial" w:cs="Arial"/>
          </w:rPr>
          <w:alias w:val="BI/CC"/>
          <w:tag w:val="BI/CC"/>
          <w:id w:val="-1434504676"/>
          <w:placeholder>
            <w:docPart w:val="003195C55A9046DEA017BE31F1D737FD"/>
          </w:placeholder>
          <w:showingPlcHdr/>
          <w:text/>
        </w:sdtPr>
        <w:sdtEndPr/>
        <w:sdtContent>
          <w:permStart w:id="1150618762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150618762"/>
        </w:sdtContent>
      </w:sdt>
      <w:r w:rsidR="0093647D">
        <w:rPr>
          <w:rFonts w:ascii="Arial" w:hAnsi="Arial" w:cs="Arial"/>
        </w:rPr>
        <w:t xml:space="preserve">, válido até </w:t>
      </w:r>
      <w:sdt>
        <w:sdtPr>
          <w:rPr>
            <w:rFonts w:ascii="Arial" w:hAnsi="Arial" w:cs="Arial"/>
          </w:rPr>
          <w:alias w:val="Validade"/>
          <w:tag w:val="Validade"/>
          <w:id w:val="1987425827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923956095" w:edGrp="everyone"/>
          <w:r w:rsidR="0093647D" w:rsidRPr="008550D8">
            <w:rPr>
              <w:rStyle w:val="TextodoMarcadordePosio"/>
            </w:rPr>
            <w:t>Clique ou toque para introduzir uma data.</w:t>
          </w:r>
          <w:permEnd w:id="1923956095"/>
        </w:sdtContent>
      </w:sdt>
      <w:r w:rsidR="0093647D">
        <w:rPr>
          <w:rFonts w:ascii="Arial" w:hAnsi="Arial" w:cs="Arial"/>
        </w:rPr>
        <w:t xml:space="preserve">, </w:t>
      </w:r>
      <w:r w:rsidR="0093647D">
        <w:rPr>
          <w:rFonts w:ascii="Arial" w:hAnsi="Arial" w:cs="Arial"/>
          <w:bCs/>
        </w:rPr>
        <w:t xml:space="preserve">contribuinte n.º </w:t>
      </w:r>
      <w:sdt>
        <w:sdtPr>
          <w:rPr>
            <w:rFonts w:ascii="Arial" w:hAnsi="Arial" w:cs="Arial"/>
            <w:bCs/>
          </w:rPr>
          <w:alias w:val="NIF"/>
          <w:tag w:val="NIF"/>
          <w:id w:val="-612440650"/>
          <w:placeholder>
            <w:docPart w:val="003195C55A9046DEA017BE31F1D737FD"/>
          </w:placeholder>
          <w:showingPlcHdr/>
          <w:text/>
        </w:sdtPr>
        <w:sdtEndPr/>
        <w:sdtContent>
          <w:permStart w:id="204643433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2046434335"/>
        </w:sdtContent>
      </w:sdt>
      <w:r w:rsidR="0093647D">
        <w:rPr>
          <w:rFonts w:ascii="Arial" w:hAnsi="Arial" w:cs="Arial"/>
          <w:bCs/>
        </w:rPr>
        <w:t xml:space="preserve"> </w:t>
      </w:r>
      <w:r w:rsidR="0093647D">
        <w:rPr>
          <w:rFonts w:ascii="Arial" w:hAnsi="Arial" w:cs="Arial"/>
        </w:rPr>
        <w:t xml:space="preserve">com o contacto telefónico n.º </w:t>
      </w:r>
      <w:sdt>
        <w:sdtPr>
          <w:rPr>
            <w:rFonts w:ascii="Arial" w:hAnsi="Arial" w:cs="Arial"/>
          </w:rPr>
          <w:alias w:val="contacto telefónico"/>
          <w:tag w:val="contacto telefónico"/>
          <w:id w:val="-1667012480"/>
          <w:placeholder>
            <w:docPart w:val="003195C55A9046DEA017BE31F1D737FD"/>
          </w:placeholder>
          <w:showingPlcHdr/>
          <w:text/>
        </w:sdtPr>
        <w:sdtEndPr/>
        <w:sdtContent>
          <w:permStart w:id="163684573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636845735"/>
        </w:sdtContent>
      </w:sdt>
      <w:r w:rsidR="0093647D">
        <w:rPr>
          <w:rFonts w:ascii="Arial" w:hAnsi="Arial" w:cs="Arial"/>
        </w:rPr>
        <w:t xml:space="preserve"> e endereço eletrónico </w:t>
      </w:r>
      <w:sdt>
        <w:sdtPr>
          <w:rPr>
            <w:rFonts w:ascii="Arial" w:hAnsi="Arial" w:cs="Arial"/>
          </w:rPr>
          <w:alias w:val="endereço eletrónico "/>
          <w:tag w:val="endereço eletrónico "/>
          <w:id w:val="89745456"/>
          <w:placeholder>
            <w:docPart w:val="003195C55A9046DEA017BE31F1D737FD"/>
          </w:placeholder>
          <w:showingPlcHdr/>
          <w:text/>
        </w:sdtPr>
        <w:sdtEndPr/>
        <w:sdtContent>
          <w:permStart w:id="167117185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671171855"/>
        </w:sdtContent>
      </w:sdt>
      <w:r w:rsidR="0093647D">
        <w:rPr>
          <w:rFonts w:ascii="Arial" w:hAnsi="Arial" w:cs="Arial"/>
        </w:rPr>
        <w:t xml:space="preserve"> </w:t>
      </w:r>
      <w:r w:rsidR="0093647D">
        <w:rPr>
          <w:rFonts w:ascii="Arial" w:hAnsi="Arial" w:cs="Arial"/>
          <w:bCs/>
          <w:color w:val="000000"/>
        </w:rPr>
        <w:t xml:space="preserve">licenciado(a) em </w:t>
      </w:r>
      <w:sdt>
        <w:sdtPr>
          <w:rPr>
            <w:rFonts w:ascii="Arial" w:hAnsi="Arial" w:cs="Arial"/>
            <w:bCs/>
            <w:color w:val="000000"/>
          </w:rPr>
          <w:alias w:val="Licenciatura"/>
          <w:tag w:val="Licenciatura"/>
          <w:id w:val="-744946894"/>
          <w:placeholder>
            <w:docPart w:val="003195C55A9046DEA017BE31F1D737FD"/>
          </w:placeholder>
          <w:showingPlcHdr/>
          <w:text/>
        </w:sdtPr>
        <w:sdtEndPr/>
        <w:sdtContent>
          <w:permStart w:id="1026758468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026758468"/>
        </w:sdtContent>
      </w:sdt>
      <w:r w:rsidR="0093647D">
        <w:rPr>
          <w:rFonts w:ascii="Arial" w:hAnsi="Arial" w:cs="Arial"/>
          <w:bCs/>
          <w:color w:val="000000"/>
        </w:rPr>
        <w:t xml:space="preserve">, portador(a) da carteira profissional n.º </w:t>
      </w:r>
      <w:sdt>
        <w:sdtPr>
          <w:rPr>
            <w:rFonts w:ascii="Arial" w:hAnsi="Arial" w:cs="Arial"/>
            <w:bCs/>
            <w:color w:val="000000"/>
          </w:rPr>
          <w:alias w:val="carteira profissional "/>
          <w:tag w:val="carteira profissional "/>
          <w:id w:val="-1581987012"/>
          <w:placeholder>
            <w:docPart w:val="003195C55A9046DEA017BE31F1D737FD"/>
          </w:placeholder>
          <w:showingPlcHdr/>
          <w:text/>
        </w:sdtPr>
        <w:sdtEndPr/>
        <w:sdtContent>
          <w:permStart w:id="186194465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86194465"/>
        </w:sdtContent>
      </w:sdt>
      <w:r w:rsidR="0093647D">
        <w:rPr>
          <w:rFonts w:ascii="Arial" w:hAnsi="Arial" w:cs="Arial"/>
          <w:bCs/>
          <w:color w:val="000000"/>
        </w:rPr>
        <w:t xml:space="preserve"> emitida pela Ordem dos Farmacêuticos, declara, para todos os efeitos legais, que assume a responsabilidade pela direção técnica do estabelecimento de distribuição por grosso de medicamentos de uso humano, bem como pela elaboração, conservação e manutenção atualizada de todos os registos relativos às substâncias psicotrópicas, do estabelecimento de distribuição por grosso de medicamentos de uso humano com as instalações sitas em </w:t>
      </w:r>
      <w:r w:rsidR="0093647D">
        <w:rPr>
          <w:rFonts w:ascii="Arial" w:hAnsi="Arial" w:cs="Arial"/>
          <w:b/>
          <w:bCs/>
          <w:color w:val="000000"/>
        </w:rPr>
        <w:t>(endereço completo e código postal</w:t>
      </w:r>
      <w:r w:rsidR="0093647D">
        <w:rPr>
          <w:rFonts w:ascii="Arial" w:hAnsi="Arial" w:cs="Arial"/>
          <w:bCs/>
          <w:color w:val="000000"/>
        </w:rPr>
        <w:t xml:space="preserve">) </w:t>
      </w:r>
      <w:sdt>
        <w:sdtPr>
          <w:rPr>
            <w:rFonts w:ascii="Arial" w:hAnsi="Arial" w:cs="Arial"/>
            <w:bCs/>
            <w:color w:val="000000"/>
          </w:rPr>
          <w:alias w:val="endereço completo "/>
          <w:tag w:val="endereço completo "/>
          <w:id w:val="467858868"/>
          <w:placeholder>
            <w:docPart w:val="003195C55A9046DEA017BE31F1D737FD"/>
          </w:placeholder>
          <w:showingPlcHdr/>
          <w:text/>
        </w:sdtPr>
        <w:sdtEndPr/>
        <w:sdtContent>
          <w:permStart w:id="1137802590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137802590"/>
        </w:sdtContent>
      </w:sdt>
      <w:r w:rsidR="0093647D">
        <w:rPr>
          <w:rFonts w:ascii="Arial" w:hAnsi="Arial" w:cs="Arial"/>
          <w:bCs/>
          <w:color w:val="000000"/>
        </w:rPr>
        <w:t xml:space="preserve">, cujo titular é </w:t>
      </w:r>
      <w:r w:rsidR="0093647D">
        <w:rPr>
          <w:rFonts w:ascii="Arial" w:hAnsi="Arial" w:cs="Arial"/>
          <w:b/>
          <w:bCs/>
          <w:color w:val="000000"/>
        </w:rPr>
        <w:t>(entidade proprietária- nome em caso de pessoa singular/denominação da sociedade conforme consta no registo comercial</w:t>
      </w:r>
      <w:r w:rsidR="0093647D">
        <w:rPr>
          <w:rFonts w:ascii="Arial" w:hAnsi="Arial" w:cs="Arial"/>
          <w:bCs/>
          <w:color w:val="000000"/>
        </w:rPr>
        <w:t xml:space="preserve">) </w:t>
      </w:r>
      <w:sdt>
        <w:sdtPr>
          <w:rPr>
            <w:rFonts w:ascii="Arial" w:hAnsi="Arial" w:cs="Arial"/>
            <w:bCs/>
            <w:color w:val="000000"/>
          </w:rPr>
          <w:alias w:val="entidade proprietária"/>
          <w:tag w:val="entidade proprietária"/>
          <w:id w:val="1223946548"/>
          <w:placeholder>
            <w:docPart w:val="003195C55A9046DEA017BE31F1D737FD"/>
          </w:placeholder>
          <w:showingPlcHdr/>
          <w:text/>
        </w:sdtPr>
        <w:sdtEndPr/>
        <w:sdtContent>
          <w:permStart w:id="1071609134" w:edGrp="everyone"/>
          <w:r w:rsidR="0093647D" w:rsidRPr="008550D8">
            <w:rPr>
              <w:rStyle w:val="TextodoMarcadordePosio"/>
            </w:rPr>
            <w:t>Clique ou toque aqui para introduzir texto.</w:t>
          </w:r>
          <w:permEnd w:id="1071609134"/>
        </w:sdtContent>
      </w:sdt>
      <w:r w:rsidR="0093647D">
        <w:rPr>
          <w:rFonts w:ascii="Arial" w:hAnsi="Arial" w:cs="Arial"/>
          <w:bCs/>
          <w:color w:val="000000"/>
        </w:rPr>
        <w:t xml:space="preserve">, comprometendo-se ao cumprimento de todas as normas legais em vigor, com efeitos a partir de </w:t>
      </w:r>
      <w:sdt>
        <w:sdtPr>
          <w:rPr>
            <w:rFonts w:ascii="Arial" w:hAnsi="Arial" w:cs="Arial"/>
            <w:bCs/>
            <w:color w:val="000000"/>
          </w:rPr>
          <w:id w:val="-1699229317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93647D" w:rsidRPr="008550D8">
            <w:rPr>
              <w:rStyle w:val="TextodoMarcadordePosio"/>
            </w:rPr>
            <w:t>Clique ou toque para introduzir uma data.</w:t>
          </w:r>
        </w:sdtContent>
      </w:sdt>
      <w:r w:rsidR="0093647D">
        <w:rPr>
          <w:rFonts w:ascii="Arial" w:hAnsi="Arial" w:cs="Arial"/>
          <w:bCs/>
          <w:color w:val="000000"/>
        </w:rPr>
        <w:t xml:space="preserve"> </w:t>
      </w:r>
      <w:r w:rsidR="0093647D" w:rsidRPr="00B04526">
        <w:rPr>
          <w:rFonts w:ascii="Arial" w:hAnsi="Arial" w:cs="Arial"/>
          <w:b/>
          <w:bCs/>
          <w:color w:val="000000"/>
          <w:u w:val="single"/>
        </w:rPr>
        <w:t>ou</w:t>
      </w:r>
      <w:r w:rsidR="0093647D">
        <w:rPr>
          <w:rFonts w:ascii="Arial" w:hAnsi="Arial" w:cs="Arial"/>
          <w:bCs/>
          <w:color w:val="000000"/>
        </w:rPr>
        <w:t xml:space="preserve"> reportados a </w:t>
      </w:r>
      <w:sdt>
        <w:sdtPr>
          <w:rPr>
            <w:rFonts w:ascii="Arial" w:hAnsi="Arial" w:cs="Arial"/>
            <w:bCs/>
            <w:color w:val="000000"/>
          </w:rPr>
          <w:id w:val="-1302693334"/>
          <w:placeholder>
            <w:docPart w:val="CD2D80C056EE45BCACF96CD13E91344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375732090" w:edGrp="everyone"/>
          <w:r w:rsidR="0093647D" w:rsidRPr="008550D8">
            <w:rPr>
              <w:rStyle w:val="TextodoMarcadordePosio"/>
            </w:rPr>
            <w:t>Clique ou toque para introduzir uma data.</w:t>
          </w:r>
          <w:permEnd w:id="1375732090"/>
        </w:sdtContent>
      </w:sdt>
      <w:r w:rsidR="0093647D">
        <w:rPr>
          <w:rFonts w:ascii="Arial" w:hAnsi="Arial" w:cs="Arial"/>
          <w:b/>
          <w:bCs/>
          <w:color w:val="000000"/>
        </w:rPr>
        <w:t xml:space="preserve"> (indicar a data)</w:t>
      </w:r>
      <w:r w:rsidR="0093647D">
        <w:rPr>
          <w:rFonts w:ascii="Arial" w:hAnsi="Arial" w:cs="Arial"/>
          <w:bCs/>
          <w:color w:val="000000"/>
        </w:rPr>
        <w:t>.</w:t>
      </w:r>
    </w:p>
    <w:p w:rsidR="0093647D" w:rsidRDefault="0093647D" w:rsidP="0093647D">
      <w:pPr>
        <w:spacing w:line="360" w:lineRule="auto"/>
        <w:ind w:right="283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Mais declara que não exerce qualquer atividade incompatível</w:t>
      </w:r>
      <w:r>
        <w:rPr>
          <w:rStyle w:val="Refdenotaderodap"/>
          <w:rFonts w:ascii="Arial" w:hAnsi="Arial" w:cs="Arial"/>
          <w:bCs/>
          <w:color w:val="000000"/>
        </w:rPr>
        <w:footnoteReference w:id="1"/>
      </w:r>
      <w:r>
        <w:rPr>
          <w:rFonts w:ascii="Arial" w:hAnsi="Arial" w:cs="Arial"/>
          <w:bCs/>
          <w:color w:val="000000"/>
        </w:rPr>
        <w:t xml:space="preserve"> com as exigências legais respeitantes à direção técnica que pretende assumir.</w:t>
      </w:r>
    </w:p>
    <w:p w:rsidR="0093647D" w:rsidRDefault="0093647D" w:rsidP="0093647D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</w:p>
    <w:p w:rsidR="0093647D" w:rsidRDefault="0093647D" w:rsidP="0093647D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Data:  </w:t>
      </w:r>
      <w:sdt>
        <w:sdtPr>
          <w:rPr>
            <w:rFonts w:ascii="Arial" w:hAnsi="Arial" w:cs="Arial"/>
            <w:bCs/>
            <w:sz w:val="22"/>
            <w:szCs w:val="22"/>
          </w:rPr>
          <w:id w:val="2044247570"/>
          <w:placeholder>
            <w:docPart w:val="37BA7C5FC353438D9A6310D9EE26E798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370822859" w:edGrp="everyone"/>
          <w:r w:rsidRPr="007F40BE">
            <w:rPr>
              <w:rStyle w:val="TextodoMarcadordePosio"/>
            </w:rPr>
            <w:t>Clique ou toque para introduzir uma data.</w:t>
          </w:r>
          <w:permEnd w:id="1370822859"/>
        </w:sdtContent>
      </w:sdt>
    </w:p>
    <w:p w:rsidR="004F171D" w:rsidRDefault="004F171D" w:rsidP="0093647D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</w:p>
    <w:p w:rsidR="0093647D" w:rsidRDefault="0093647D" w:rsidP="0093647D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(Assinatura): ___________________________________________________</w:t>
      </w:r>
    </w:p>
    <w:p w:rsidR="00F50D29" w:rsidRPr="0093647D" w:rsidRDefault="0093647D" w:rsidP="0093647D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(Assinatura conforme o documento de identificação)</w:t>
      </w:r>
    </w:p>
    <w:sectPr w:rsidR="00F50D29" w:rsidRPr="0093647D" w:rsidSect="004F171D">
      <w:pgSz w:w="11906" w:h="16838"/>
      <w:pgMar w:top="567" w:right="1418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AA3" w:rsidRDefault="008E0AA3" w:rsidP="0093647D">
      <w:pPr>
        <w:spacing w:after="0" w:line="240" w:lineRule="auto"/>
      </w:pPr>
      <w:r>
        <w:separator/>
      </w:r>
    </w:p>
  </w:endnote>
  <w:endnote w:type="continuationSeparator" w:id="0">
    <w:p w:rsidR="008E0AA3" w:rsidRDefault="008E0AA3" w:rsidP="00936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AA3" w:rsidRDefault="008E0AA3" w:rsidP="0093647D">
      <w:pPr>
        <w:spacing w:after="0" w:line="240" w:lineRule="auto"/>
      </w:pPr>
      <w:r>
        <w:separator/>
      </w:r>
    </w:p>
  </w:footnote>
  <w:footnote w:type="continuationSeparator" w:id="0">
    <w:p w:rsidR="008E0AA3" w:rsidRDefault="008E0AA3" w:rsidP="0093647D">
      <w:pPr>
        <w:spacing w:after="0" w:line="240" w:lineRule="auto"/>
      </w:pPr>
      <w:r>
        <w:continuationSeparator/>
      </w:r>
    </w:p>
  </w:footnote>
  <w:footnote w:id="1">
    <w:p w:rsidR="0093647D" w:rsidRPr="00B04526" w:rsidRDefault="0093647D" w:rsidP="0093647D">
      <w:pPr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B04526">
        <w:rPr>
          <w:rStyle w:val="Refdenotaderodap"/>
          <w:rFonts w:ascii="Arial" w:hAnsi="Arial" w:cs="Arial"/>
          <w:sz w:val="12"/>
          <w:szCs w:val="12"/>
        </w:rPr>
        <w:footnoteRef/>
      </w:r>
      <w:r w:rsidRPr="00B04526">
        <w:rPr>
          <w:rFonts w:ascii="Arial" w:hAnsi="Arial" w:cs="Arial"/>
          <w:sz w:val="12"/>
          <w:szCs w:val="12"/>
        </w:rPr>
        <w:t xml:space="preserve"> </w:t>
      </w:r>
      <w:r w:rsidRPr="00B04526">
        <w:rPr>
          <w:rFonts w:ascii="Arial" w:hAnsi="Arial" w:cs="Arial"/>
          <w:color w:val="222222"/>
          <w:sz w:val="12"/>
          <w:szCs w:val="12"/>
        </w:rPr>
        <w:t>Circular. Normativa n.º 06</w:t>
      </w:r>
      <w:r w:rsidRPr="00B04526">
        <w:rPr>
          <w:rFonts w:ascii="Arial" w:hAnsi="Arial" w:cs="Arial"/>
          <w:iCs/>
          <w:color w:val="222222"/>
          <w:sz w:val="12"/>
          <w:szCs w:val="12"/>
        </w:rPr>
        <w:t>, emanada pela DRS</w:t>
      </w:r>
      <w:r w:rsidRPr="00B04526">
        <w:rPr>
          <w:rFonts w:ascii="Arial" w:hAnsi="Arial" w:cs="Arial"/>
          <w:color w:val="222222"/>
          <w:sz w:val="12"/>
          <w:szCs w:val="12"/>
        </w:rPr>
        <w:t xml:space="preserve"> em 27.02.2014</w:t>
      </w:r>
      <w:r w:rsidRPr="00B04526">
        <w:rPr>
          <w:rFonts w:ascii="Arial" w:hAnsi="Arial" w:cs="Arial"/>
          <w:iCs/>
          <w:color w:val="222222"/>
          <w:sz w:val="12"/>
          <w:szCs w:val="12"/>
        </w:rPr>
        <w:t xml:space="preserve">: </w:t>
      </w:r>
      <w:r w:rsidRPr="00B04526">
        <w:rPr>
          <w:rFonts w:ascii="Arial" w:hAnsi="Arial" w:cs="Arial"/>
          <w:i/>
          <w:iCs/>
          <w:color w:val="222222"/>
          <w:sz w:val="12"/>
          <w:szCs w:val="12"/>
        </w:rPr>
        <w:t>«2-Não é permitida a acumulação de funções de diretor técnico da empresa distribuidora por grosso de medicamentos com as seguintes funções:</w:t>
      </w:r>
    </w:p>
    <w:p w:rsidR="0093647D" w:rsidRPr="00B04526" w:rsidRDefault="0093647D" w:rsidP="009364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B04526">
        <w:rPr>
          <w:rFonts w:ascii="Arial" w:hAnsi="Arial" w:cs="Arial"/>
          <w:i/>
          <w:iCs/>
          <w:color w:val="222222"/>
          <w:sz w:val="12"/>
          <w:szCs w:val="12"/>
        </w:rPr>
        <w:t>Proprietário, co-proprietário, diretor, substituto de diretor técnico ou outras funções de direção ou chefia em farmácia de oficina;</w:t>
      </w:r>
    </w:p>
    <w:p w:rsidR="0093647D" w:rsidRPr="00B04526" w:rsidRDefault="0093647D" w:rsidP="009364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B04526">
        <w:rPr>
          <w:rFonts w:ascii="Arial" w:hAnsi="Arial" w:cs="Arial"/>
          <w:i/>
          <w:iCs/>
          <w:color w:val="222222"/>
          <w:sz w:val="12"/>
          <w:szCs w:val="12"/>
        </w:rPr>
        <w:t>Proprietário, co-proprietário, diretor técnico, substituto de diretor técnico ou outras funções de direção ou chefia em laboratório de análises clínicas;</w:t>
      </w:r>
    </w:p>
    <w:p w:rsidR="0093647D" w:rsidRPr="00B04526" w:rsidRDefault="0093647D" w:rsidP="009364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B04526">
        <w:rPr>
          <w:rFonts w:ascii="Arial" w:hAnsi="Arial" w:cs="Arial"/>
          <w:i/>
          <w:iCs/>
          <w:color w:val="222222"/>
          <w:sz w:val="12"/>
          <w:szCs w:val="12"/>
        </w:rPr>
        <w:t>Proprietário, co-proprietário, diretor ou responsável técnico de estabelecimento de venda de medicamentos não sujeitos a receita médica;</w:t>
      </w:r>
    </w:p>
    <w:p w:rsidR="0093647D" w:rsidRPr="00B04526" w:rsidRDefault="0093647D" w:rsidP="009364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B04526">
        <w:rPr>
          <w:rFonts w:ascii="Arial" w:hAnsi="Arial" w:cs="Arial"/>
          <w:i/>
          <w:iCs/>
          <w:color w:val="222222"/>
          <w:sz w:val="12"/>
          <w:szCs w:val="12"/>
        </w:rPr>
        <w:t>Diretor de Serviços farmacêuticos hospitalares, seu substituto ou membro da comissão de farmácia e terapêutica hospitalar;</w:t>
      </w:r>
    </w:p>
    <w:p w:rsidR="0093647D" w:rsidRPr="00B04526" w:rsidRDefault="0093647D" w:rsidP="009364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B04526">
        <w:rPr>
          <w:rFonts w:ascii="Arial" w:hAnsi="Arial" w:cs="Arial"/>
          <w:i/>
          <w:iCs/>
          <w:color w:val="222222"/>
          <w:sz w:val="12"/>
          <w:szCs w:val="12"/>
        </w:rPr>
        <w:t>Quaisquer outras funções relacionadas com a aquisição de medicamentos.»</w:t>
      </w:r>
    </w:p>
    <w:p w:rsidR="0093647D" w:rsidRPr="00B04526" w:rsidRDefault="0093647D" w:rsidP="0093647D">
      <w:pPr>
        <w:pStyle w:val="Default"/>
        <w:spacing w:after="120"/>
        <w:jc w:val="both"/>
        <w:rPr>
          <w:rFonts w:ascii="Arial" w:hAnsi="Arial" w:cs="Arial"/>
          <w:b/>
          <w:bCs/>
          <w:sz w:val="12"/>
          <w:szCs w:val="12"/>
        </w:rPr>
      </w:pPr>
    </w:p>
    <w:p w:rsidR="0093647D" w:rsidRPr="00B04526" w:rsidRDefault="0093647D" w:rsidP="0093647D">
      <w:pPr>
        <w:pStyle w:val="Textodenotaderodap"/>
        <w:rPr>
          <w:rFonts w:ascii="Arial" w:hAnsi="Arial" w:cs="Arial"/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9674D4"/>
    <w:multiLevelType w:val="hybridMultilevel"/>
    <w:tmpl w:val="5D5061A6"/>
    <w:lvl w:ilvl="0" w:tplc="08160017">
      <w:start w:val="1"/>
      <w:numFmt w:val="lowerLetter"/>
      <w:lvlText w:val="%1)"/>
      <w:lvlJc w:val="left"/>
      <w:pPr>
        <w:ind w:left="360" w:hanging="360"/>
      </w:p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5132812"/>
    <w:multiLevelType w:val="hybridMultilevel"/>
    <w:tmpl w:val="F5F68BD8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B4"/>
    <w:rsid w:val="00053010"/>
    <w:rsid w:val="001B2C2D"/>
    <w:rsid w:val="004F171D"/>
    <w:rsid w:val="0065117E"/>
    <w:rsid w:val="0084352F"/>
    <w:rsid w:val="008E0AA3"/>
    <w:rsid w:val="0093647D"/>
    <w:rsid w:val="00E01EBF"/>
    <w:rsid w:val="00ED03B4"/>
    <w:rsid w:val="00ED5697"/>
    <w:rsid w:val="00F5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545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647D"/>
  </w:style>
  <w:style w:type="paragraph" w:styleId="Ttulo1">
    <w:name w:val="heading 1"/>
    <w:basedOn w:val="Normal"/>
    <w:next w:val="Normal"/>
    <w:link w:val="Ttulo1Carter"/>
    <w:qFormat/>
    <w:rsid w:val="0093647D"/>
    <w:pPr>
      <w:keepNext/>
      <w:spacing w:after="0" w:line="240" w:lineRule="auto"/>
      <w:ind w:right="283"/>
      <w:jc w:val="center"/>
      <w:outlineLvl w:val="0"/>
    </w:pPr>
    <w:rPr>
      <w:rFonts w:ascii="Verdana" w:eastAsia="Times New Roman" w:hAnsi="Verdana" w:cs="Times New Roman"/>
      <w:b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rsid w:val="0093647D"/>
    <w:rPr>
      <w:rFonts w:ascii="Verdana" w:eastAsia="Times New Roman" w:hAnsi="Verdana" w:cs="Times New Roman"/>
      <w:b/>
      <w:szCs w:val="20"/>
      <w:lang w:eastAsia="pt-PT"/>
    </w:rPr>
  </w:style>
  <w:style w:type="paragraph" w:styleId="Corpodetexto">
    <w:name w:val="Body Text"/>
    <w:basedOn w:val="Normal"/>
    <w:link w:val="CorpodetextoCarter"/>
    <w:unhideWhenUsed/>
    <w:rsid w:val="0093647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rpodetextoCarter">
    <w:name w:val="Corpo de texto Caráter"/>
    <w:basedOn w:val="Tipodeletrapredefinidodopargrafo"/>
    <w:link w:val="Corpodetexto"/>
    <w:rsid w:val="0093647D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Default">
    <w:name w:val="Default"/>
    <w:rsid w:val="009364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936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93647D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93647D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9364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03195C55A9046DEA017BE31F1D737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320C23-8524-4BE4-8E9A-66759E8EBE2D}"/>
      </w:docPartPr>
      <w:docPartBody>
        <w:p w:rsidR="00000000" w:rsidRDefault="00570AE6">
          <w:pPr>
            <w:pStyle w:val="003195C55A9046DEA017BE31F1D737FD"/>
          </w:pPr>
          <w:r w:rsidRPr="008550D8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CD2D80C056EE45BCACF96CD13E9134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FD304F-42A1-4D24-8580-9F8878D47F15}"/>
      </w:docPartPr>
      <w:docPartBody>
        <w:p w:rsidR="00000000" w:rsidRDefault="00570AE6">
          <w:pPr>
            <w:pStyle w:val="CD2D80C056EE45BCACF96CD13E913444"/>
          </w:pPr>
          <w:r w:rsidRPr="008550D8">
            <w:rPr>
              <w:rStyle w:val="TextodoMarcadordePosio"/>
            </w:rPr>
            <w:t>Clique ou toque para introduzir uma data.</w:t>
          </w:r>
        </w:p>
      </w:docPartBody>
    </w:docPart>
    <w:docPart>
      <w:docPartPr>
        <w:name w:val="37BA7C5FC353438D9A6310D9EE26E7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40C19B-4227-40F9-9159-12CE685578DB}"/>
      </w:docPartPr>
      <w:docPartBody>
        <w:p w:rsidR="00000000" w:rsidRDefault="00570AE6">
          <w:pPr>
            <w:pStyle w:val="37BA7C5FC353438D9A6310D9EE26E798"/>
          </w:pPr>
          <w:r w:rsidRPr="007F40BE">
            <w:rPr>
              <w:rStyle w:val="TextodoMarcadordePosio"/>
            </w:rPr>
            <w:t>Clique ou toque para introduzir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AE6"/>
    <w:rsid w:val="0057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003195C55A9046DEA017BE31F1D737FD">
    <w:name w:val="003195C55A9046DEA017BE31F1D737FD"/>
  </w:style>
  <w:style w:type="paragraph" w:customStyle="1" w:styleId="CD2D80C056EE45BCACF96CD13E913444">
    <w:name w:val="CD2D80C056EE45BCACF96CD13E913444"/>
  </w:style>
  <w:style w:type="paragraph" w:customStyle="1" w:styleId="37BA7C5FC353438D9A6310D9EE26E798">
    <w:name w:val="37BA7C5FC353438D9A6310D9EE26E7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5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LSURBVHhe7Zjbqh1JsgT7/3+6h4IyCIzwysjUVks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94F133D7-EB50-412B-8DD4-57A04B75A7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Alt_Resp_Med_Estup_Psic_A</Template>
  <TotalTime>2</TotalTime>
  <Pages>3</Pages>
  <Words>1188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 Azores</Company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MBC. Gregório</dc:creator>
  <cp:keywords/>
  <dc:description/>
  <cp:lastModifiedBy>Luís MBC. Gregório</cp:lastModifiedBy>
  <cp:revision>1</cp:revision>
  <dcterms:created xsi:type="dcterms:W3CDTF">2023-01-31T10:53:00Z</dcterms:created>
  <dcterms:modified xsi:type="dcterms:W3CDTF">2023-01-31T10:55:00Z</dcterms:modified>
</cp:coreProperties>
</file>