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b/>
          <w:bCs/>
        </w:rPr>
        <w:id w:val="-807478926"/>
        <w:lock w:val="sdt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00CE0741" w14:textId="2086A188" w:rsidR="00944A25" w:rsidRPr="00ED763B" w:rsidRDefault="00E35AE4" w:rsidP="005F21AA">
          <w:pPr>
            <w:spacing w:line="480" w:lineRule="auto"/>
            <w:jc w:val="center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Modelo único de anúncio de abertura de procedimento</w:t>
          </w:r>
        </w:p>
        <w:p w14:paraId="75B88C0F" w14:textId="3D8666AF" w:rsidR="0080340C" w:rsidRPr="00ED763B" w:rsidRDefault="0080340C" w:rsidP="005F21AA">
          <w:pPr>
            <w:spacing w:line="480" w:lineRule="auto"/>
            <w:rPr>
              <w:rFonts w:ascii="Arial" w:hAnsi="Arial" w:cs="Arial"/>
            </w:rPr>
          </w:pPr>
        </w:p>
        <w:p w14:paraId="5C02E282" w14:textId="630C0829" w:rsidR="0080340C" w:rsidRPr="00ED763B" w:rsidRDefault="002B06EF" w:rsidP="005F21AA">
          <w:pPr>
            <w:spacing w:line="480" w:lineRule="auto"/>
            <w:jc w:val="center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(*) Preenchimento obrigatório</w:t>
          </w:r>
        </w:p>
        <w:p w14:paraId="3DE02509" w14:textId="77777777" w:rsidR="007E1EBC" w:rsidRPr="00ED763B" w:rsidRDefault="007E1EBC" w:rsidP="005F21AA">
          <w:pPr>
            <w:spacing w:line="480" w:lineRule="auto"/>
            <w:rPr>
              <w:rFonts w:ascii="Arial" w:hAnsi="Arial" w:cs="Arial"/>
            </w:rPr>
          </w:pPr>
        </w:p>
        <w:p w14:paraId="5AF9AA40" w14:textId="77777777" w:rsidR="00715206" w:rsidRPr="00ED763B" w:rsidRDefault="00B1339A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1 - Identificação e co</w:t>
          </w:r>
          <w:r w:rsidR="000C4606" w:rsidRPr="00ED763B">
            <w:rPr>
              <w:rFonts w:ascii="Arial" w:hAnsi="Arial" w:cs="Arial"/>
              <w:b/>
              <w:bCs/>
            </w:rPr>
            <w:t>ntatos da entidade adjudicante</w:t>
          </w:r>
        </w:p>
        <w:p w14:paraId="6170FDE4" w14:textId="1EF0A774" w:rsidR="00715206" w:rsidRPr="00ED763B" w:rsidRDefault="0071520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Designação da entidade adjudicante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 </w:t>
          </w:r>
          <w:sdt>
            <w:sdtPr>
              <w:rPr>
                <w:rFonts w:ascii="Arial" w:hAnsi="Arial" w:cs="Arial"/>
              </w:rPr>
              <w:id w:val="-1330598440"/>
              <w:lock w:val="sdtLocked"/>
              <w:placeholder>
                <w:docPart w:val="DC8EC2855522490786F5B88DA853F4AD"/>
              </w:placeholder>
              <w:showingPlcHdr/>
              <w15:color w:val="0000FF"/>
            </w:sdtPr>
            <w:sdtContent>
              <w:r w:rsidR="00AA512B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76AE72A" w14:textId="1E3691D6" w:rsidR="000A668A" w:rsidRPr="00ED763B" w:rsidRDefault="000A668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NIPC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 </w:t>
          </w:r>
          <w:sdt>
            <w:sdtPr>
              <w:rPr>
                <w:rFonts w:ascii="Arial" w:hAnsi="Arial" w:cs="Arial"/>
              </w:rPr>
              <w:id w:val="-1648660437"/>
              <w:lock w:val="sdtLocked"/>
              <w:placeholder>
                <w:docPart w:val="CAFC14AF01A3474E8EB507C69E13A1FC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82F89D1" w14:textId="5B64F43D" w:rsidR="00715206" w:rsidRPr="00ED763B" w:rsidRDefault="0071520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Serviço/</w:t>
          </w:r>
          <w:r w:rsidR="00E910D9" w:rsidRPr="00ED763B">
            <w:rPr>
              <w:rFonts w:ascii="Arial" w:hAnsi="Arial" w:cs="Arial"/>
            </w:rPr>
            <w:t>Ó</w:t>
          </w:r>
          <w:r w:rsidRPr="00ED763B">
            <w:rPr>
              <w:rFonts w:ascii="Arial" w:hAnsi="Arial" w:cs="Arial"/>
            </w:rPr>
            <w:t>rgão/</w:t>
          </w:r>
          <w:r w:rsidR="00E910D9" w:rsidRPr="00ED763B">
            <w:rPr>
              <w:rFonts w:ascii="Arial" w:hAnsi="Arial" w:cs="Arial"/>
            </w:rPr>
            <w:t>P</w:t>
          </w:r>
          <w:r w:rsidRPr="00ED763B">
            <w:rPr>
              <w:rFonts w:ascii="Arial" w:hAnsi="Arial" w:cs="Arial"/>
            </w:rPr>
            <w:t>essoa de contato</w:t>
          </w:r>
          <w:r w:rsidR="00DC5A13" w:rsidRPr="00ED763B">
            <w:rPr>
              <w:rFonts w:ascii="Arial" w:hAnsi="Arial" w:cs="Arial"/>
            </w:rPr>
            <w:t>:</w:t>
          </w:r>
          <w:r w:rsidR="00E40B34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981152933"/>
              <w:placeholder>
                <w:docPart w:val="ADF0593EC00C4FD6868C9A11F522CA20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2BC5BA5" w14:textId="22E5EEDA" w:rsidR="00715206" w:rsidRPr="00ED763B" w:rsidRDefault="0071520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Endereço</w:t>
          </w:r>
          <w:r w:rsidR="00DC5A13" w:rsidRPr="00ED763B">
            <w:rPr>
              <w:rFonts w:ascii="Arial" w:hAnsi="Arial" w:cs="Arial"/>
            </w:rPr>
            <w:t>: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541065704"/>
              <w:placeholder>
                <w:docPart w:val="A6CB7E394EC14DCABC95FC7645CEA21B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7003576" w14:textId="7F9254F7" w:rsidR="006D2D62" w:rsidRPr="00ED763B" w:rsidRDefault="006D2D6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Código postal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784616349"/>
              <w:lock w:val="sdtLocked"/>
              <w:placeholder>
                <w:docPart w:val="9F5780223F744CEE807A108492F3DBD4"/>
              </w:placeholder>
              <w:showingPlcHdr/>
              <w15:color w:val="0000FF"/>
            </w:sdtPr>
            <w:sdtContent>
              <w:r w:rsidR="004A5540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6E390B2" w14:textId="43D2EEE2" w:rsidR="006D2D62" w:rsidRPr="00ED763B" w:rsidRDefault="006D2D6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Localidade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420107612"/>
              <w:lock w:val="sdtLocked"/>
              <w:placeholder>
                <w:docPart w:val="33C54640974546F0A97D907EFEA892E8"/>
              </w:placeholder>
              <w:showingPlcHdr/>
              <w15:color w:val="0000FF"/>
            </w:sdtPr>
            <w:sdtContent>
              <w:r w:rsidR="004A5540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02DE69B" w14:textId="3D9B185C" w:rsidR="00F32A80" w:rsidRPr="00ED763B" w:rsidRDefault="00C7691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País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19658155"/>
              <w:lock w:val="sdtLocked"/>
              <w:placeholder>
                <w:docPart w:val="2B35199D282D4D43BC307C2BC4792DDA"/>
              </w:placeholder>
              <w:showingPlcHdr/>
              <w:dropDownList>
                <w:listItem w:value="Escolha um item."/>
                <w:listItem w:displayText="Portugal" w:value="Portugal"/>
              </w:dropDownList>
            </w:sdtPr>
            <w:sdtContent>
              <w:r w:rsidR="003A696C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414E47E1" w14:textId="54D00578" w:rsidR="00F32A80" w:rsidRPr="00ED763B" w:rsidRDefault="00C7691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NUT III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789280136"/>
              <w:lock w:val="sdtLocked"/>
              <w:placeholder>
                <w:docPart w:val="03466BB2FF234EA082B3AF21941C0DDF"/>
              </w:placeholder>
              <w:showingPlcHdr/>
              <w:dropDownList>
                <w:listItem w:value="Escolha um item."/>
                <w:listItem w:displayText="PT200 - Região Autónoma dos Açores" w:value="PT200 - Região Autónoma dos Açores"/>
              </w:dropDownList>
            </w:sdtPr>
            <w:sdtContent>
              <w:r w:rsidR="00F30AA2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DAE145C" w14:textId="72047EB0" w:rsidR="002D3CC3" w:rsidRPr="00ED763B" w:rsidRDefault="00F54A4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Distrito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410302842"/>
              <w:lock w:val="sdtLocked"/>
              <w:placeholder>
                <w:docPart w:val="50D05E6F25F34254914D99EC0247717B"/>
              </w:placeholder>
              <w:dropDownList>
                <w:listItem w:displayText="Escolha um item." w:value="Escolha um item."/>
                <w:listItem w:displayText="Região Autónoma dos Açores" w:value="Região Autónoma dos Açores"/>
              </w:dropDownList>
            </w:sdtPr>
            <w:sdtContent>
              <w:r w:rsidR="00F30AA2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82B6A14" w14:textId="5C0FBA37" w:rsidR="00A9245A" w:rsidRPr="00ED763B" w:rsidRDefault="00A9245A" w:rsidP="005F21AA">
          <w:pPr>
            <w:spacing w:line="480" w:lineRule="auto"/>
            <w:rPr>
              <w:rFonts w:ascii="Arial" w:hAnsi="Arial" w:cs="Arial"/>
            </w:rPr>
          </w:pPr>
          <w:bookmarkStart w:id="0" w:name="_Hlk167275368"/>
          <w:r w:rsidRPr="00ED763B">
            <w:rPr>
              <w:rFonts w:ascii="Arial" w:hAnsi="Arial" w:cs="Arial"/>
            </w:rPr>
            <w:t>Concelho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728051990"/>
              <w:lock w:val="sdtLocked"/>
              <w:placeholder>
                <w:docPart w:val="43DFB136569842B0A057DA86CA8DC61C"/>
              </w:placeholder>
              <w:showingPlcHdr/>
              <w:dropDownList>
                <w:listItem w:value="Escolha um item."/>
                <w:listItem w:displayText="Angra do Heroísmo" w:value="Angra do Heroísmo"/>
                <w:listItem w:displayText="Calheta" w:value="Calheta"/>
                <w:listItem w:displayText="Corvo" w:value="Corvo"/>
                <w:listItem w:displayText="Horta" w:value="Horta"/>
                <w:listItem w:displayText="Lagoa" w:value="Lagoa"/>
                <w:listItem w:displayText="Lajes das Flores" w:value="Lajes das Flores"/>
                <w:listItem w:displayText="Lajes do Pico" w:value="Lajes do Pico"/>
                <w:listItem w:displayText="Madalena" w:value="Madalena"/>
                <w:listItem w:displayText="Nordeste" w:value="Nordeste"/>
                <w:listItem w:displayText="Ponta Delgada" w:value="Ponta Delgada"/>
                <w:listItem w:displayText="Povoação" w:value="Povoação"/>
                <w:listItem w:displayText="Praia da Vitória" w:value="Praia da Vitória"/>
                <w:listItem w:displayText="Ribeira Grande" w:value="Ribeira Grande"/>
                <w:listItem w:displayText="Santa Cruz da Graciosa" w:value="Santa Cruz da Graciosa"/>
                <w:listItem w:displayText="Santa Cruz das Flores" w:value="Santa Cruz das Flores"/>
                <w:listItem w:displayText="São Roque do Pico" w:value="São Roque do Pico"/>
                <w:listItem w:displayText="Velas" w:value="Velas"/>
                <w:listItem w:displayText="Vila do Porto" w:value="Vila do Porto"/>
                <w:listItem w:displayText="Vila Franca do Campo" w:value="Vila Franca do Campo"/>
              </w:dropDownList>
            </w:sdtPr>
            <w:sdtContent>
              <w:r w:rsidR="004D1C4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C35AF9E" w14:textId="697CFBA2" w:rsidR="00C76912" w:rsidRPr="00ED763B" w:rsidRDefault="00F54A4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Freguesia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 </w:t>
          </w:r>
          <w:sdt>
            <w:sdtPr>
              <w:rPr>
                <w:rFonts w:ascii="Arial" w:hAnsi="Arial" w:cs="Arial"/>
              </w:rPr>
              <w:id w:val="-1042131897"/>
              <w:lock w:val="sdtLocked"/>
              <w:placeholder>
                <w:docPart w:val="ED682CB36F3C4303B93D0057B17F9BEB"/>
              </w:placeholder>
              <w:showingPlcHdr/>
              <w:dropDownList>
                <w:listItem w:value="Escolha um item."/>
                <w:listItem w:displayText="Freguesia de Achada" w:value="Freguesia de Achada"/>
                <w:listItem w:displayText="Freguesia de Achadinha" w:value="Freguesia de Achadinha"/>
                <w:listItem w:displayText="Freguesia de Água de Alto" w:value="Freguesia de Água de Alto"/>
                <w:listItem w:displayText="Freguesia de Água de Pau" w:value="Freguesia de Água de Pau"/>
                <w:listItem w:displayText="Freguesia de Água Retorta" w:value="Freguesia de Água Retorta"/>
                <w:listItem w:displayText="Freguesia de Agualva - Praia da Vitória" w:value="Freguesia de Agualva - Praia da Vitória"/>
                <w:listItem w:displayText="Freguesia de Ajuda da Bretanha" w:value="Freguesia de Ajuda da Bretanha"/>
                <w:listItem w:displayText="Freguesia de Algarvia" w:value="Freguesia de Algarvia"/>
                <w:listItem w:displayText="Freguesia de Almagreira - Vila do Porto" w:value="Freguesia de Almagreira - Vila do Porto"/>
                <w:listItem w:displayText="Freguesia de Altares" w:value="Freguesia de Altares"/>
                <w:listItem w:displayText="Freguesia de Angra (Nossa Senhora da Conceição)" w:value="Freguesia de Angra (Nossa Senhora da Conceição)"/>
                <w:listItem w:displayText="Freguesia de Angra (Santa Luzia)" w:value="Freguesia de Angra (Santa Luzia)"/>
                <w:listItem w:displayText="Freguesia de Angra (São Pedro)" w:value="Freguesia de Angra (São Pedro)"/>
                <w:listItem w:displayText="Freguesia de Angra (Sé)" w:value="Freguesia de Angra (Sé)"/>
                <w:listItem w:displayText="Freguesia de Arrifes" w:value="Freguesia de Arrifes"/>
                <w:listItem w:displayText="Freguesia de Bandeiras" w:value="Freguesia de Bandeiras"/>
                <w:listItem w:displayText="Freguesia de Biscoitos" w:value="Freguesia de Biscoitos"/>
                <w:listItem w:displayText="Freguesia de Cabo da Praia" w:value="Freguesia de Cabo da Praia"/>
                <w:listItem w:displayText="Freguesia de Cabouco" w:value="Freguesia de Cabouco"/>
                <w:listItem w:displayText="Freguesia de Calheta – Açores" w:value="Freguesia de Calheta – Açores"/>
                <w:listItem w:displayText="Freguesia de Calheta de Nesquim" w:value="Freguesia de Calheta de Nesquim"/>
                <w:listItem w:displayText="Freguesia de Calhetas" w:value="Freguesia de Calhetas"/>
                <w:listItem w:displayText="Freguesia de Candelária - Madalena" w:value="Freguesia de Candelária - Madalena"/>
                <w:listItem w:displayText="Freguesia de Candelária - Ponta Delgada" w:value="Freguesia de Candelária - Ponta Delgada"/>
                <w:listItem w:displayText="Freguesia de Capelas" w:value="Freguesia de Capelas"/>
                <w:listItem w:displayText="Freguesia de Capelo" w:value="Freguesia de Capelo"/>
                <w:listItem w:displayText="Freguesia de Castelo Branco – Horta" w:value="Freguesia de Castelo Branco – Horta"/>
                <w:listItem w:displayText="Freguesia de Caveira" w:value="Freguesia de Caveira"/>
                <w:listItem w:displayText="Freguesia de Cedros – Horta" w:value="Freguesia de Cedros – Horta"/>
                <w:listItem w:displayText="Freguesia de Cedros - Santa Cruz das Flores" w:value="Freguesia de Cedros - Santa Cruz das Flores"/>
                <w:listItem w:displayText="Freguesia de Cinco Ribeiras" w:value="Freguesia de Cinco Ribeiras"/>
                <w:listItem w:displayText="Freguesia de Covoada" w:value="Freguesia de Covoada"/>
                <w:listItem w:displayText="Freguesia de Criação Velha" w:value="Freguesia de Criação Velha"/>
                <w:listItem w:displayText="Freguesia de Doze Ribeiras" w:value="Freguesia de Doze Ribeiras"/>
                <w:listItem w:displayText="Freguesia de Faial da Terra" w:value="Freguesia de Faial da Terra"/>
                <w:listItem w:displayText="Freguesia de Fajã de Baixo" w:value="Freguesia de Fajã de Baixo"/>
                <w:listItem w:displayText="Freguesia de Fajã de Cima" w:value="Freguesia de Fajã de Cima"/>
                <w:listItem w:displayText="Freguesia de Fajã Grande" w:value="Freguesia de Fajã Grande"/>
                <w:listItem w:displayText="Freguesia de Fajãzinha" w:value="Freguesia de Fajãzinha"/>
                <w:listItem w:displayText="Freguesia de Fazenda" w:value="Freguesia de Fazenda"/>
                <w:listItem w:displayText="Freguesia de Fenais da Ajuda" w:value="Freguesia de Fenais da Ajuda"/>
                <w:listItem w:displayText="Freguesia de Fenais da Luz" w:value="Freguesia de Fenais da Luz"/>
                <w:listItem w:displayText="Freguesia de Feteira - Angra do Heroísmo" w:value="Freguesia de Feteira - Angra do Heroísmo"/>
                <w:listItem w:displayText="Freguesia de Feteira – Horta" w:value="Freguesia de Feteira – Horta"/>
                <w:listItem w:displayText="Freguesia de Feteiras" w:value="Freguesia de Feteiras"/>
                <w:listItem w:displayText="Freguesia de Flamengos" w:value="Freguesia de Flamengos"/>
                <w:listItem w:displayText="Freguesia de Fonte do Bastardo" w:value="Freguesia de Fonte do Bastardo"/>
                <w:listItem w:displayText="Freguesia de Fontinhas" w:value="Freguesia de Fontinhas"/>
                <w:listItem w:displayText="Freguesia de Furnas" w:value="Freguesia de Furnas"/>
                <w:listItem w:displayText="Freguesia de Ginetes" w:value="Freguesia de Ginetes"/>
                <w:listItem w:displayText="Freguesia de Guadalupe" w:value="Freguesia de Guadalupe"/>
                <w:listItem w:displayText="Freguesia de Horta (Angústias)" w:value="Freguesia de Horta (Angústias)"/>
                <w:listItem w:displayText="Freguesia de Horta (Conceição)" w:value="Freguesia de Horta (Conceição)"/>
                <w:listItem w:displayText="Freguesia de Horta (Matriz)" w:value="Freguesia de Horta (Matriz)"/>
                <w:listItem w:displayText="Freguesia de Lagoa (Nossa Senhora do Rosário)" w:value="Freguesia de Lagoa (Nossa Senhora do Rosário)"/>
                <w:listItem w:displayText="Freguesia de Lagoa (Santa Cruz)" w:value="Freguesia de Lagoa (Santa Cruz)"/>
                <w:listItem w:displayText="Freguesia de Lajedo" w:value="Freguesia de Lajedo"/>
                <w:listItem w:displayText="Freguesia de Lajes - Praia da Vitória" w:value="Freguesia de Lajes - Praia da Vitória"/>
                <w:listItem w:displayText="Freguesia de Lajes das Flores" w:value="Freguesia de Lajes das Flores"/>
                <w:listItem w:displayText="Freguesia de Lajes do Pico" w:value="Freguesia de Lajes do Pico"/>
                <w:listItem w:displayText="Freguesia de Lomba - Lajes das Flores" w:value="Freguesia de Lomba - Lajes das Flores"/>
                <w:listItem w:displayText="Freguesia de Lomba da Fazenda" w:value="Freguesia de Lomba da Fazenda"/>
                <w:listItem w:displayText="Freguesia de Lomba da Maia" w:value="Freguesia de Lomba da Maia"/>
                <w:listItem w:displayText="Freguesia de Lomba de São Pedro" w:value="Freguesia de Lomba de São Pedro"/>
                <w:listItem w:displayText="Freguesia de Luz - Santa Cruz da Graciosa" w:value="Freguesia de Luz - Santa Cruz da Graciosa"/>
                <w:listItem w:displayText="Freguesia de Madalena - Madalena" w:value="Freguesia de Madalena - Madalena"/>
                <w:listItem w:displayText="Freguesia de Maia - Ribeira Grande" w:value="Freguesia de Maia - Ribeira Grande"/>
                <w:listItem w:displayText="Freguesia de Manadas (Santa Bárbara)" w:value="Freguesia de Manadas (Santa Bárbara)"/>
                <w:listItem w:displayText="Freguesia de Mosteiro - Lajes das Flores" w:value="Freguesia de Mosteiro - Lajes das Flores"/>
                <w:listItem w:displayText="Freguesia de Mosteiros - Ponta Delgada" w:value="Freguesia de Mosteiros - Ponta Delgada"/>
                <w:listItem w:displayText="Freguesia de Nordeste" w:value="Freguesia de Nordeste"/>
                <w:listItem w:displayText="Freguesia de Norte Grande (Neves)" w:value="Freguesia de Norte Grande (Neves)"/>
                <w:listItem w:displayText="Freguesia de Norte Pequeno" w:value="Freguesia de Norte Pequeno"/>
                <w:listItem w:displayText="Freguesia de Nossa Senhora dos Remédios" w:value="Freguesia de Nossa Senhora dos Remédios"/>
                <w:listItem w:displayText="Freguesia de Pedro Miguel" w:value="Freguesia de Pedro Miguel"/>
                <w:listItem w:displayText="Freguesia de Pico da Pedra" w:value="Freguesia de Pico da Pedra"/>
                <w:listItem w:displayText="Freguesia de Piedade" w:value="Freguesia de Piedade"/>
                <w:listItem w:displayText="Freguesia de Pilar da Bretanha" w:value="Freguesia de Pilar da Bretanha"/>
                <w:listItem w:displayText="Freguesia de Ponta Delgada - Santa Cruz das Flores" w:value="Freguesia de Ponta Delgada - Santa Cruz das Flores"/>
                <w:listItem w:displayText="Freguesia de Ponta Delgada (São José)" w:value="Freguesia de Ponta Delgada (São José)"/>
                <w:listItem w:displayText="Freguesia de Ponta Delgada (São Pedro)" w:value="Freguesia de Ponta Delgada (São Pedro)"/>
                <w:listItem w:displayText="Freguesia de Ponta Delgada (São Sebastião)" w:value="Freguesia de Ponta Delgada (São Sebastião)"/>
                <w:listItem w:displayText="Freguesia de Ponta Garça" w:value="Freguesia de Ponta Garça"/>
                <w:listItem w:displayText="Freguesia de Porto Formoso" w:value="Freguesia de Porto Formoso"/>
                <w:listItem w:displayText="Freguesia de Porto Judeu" w:value="Freguesia de Porto Judeu"/>
                <w:listItem w:displayText="Freguesia de Porto Martins" w:value="Freguesia de Porto Martins"/>
                <w:listItem w:displayText="Freguesia de Posto Santo" w:value="Freguesia de Posto Santo"/>
                <w:listItem w:displayText="Freguesia de Povoação" w:value="Freguesia de Povoação"/>
                <w:listItem w:displayText="Freguesia de Praia da Vitória (Santa Cruz)" w:value="Freguesia de Praia da Vitória (Santa Cruz)"/>
                <w:listItem w:displayText="Freguesia de Praia do Almoxarife" w:value="Freguesia de Praia do Almoxarife"/>
                <w:listItem w:displayText="Freguesia de Praia do Norte" w:value="Freguesia de Praia do Norte"/>
                <w:listItem w:displayText="Freguesia de Prainha" w:value="Freguesia de Prainha"/>
                <w:listItem w:displayText="Freguesia de Quatro Ribeiras" w:value="Freguesia de Quatro Ribeiras"/>
                <w:listItem w:displayText="Freguesia de Rabo de Peixe" w:value="Freguesia de Rabo de Peixe"/>
                <w:listItem w:displayText="Freguesia de Raminho" w:value="Freguesia de Raminho"/>
                <w:listItem w:displayText="Freguesia de Relva" w:value="Freguesia de Relva"/>
                <w:listItem w:displayText="Freguesia de Remédios" w:value="Freguesia de Remédios"/>
                <w:listItem w:displayText="Freguesia de Ribeira Chã" w:value="Freguesia de Ribeira Chã"/>
                <w:listItem w:displayText="Freguesia de Ribeira das Tainhas" w:value="Freguesia de Ribeira das Tainhas"/>
                <w:listItem w:displayText="Freguesia de Ribeira Grande (Conceição)" w:value="Freguesia de Ribeira Grande (Conceição)"/>
                <w:listItem w:displayText="Freguesia de Ribeira Grande (Matriz)" w:value="Freguesia de Ribeira Grande (Matriz)"/>
                <w:listItem w:displayText="Freguesia de Ribeira Quente" w:value="Freguesia de Ribeira Quente"/>
                <w:listItem w:displayText="Freguesia de Ribeira Seca – Calheta" w:value="Freguesia de Ribeira Seca – Calheta"/>
                <w:listItem w:displayText="Freguesia de Ribeira Seca - Ribeira Grande" w:value="Freguesia de Ribeira Seca - Ribeira Grande"/>
                <w:listItem w:displayText="Freguesia de Ribeira Seca - Vila Franca do Campo" w:value="Freguesia de Ribeira Seca - Vila Franca do Campo"/>
                <w:listItem w:displayText="Freguesia de Ribeiras" w:value="Freguesia de Ribeiras"/>
                <w:listItem w:displayText="Freguesia de Ribeirinha - Angra do Heroísmo" w:value="Freguesia de Ribeirinha - Angra do Heroísmo"/>
                <w:listItem w:displayText="Freguesia de Ribeirinha – Horta" w:value="Freguesia de Ribeirinha – Horta"/>
                <w:listItem w:displayText="Freguesia de Ribeirinha - Lajes do Pico" w:value="Freguesia de Ribeirinha - Lajes do Pico"/>
                <w:listItem w:displayText="Freguesia de Ribeirinha - Ribeira Grande" w:value="Freguesia de Ribeirinha - Ribeira Grande"/>
                <w:listItem w:displayText="Freguesia de Rosais (Velas)" w:value="Freguesia de Rosais (Velas)"/>
                <w:listItem w:displayText="Freguesia de Rosto do Cão (Livramento)" w:value="Freguesia de Rosto do Cão (Livramento)"/>
                <w:listItem w:displayText="Freguesia de Rosto do Cão (São Roque)" w:value="Freguesia de Rosto do Cão (São Roque)"/>
                <w:listItem w:displayText="Freguesia de Salão" w:value="Freguesia de Salão"/>
                <w:listItem w:displayText="Freguesia de Salga" w:value="Freguesia de Salga"/>
                <w:listItem w:displayText="Freguesia de Santa Bárbara - Angra do Heroísmo" w:value="Freguesia de Santa Bárbara - Angra do Heroísmo"/>
                <w:listItem w:displayText="Freguesia de Santa Bárbara - Ponta Delgada" w:value="Freguesia de Santa Bárbara - Ponta Delgada"/>
                <w:listItem w:displayText="Freguesia de Santa Bárbara - Ribeira Grande" w:value="Freguesia de Santa Bárbara - Ribeira Grande"/>
                <w:listItem w:displayText="Freguesia de Santa Bárbara - Vila do Porto" w:value="Freguesia de Santa Bárbara - Vila do Porto"/>
                <w:listItem w:displayText="Freguesia de Santa Clara - Ponta Delgada" w:value="Freguesia de Santa Clara - Ponta Delgada"/>
                <w:listItem w:displayText="Freguesia de Santa Cruz da Graciosa" w:value="Freguesia de Santa Cruz da Graciosa"/>
                <w:listItem w:displayText="Freguesia de Santa Cruz das Flores" w:value="Freguesia de Santa Cruz das Flores"/>
                <w:listItem w:displayText="Freguesia de Santa Luzia - São Roque do Pico" w:value="Freguesia de Santa Luzia - São Roque do Pico"/>
                <w:listItem w:displayText="Freguesia de Santana – Nordeste" w:value="Freguesia de Santana – Nordeste"/>
                <w:listItem w:displayText="Freguesia de Santo Amaro - São Roque do Pico" w:value="Freguesia de Santo Amaro - São Roque do Pico"/>
                <w:listItem w:displayText="Freguesia de Santo Amaro – Velas" w:value="Freguesia de Santo Amaro – Velas"/>
                <w:listItem w:displayText="Freguesia de Santo Antão" w:value="Freguesia de Santo Antão"/>
                <w:listItem w:displayText="Freguesia de Santo António - Ponta Delgada" w:value="Freguesia de Santo António - Ponta Delgada"/>
                <w:listItem w:displayText="Freguesia de Santo António - São Roque do Pico" w:value="Freguesia de Santo António - São Roque do Pico"/>
                <w:listItem w:displayText="Freguesia de Santo António de Nordestinho" w:value="Freguesia de Santo António de Nordestinho"/>
                <w:listItem w:displayText="Freguesia de Santo Espírito" w:value="Freguesia de Santo Espírito"/>
                <w:listItem w:displayText="Freguesia de São Bartolomeu de Regatos" w:value="Freguesia de São Bartolomeu de Regatos"/>
                <w:listItem w:displayText="Freguesia de São Bento - Angra do Heroísmo" w:value="Freguesia de São Bento - Angra do Heroísmo"/>
                <w:listItem w:displayText="Freguesia de São Brás - Praia da Vitória" w:value="Freguesia de São Brás - Praia da Vitória"/>
                <w:listItem w:displayText="Freguesia de São Brás - Ribeira Grande" w:value="Freguesia de São Brás - Ribeira Grande"/>
                <w:listItem w:displayText="Freguesia de São Caetano - Madalena" w:value="Freguesia de São Caetano - Madalena"/>
                <w:listItem w:displayText="Freguesia de São João - Lajes do Pico" w:value="Freguesia de São João - Lajes do Pico"/>
                <w:listItem w:displayText="Freguesia de São Mateus - Madalena" w:value="Freguesia de São Mateus - Madalena"/>
                <w:listItem w:displayText="Freguesia de São Mateus - Santa Cruz da Graciosa" w:value="Freguesia de São Mateus - Santa Cruz da Graciosa"/>
                <w:listItem w:displayText="Freguesia de São Mateus da Calheta" w:value="Freguesia de São Mateus da Calheta"/>
                <w:listItem w:displayText="Freguesia de São Pedro - Vila do Porto" w:value="Freguesia de São Pedro - Vila do Porto"/>
                <w:listItem w:displayText="Freguesia de São Pedro de Nordestinho" w:value="Freguesia de São Pedro de Nordestinho"/>
                <w:listItem w:displayText="Freguesia de São Roque do Pico" w:value="Freguesia de São Roque do Pico"/>
                <w:listItem w:displayText="Freguesia de São Vicente Ferreira" w:value="Freguesia de São Vicente Ferreira"/>
                <w:listItem w:displayText="Freguesia de Serreta" w:value="Freguesia de Serreta"/>
                <w:listItem w:displayText="Freguesia de Sete Cidades" w:value="Freguesia de Sete Cidades"/>
                <w:listItem w:displayText="Freguesia de Terra Chã" w:value="Freguesia de Terra Chã"/>
                <w:listItem w:displayText="Freguesia de Topo (Nossa Senhora do Rosário)" w:value="Freguesia de Topo (Nossa Senhora do Rosário)"/>
                <w:listItem w:displayText="Freguesia de Urzelina (São Mateus)" w:value="Freguesia de Urzelina (São Mateus)"/>
                <w:listItem w:displayText="Freguesia de Velas (São Jorge)" w:value="Freguesia de Velas (São Jorge)"/>
                <w:listItem w:displayText="Freguesia de Vila de São Sebastião" w:value="Freguesia de Vila de São Sebastião"/>
                <w:listItem w:displayText="Freguesia de Vila do Porto" w:value="Freguesia de Vila do Porto"/>
                <w:listItem w:displayText="Freguesia de Vila Franca do Campo (São Miguel)" w:value="Freguesia de Vila Franca do Campo (São Miguel)"/>
                <w:listItem w:displayText="Freguesia de Vila Franca do Campo (São Pedro)" w:value="Freguesia de Vila Franca do Campo (São Pedro)"/>
                <w:listItem w:displayText="Freguesia de Vila Nova - Praia da Vitória" w:value="Freguesia de Vila Nova - Praia da Vitória"/>
              </w:dropDownList>
            </w:sdtPr>
            <w:sdtContent>
              <w:r w:rsidR="004D1C4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bookmarkEnd w:id="0"/>
        <w:p w14:paraId="366EF084" w14:textId="167FCD53" w:rsidR="006D2D62" w:rsidRPr="00ED763B" w:rsidRDefault="006D2D6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Telefone</w:t>
          </w:r>
          <w:r w:rsidR="00DC5A13" w:rsidRPr="00ED763B">
            <w:rPr>
              <w:rFonts w:ascii="Arial" w:hAnsi="Arial" w:cs="Arial"/>
            </w:rPr>
            <w:t>:</w:t>
          </w:r>
          <w:r w:rsidR="000A668A"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90897249"/>
              <w:placeholder>
                <w:docPart w:val="CCC64E545E19411BA223F25C30E51A91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E8754D5" w14:textId="4388823E" w:rsidR="006D2D62" w:rsidRPr="00ED763B" w:rsidRDefault="006D2D6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Fax</w:t>
          </w:r>
          <w:r w:rsidR="00DC5A13" w:rsidRPr="00ED763B">
            <w:rPr>
              <w:rFonts w:ascii="Arial" w:hAnsi="Arial" w:cs="Arial"/>
            </w:rPr>
            <w:t>: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534183421"/>
              <w:placeholder>
                <w:docPart w:val="8189DFFDF3464D15976B0CF308E3B502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A325E45" w14:textId="26CA74DB" w:rsidR="00317C2F" w:rsidRPr="00ED763B" w:rsidRDefault="00317C2F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Endereço da Entidade (url)</w:t>
          </w:r>
          <w:r w:rsidR="00DC5A13" w:rsidRPr="00ED763B">
            <w:rPr>
              <w:rFonts w:ascii="Arial" w:hAnsi="Arial" w:cs="Arial"/>
            </w:rPr>
            <w:t>: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906804281"/>
              <w:placeholder>
                <w:docPart w:val="AA59443284824C17BBA604785DD2B943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3E32A23" w14:textId="111DC112" w:rsidR="008B78F5" w:rsidRPr="00ED763B" w:rsidRDefault="0071520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Endereço eletrónico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624195518"/>
              <w:lock w:val="sdtLocked"/>
              <w:placeholder>
                <w:docPart w:val="02E75957BF234F43AC900BC0B3FB910B"/>
              </w:placeholder>
              <w:showingPlcHdr/>
              <w15:color w:val="0000FF"/>
            </w:sdtPr>
            <w:sdtContent>
              <w:r w:rsidR="004A5540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="008B78F5" w:rsidRPr="00ED763B">
            <w:rPr>
              <w:rFonts w:ascii="Arial" w:hAnsi="Arial" w:cs="Arial"/>
            </w:rPr>
            <w:t xml:space="preserve"> </w:t>
          </w:r>
        </w:p>
        <w:p w14:paraId="6F9628B5" w14:textId="3286BA7B" w:rsidR="00317C2F" w:rsidRPr="00ED763B" w:rsidRDefault="00317C2F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eDelivery Gateway (url)</w:t>
          </w:r>
          <w:r w:rsidR="00DC5A13" w:rsidRPr="00ED763B">
            <w:rPr>
              <w:rFonts w:ascii="Arial" w:hAnsi="Arial" w:cs="Arial"/>
            </w:rPr>
            <w:t>: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155836844"/>
              <w:placeholder>
                <w:docPart w:val="06F8CD946EFE4171825A4AADF80DF4C9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DEEE574" w14:textId="14AC589B" w:rsidR="00317C2F" w:rsidRPr="00ED763B" w:rsidRDefault="00317C2F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Função da Organização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060049341"/>
              <w:lock w:val="sdtLocked"/>
              <w:placeholder>
                <w:docPart w:val="D00E37623C0A486BA8773B1B8CD0B56F"/>
              </w:placeholder>
              <w:showingPlcHdr/>
              <w:dropDownList>
                <w:listItem w:value="Escolha um item."/>
                <w:listItem w:displayText="Adquirente" w:value="Adquirente"/>
                <w:listItem w:displayText="Beneficiário efetivo" w:value="Beneficiário efetivo"/>
                <w:listItem w:displayText="Central de compras que adquire fornecimentos e/ou serviços destinados a outros adquirentes" w:value="Central de compras que adquire fornecimentos e/ou serviços destinados a outros adquirentes"/>
                <w:listItem w:displayText="Central de compras que adjudica contratos públicos ou celebra acordos-quadro para trabalhos de obras, fornecimentos ou serviços destinados a outros adquirentes" w:value="Central de compras que adjudica contratos públicos ou celebra acordos-quadro para trabalhos de obras, fornecimentos ou serviços destinados a outros adquirentes"/>
                <w:listItem w:displayText="Organização que fornece informações sobre o quadro normativo geral em matéria de proteção do trabalho e de condições de trabalho aplicável no local em que o contrato vai ser executado" w:value="Organização que fornece informações sobre o quadro normativo geral em matéria de proteção do trabalho e de condições de trabalho aplicável no local em que o contrato vai ser executado"/>
                <w:listItem w:displayText="Organização que fornece informações sobre o quadro normativo geral em matéria de proteção do ambiente que vigora no local de realização da prestação" w:value="Organização que fornece informações sobre o quadro normativo geral em matéria de proteção do ambiente que vigora no local de realização da prestação"/>
                <w:listItem w:displayText="Organização que fornece informações sobre o quadro normativo geral em matéria de fiscalidade que vigora no local de realização da prestação" w:value="Organização que fornece informações sobre o quadro normativo geral em matéria de fiscalidade que vigora no local de realização da prestação"/>
                <w:listItem w:displayText="Organização de mediação" w:value="Organização de mediação"/>
                <w:listItem w:displayText="Organização (ou pessoa) que interpõe um recurso, que esteja ou tenha estado interessada num contrato e que tenha sido ou possa vir a ser lesada por uma alegada violação" w:value="Organização (ou pessoa) que interpõe um recurso, que esteja ou tenha estado interessada num contrato e que tenha sido ou possa vir a ser lesada por uma alegada violação"/>
                <w:listItem w:displayText="Instância de recurso" w:value="Instância de recurso"/>
                <w:listItem w:displayText="Prestador de serviços no domínio da contratação pública" w:value="Prestador de serviços no domínio da contratação pública"/>
                <w:listItem w:displayText="Subcontratante" w:value="Subcontratante"/>
                <w:listItem w:displayText="TED eSender" w:value="TED eSender"/>
                <w:listItem w:displayText="Proponente" w:value="Proponente"/>
                <w:listItem w:displayText="Vencedor" w:value="Vencedor"/>
              </w:dropDownList>
            </w:sdtPr>
            <w:sdtContent>
              <w:r w:rsidR="00BC7B1B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-375859419"/>
        <w:lock w:val="contentLocked"/>
        <w:placeholder>
          <w:docPart w:val="DefaultPlaceholder_-1854013440"/>
        </w:placeholder>
        <w:group/>
      </w:sdtPr>
      <w:sdtContent>
        <w:p w14:paraId="57103373" w14:textId="6ED9E8BB" w:rsidR="00781B4A" w:rsidRPr="00ED763B" w:rsidRDefault="00781B4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Subfunção da Organização</w:t>
          </w:r>
          <w:r w:rsidR="00DC5A13" w:rsidRPr="00ED763B">
            <w:rPr>
              <w:rFonts w:ascii="Arial" w:hAnsi="Arial" w:cs="Arial"/>
            </w:rPr>
            <w:t xml:space="preserve">: </w:t>
          </w:r>
          <w:sdt>
            <w:sdtPr>
              <w:rPr>
                <w:rFonts w:ascii="Arial" w:hAnsi="Arial" w:cs="Arial"/>
              </w:rPr>
              <w:id w:val="840829773"/>
              <w:lock w:val="sdtLocked"/>
              <w:placeholder>
                <w:docPart w:val="BD7D4C4DF62942BD9DFBF7991F3982DC"/>
              </w:placeholder>
              <w:showingPlcHdr/>
              <w:dropDownList>
                <w:listItem w:value="Escolha um item."/>
                <w:listItem w:displayText="Organização que recebe as propostas" w:value="Organização que recebe as propostas"/>
                <w:listItem w:displayText="Organização que fornece informações adicionais sobre o processo de adjudicação" w:value="Organização que fornece informações adicionais sobre o processo de adjudicação"/>
                <w:listItem w:displayText="Organização que fornece mais informações sobre os prazos dos procedimentos de recurso" w:value="Organização que fornece mais informações sobre os prazos dos procedimentos de recurso"/>
                <w:listItem w:displayText="Organização que assina o contrato" w:value="Organização que assina o contrato"/>
                <w:listItem w:displayText="Líder do grupo" w:value="Líder do grupo"/>
                <w:listItem w:displayText="Organização que trata os pedidos de participação" w:value="Organização que trata os pedidos de participação"/>
                <w:listItem w:displayText="Organização cujo orçamento é utilizado para pagar o contrato" w:value="Organização cujo orçamento é utilizado para pagar o contrato"/>
                <w:listItem w:displayText="Organização que recebe pedidos de participação" w:value="Organização que recebe pedidos de participação"/>
                <w:listItem w:displayText="Organização responsável pelo tratamento das propostas" w:value="Organização responsável pelo tratamento das propostas"/>
                <w:listItem w:displayText="Organização que fornece acesso fora de linha aos documentos do concurso" w:value="Organização que fornece acesso fora de linha aos documentos do concurso"/>
                <w:listItem w:displayText="Organização que executa o pagamento" w:value="Organização que executa o pagamento"/>
                <w:listItem w:displayText="Organização que fornece mais informações sobre os procedimentos de recurso" w:value="Organização que fornece mais informações sobre os procedimentos de recurso"/>
              </w:dropDownList>
            </w:sdtPr>
            <w:sdtContent>
              <w:r w:rsidR="00BC7B1B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2141E8BD" w14:textId="77777777" w:rsidR="000A668A" w:rsidRPr="00ED763B" w:rsidRDefault="000A668A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20550106"/>
        <w:lock w:val="contentLocked"/>
        <w:placeholder>
          <w:docPart w:val="DefaultPlaceholder_-1854013440"/>
        </w:placeholder>
        <w:group/>
      </w:sdtPr>
      <w:sdtContent>
        <w:p w14:paraId="7219DD91" w14:textId="17D91E16" w:rsidR="001C6B9E" w:rsidRPr="00ED763B" w:rsidRDefault="001C6B9E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Norma jurídica da Entidade Adjudicante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241706522"/>
              <w:lock w:val="sdtLocked"/>
              <w:placeholder>
                <w:docPart w:val="480A36DCA6D64897BCEABA5F1E43DF40"/>
              </w:placeholder>
              <w:showingPlcHdr/>
              <w:dropDownList>
                <w:listItem w:value="Escolha um item."/>
                <w:listItem w:displayText="Empresa pública, controlada por uma autoridade da administração central" w:value="Empresa pública, controlada por uma autoridade da administração central"/>
                <w:listItem w:displayText="Organização que adjudica um contrato subvencionado por uma autoridade da administração central" w:value="Organização que adjudica um contrato subvencionado por uma autoridade da administração central"/>
                <w:listItem w:displayText="Empresa pública" w:value="Empresa pública"/>
                <w:listItem w:displayText="Organização que adjudica um contrato subvencionado por uma autoridade adjudicante" w:value="Organização que adjudica um contrato subvencionado por uma autoridade adjudicante"/>
                <w:listItem w:displayText="Instituição, órgão ou agência da UE" w:value="Instituição, órgão ou agência da UE"/>
                <w:listItem w:displayText="Empresa pública, controlada por uma autoridade regional" w:value="Empresa pública, controlada por uma autoridade regional"/>
                <w:listItem w:displayText="Contratante do domínio da defesa" w:value="Contratante do domínio da defesa"/>
                <w:listItem w:displayText="Organização que adjudica um contrato subvencionado por uma autoridade local" w:value="Organização que adjudica um contrato subvencionado por uma autoridade local"/>
                <w:listItem w:displayText="Organização internacional" w:value="Organização internacional"/>
                <w:listItem w:displayText="Organismo de direito público, controlado por uma autoridade da administração central" w:value="Organismo de direito público, controlado por uma autoridade da administração central"/>
                <w:listItem w:displayText="Grupo de autoridades públicas" w:value="Grupo de autoridades públicas"/>
                <w:listItem w:displayText="Entidade com direitos especiais ou exclusivos" w:value="Entidade com direitos especiais ou exclusivos"/>
                <w:listItem w:displayText="Autoridade da administração central" w:value="Autoridade da administração central"/>
                <w:listItem w:displayText="Autoridade regional" w:value="Autoridade regional"/>
                <w:listItem w:displayText="Organismo de direito público, controlado por uma autoridade local" w:value="Organismo de direito público, controlado por uma autoridade local"/>
                <w:listItem w:displayText="Organismo de direito público, controlado por uma autoridade regional" w:value="Organismo de direito público, controlado por uma autoridade regional"/>
                <w:listItem w:displayText="Organização que adjudica um contrato subvencionado por uma autoridade regional" w:value="Organização que adjudica um contrato subvencionado por uma autoridade regional"/>
                <w:listItem w:displayText="Empresa pública, controlada por uma autoridade local" w:value="Empresa pública, controlada por uma autoridade local"/>
                <w:listItem w:displayText="Autoridade local" w:value="Autoridade local"/>
                <w:listItem w:displayText="Organismo de direito público" w:value="Organismo de direito públic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735AA64" w14:textId="40BE5805" w:rsidR="007E0344" w:rsidRPr="00ED763B" w:rsidRDefault="007E0344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Área de atividade da Entidade Adjudicante</w:t>
          </w:r>
          <w:r w:rsidR="00DC5A13" w:rsidRPr="00ED763B">
            <w:rPr>
              <w:rFonts w:ascii="Arial" w:hAnsi="Arial" w:cs="Arial"/>
            </w:rPr>
            <w:t>:</w:t>
          </w:r>
          <w:r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830826810"/>
              <w:lock w:val="sdtLocked"/>
              <w:placeholder>
                <w:docPart w:val="3DB7FF85015B4E5AAD98D217C65CBEB4"/>
              </w:placeholder>
              <w:showingPlcHdr/>
              <w:dropDownList>
                <w:listItem w:value="Escolha um item."/>
                <w:listItem w:displayText="Atividades aeroportuárias" w:value="Atividades aeroportuárias"/>
                <w:listItem w:displayText="Produção, transporte ou distribuição de gás ou de calor" w:value="Produção, transporte ou distribuição de gás ou de calor"/>
                <w:listItem w:displayText="Prospeção e extração de carvão ou de outros combustíveis sólidos" w:value="Prospeção e extração de carvão ou de outros combustíveis sólidos"/>
                <w:listItem w:displayText="Atividades relacionadas com a água" w:value="Atividades relacionadas com a água"/>
                <w:listItem w:displayText="Extração de gás ou de petróleo" w:value="Extração de gás ou de petróleo"/>
                <w:listItem w:displayText="Serviços postais" w:value="Serviços postais"/>
                <w:listItem w:displayText="Atividades portuárias" w:value="Atividades portuárias"/>
                <w:listItem w:displayText="Serviços ferroviários" w:value="Serviços ferroviários"/>
                <w:listItem w:displayText="Serviços urbanos de caminho de ferro, de elétricos, de tróleis ou de autocarros" w:value="Serviços urbanos de caminho de ferro, de elétricos, de tróleis ou de autocarros"/>
                <w:listItem w:displayText="Atividades relacionadas com a eletricidade" w:value="Atividades relacionadas com a eletricidade"/>
              </w:dropDownList>
            </w:sdtPr>
            <w:sdtContent>
              <w:r w:rsidR="00543B79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8B85FEC" w14:textId="34C1AD87" w:rsidR="00AF6F01" w:rsidRPr="00ED763B" w:rsidRDefault="00AF6F0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Área de atividade da Autoridade Adjudicante</w:t>
          </w:r>
          <w:r w:rsidR="00DC5A13" w:rsidRPr="00ED763B">
            <w:rPr>
              <w:rFonts w:ascii="Arial" w:hAnsi="Arial" w:cs="Arial"/>
            </w:rPr>
            <w:t>:</w:t>
          </w:r>
          <w:r w:rsidR="00015DE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099716916"/>
              <w:lock w:val="sdtLocked"/>
              <w:placeholder>
                <w:docPart w:val="80E8E69381B54024BBCC0BE547644674"/>
              </w:placeholder>
              <w:showingPlcHdr/>
              <w:dropDownList>
                <w:listItem w:value="Escolha um item."/>
                <w:listItem w:displayText="Assuntos económicos" w:value="Assuntos económicos"/>
                <w:listItem w:displayText="Segurança e ordem pública" w:value="Segurança e ordem pública"/>
                <w:listItem w:displayText="Saúde" w:value="Saúde"/>
                <w:listItem w:displayText="Habitação e equipamentos coletivos" w:value="Habitação e equipamentos coletivos"/>
                <w:listItem w:displayText="Educação" w:value="Educação"/>
                <w:listItem w:displayText="Atividades recreativas, culturais e religiosas" w:value="Atividades recreativas, culturais e religiosas"/>
                <w:listItem w:displayText="Serviços públicos das administrações públicas" w:value="Serviços públicos das administrações públicas"/>
                <w:listItem w:displayText="Proteção social" w:value="Proteção social"/>
                <w:listItem w:displayText="Defesa" w:value="Defesa"/>
                <w:listItem w:displayText="Proteção ambiental" w:value="Proteção ambiental"/>
              </w:dropDownList>
            </w:sdtPr>
            <w:sdtContent>
              <w:r w:rsidR="00543B79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6F3974E" w14:textId="1B8E0796" w:rsidR="006576D5" w:rsidRPr="00ED763B" w:rsidRDefault="006576D5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b/>
              <w:bCs/>
            </w:rPr>
            <w:t>2 - O procedimento a que este anúncio diz respeito também é publicitado no Jornal Oficial da União</w:t>
          </w:r>
          <w:r w:rsidRPr="00ED763B">
            <w:rPr>
              <w:rFonts w:ascii="Arial" w:hAnsi="Arial" w:cs="Arial"/>
            </w:rPr>
            <w:t xml:space="preserve"> Europeia? </w:t>
          </w:r>
          <w:r w:rsidR="003B29E5" w:rsidRPr="00ED763B">
            <w:rPr>
              <w:rFonts w:ascii="Arial" w:hAnsi="Arial" w:cs="Arial"/>
            </w:rPr>
            <w:t>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726019041"/>
              <w:lock w:val="sdtLocked"/>
              <w:placeholder>
                <w:docPart w:val="F6528C54901D4A5AA491DFA0273BCEA1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EBDD472" w14:textId="68D7250A" w:rsidR="003B29E5" w:rsidRPr="00ED763B" w:rsidRDefault="003B29E5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3 - Aviso</w:t>
          </w:r>
        </w:p>
        <w:p w14:paraId="50753180" w14:textId="676F8717" w:rsidR="00B713C7" w:rsidRPr="00ED763B" w:rsidRDefault="003B29E5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Modelo de Anúncio</w:t>
          </w:r>
          <w:r w:rsidR="00DC5A13" w:rsidRPr="00ED763B">
            <w:rPr>
              <w:rFonts w:ascii="Arial" w:hAnsi="Arial" w:cs="Arial"/>
            </w:rPr>
            <w:t>:</w:t>
          </w:r>
          <w:r w:rsidR="00AA512B" w:rsidRPr="00ED763B">
            <w:rPr>
              <w:rFonts w:ascii="Arial" w:hAnsi="Arial" w:cs="Arial"/>
            </w:rPr>
            <w:t xml:space="preserve"> </w:t>
          </w:r>
          <w:r w:rsidR="00B713C7" w:rsidRPr="00ED763B">
            <w:rPr>
              <w:rFonts w:ascii="Arial" w:hAnsi="Arial" w:cs="Arial"/>
            </w:rPr>
            <w:t>Concurso Público</w:t>
          </w:r>
        </w:p>
        <w:p w14:paraId="33164932" w14:textId="7DA63D1C" w:rsidR="006B60BC" w:rsidRPr="00ED763B" w:rsidRDefault="006B60B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Data de Envio do Anúncio: </w:t>
          </w:r>
          <w:sdt>
            <w:sdtPr>
              <w:rPr>
                <w:rFonts w:ascii="Arial" w:hAnsi="Arial" w:cs="Arial"/>
              </w:rPr>
              <w:id w:val="-139959511"/>
              <w:lock w:val="sdtLocked"/>
              <w:placeholder>
                <w:docPart w:val="2200AD7E9B7E4B849927F5DD2C2E2585"/>
              </w:placeholder>
              <w:showingPlcHdr/>
              <w:date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ou toque para introduzir uma data.</w:t>
              </w:r>
            </w:sdtContent>
          </w:sdt>
        </w:p>
        <w:p w14:paraId="723075B0" w14:textId="1006B4E4" w:rsidR="003B29E5" w:rsidRPr="00ED763B" w:rsidRDefault="003B29E5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bookmarkStart w:id="1" w:name="_Hlk168472605"/>
          <w:r w:rsidRPr="00ED763B">
            <w:rPr>
              <w:rFonts w:ascii="Arial" w:hAnsi="Arial" w:cs="Arial"/>
              <w:b/>
              <w:bCs/>
            </w:rPr>
            <w:t>4 - Planeamento Prévio</w:t>
          </w:r>
        </w:p>
        <w:p w14:paraId="4475F9AF" w14:textId="27E3EC11" w:rsidR="001044F7" w:rsidRPr="00ED763B" w:rsidRDefault="00205D1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58240" behindDoc="0" locked="0" layoutInCell="1" allowOverlap="1" wp14:anchorId="58898A4F" wp14:editId="519225C7">
                <wp:simplePos x="0" y="0"/>
                <wp:positionH relativeFrom="column">
                  <wp:posOffset>-635</wp:posOffset>
                </wp:positionH>
                <wp:positionV relativeFrom="paragraph">
                  <wp:posOffset>515495</wp:posOffset>
                </wp:positionV>
                <wp:extent cx="1363980" cy="185420"/>
                <wp:effectExtent l="0" t="0" r="7620" b="5080"/>
                <wp:wrapTopAndBottom/>
                <wp:docPr id="46628854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C5A13" w:rsidRPr="00ED763B">
            <w:rPr>
              <w:rFonts w:ascii="Arial" w:hAnsi="Arial" w:cs="Arial"/>
            </w:rPr>
            <w:t>Foi publicado previamente um anúncio de planeamento (Anúncio de pré-informação ou anúncio periódico)? (*)</w:t>
          </w:r>
          <w:r w:rsidR="00075EFF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986860143"/>
              <w:lock w:val="sdtLocked"/>
              <w:placeholder>
                <w:docPart w:val="A31C3E10581D4F0889C889A4C79C67C7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DC5A13" w:rsidRPr="00205D13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1619493050"/>
        <w:lock w:val="contentLocked"/>
        <w:placeholder>
          <w:docPart w:val="DefaultPlaceholder_-1854013440"/>
        </w:placeholder>
        <w:group/>
      </w:sdtPr>
      <w:sdtContent>
        <w:p w14:paraId="178084C7" w14:textId="03DF8657" w:rsidR="00916335" w:rsidRPr="00ED763B" w:rsidRDefault="00916335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1227598079"/>
              <w:placeholder>
                <w:docPart w:val="694BDCB4BAF84AF896915BEC39AD37B6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9B6C97" w:rsidRPr="009B6C97">
                <w:rPr>
                  <w:rFonts w:ascii="Arial" w:hAnsi="Arial" w:cs="Arial"/>
                </w:rPr>
                <w:t>Escolha um item.</w:t>
              </w:r>
            </w:sdtContent>
          </w:sdt>
        </w:p>
        <w:p w14:paraId="2C4CBC9C" w14:textId="26E84B8A" w:rsidR="00DC5A13" w:rsidRPr="00ED763B" w:rsidRDefault="00DC5A1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Planeamento Prévio: (*) </w:t>
          </w:r>
          <w:sdt>
            <w:sdtPr>
              <w:rPr>
                <w:rFonts w:ascii="Arial" w:hAnsi="Arial" w:cs="Arial"/>
              </w:rPr>
              <w:id w:val="-456104689"/>
              <w:lock w:val="sdtLocked"/>
              <w:placeholder>
                <w:docPart w:val="A66C422998BD49D6BA7E6C05B0705F56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D36C88F" w14:textId="598DDD62" w:rsidR="00DC5A13" w:rsidRPr="00ED763B" w:rsidRDefault="00DC5A1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de uma Parte do Planeamento Prévio: (*) </w:t>
          </w:r>
          <w:sdt>
            <w:sdtPr>
              <w:rPr>
                <w:rFonts w:ascii="Arial" w:hAnsi="Arial" w:cs="Arial"/>
              </w:rPr>
              <w:id w:val="-1467195677"/>
              <w:lock w:val="sdtLocked"/>
              <w:placeholder>
                <w:docPart w:val="9C53146F2D2642838F419E051F28CFB3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72A4A278" w14:textId="77777777" w:rsidR="00654CE0" w:rsidRPr="00ED763B" w:rsidRDefault="00654CE0" w:rsidP="005F21AA">
      <w:pPr>
        <w:spacing w:line="480" w:lineRule="auto"/>
        <w:rPr>
          <w:rFonts w:ascii="Arial" w:hAnsi="Arial" w:cs="Arial"/>
        </w:rPr>
      </w:pPr>
    </w:p>
    <w:bookmarkEnd w:id="1" w:displacedByCustomXml="next"/>
    <w:sdt>
      <w:sdtPr>
        <w:rPr>
          <w:rFonts w:ascii="Arial" w:hAnsi="Arial" w:cs="Arial"/>
          <w:b/>
          <w:bCs/>
        </w:rPr>
        <w:id w:val="-1271919663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173AE089" w14:textId="1E38699E" w:rsidR="00DC5A13" w:rsidRPr="00ED763B" w:rsidRDefault="00DC5A13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5 - Processo</w:t>
          </w:r>
        </w:p>
        <w:p w14:paraId="04621D97" w14:textId="78D76252" w:rsidR="00DC5A13" w:rsidRPr="00ED763B" w:rsidRDefault="00DC5A1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Tipo de Procedimento:</w:t>
          </w:r>
          <w:r w:rsidR="00AA512B" w:rsidRPr="00ED763B">
            <w:rPr>
              <w:rFonts w:ascii="Arial" w:hAnsi="Arial" w:cs="Arial"/>
            </w:rPr>
            <w:t xml:space="preserve"> </w:t>
          </w:r>
          <w:r w:rsidR="00B713C7" w:rsidRPr="00ED763B">
            <w:rPr>
              <w:rFonts w:ascii="Arial" w:hAnsi="Arial" w:cs="Arial"/>
            </w:rPr>
            <w:t>Concurso Público</w:t>
          </w:r>
        </w:p>
        <w:p w14:paraId="68C12920" w14:textId="2772E8A3" w:rsidR="00B713C7" w:rsidRPr="00ED763B" w:rsidRDefault="004D1C4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60288" behindDoc="0" locked="0" layoutInCell="1" allowOverlap="1" wp14:anchorId="2BBE8E10" wp14:editId="5B3B3A9C">
                <wp:simplePos x="0" y="0"/>
                <wp:positionH relativeFrom="column">
                  <wp:posOffset>0</wp:posOffset>
                </wp:positionH>
                <wp:positionV relativeFrom="paragraph">
                  <wp:posOffset>235075</wp:posOffset>
                </wp:positionV>
                <wp:extent cx="1363980" cy="185420"/>
                <wp:effectExtent l="0" t="0" r="7620" b="5080"/>
                <wp:wrapTopAndBottom/>
                <wp:docPr id="111671477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B713C7" w:rsidRPr="00ED763B">
            <w:rPr>
              <w:rFonts w:ascii="Arial" w:hAnsi="Arial" w:cs="Arial"/>
            </w:rPr>
            <w:t>Processo Acelerado:</w:t>
          </w:r>
          <w:r w:rsidR="00850C11"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364094343"/>
              <w:lock w:val="sdtLocked"/>
              <w:placeholder>
                <w:docPart w:val="EF67125A37A340F4B66593944A8DCD6D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="00B713C7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57CE7BC" w14:textId="0821CA8B" w:rsidR="00850C11" w:rsidRPr="00ED763B" w:rsidRDefault="00850C1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Justificação do Processo Acelerado: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482309046"/>
              <w:lock w:val="sdtLocked"/>
              <w:placeholder>
                <w:docPart w:val="C808CD72A2C44FFE8986294E711314AE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7C9247C" w14:textId="6B23B473" w:rsidR="00850C11" w:rsidRPr="00ED763B" w:rsidRDefault="00F30AA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62336" behindDoc="0" locked="0" layoutInCell="1" allowOverlap="1" wp14:anchorId="47E942BA" wp14:editId="3507FE1B">
                <wp:simplePos x="0" y="0"/>
                <wp:positionH relativeFrom="column">
                  <wp:posOffset>0</wp:posOffset>
                </wp:positionH>
                <wp:positionV relativeFrom="paragraph">
                  <wp:posOffset>250315</wp:posOffset>
                </wp:positionV>
                <wp:extent cx="1363980" cy="185420"/>
                <wp:effectExtent l="0" t="0" r="7620" b="5080"/>
                <wp:wrapTopAndBottom/>
                <wp:docPr id="190448538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850C11" w:rsidRPr="00ED763B">
            <w:rPr>
              <w:rFonts w:ascii="Arial" w:hAnsi="Arial" w:cs="Arial"/>
            </w:rPr>
            <w:t>Preço base do procedimento (*)</w:t>
          </w:r>
          <w:sdt>
            <w:sdtPr>
              <w:rPr>
                <w:rFonts w:ascii="Arial" w:hAnsi="Arial" w:cs="Arial"/>
              </w:rPr>
              <w:id w:val="103387924"/>
              <w:lock w:val="sdtLocked"/>
              <w:placeholder>
                <w:docPart w:val="F572B9618CC54FE79556A46C82C31F0E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1EF3AD8" w14:textId="6FBA7C84" w:rsidR="00850C11" w:rsidRDefault="00850C1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Valor do preço base do procedimento (EUR):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512261556"/>
              <w:lock w:val="sdtLocked"/>
              <w:placeholder>
                <w:docPart w:val="28D3FB17B108466F9087A071D172C629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1C30FA4" w14:textId="6047D19B" w:rsidR="0098755E" w:rsidRDefault="0098755E" w:rsidP="005F21AA">
          <w:pPr>
            <w:spacing w:line="480" w:lineRule="auto"/>
            <w:rPr>
              <w:rFonts w:ascii="Arial" w:hAnsi="Arial" w:cs="Arial"/>
            </w:rPr>
          </w:pPr>
          <w:r w:rsidRPr="00C0654C">
            <w:rPr>
              <w:rFonts w:ascii="Arial" w:hAnsi="Arial" w:cs="Arial"/>
              <w:noProof/>
            </w:rPr>
            <w:drawing>
              <wp:anchor distT="0" distB="0" distL="114300" distR="114300" simplePos="0" relativeHeight="251693056" behindDoc="0" locked="0" layoutInCell="1" allowOverlap="1" wp14:anchorId="0F386E5F" wp14:editId="3AA83F13">
                <wp:simplePos x="0" y="0"/>
                <wp:positionH relativeFrom="column">
                  <wp:posOffset>0</wp:posOffset>
                </wp:positionH>
                <wp:positionV relativeFrom="paragraph">
                  <wp:posOffset>266065</wp:posOffset>
                </wp:positionV>
                <wp:extent cx="1214120" cy="205740"/>
                <wp:effectExtent l="0" t="0" r="5080" b="3810"/>
                <wp:wrapTopAndBottom/>
                <wp:docPr id="70838749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8387497" name="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4120" cy="205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7618EACD" w14:textId="7F58C90E" w:rsidR="00AC38BE" w:rsidRDefault="00AC38BE" w:rsidP="00AC38BE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Valor </w:t>
          </w:r>
          <w:r>
            <w:rPr>
              <w:rFonts w:ascii="Arial" w:hAnsi="Arial" w:cs="Arial"/>
            </w:rPr>
            <w:t>total estimado</w:t>
          </w:r>
          <w:r w:rsidRPr="00ED763B"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t>d</w:t>
          </w:r>
          <w:r w:rsidRPr="00ED763B">
            <w:rPr>
              <w:rFonts w:ascii="Arial" w:hAnsi="Arial" w:cs="Arial"/>
            </w:rPr>
            <w:t xml:space="preserve">o procedimento (EUR): (*) </w:t>
          </w:r>
          <w:sdt>
            <w:sdtPr>
              <w:rPr>
                <w:rFonts w:ascii="Arial" w:hAnsi="Arial" w:cs="Arial"/>
              </w:rPr>
              <w:id w:val="123747140"/>
              <w:placeholder>
                <w:docPart w:val="53E993D1569C49A8A2C1CCBAED4CBFC5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D487BE2" w14:textId="12E146AF" w:rsidR="00850C11" w:rsidRPr="00ED763B" w:rsidRDefault="00F30AA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64384" behindDoc="0" locked="0" layoutInCell="1" allowOverlap="1" wp14:anchorId="15BD1DBE" wp14:editId="1C44533D">
                <wp:simplePos x="0" y="0"/>
                <wp:positionH relativeFrom="column">
                  <wp:posOffset>0</wp:posOffset>
                </wp:positionH>
                <wp:positionV relativeFrom="paragraph">
                  <wp:posOffset>250690</wp:posOffset>
                </wp:positionV>
                <wp:extent cx="1363980" cy="185420"/>
                <wp:effectExtent l="0" t="0" r="7620" b="5080"/>
                <wp:wrapTopAndBottom/>
                <wp:docPr id="25558561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850C11" w:rsidRPr="00ED763B">
            <w:rPr>
              <w:rFonts w:ascii="Arial" w:hAnsi="Arial" w:cs="Arial"/>
            </w:rPr>
            <w:t>Procedimento com lotes?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585311942"/>
              <w:lock w:val="sdtLocked"/>
              <w:placeholder>
                <w:docPart w:val="9B31A82E6FF046108C80DC5CF11E6796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="00C20B83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45877B6E" w14:textId="282A329B" w:rsidR="00C20B83" w:rsidRPr="00ED763B" w:rsidRDefault="00C20B8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Nº Máx. de Lotes Autorizado: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78526252"/>
              <w:lock w:val="sdtLocked"/>
              <w:placeholder>
                <w:docPart w:val="B5DDD14FE72749509381BF991DC5943D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DA4FFD2" w14:textId="1E38699E" w:rsidR="001F7646" w:rsidRPr="00ED763B" w:rsidRDefault="00C20B8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Número máximo de lotes que podem ser adjudicados a um concorrente: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506711957"/>
              <w:lock w:val="sdtLocked"/>
              <w:placeholder>
                <w:docPart w:val="6B2B3278E2464C14BBC3E8C75E8DB41B"/>
              </w:placeholder>
              <w:showingPlcHdr/>
              <w15:color w:val="0000FF"/>
            </w:sdtPr>
            <w:sdtContent>
              <w:r w:rsidR="001F7646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368607112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4372F284" w14:textId="5A832A8D" w:rsidR="00715206" w:rsidRPr="00ED763B" w:rsidRDefault="001F7646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6</w:t>
          </w:r>
          <w:r w:rsidR="00B1339A" w:rsidRPr="00ED763B">
            <w:rPr>
              <w:rFonts w:ascii="Arial" w:hAnsi="Arial" w:cs="Arial"/>
              <w:b/>
              <w:bCs/>
            </w:rPr>
            <w:t xml:space="preserve"> - Objeto do contrato</w:t>
          </w:r>
        </w:p>
        <w:p w14:paraId="389CF96C" w14:textId="711B2C9D" w:rsidR="00AA512B" w:rsidRDefault="004F4A2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Número de referência interna</w:t>
          </w:r>
          <w:r w:rsidR="00AA512B" w:rsidRPr="00ED763B">
            <w:rPr>
              <w:rFonts w:ascii="Arial" w:hAnsi="Arial" w:cs="Arial"/>
            </w:rPr>
            <w:t>:</w:t>
          </w:r>
          <w:r w:rsidR="00075EFF"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509449550"/>
              <w:lock w:val="sdtLocked"/>
              <w:placeholder>
                <w:docPart w:val="220921BCE404461DB355656EB5E01498"/>
              </w:placeholder>
              <w:showingPlcHdr/>
              <w15:color w:val="0000FF"/>
            </w:sdtPr>
            <w:sdtContent>
              <w:r w:rsidR="00AA512B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="00AA512B" w:rsidRPr="00ED763B">
            <w:rPr>
              <w:rFonts w:ascii="Arial" w:hAnsi="Arial" w:cs="Arial"/>
            </w:rPr>
            <w:t xml:space="preserve"> </w:t>
          </w:r>
        </w:p>
        <w:p w14:paraId="5E1D5232" w14:textId="06022035" w:rsidR="0098755E" w:rsidRPr="00ED763B" w:rsidRDefault="0098755E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Designação do contrato</w:t>
          </w:r>
          <w:r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271750130"/>
              <w:placeholder>
                <w:docPart w:val="AF2EB1C06A0145659101C6EB0D3E5F32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</w:p>
        <w:p w14:paraId="7E32ECFD" w14:textId="715F356B" w:rsidR="00075EFF" w:rsidRPr="00ED763B" w:rsidRDefault="0071520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Descrição</w:t>
          </w:r>
          <w:r w:rsidR="00AA512B" w:rsidRPr="00ED763B">
            <w:rPr>
              <w:rFonts w:ascii="Arial" w:hAnsi="Arial" w:cs="Arial"/>
            </w:rPr>
            <w:t>:</w:t>
          </w:r>
          <w:r w:rsidR="00075EFF" w:rsidRPr="00ED763B">
            <w:rPr>
              <w:rFonts w:ascii="Arial" w:hAnsi="Arial" w:cs="Arial"/>
            </w:rPr>
            <w:t xml:space="preserve"> (*)</w:t>
          </w:r>
          <w:r w:rsidR="00AA512B" w:rsidRPr="00ED763B">
            <w:rPr>
              <w:rFonts w:ascii="Arial" w:hAnsi="Arial" w:cs="Arial"/>
            </w:rPr>
            <w:t xml:space="preserve"> </w:t>
          </w:r>
          <w:r w:rsidR="005E393A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25735312"/>
              <w:lock w:val="sdtLocked"/>
              <w:placeholder>
                <w:docPart w:val="FE7002098F504DFC93E6F39009460707"/>
              </w:placeholder>
              <w:showingPlcHdr/>
              <w15:color w:val="0000FF"/>
            </w:sdtPr>
            <w:sdtContent>
              <w:r w:rsidR="005E393A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</w:rPr>
        <w:id w:val="1669988740"/>
        <w:lock w:val="contentLocked"/>
        <w:placeholder>
          <w:docPart w:val="DefaultPlaceholder_-1854013440"/>
        </w:placeholder>
        <w:group/>
      </w:sdtPr>
      <w:sdtContent>
        <w:p w14:paraId="1F861C98" w14:textId="43A52692" w:rsidR="00764ABE" w:rsidRDefault="00871C71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Tipo de Contrato: </w:t>
          </w:r>
          <w:sdt>
            <w:sdtPr>
              <w:rPr>
                <w:rFonts w:ascii="Arial" w:hAnsi="Arial" w:cs="Arial"/>
              </w:rPr>
              <w:id w:val="2036230670"/>
              <w:lock w:val="sdtLocked"/>
              <w:placeholder>
                <w:docPart w:val="CDA893B164184805BC74CD87A73A90FC"/>
              </w:placeholder>
              <w:showingPlcHdr/>
              <w:dropDownList>
                <w:listItem w:value="Escolha um item."/>
                <w:listItem w:displayText="Empreitada de Obras Públicas" w:value="Empreitada de Obras Públicas"/>
                <w:listItem w:displayText="Concessão de Obras Públicas" w:value="Concessão de Obras Públicas"/>
                <w:listItem w:displayText="Locação de Bens Móveis" w:value="Locação de Bens Móveis"/>
                <w:listItem w:displayText="Aquisição de Bens Móveis" w:value="Aquisição de Bens Móveis"/>
                <w:listItem w:displayText="Aquisição de Serviços" w:value="Aquisição de Serviços"/>
                <w:listItem w:displayText="Concessão de Serviços Públicos" w:value="Concessão de Serviços Públicos"/>
                <w:listItem w:displayText="Sociedade" w:value="Sociedade"/>
                <w:listItem w:displayText="Outros - Concessão de exploração de bens do domínio público" w:value="Outros - Concessão de exploração de bens do domínio público"/>
                <w:listItem w:displayText="Outros - Prestação do Serviço Universal" w:value="Outros - Prestação do Serviço Universal"/>
                <w:listItem w:displayText="Outros - Cessão de exploração de atividade comercial" w:value="Outros - Cessão de exploração de atividade comercial"/>
                <w:listItem w:displayText="Outros - Concessão de uso privativo" w:value="Outros - Concessão de uso privativo"/>
                <w:listItem w:displayText="Outros - Exploração de atividade comercial" w:value="Outros - Exploração de atividade comercial"/>
              </w:dropDownList>
            </w:sdtPr>
            <w:sdtContent>
              <w:r w:rsidRPr="00E043AD">
                <w:rPr>
                  <w:rStyle w:val="TextodoMarcadordePosio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5864221A" w14:textId="77777777" w:rsidR="00871C71" w:rsidRPr="00ED763B" w:rsidRDefault="00871C71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1625348899"/>
        <w:lock w:val="contentLocked"/>
        <w:placeholder>
          <w:docPart w:val="DefaultPlaceholder_-1854013440"/>
        </w:placeholder>
        <w:group/>
      </w:sdtPr>
      <w:sdtContent>
        <w:p w14:paraId="688F4738" w14:textId="2CAAD316" w:rsidR="00091351" w:rsidRPr="00ED763B" w:rsidRDefault="00075EFF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Tipo de Contrato Principal</w:t>
          </w:r>
          <w:r w:rsidR="00091351"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291559209"/>
              <w:lock w:val="sdtLocked"/>
              <w:placeholder>
                <w:docPart w:val="F368DB0B1E424CCCBDFBF8CE1C0AD226"/>
              </w:placeholder>
              <w:showingPlcHdr/>
              <w:dropDownList>
                <w:listItem w:value="Escolha um item."/>
                <w:listItem w:displayText="Empreitada de Obras Públicas" w:value="Empreitada de Obras Públicas"/>
                <w:listItem w:displayText="Concessão de Obras Públicas" w:value="Concessão de Obras Públicas"/>
                <w:listItem w:displayText="Locação de Bens Móveis" w:value="Locação de Bens Móveis"/>
                <w:listItem w:displayText="Aquisição de Bens Móveis" w:value="Aquisição de Bens Móveis"/>
                <w:listItem w:displayText="Aquisição de Serviços" w:value="Aquisição de Serviços"/>
                <w:listItem w:displayText="Concessão de Serviços Públicos" w:value="Concessão de Serviços Públicos"/>
                <w:listItem w:displayText="Sociedade" w:value="Sociedade"/>
                <w:listItem w:displayText="Concessão de exploração de bens do domínio público" w:value="Concessão de exploração de bens do domínio público"/>
                <w:listItem w:displayText="Prestação do Serviço Universal" w:value="Prestação do Serviço Universal"/>
                <w:listItem w:displayText="Cessão de exploração de atividade comercial" w:value="Cessão de exploração de atividade comercial"/>
                <w:listItem w:displayText="Concessão de uso privativo" w:value="Concessão de uso privativo"/>
                <w:listItem w:displayText="Exploração de atividade comercial" w:value="Exploração de atividade comercial"/>
              </w:dropDownList>
            </w:sdtPr>
            <w:sdtContent>
              <w:r w:rsidR="00091351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3A8858F" w14:textId="374BABE0" w:rsidR="0080339A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Classificação CPV (Vocabulário Comum para os Contratos Públicos)</w:t>
          </w:r>
        </w:p>
      </w:sdtContent>
    </w:sdt>
    <w:sdt>
      <w:sdtPr>
        <w:rPr>
          <w:rFonts w:ascii="Arial" w:hAnsi="Arial" w:cs="Arial"/>
        </w:rPr>
        <w:id w:val="2027742106"/>
        <w:lock w:val="contentLocked"/>
        <w:placeholder>
          <w:docPart w:val="DefaultPlaceholder_-1854013440"/>
        </w:placeholder>
        <w:group/>
      </w:sdtPr>
      <w:sdtContent>
        <w:p w14:paraId="47C39F5A" w14:textId="35BA0569" w:rsidR="0080339A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Objeto principal</w:t>
          </w:r>
        </w:p>
      </w:sdtContent>
    </w:sdt>
    <w:sdt>
      <w:sdtPr>
        <w:rPr>
          <w:rFonts w:ascii="Arial" w:hAnsi="Arial" w:cs="Arial"/>
        </w:rPr>
        <w:id w:val="64462571"/>
        <w:lock w:val="contentLocked"/>
        <w:placeholder>
          <w:docPart w:val="DefaultPlaceholder_-1854013440"/>
        </w:placeholder>
        <w:group/>
      </w:sdtPr>
      <w:sdtContent>
        <w:p w14:paraId="5818F335" w14:textId="079533AB" w:rsidR="00091351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Vocabulário Principal</w:t>
          </w:r>
          <w:r w:rsidR="00C036A3" w:rsidRPr="00ED763B">
            <w:rPr>
              <w:rFonts w:ascii="Arial" w:hAnsi="Arial" w:cs="Arial"/>
            </w:rPr>
            <w:t xml:space="preserve"> </w:t>
          </w:r>
          <w:r w:rsidR="003173C2" w:rsidRPr="00ED763B">
            <w:rPr>
              <w:rFonts w:ascii="Arial" w:hAnsi="Arial" w:cs="Arial"/>
            </w:rPr>
            <w:t>(*)</w:t>
          </w:r>
          <w:r w:rsidR="00091351" w:rsidRPr="00ED763B">
            <w:rPr>
              <w:rFonts w:ascii="Arial" w:hAnsi="Arial" w:cs="Arial"/>
            </w:rPr>
            <w:t xml:space="preserve">: </w:t>
          </w:r>
          <w:r w:rsidR="00C036A3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044316955"/>
              <w:lock w:val="sdtLocked"/>
              <w:placeholder>
                <w:docPart w:val="DB44BFEC80D0471D97F17F37A2A6A9EE"/>
              </w:placeholder>
              <w:showingPlcHdr/>
              <w:dropDownList>
                <w:listItem w:value="Escolha um item."/>
                <w:listItem w:displayText=" 03000000 - Produtos da agricultura, da pesca, da silvicultura e afins" w:value=" 03000000 - Produtos da agricultura, da pesca, da silvicultura e afins"/>
                <w:listItem w:displayText=" 03100000 - Produtos agrícolas e hortofrutícolas" w:value=" 03100000 - Produtos agrícolas e hortofrutícolas"/>
                <w:listItem w:displayText=" 03110000 - Cereais, produtos de culturas industriais e da horticultura" w:value=" 03110000 - Cereais, produtos de culturas industriais e da horticultura"/>
                <w:listItem w:displayText=" 03111000 - Sementes" w:value=" 03111000 - Sementes"/>
                <w:listItem w:displayText=" 03111100 - Soja" w:value=" 03111100 - Soja"/>
                <w:listItem w:displayText=" 03111200 - Amendoins" w:value=" 03111200 - Amendoins"/>
                <w:listItem w:displayText=" 03111300 - Sementes de girassol" w:value=" 03111300 - Sementes de girassol"/>
                <w:listItem w:displayText=" 03111400 - Sementes de algodão" w:value=" 03111400 - Sementes de algodão"/>
                <w:listItem w:displayText=" 03111500 - Sementes de sésamo" w:value=" 03111500 - Sementes de sésamo"/>
                <w:listItem w:displayText=" 03111600 - Sementes de mostarda" w:value=" 03111600 - Sementes de mostarda"/>
                <w:listItem w:displayText=" 03111700 - Sementes de produtos hortícolas" w:value=" 03111700 - Sementes de produtos hortícolas"/>
                <w:listItem w:displayText=" 03111800 - Sementes de frutos" w:value=" 03111800 - Sementes de frutos"/>
                <w:listItem w:displayText=" 03111900 - Sementes de flores" w:value=" 03111900 - Sementes de flores"/>
                <w:listItem w:displayText=" 03112000 - Tabaco não manufacturado" w:value=" 03112000 - Tabaco não manufacturado"/>
                <w:listItem w:displayText=" 03113000 - Plantas utilizadas para o fabrico de açúcar" w:value=" 03113000 - Plantas utilizadas para o fabrico de açúcar"/>
                <w:listItem w:displayText=" 03113100 - Beterraba sacarina" w:value=" 03113100 - Beterraba sacarina"/>
                <w:listItem w:displayText=" 03113200 - Cana-de-açúcar" w:value=" 03113200 - Cana-de-açúcar"/>
                <w:listItem w:displayText=" 03114000 - Palha e plantas forrageiras" w:value=" 03114000 - Palha e plantas forrageiras"/>
                <w:listItem w:displayText=" 03114100 - Palha" w:value=" 03114100 - Palha"/>
                <w:listItem w:displayText=" 03114200 - Plantas forrageiras" w:value=" 03114200 - Plantas forrageiras"/>
                <w:listItem w:displayText=" 03115000 - Matérias-primas vegetais" w:value=" 03115000 - Matérias-primas vegetais"/>
                <w:listItem w:displayText=" 03115100 - Matérias-primas vegetais usadas na produção de têxteis" w:value=" 03115100 - Matérias-primas vegetais usadas na produção de têxteis"/>
                <w:listItem w:displayText=" 03115110 - Algodão" w:value=" 03115110 - Algodão"/>
                <w:listItem w:displayText=" 03115120 - Juta" w:value=" 03115120 - Juta"/>
                <w:listItem w:displayText=" 03115130 - Linho" w:value=" 03115130 - Linho"/>
                <w:listItem w:displayText=" 03116000 - Borracha e látex naturais e produtos afins" w:value=" 03116000 - Borracha e látex naturais e produtos afins"/>
                <w:listItem w:displayText=" 03116100 - Borracha natural" w:value=" 03116100 - Borracha natural"/>
                <w:listItem w:displayText=" 03116200 - Látex natural" w:value=" 03116200 - Látex natural"/>
                <w:listItem w:displayText=" 03116300 - Produtos de látex" w:value=" 03116300 - Produtos de látex"/>
                <w:listItem w:displayText=" 03117000 - Plantas utilizadas em domínios específicos" w:value=" 03117000 - Plantas utilizadas em domínios específicos"/>
                <w:listItem w:displayText=" 03117100 - Plantas utilizadas em perfumaria ou farmácia, como insecticidas ou para fins semelhantes" w:value=" 03117100 - Plantas utilizadas em perfumaria ou farmácia, como insecticidas ou para fins semelhantes"/>
                <w:listItem w:displayText=" 03117110 - Plantas utilizadas em perfumaria" w:value=" 03117110 - Plantas utilizadas em perfumaria"/>
                <w:listItem w:displayText=" 03117120 - Plantas utilizadas em farmácia" w:value=" 03117120 - Plantas utilizadas em farmácia"/>
                <w:listItem w:displayText=" 03117130 - Plantas utilizadas como insecticidas" w:value=" 03117130 - Plantas utilizadas como insecticidas"/>
                <w:listItem w:displayText=" 03117140 - Plantas utilizadas como fungicidas ou para fins semelhantes" w:value=" 03117140 - Plantas utilizadas como fungicidas ou para fins semelhantes"/>
                <w:listItem w:displayText=" 03117200 - Sementes de plantas" w:value=" 03117200 - Sementes de plantas"/>
                <w:listItem w:displayText=" 03120000 - Produtos hortofrutícolas e de viveiro" w:value=" 03120000 - Produtos hortofrutícolas e de viveiro"/>
                <w:listItem w:displayText=" 03121000 - Produtos hortifrutícolas" w:value=" 03121000 - Produtos hortifrutícolas"/>
                <w:listItem w:displayText=" 03121100 - Plantas vivas, bolbos, raízes, estacas e enxertos" w:value=" 03121100 - Plantas vivas, bolbos, raízes, estacas e enxertos"/>
                <w:listItem w:displayText=" 03121200 - Flores cortadas" w:value=" 03121200 - Flores cortadas"/>
                <w:listItem w:displayText=" 03121210 - Arranjos florais" w:value=" 03121210 - Arranjos florais"/>
                <w:listItem w:displayText=" 03130000 - Culturas destinadas à preparação de bebidas e de especiarias" w:value=" 03130000 - Culturas destinadas à preparação de bebidas e de especiarias"/>
                <w:listItem w:displayText=" 03131000 - Plantas destinadas à preparação de bebidas" w:value=" 03131000 - Plantas destinadas à preparação de bebidas"/>
                <w:listItem w:displayText=" 03131100 - Café em grão" w:value=" 03131100 - Café em grão"/>
                <w:listItem w:displayText=" 03131200 - Plantas de chá" w:value=" 03131200 - Plantas de chá"/>
                <w:listItem w:displayText=" 03131300 - Mate" w:value=" 03131300 - Mate"/>
                <w:listItem w:displayText=" 03131400 - Grãos de cacau" w:value=" 03131400 - Grãos de cacau"/>
                <w:listItem w:displayText=" 03132000 - Especiarias não transformadas" w:value=" 03132000 - Especiarias não transformadas"/>
                <w:listItem w:displayText=" 03140000 - Produtos de origem animal e afins" w:value=" 03140000 - Produtos de origem animal e afins"/>
                <w:listItem w:displayText=" 03141000 - Sémen de bovino" w:value=" 03141000 - Sémen de bovino"/>
                <w:listItem w:displayText=" 03142000 - Produtos de origem animal" w:value=" 03142000 - Produtos de origem animal"/>
                <w:listItem w:displayText=" 03142100 - Mel natural" w:value=" 03142100 - Mel natural"/>
                <w:listItem w:displayText=" 03142200 - Caracóis" w:value=" 03142200 - Caracóis"/>
                <w:listItem w:displayText=" 03142300 - Produtos comestíveis de origem animal" w:value=" 03142300 - Produtos comestíveis de origem animal"/>
                <w:listItem w:displayText=" 03142400 - Ceras" w:value=" 03142400 - Ceras"/>
                <w:listItem w:displayText=" 03142500 - Ovos" w:value=" 03142500 - Ovos"/>
                <w:listItem w:displayText=" 03143000 - Produtos de explorações mistas" w:value=" 03143000 - Produtos de explorações mistas"/>
                <w:listItem w:displayText=" 03144000 - Produtos para a agricultura" w:value=" 03144000 - Produtos para a agricultura"/>
                <w:listItem w:displayText=" 03200000 - Cereais, batatas, produtos hortícolas, frutas e frutos de casca rija" w:value=" 03200000 - Cereais, batatas, produtos hortícolas, frutas e frutos de casca rija"/>
                <w:listItem w:displayText=" 03210000 - Cereais e batatas" w:value=" 03210000 - Cereais e batatas"/>
                <w:listItem w:displayText=" 03211000 - Cereais" w:value=" 03211000 - Cereais"/>
                <w:listItem w:displayText=" 03211100 - Trigo" w:value=" 03211100 - Trigo"/>
                <w:listItem w:displayText=" 03211110 - Trigo duro" w:value=" 03211110 - Trigo duro"/>
                <w:listItem w:displayText=" 03211120 - Trigo mole" w:value=" 03211120 - Trigo mole"/>
                <w:listItem w:displayText=" 03211200 - Milho" w:value=" 03211200 - Milho"/>
                <w:listItem w:displayText=" 03211300 - Arroz" w:value=" 03211300 - Arroz"/>
                <w:listItem w:displayText=" 03211400 - Cevada" w:value=" 03211400 - Cevada"/>
                <w:listItem w:displayText=" 03211500 - Centeio" w:value=" 03211500 - Centeio"/>
                <w:listItem w:displayText=" 03211600 - Aveia" w:value=" 03211600 - Aveia"/>
                <w:listItem w:displayText=" 03211700 - Malte" w:value=" 03211700 - Malte"/>
                <w:listItem w:displayText=" 03211900 - Grãos" w:value=" 03211900 - Grãos"/>
                <w:listItem w:displayText=" 03212000 - Batatas e produtos hortícolas secos" w:value=" 03212000 - Batatas e produtos hortícolas secos"/>
                <w:listItem w:displayText=" 03212100 - Batatas" w:value=" 03212100 - Batatas"/>
                <w:listItem w:displayText=" 03212200 - Legumes de vagem, com ou sem vagem, secos" w:value=" 03212200 - Legumes de vagem, com ou sem vagem, secos"/>
                <w:listItem w:displayText=" 03212210 - Legumes de vagem secos" w:value=" 03212210 - Legumes de vagem secos"/>
                <w:listItem w:displayText=" 03212211 - Lentilhas" w:value=" 03212211 - Lentilhas"/>
                <w:listItem w:displayText=" 03212212 - Grão-de-bico" w:value=" 03212212 - Grão-de-bico"/>
                <w:listItem w:displayText=" 03212213 - Ervilhas secas" w:value=" 03212213 - Ervilhas secas"/>
                <w:listItem w:displayText=" 03212220 - Leguminosas secas" w:value=" 03212220 - Leguminosas secas"/>
                <w:listItem w:displayText=" 03220000 - Produtos hortícolas, frutas e frutos de casca rija" w:value=" 03220000 - Produtos hortícolas, frutas e frutos de casca rija"/>
                <w:listItem w:displayText=" 03221000 - Produtos hortícolas" w:value=" 03221000 - Produtos hortícolas"/>
                <w:listItem w:displayText=" 03221100 - Raízes e tubérculos" w:value=" 03221100 - Raízes e tubérculos"/>
                <w:listItem w:displayText=" 03221110 - Raízes" w:value=" 03221110 - Raízes"/>
                <w:listItem w:displayText=" 03221111 - Beterrabas" w:value=" 03221111 - Beterrabas"/>
                <w:listItem w:displayText=" 03221112 - Cenouras" w:value=" 03221112 - Cenouras"/>
                <w:listItem w:displayText=" 03221113 - Cebolas" w:value=" 03221113 - Cebolas"/>
                <w:listItem w:displayText=" 03221114 - Nabos" w:value=" 03221114 - Nabos"/>
                <w:listItem w:displayText=" 03221120 - Tubérculos" w:value=" 03221120 - Tubérculos"/>
                <w:listItem w:displayText=" 03221200 - Frutos hortícolas" w:value=" 03221200 - Frutos hortícolas"/>
                <w:listItem w:displayText=" 03221210 - Feijões" w:value=" 03221210 - Feijões"/>
                <w:listItem w:displayText=" 03221211 - Favas" w:value=" 03221211 - Favas"/>
                <w:listItem w:displayText=" 03221212 - Feijão verde" w:value=" 03221212 - Feijão verde"/>
                <w:listItem w:displayText=" 03221213 - Feijão-de-sete-anos" w:value=" 03221213 - Feijão-de-sete-anos"/>
                <w:listItem w:displayText=" 03221220 - Ervilhas" w:value=" 03221220 - Ervilhas"/>
                <w:listItem w:displayText=" 03221221 - Ervilhas frescas" w:value=" 03221221 - Ervilhas frescas"/>
                <w:listItem w:displayText=" 03221222 - Ervilha comum" w:value=" 03221222 - Ervilha comum"/>
                <w:listItem w:displayText=" 03221230 - Pimentos" w:value=" 03221230 - Pimentos"/>
                <w:listItem w:displayText=" 03221240 - Tomates" w:value=" 03221240 - Tomates"/>
                <w:listItem w:displayText=" 03221250 - Courgettes" w:value=" 03221250 - Courgettes"/>
                <w:listItem w:displayText=" 03221260 - Cogumelos" w:value=" 03221260 - Cogumelos"/>
                <w:listItem w:displayText=" 03221270 - Pepinos" w:value=" 03221270 - Pepinos"/>
                <w:listItem w:displayText=" 03221300 - Hortaliças de folha" w:value=" 03221300 - Hortaliças de folha"/>
                <w:listItem w:displayText=" 03221310 - Alfaces" w:value=" 03221310 - Alfaces"/>
                <w:listItem w:displayText=" 03221320 - Folhas para salada" w:value=" 03221320 - Folhas para salada"/>
                <w:listItem w:displayText=" 03221330 - Alcachofras" w:value=" 03221330 - Alcachofras"/>
                <w:listItem w:displayText=" 03221340 - Espinafres" w:value=" 03221340 - Espinafres"/>
                <w:listItem w:displayText=" 03221400 - Couves" w:value=" 03221400 - Couves"/>
                <w:listItem w:displayText=" 03221410 - Couve-repolho" w:value=" 03221410 - Couve-repolho"/>
                <w:listItem w:displayText=" 03221420 - Couve-flor" w:value=" 03221420 - Couve-flor"/>
                <w:listItem w:displayText=" 03221430 - Brócolos" w:value=" 03221430 - Brócolos"/>
                <w:listItem w:displayText=" 03221440 - Couve-de-bruxelas" w:value=" 03221440 - Couve-de-bruxelas"/>
                <w:listItem w:displayText=" 03222000 - Fruta e frutos de casca rija" w:value=" 03222000 - Fruta e frutos de casca rija"/>
                <w:listItem w:displayText=" 03222100 - Fruta e frutos de casca rija tropicais" w:value=" 03222100 - Fruta e frutos de casca rija tropicais"/>
                <w:listItem w:displayText=" 03222110 - Frutos tropicais" w:value=" 03222110 - Frutos tropicais"/>
                <w:listItem w:displayText=" 03222111 - Bananas" w:value=" 03222111 - Bananas"/>
                <w:listItem w:displayText=" 03222112 - Ananases" w:value=" 03222112 - Ananases"/>
                <w:listItem w:displayText=" 03222113 - Mangas (frutos da mangueira)" w:value=" 03222113 - Mangas (frutos da mangueira)"/>
                <w:listItem w:displayText=" 03222114 - Tâmaras" w:value=" 03222114 - Tâmaras"/>
                <w:listItem w:displayText=" 03222115 - Uvas passas" w:value=" 03222115 - Uvas passas"/>
                <w:listItem w:displayText=" 03222116 - Figos" w:value=" 03222116 - Figos"/>
                <w:listItem w:displayText=" 03222117 - Abacates" w:value=" 03222117 - Abacates"/>
                <w:listItem w:displayText=" 03222118 - Quivis" w:value=" 03222118 - Quivis"/>
                <w:listItem w:displayText=" 03222120 - Cocos" w:value=" 03222120 - Cocos"/>
                <w:listItem w:displayText=" 03222200 - Citrinos" w:value=" 03222200 - Citrinos"/>
                <w:listItem w:displayText=" 03222210 - Limões" w:value=" 03222210 - Limões"/>
                <w:listItem w:displayText=" 03222220 - Laranjas" w:value=" 03222220 - Laranjas"/>
                <w:listItem w:displayText=" 03222230 - Toranjas" w:value=" 03222230 - Toranjas"/>
                <w:listItem w:displayText=" 03222240 - Tangerinas" w:value=" 03222240 - Tangerinas"/>
                <w:listItem w:displayText=" 03222250 - Limas" w:value=" 03222250 - Limas"/>
                <w:listItem w:displayText=" 03222300 - Frutos não tropicais" w:value=" 03222300 - Frutos não tropicais"/>
                <w:listItem w:displayText=" 03222310 - Bagas" w:value=" 03222310 - Bagas"/>
                <w:listItem w:displayText=" 03222311 - Uvas de corinto" w:value=" 03222311 - Uvas de corinto"/>
                <w:listItem w:displayText=" 03222312 - Groselhas espinosas" w:value=" 03222312 - Groselhas espinosas"/>
                <w:listItem w:displayText=" 03222313 - Morangos" w:value=" 03222313 - Morangos"/>
                <w:listItem w:displayText=" 03222314 - Framboesas" w:value=" 03222314 - Framboesas"/>
                <w:listItem w:displayText=" 03222315 - Uvas-dos-montes" w:value=" 03222315 - Uvas-dos-montes"/>
                <w:listItem w:displayText=" 03222320 - Maçãs, peras e marmelos" w:value=" 03222320 - Maçãs, peras e marmelos"/>
                <w:listItem w:displayText=" 03222321 - Maçãs" w:value=" 03222321 - Maçãs"/>
                <w:listItem w:displayText=" 03222322 - Peras" w:value=" 03222322 - Peras"/>
                <w:listItem w:displayText=" 03222323 - Marmelos" w:value=" 03222323 - Marmelos"/>
                <w:listItem w:displayText=" 03222330 - Drupas" w:value=" 03222330 - Drupas"/>
                <w:listItem w:displayText=" 03222331 - Damascos" w:value=" 03222331 - Damascos"/>
                <w:listItem w:displayText=" 03222332 - Pêssegos" w:value=" 03222332 - Pêssegos"/>
                <w:listItem w:displayText=" 03222333 - Cerejas" w:value=" 03222333 - Cerejas"/>
                <w:listItem w:displayText=" 03222334 - Ameixas" w:value=" 03222334 - Ameixas"/>
                <w:listItem w:displayText=" 03222340 - Uvas" w:value=" 03222340 - Uvas"/>
                <w:listItem w:displayText=" 03222341 - Uvas de mesa" w:value=" 03222341 - Uvas de mesa"/>
                <w:listItem w:displayText=" 03222342 - Uvas para vinho" w:value=" 03222342 - Uvas para vinho"/>
                <w:listItem w:displayText=" 03222400 - Azeitonas" w:value=" 03222400 - Azeitonas"/>
                <w:listItem w:displayText=" 03300000 - Produtos da agricultura, da caça e da pesca" w:value=" 03300000 - Produtos da agricultura, da caça e da pesca"/>
                <w:listItem w:displayText=" 03310000 - Peixes, crustáceos e produtos aquáticos" w:value=" 03310000 - Peixes, crustáceos e produtos aquáticos"/>
                <w:listItem w:displayText=" 03311000 - Peixes" w:value=" 03311000 - Peixes"/>
                <w:listItem w:displayText=" 03311100 - Peixes chatos" w:value=" 03311100 - Peixes chatos"/>
                <w:listItem w:displayText=" 03311110 - Linguado" w:value=" 03311110 - Linguado"/>
                <w:listItem w:displayText=" 03311120 - Solha" w:value=" 03311120 - Solha"/>
                <w:listItem w:displayText=" 03311200 - Peixes da família do bacalhau" w:value=" 03311200 - Peixes da família do bacalhau"/>
                <w:listItem w:displayText=" 03311210 - Bacalhau" w:value=" 03311210 - Bacalhau"/>
                <w:listItem w:displayText=" 03311220 - Escamudo" w:value=" 03311220 - Escamudo"/>
                <w:listItem w:displayText=" 03311230 - Pescada" w:value=" 03311230 - Pescada"/>
                <w:listItem w:displayText=" 03311240 - Arinca" w:value=" 03311240 - Arinca"/>
                <w:listItem w:displayText=" 03311300 - Arenque" w:value=" 03311300 - Arenque"/>
                <w:listItem w:displayText=" 03311400 - Atum" w:value=" 03311400 - Atum"/>
                <w:listItem w:displayText=" 03311500 - Badejo" w:value=" 03311500 - Badejo"/>
                <w:listItem w:displayText=" 03311600 - Salmão pequeno" w:value=" 03311600 - Salmão pequeno"/>
                <w:listItem w:displayText=" 03311700 - Salmão" w:value=" 03311700 - Salmão"/>
                <w:listItem w:displayText=" 03312000 - Crustáceos" w:value=" 03312000 - Crustáceos"/>
                <w:listItem w:displayText=" 03312100 - Ostras" w:value=" 03312100 - Ostras"/>
                <w:listItem w:displayText=" 03312200 - Moluscos" w:value=" 03312200 - Moluscos"/>
                <w:listItem w:displayText=" 03312300 - Invertebrados aquáticos" w:value=" 03312300 - Invertebrados aquáticos"/>
                <w:listItem w:displayText=" 03313000 - Produtos aquáticos" w:value=" 03313000 - Produtos aquáticos"/>
                <w:listItem w:displayText=" 03313100 - Corais e matérias semelhantes" w:value=" 03313100 - Corais e matérias semelhantes"/>
                <w:listItem w:displayText=" 03313200 - Esponjas naturais" w:value=" 03313200 - Esponjas naturais"/>
                <w:listItem w:displayText=" 03313300 - Algas marinhas" w:value=" 03313300 - Algas marinhas"/>
                <w:listItem w:displayText=" 03313310 - Algas" w:value=" 03313310 - Algas"/>
                <w:listItem w:displayText=" 03320000 - Gado e outros animais, incluindo de pequeno porte" w:value=" 03320000 - Gado e outros animais, incluindo de pequeno porte"/>
                <w:listItem w:displayText=" 03321000 - Bovinos" w:value=" 03321000 - Bovinos"/>
                <w:listItem w:displayText=" 03321100 - Gado bovino" w:value=" 03321100 - Gado bovino"/>
                <w:listItem w:displayText=" 03321200 - Vitelos" w:value=" 03321200 - Vitelos"/>
                <w:listItem w:displayText=" 03322000 - Animais vivos" w:value=" 03322000 - Animais vivos"/>
                <w:listItem w:displayText=" 03322100 - Ovinos" w:value=" 03322100 - Ovinos"/>
                <w:listItem w:displayText=" 03322200 - Caprinos" w:value=" 03322200 - Caprinos"/>
                <w:listItem w:displayText=" 03322300 - Cavalos" w:value=" 03322300 - Cavalos"/>
                <w:listItem w:displayText=" 03323000 - Suínos" w:value=" 03323000 - Suínos"/>
                <w:listItem w:displayText=" 03324000 - Aves de capoeira vivas" w:value=" 03324000 - Aves de capoeira vivas"/>
                <w:listItem w:displayText=" 03325000 - Animais de pequeno porte" w:value=" 03325000 - Animais de pequeno porte"/>
                <w:listItem w:displayText=" 03325100 - Coelhos" w:value=" 03325100 - Coelhos"/>
                <w:listItem w:displayText=" 03325200 - Lebres" w:value=" 03325200 - Lebres"/>
                <w:listItem w:displayText=" 03330000 - Produtos de animais de criação" w:value=" 03330000 - Produtos de animais de criação"/>
                <w:listItem w:displayText=" 03331000 - Leite fresco de ovinos e caprinos" w:value=" 03331000 - Leite fresco de ovinos e caprinos"/>
                <w:listItem w:displayText=" 03331100 - Leite de ovelha" w:value=" 03331100 - Leite de ovelha"/>
                <w:listItem w:displayText=" 03331200 - Leite de cabra" w:value=" 03331200 - Leite de cabra"/>
                <w:listItem w:displayText=" 03332000 - Lã e pêlos de origem animal" w:value=" 03332000 - Lã e pêlos de origem animal"/>
                <w:listItem w:displayText=" 03332100 - Lã de tosquia" w:value=" 03332100 - Lã de tosquia"/>
                <w:listItem w:displayText=" 03332200 - Pêlos de origem animal" w:value=" 03332200 - Pêlos de origem animal"/>
                <w:listItem w:displayText=" 03333000 - Leite de vaca fresco" w:value=" 03333000 - Leite de vaca fresco"/>
                <w:listItem w:displayText=" 03340000 - Brincos para animais" w:value=" 03340000 - Brincos para animais"/>
                <w:listItem w:displayText=" 03341000 - Brincos para bovinos" w:value=" 03341000 - Brincos para bovinos"/>
                <w:listItem w:displayText=" 03400000 - Produtos da silvicultura e da exploração florestal" w:value=" 03400000 - Produtos da silvicultura e da exploração florestal"/>
                <w:listItem w:displayText=" 03410000 - Madeira" w:value=" 03410000 - Madeira"/>
                <w:listItem w:displayText=" 03411000 - Madeira de coníferas" w:value=" 03411000 - Madeira de coníferas"/>
                <w:listItem w:displayText=" 03412000 - Madeira tropical" w:value=" 03412000 - Madeira tropical"/>
                <w:listItem w:displayText=" 03413000 - Madeira para combustível" w:value=" 03413000 - Madeira para combustível"/>
                <w:listItem w:displayText=" 03414000 - Madeira em bruto" w:value=" 03414000 - Madeira em bruto"/>
                <w:listItem w:displayText=" 03415000 - Madeira de resinosas" w:value=" 03415000 - Madeira de resinosas"/>
                <w:listItem w:displayText=" 03416000 - Desperdícios de madeira" w:value=" 03416000 - Desperdícios de madeira"/>
                <w:listItem w:displayText=" 03417000 - Aparas de madeira" w:value=" 03417000 - Aparas de madeira"/>
                <w:listItem w:displayText=" 03417100 - Serrim" w:value=" 03417100 - Serrim"/>
                <w:listItem w:displayText=" 03418000 - Troncos" w:value=" 03418000 - Troncos"/>
                <w:listItem w:displayText=" 03418100 - Madeira de folhosas" w:value=" 03418100 - Madeira de folhosas"/>
                <w:listItem w:displayText=" 03419000 - Madeira para construção" w:value=" 03419000 - Madeira para construção"/>
                <w:listItem w:displayText=" 03419100 - Produtos de madeira" w:value=" 03419100 - Produtos de madeira"/>
                <w:listItem w:displayText=" 03419200 - Madeira para minas" w:value=" 03419200 - Madeira para minas"/>
                <w:listItem w:displayText=" 03420000 - Gomas" w:value=" 03420000 - Gomas"/>
                <w:listItem w:displayText=" 03421000 - Bálsamos" w:value=" 03421000 - Bálsamos"/>
                <w:listItem w:displayText=" 03422000 - Laca" w:value=" 03422000 - Laca"/>
                <w:listItem w:displayText=" 03430000 - Cortiça" w:value=" 03430000 - Cortiça"/>
                <w:listItem w:displayText=" 03431000 - Cortiça natural" w:value=" 03431000 - Cortiça natural"/>
                <w:listItem w:displayText=" 03432000 - Artigos de cestaria" w:value=" 03432000 - Artigos de cestaria"/>
                <w:listItem w:displayText=" 03432100 - Espartaria" w:value=" 03432100 - Espartaria"/>
                <w:listItem w:displayText=" 03440000 - Produtos da silvicultura" w:value=" 03440000 - Produtos da silvicultura"/>
                <w:listItem w:displayText=" 03441000 - Plantas, ervas, musgos e líquenes para ornamentação" w:value=" 03441000 - Plantas, ervas, musgos e líquenes para ornamentação"/>
                <w:listItem w:displayText=" 03450000 - Produtos de viveiros florestais" w:value=" 03450000 - Produtos de viveiros florestais"/>
                <w:listItem w:displayText=" 03451000 - Plantas" w:value=" 03451000 - Plantas"/>
                <w:listItem w:displayText=" 03451100 - Plantas de canteiro" w:value=" 03451100 - Plantas de canteiro"/>
                <w:listItem w:displayText=" 03451200 - Bolbos de flores" w:value=" 03451200 - Bolbos de flores"/>
                <w:listItem w:displayText=" 03451300 - Arbustos" w:value=" 03451300 - Arbustos"/>
                <w:listItem w:displayText=" 03452000 - Árvores" w:value=" 03452000 - Árvores"/>
                <w:listItem w:displayText=" 03460000 - Pasta" w:value=" 03460000 - Pasta"/>
                <w:listItem w:displayText=" 03461000 - Pasta de madeira" w:value=" 03461000 - Pasta de madeira"/>
                <w:listItem w:displayText=" 03461100 - Pasta química de madeira" w:value=" 03461100 - Pasta química de madeira"/>
                <w:listItem w:displayText=" 09000000 - Produtos petrolíferos, combustíveis, electricidade e outras fontes de energia" w:value=" 09000000 - Produtos petrolíferos, combustíveis, electricidade e outras fontes de energia"/>
                <w:listItem w:displayText=" 09100000 - Combustíveis" w:value=" 09100000 - Combustíveis"/>
                <w:listItem w:displayText=" 09110000 - Combustíveis sólidos" w:value=" 09110000 - Combustíveis sólidos"/>
                <w:listItem w:displayText=" 09111000 - Hulha e combustíveis derivados da hulha" w:value=" 09111000 - Hulha e combustíveis derivados da hulha"/>
                <w:listItem w:displayText=" 09111100 - Hulha" w:value=" 09111100 - Hulha"/>
                <w:listItem w:displayText=" 09111200 - Combustíveis derivados da hulha" w:value=" 09111200 - Combustíveis derivados da hulha"/>
                <w:listItem w:displayText=" 09111210 - Carvão de pedra" w:value=" 09111210 - Carvão de pedra"/>
                <w:listItem w:displayText=" 09111220 - Briquetes" w:value=" 09111220 - Briquetes"/>
                <w:listItem w:displayText=" 09111300 - Combustíveis fósseis" w:value=" 09111300 - Combustíveis fósseis"/>
                <w:listItem w:displayText=" 09111400 - Lenha" w:value=" 09111400 - Lenha"/>
                <w:listItem w:displayText=" 09112000 - Linhite e turfa" w:value=" 09112000 - Linhite e turfa"/>
                <w:listItem w:displayText=" 09112100 - Linhite" w:value=" 09112100 - Linhite"/>
                <w:listItem w:displayText=" 09112200 - Turfa" w:value=" 09112200 - Turfa"/>
                <w:listItem w:displayText=" 09113000 - Coque" w:value=" 09113000 - Coque"/>
                <w:listItem w:displayText=" 09120000 - Combustíveis gasosos" w:value=" 09120000 - Combustíveis gasosos"/>
                <w:listItem w:displayText=" 09121000 - Gás de hulha, gás de cidade ou gases similares" w:value=" 09121000 - Gás de hulha, gás de cidade ou gases similares"/>
                <w:listItem w:displayText=" 09121100 - Gás de hulha ou gases similares" w:value=" 09121100 - Gás de hulha ou gases similares"/>
                <w:listItem w:displayText=" 09121200 - Gás de cidade" w:value=" 09121200 - Gás de cidade"/>
                <w:listItem w:displayText=" 09122000 - Propano e butano" w:value=" 09122000 - Propano e butano"/>
                <w:listItem w:displayText=" 09122100 - Gás propano" w:value=" 09122100 - Gás propano"/>
                <w:listItem w:displayText=" 09122110 - Gás propano liquefeito" w:value=" 09122110 - Gás propano liquefeito"/>
                <w:listItem w:displayText=" 09122200 - Gás butano" w:value=" 09122200 - Gás butano"/>
                <w:listItem w:displayText=" 09122210 - Gás butano liquefeito" w:value=" 09122210 - Gás butano liquefeito"/>
                <w:listItem w:displayText=" 09123000 - Gás natural" w:value=" 09123000 - Gás natural"/>
                <w:listItem w:displayText=" 09130000 - Petróleo e destilados" w:value=" 09130000 - Petróleo e destilados"/>
                <w:listItem w:displayText=" 09131000 - Querosene para aeronaves" w:value=" 09131000 - Querosene para aeronaves"/>
                <w:listItem w:displayText=" 09131100 - Combustíveis do tipo querosene para motores de reacção" w:value=" 09131100 - Combustíveis do tipo querosene para motores de reacção"/>
                <w:listItem w:displayText=" 09132000 - Gasolina" w:value=" 09132000 - Gasolina"/>
                <w:listItem w:displayText=" 09132100 - Gasolina sem chumbo" w:value=" 09132100 - Gasolina sem chumbo"/>
                <w:listItem w:displayText=" 09132200 - Gasolina com chumbo" w:value=" 09132200 - Gasolina com chumbo"/>
                <w:listItem w:displayText=" 09132300 - Gasolina com etanol" w:value=" 09132300 - Gasolina com etanol"/>
                <w:listItem w:displayText=" 09133000 - Gás de petróleo liquefeito (GPL)" w:value=" 09133000 - Gás de petróleo liquefeito (GPL)"/>
                <w:listItem w:displayText=" 09134000 - Gasóleos" w:value=" 09134000 - Gasóleos"/>
                <w:listItem w:displayText=" 09134100 - Gasóleo" w:value=" 09134100 - Gasóleo"/>
                <w:listItem w:displayText=" 09134200 - Combustível para motores a diesel" w:value=" 09134200 - Combustível para motores a diesel"/>
                <w:listItem w:displayText=" 09134210 - Gasóleo ou combustível para motores diesel (0,2)" w:value=" 09134210 - Gasóleo ou combustível para motores diesel (0,2)"/>
                <w:listItem w:displayText=" 09134220 - Gasóleo ou combustível para motores diesel (EN 590)" w:value=" 09134220 - Gasóleo ou combustível para motores diesel (EN 590)"/>
                <w:listItem w:displayText=" 09134230 - Biodiesel" w:value=" 09134230 - Biodiesel"/>
                <w:listItem w:displayText=" 09134231 - Biodiesel (B20)" w:value=" 09134231 - Biodiesel (B20)"/>
                <w:listItem w:displayText=" 09134232 - Biodiesel (B100)" w:value=" 09134232 - Biodiesel (B100)"/>
                <w:listItem w:displayText=" 09135000 - Fuelóleos" w:value=" 09135000 - Fuelóleos"/>
                <w:listItem w:displayText=" 09135100 - Combustível para aquecimento" w:value=" 09135100 - Combustível para aquecimento"/>
                <w:listItem w:displayText=" 09135110 - Óleos combustíveis com baixo teor de enxofre" w:value=" 09135110 - Óleos combustíveis com baixo teor de enxofre"/>
                <w:listItem w:displayText=" 09200000 - Petróleo, carvão e produtos petrolíferos" w:value=" 09200000 - Petróleo, carvão e produtos petrolíferos"/>
                <w:listItem w:displayText=" 09210000 - Preparações lubrificantes" w:value=" 09210000 - Preparações lubrificantes"/>
                <w:listItem w:displayText=" 09211000 - Óleos lubrificantes e agentes lubrificantes" w:value=" 09211000 - Óleos lubrificantes e agentes lubrificantes"/>
                <w:listItem w:displayText=" 09211100 - Óleos para motores" w:value=" 09211100 - Óleos para motores"/>
                <w:listItem w:displayText=" 09211200 - Óleos para compressores" w:value=" 09211200 - Óleos para compressores"/>
                <w:listItem w:displayText=" 09211300 - Óleos para turbinas" w:value=" 09211300 - Óleos para turbinas"/>
                <w:listItem w:displayText=" 09211400 - Óleos para engrenagens" w:value=" 09211400 - Óleos para engrenagens"/>
                <w:listItem w:displayText=" 09211500 - Óleos para engrenagens redutoras" w:value=" 09211500 - Óleos para engrenagens redutoras"/>
                <w:listItem w:displayText=" 09211600 - Óleos para sistemas hidráulicos e para outros usos" w:value=" 09211600 - Óleos para sistemas hidráulicos e para outros usos"/>
                <w:listItem w:displayText=" 09211610 - Líquidos para transmissões hidráulicas" w:value=" 09211610 - Líquidos para transmissões hidráulicas"/>
                <w:listItem w:displayText=" 09211620 - Óleos desmoldantes" w:value=" 09211620 - Óleos desmoldantes"/>
                <w:listItem w:displayText=" 09211630 - Óleos anticorrosão" w:value=" 09211630 - Óleos anticorrosão"/>
                <w:listItem w:displayText=" 09211640 - Óleos para isolamento eléctrico" w:value=" 09211640 - Óleos para isolamento eléctrico"/>
                <w:listItem w:displayText=" 09211650 - Fluidos de travões" w:value=" 09211650 - Fluidos de travões"/>
                <w:listItem w:displayText=" 09211700 - Óleos brancos e parafina líquida" w:value=" 09211700 - Óleos brancos e parafina líquida"/>
                <w:listItem w:displayText=" 09211710 - Óleos brancos" w:value=" 09211710 - Óleos brancos"/>
                <w:listItem w:displayText=" 09211720 - Parafina líquida" w:value=" 09211720 - Parafina líquida"/>
                <w:listItem w:displayText=" 09211800 - Óleos e preparações à base de petróleo" w:value=" 09211800 - Óleos e preparações à base de petróleo"/>
                <w:listItem w:displayText=" 09211810 - Óleos leves" w:value=" 09211810 - Óleos leves"/>
                <w:listItem w:displayText=" 09211820 - Óleos de petróleo" w:value=" 09211820 - Óleos de petróleo"/>
                <w:listItem w:displayText=" 09211900 - Óleos lubrificantes para tracção" w:value=" 09211900 - Óleos lubrificantes para tracção"/>
                <w:listItem w:displayText=" 09220000 - Vaselina, ceras e essências especiais" w:value=" 09220000 - Vaselina, ceras e essências especiais"/>
                <w:listItem w:displayText=" 09221000 - Vaselina e ceras de petróleo" w:value=" 09221000 - Vaselina e ceras de petróleo"/>
                <w:listItem w:displayText=" 09221100 - Vaselina" w:value=" 09221100 - Vaselina"/>
                <w:listItem w:displayText=" 09221200 - Parafina" w:value=" 09221200 - Parafina"/>
                <w:listItem w:displayText=" 09221300 - Cera de petróleo" w:value=" 09221300 - Cera de petróleo"/>
                <w:listItem w:displayText=" 09221400 - Resíduos de petróleo" w:value=" 09221400 - Resíduos de petróleo"/>
                <w:listItem w:displayText=" 09222000 - Essências especiais" w:value=" 09222000 - Essências especiais"/>
                <w:listItem w:displayText=" 09222100 - White spirit" w:value=" 09222100 - White spirit"/>
                <w:listItem w:displayText=" 09230000 - Petróleo bruto (crude)" w:value=" 09230000 - Petróleo bruto (crude)"/>
                <w:listItem w:displayText=" 09240000 - Produtos relacionados com petróleo e carvão" w:value=" 09240000 - Produtos relacionados com petróleo e carvão"/>
                <w:listItem w:displayText=" 09241000 - Xistos betuminosos" w:value=" 09241000 - Xistos betuminosos"/>
                <w:listItem w:displayText=" 09242000 - Produtos derivados da hulha" w:value=" 09242000 - Produtos derivados da hulha"/>
                <w:listItem w:displayText=" 09242100 - Petróleo derivado da hulha" w:value=" 09242100 - Petróleo derivado da hulha"/>
                <w:listItem w:displayText=" 09300000 - Electricidade, aquecimento, energia solar e nuclear" w:value=" 09300000 - Electricidade, aquecimento, energia solar e nuclear"/>
                <w:listItem w:displayText=" 09310000 - Electricidade" w:value=" 09310000 - Electricidade"/>
                <w:listItem w:displayText=" 09320000 - Vapor, água quente e produtos afins" w:value=" 09320000 - Vapor, água quente e produtos afins"/>
                <w:listItem w:displayText=" 09321000 - Água quente" w:value=" 09321000 - Água quente"/>
                <w:listItem w:displayText=" 09322000 - Vapor" w:value=" 09322000 - Vapor"/>
                <w:listItem w:displayText=" 09323000 - Aquecimento urbano" w:value=" 09323000 - Aquecimento urbano"/>
                <w:listItem w:displayText=" 09324000 - Aquecimento a grande distância" w:value=" 09324000 - Aquecimento a grande distância"/>
                <w:listItem w:displayText=" 09330000 - Energia solar" w:value=" 09330000 - Energia solar"/>
                <w:listItem w:displayText=" 09331000 - Painéis solares" w:value=" 09331000 - Painéis solares"/>
                <w:listItem w:displayText=" 09331100 - Colectores solares para produção de calor" w:value=" 09331100 - Colectores solares para produção de calor"/>
                <w:listItem w:displayText=" 09331200 - Módulos solares fotovoltaicos" w:value=" 09331200 - Módulos solares fotovoltaicos"/>
                <w:listItem w:displayText=" 09332000 - Instalação solar" w:value=" 09332000 - Instalação solar"/>
                <w:listItem w:displayText=" 09340000 - Combustíveis nucleares" w:value=" 09340000 - Combustíveis nucleares"/>
                <w:listItem w:displayText=" 09341000 - Urânio" w:value=" 09341000 - Urânio"/>
                <w:listItem w:displayText=" 09342000 - Plutónio" w:value=" 09342000 - Plutónio"/>
                <w:listItem w:displayText=" 09343000 - Materiais radioactivos" w:value=" 09343000 - Materiais radioactivos"/>
                <w:listItem w:displayText=" 09344000 - Radioisótopos" w:value=" 09344000 - Radioisótopos"/>
                <w:listItem w:displayText="14000000 - Exploração mineira, metais de base e produtos afins" w:value="14000000 - Exploração mineira, metais de base e produtos afins"/>
                <w:listItem w:displayText="14200000 - Areia e argila" w:value="14200000 - Areia e argila"/>
                <w:listItem w:displayText="14210000 - Saibro, areia, brita e agregados" w:value="14210000 - Saibro, areia, brita e agregados"/>
                <w:listItem w:displayText="14211000 - Areia" w:value="14211000 - Areia"/>
                <w:listItem w:displayText="14211100 - Areia natural" w:value="14211100 - Areia natural"/>
                <w:listItem w:displayText="14212000 - Grânulos, cascalho, pós de pedra, seixos rolados, saibro, pedra britada e triturada, misturas de pedra, seixo-escória e outros agregados" w:value="14212000 - Grânulos, cascalho, pós de pedra, seixos rolados, saibro, pedra britada e triturada, misturas de pedra, seixo-escória e outros agregados"/>
                <w:listItem w:displayText="14212100 - Seixos rolados e saibro" w:value="14212100 - Seixos rolados e saibro"/>
                <w:listItem w:displayText="14212110 - Saibro" w:value="14212110 - Saibro"/>
                <w:listItem w:displayText="14212120 - Seixos rolados" w:value="14212120 - Seixos rolados"/>
                <w:listItem w:displayText="14212200 - Agregados" w:value="14212200 - Agregados"/>
                <w:listItem w:displayText="14212210 - Seixo-escória" w:value="14212210 - Seixo-escória"/>
                <w:listItem w:displayText="14212300 - Pedra britada e triturada" w:value="14212300 - Pedra britada e triturada"/>
                <w:listItem w:displayText="14212310 - Balastro" w:value="14212310 - Balastro"/>
                <w:listItem w:displayText="14212320 - Granito britado" w:value="14212320 - Granito britado"/>
                <w:listItem w:displayText="14212330 - Basalto britado" w:value="14212330 - Basalto britado"/>
                <w:listItem w:displayText="14212400 - Terra" w:value="14212400 - Terra"/>
                <w:listItem w:displayText="14212410 - Terra vegetal" w:value="14212410 - Terra vegetal"/>
                <w:listItem w:displayText="14212420 - Terra proveniente de subsolos" w:value="14212420 - Terra proveniente de subsolos"/>
                <w:listItem w:displayText="14212430 - Cascalho" w:value="14212430 - Cascalho"/>
                <w:listItem w:displayText="14213000 - Macadame, tarmacadame e areias asfálticas" w:value="14213000 - Macadame, tarmacadame e areias asfálticas"/>
                <w:listItem w:displayText="14213100 - Macadame" w:value="14213100 - Macadame"/>
                <w:listItem w:displayText="14213200 - Tarmacadame" w:value="14213200 - Tarmacadame"/>
                <w:listItem w:displayText="14213300 - Areias asfálticas" w:value="14213300 - Areias asfálticas"/>
                <w:listItem w:displayText="14220000 - Argila e caulino" w:value="14220000 - Argila e caulino"/>
                <w:listItem w:displayText="14221000 - Argila" w:value="14221000 - Argila"/>
                <w:listItem w:displayText="14222000 - Caulino" w:value="14222000 - Caulino"/>
                <w:listItem w:displayText="14300000 - Minerais químicos e adubos minerais" w:value="14300000 - Minerais químicos e adubos minerais"/>
                <w:listItem w:displayText="14310000 - Adubos minerais" w:value="14310000 - Adubos minerais"/>
                <w:listItem w:displayText="14311000 - Cálcio natural, fosfato aluminocálcico e sais de potássio naturais em bruto" w:value="14311000 - Cálcio natural, fosfato aluminocálcico e sais de potássio naturais em bruto"/>
                <w:listItem w:displayText="14311100 - Cálcio natural" w:value="14311100 - Cálcio natural"/>
                <w:listItem w:displayText="14311200 - Fosfatos aluminocálcicos" w:value="14311200 - Fosfatos aluminocálcicos"/>
                <w:listItem w:displayText="14311300 - Sais de potássio naturais em bruto" w:value="14311300 - Sais de potássio naturais em bruto"/>
                <w:listItem w:displayText="14312000 - Pirites de ferro" w:value="14312000 - Pirites de ferro"/>
                <w:listItem w:displayText="14312100 - Pirites de ferro não ustuladas" w:value="14312100 - Pirites de ferro não ustuladas"/>
                <w:listItem w:displayText="14320000 - Minerais químicos" w:value="14320000 - Minerais químicos"/>
                <w:listItem w:displayText="14400000 - Sal e cloreto de sódio puro" w:value="14400000 - Sal e cloreto de sódio puro"/>
                <w:listItem w:displayText="14410000 - Sal-gema" w:value="14410000 - Sal-gema"/>
                <w:listItem w:displayText="14420000 - Sal marinho" w:value="14420000 - Sal marinho"/>
                <w:listItem w:displayText="14430000 - Sal evaporado e cloreto de sódio puro" w:value="14430000 - Sal evaporado e cloreto de sódio puro"/>
                <w:listItem w:displayText="14450000 - Salmoura" w:value="14450000 - Salmoura"/>
                <w:listItem w:displayText="14500000 - Produtos relacionados com as indústrias extractivas; pedra-pomes; esmeril; abrasivos naturais; outros minerais e metais preciosos" w:value="14500000 - Produtos relacionados com as indústrias extractivas; pedra-pomes; esmeril; abrasivos naturais; outros minerais e metais preciosos"/>
                <w:listItem w:displayText="14520000 - Pedras preciosas e semipreciosas" w:value="14520000 - Pedras preciosas e semipreciosas"/>
                <w:listItem w:displayText="14521000 - Pedras preciosas e semipreciosas" w:value="14521000 - Pedras preciosas e semipreciosas"/>
                <w:listItem w:displayText="14521100 - Pedras preciosas" w:value="14521100 - Pedras preciosas"/>
                <w:listItem w:displayText="14521140 - Pó de pedras preciosas" w:value="14521140 - Pó de pedras preciosas"/>
                <w:listItem w:displayText="14521200 - Pedras semipreciosas" w:value="14521200 - Pedras semipreciosas"/>
                <w:listItem w:displayText="14521210 - Pó de pedras semipreciosas; pedra-pomes; esmeril e outros abrasivos naturais" w:value="14521210 - Pó de pedras semipreciosas; pedra-pomes; esmeril e outros abrasivos naturais"/>
                <w:listItem w:displayText="14522000 - Diamantes industriais" w:value="14522000 - Diamantes industriais"/>
                <w:listItem w:displayText="14522100 - Pedra-pomes" w:value="14522100 - Pedra-pomes"/>
                <w:listItem w:displayText="14522200 - Diamantes industriais" w:value="14522200 - Diamantes industriais"/>
                <w:listItem w:displayText="14522300 - Esmeril" w:value="14522300 - Esmeril"/>
                <w:listItem w:displayText="14522400 - Abrasivos naturais" w:value="14522400 - Abrasivos naturais"/>
                <w:listItem w:displayText="14523000 - Metais preciosos, minerais e produtos afins" w:value="14523000 - Metais preciosos, minerais e produtos afins"/>
                <w:listItem w:displayText="14523100 - Minerais" w:value="14523100 - Minerais"/>
                <w:listItem w:displayText="14523200 - Ouro" w:value="14523200 - Ouro"/>
                <w:listItem w:displayText="14523300 - Prata" w:value="14523300 - Prata"/>
                <w:listItem w:displayText="14523400 - Platina" w:value="14523400 - Platina"/>
                <w:listItem w:displayText="14600000 - Minérios e ligas de metal" w:value="14600000 - Minérios e ligas de metal"/>
                <w:listItem w:displayText="14610000 - Minérios de metal" w:value="14610000 - Minérios de metal"/>
                <w:listItem w:displayText="14611000 - Minérios de ferro" w:value="14611000 - Minérios de ferro"/>
                <w:listItem w:displayText="14612000 - Minérios de metal não ferrosos" w:value="14612000 - Minérios de metal não ferrosos"/>
                <w:listItem w:displayText="14612100 - Minérios de cobre" w:value="14612100 - Minérios de cobre"/>
                <w:listItem w:displayText="14612200 - Minérios de níquel" w:value="14612200 - Minérios de níquel"/>
                <w:listItem w:displayText="14612300 - Minérios de alumínio" w:value="14612300 - Minérios de alumínio"/>
                <w:listItem w:displayText="14612400 - Minérios de metais preciosos" w:value="14612400 - Minérios de metais preciosos"/>
                <w:listItem w:displayText="14612500 - Minérios de chumbo" w:value="14612500 - Minérios de chumbo"/>
                <w:listItem w:displayText="14612600 - Minérios de zinco" w:value="14612600 - Minérios de zinco"/>
                <w:listItem w:displayText="14612700 - Minérios de estanho" w:value="14612700 - Minérios de estanho"/>
                <w:listItem w:displayText="14613000 - Minérios de urânio e de tório" w:value="14613000 - Minérios de urânio e de tório"/>
                <w:listItem w:displayText="14613100 - Minérios de urânio" w:value="14613100 - Minérios de urânio"/>
                <w:listItem w:displayText="14613200 - Minérios de tório" w:value="14613200 - Minérios de tório"/>
                <w:listItem w:displayText="14614000 - Minérios diversos" w:value="14614000 - Minérios diversos"/>
                <w:listItem w:displayText="14620000 - Ligas" w:value="14620000 - Ligas"/>
                <w:listItem w:displayText="14621000 - Ferro-ligas" w:value="14621000 - Ferro-ligas"/>
                <w:listItem w:displayText="14621100 - Ferro-ligas não CECA" w:value="14621100 - Ferro-ligas não CECA"/>
                <w:listItem w:displayText="14621110 - Ferro-manganés" w:value="14621110 - Ferro-manganés"/>
                <w:listItem w:displayText="14621120 - Ferro-crómio" w:value="14621120 - Ferro-crómio"/>
                <w:listItem w:displayText="14621130 - Ferro-níquel" w:value="14621130 - Ferro-níquel"/>
                <w:listItem w:displayText="14622000 - Aço" w:value="14622000 - Aço"/>
                <w:listItem w:displayText="14630000 - Escórias, desperdícios, resíduos de ferro e sucata" w:value="14630000 - Escórias, desperdícios, resíduos de ferro e sucata"/>
                <w:listItem w:displayText="14700000 - Metais de base" w:value="14700000 - Metais de base"/>
                <w:listItem w:displayText="14710000 - Ferro, chumbo, zinco, estanho e cobre" w:value="14710000 - Ferro, chumbo, zinco, estanho e cobre"/>
                <w:listItem w:displayText="14711000 - Ferro" w:value="14711000 - Ferro"/>
                <w:listItem w:displayText="14711100 - Ferro fundido" w:value="14711100 - Ferro fundido"/>
                <w:listItem w:displayText="14712000 - Chumbo" w:value="14712000 - Chumbo"/>
                <w:listItem w:displayText="14713000 - Zinco" w:value="14713000 - Zinco"/>
                <w:listItem w:displayText="14714000 - Estanho" w:value="14714000 - Estanho"/>
                <w:listItem w:displayText="14715000 - Cobre" w:value="14715000 - Cobre"/>
                <w:listItem w:displayText="14720000 - Alumínio, níquel, escândio, titânio e vanádio" w:value="14720000 - Alumínio, níquel, escândio, titânio e vanádio"/>
                <w:listItem w:displayText="14721000 - Alumínio" w:value="14721000 - Alumínio"/>
                <w:listItem w:displayText="14721100 - Óxido de alumínio" w:value="14721100 - Óxido de alumínio"/>
                <w:listItem w:displayText="14722000 - Níquel" w:value="14722000 - Níquel"/>
                <w:listItem w:displayText="14723000 - Escândio" w:value="14723000 - Escândio"/>
                <w:listItem w:displayText="14724000 - Titânio" w:value="14724000 - Titânio"/>
                <w:listItem w:displayText="14725000 - Vanádio" w:value="14725000 - Vanádio"/>
                <w:listItem w:displayText="14730000 - Crómio, manganês, cobalto, ítrio e zircónio" w:value="14730000 - Crómio, manganês, cobalto, ítrio e zircónio"/>
                <w:listItem w:displayText="14731000 - Crómio" w:value="14731000 - Crómio"/>
                <w:listItem w:displayText="14732000 - Manganês" w:value="14732000 - Manganês"/>
                <w:listItem w:displayText="14733000 - Cobalto" w:value="14733000 - Cobalto"/>
                <w:listItem w:displayText="14734000 - Ítrio" w:value="14734000 - Ítrio"/>
                <w:listItem w:displayText="14735000 - Zircónio" w:value="14735000 - Zircónio"/>
                <w:listItem w:displayText="14740000 - Molibdénio, tecnécio, ruténio e ródio" w:value="14740000 - Molibdénio, tecnécio, ruténio e ródio"/>
                <w:listItem w:displayText="14741000 - Molibdénio" w:value="14741000 - Molibdénio"/>
                <w:listItem w:displayText="14742000 - Tecnécio" w:value="14742000 - Tecnécio"/>
                <w:listItem w:displayText="14743000 - Ruténio" w:value="14743000 - Ruténio"/>
                <w:listItem w:displayText="14744000 - Ródio" w:value="14744000 - Ródio"/>
                <w:listItem w:displayText="14750000 - Cádmio, lutécio, háfnio, tântalo e tungsténio" w:value="14750000 - Cádmio, lutécio, háfnio, tântalo e tungsténio"/>
                <w:listItem w:displayText="14751000 - Cádmio" w:value="14751000 - Cádmio"/>
                <w:listItem w:displayText="14752000 - Lutécio" w:value="14752000 - Lutécio"/>
                <w:listItem w:displayText="14753000 - Háfnio" w:value="14753000 - Háfnio"/>
                <w:listItem w:displayText="14754000 - Tântalo" w:value="14754000 - Tântalo"/>
                <w:listItem w:displayText="14755000 - Tungsténio" w:value="14755000 - Tungsténio"/>
                <w:listItem w:displayText="14760000 - Irídio, gálio, índio, tálio e bário" w:value="14760000 - Irídio, gálio, índio, tálio e bário"/>
                <w:listItem w:displayText="14761000 - Irídio" w:value="14761000 - Irídio"/>
                <w:listItem w:displayText="14762000 - Gálio" w:value="14762000 - Gálio"/>
                <w:listItem w:displayText="14763000 - Índio" w:value="14763000 - Índio"/>
                <w:listItem w:displayText="14764000 - Tálio" w:value="14764000 - Tálio"/>
                <w:listItem w:displayText="14765000 - Bário" w:value="14765000 - Bário"/>
                <w:listItem w:displayText="14770000 - Césio, estrôncio, rubídio e cálcio" w:value="14770000 - Césio, estrôncio, rubídio e cálcio"/>
                <w:listItem w:displayText="14771000 - Césio" w:value="14771000 - Césio"/>
                <w:listItem w:displayText="14772000 - Estrôncio" w:value="14772000 - Estrôncio"/>
                <w:listItem w:displayText="14773000 - Rubídio" w:value="14773000 - Rubídio"/>
                <w:listItem w:displayText="14774000 - Cálcio" w:value="14774000 - Cálcio"/>
                <w:listItem w:displayText="14780000 - Potássio, magnésio, sódio e lítio" w:value="14780000 - Potássio, magnésio, sódio e lítio"/>
                <w:listItem w:displayText="14781000 - Potássio" w:value="14781000 - Potássio"/>
                <w:listItem w:displayText="14782000 - Magnésio" w:value="14782000 - Magnésio"/>
                <w:listItem w:displayText="14783000 - Sódio" w:value="14783000 - Sódio"/>
                <w:listItem w:displayText="14784000 - Lítio" w:value="14784000 - Lítio"/>
                <w:listItem w:displayText="14790000 - Nióbio, ósmio, rénio e paládio" w:value="14790000 - Nióbio, ósmio, rénio e paládio"/>
                <w:listItem w:displayText="14791000 - Nióbio" w:value="14791000 - Nióbio"/>
                <w:listItem w:displayText="14792000 - Ósmio" w:value="14792000 - Ósmio"/>
                <w:listItem w:displayText="14793000 - Rénio" w:value="14793000 - Rénio"/>
                <w:listItem w:displayText="14794000 - Paládio" w:value="14794000 - Paládio"/>
                <w:listItem w:displayText="14800000 - Produtos minerais não metálicos diversos" w:value="14800000 - Produtos minerais não metálicos diversos"/>
                <w:listItem w:displayText="14810000 - Produtos abrasivos" w:value="14810000 - Produtos abrasivos"/>
                <w:listItem w:displayText="14811000 - Mós, pedras de amolar e rebolos" w:value="14811000 - Mós, pedras de amolar e rebolos"/>
                <w:listItem w:displayText="14811100 - Mós" w:value="14811100 - Mós"/>
                <w:listItem w:displayText="14811200 - Pedras de amolar" w:value="14811200 - Pedras de amolar"/>
                <w:listItem w:displayText="14811300 - Rebolos" w:value="14811300 - Rebolos"/>
                <w:listItem w:displayText="14812000 - Abrasivos em pó ou em grão" w:value="14812000 - Abrasivos em pó ou em grão"/>
                <w:listItem w:displayText="14813000 - Corindo artificial" w:value="14813000 - Corindo artificial"/>
                <w:listItem w:displayText="14814000 - Grafite artificial" w:value="14814000 - Grafite artificial"/>
                <w:listItem w:displayText="14820000 - Vidro" w:value="14820000 - Vidro"/>
                <w:listItem w:displayText="14830000 - Fibra de vidro" w:value="14830000 - Fibra de vidro"/>
                <w:listItem w:displayText="14900000 - Matérias-primas secundárias de recuperação" w:value="14900000 - Matérias-primas secundárias de recuperação"/>
                <w:listItem w:displayText="14910000 - Matérias-primas secundárias metálicas de recuperação" w:value="14910000 - Matérias-primas secundárias metálicas de recuperação"/>
                <w:listItem w:displayText="14920000 - Matérias-primas secundárias não metálicas de recuperação" w:value="14920000 - Matérias-primas secundárias não metálicas de recuperação"/>
                <w:listItem w:displayText="14930000 - Cinzas e resíduos contendo metais" w:value="14930000 - Cinzas e resíduos contendo metais"/>
                <w:listItem w:displayText="15000000 - Produtos alimentares, bebidas, tabaco e produtos afins" w:value="15000000 - Produtos alimentares, bebidas, tabaco e produtos afins"/>
                <w:listItem w:displayText="15100000 - Produtos de origem animal, carne e produtos à base de carne" w:value="15100000 - Produtos de origem animal, carne e produtos à base de carne"/>
                <w:listItem w:displayText="15110000 - Carne" w:value="15110000 - Carne"/>
                <w:listItem w:displayText="15111000 - Carne de bovino" w:value="15111000 - Carne de bovino"/>
                <w:listItem w:displayText="15111100 - Carne de vaca" w:value="15111100 - Carne de vaca"/>
                <w:listItem w:displayText="15111200 - Carne de vitela" w:value="15111200 - Carne de vitela"/>
                <w:listItem w:displayText="15112000 - Carne de aves de capoeira" w:value="15112000 - Carne de aves de capoeira"/>
                <w:listItem w:displayText="15112100 - Carnes frescas de aves de capoeira" w:value="15112100 - Carnes frescas de aves de capoeira"/>
                <w:listItem w:displayText="15112110 - Gansos" w:value="15112110 - Gansos"/>
                <w:listItem w:displayText="15112120 - Perus" w:value="15112120 - Perus"/>
                <w:listItem w:displayText="15112130 - Frangos" w:value="15112130 - Frangos"/>
                <w:listItem w:displayText="15112140 - Patos" w:value="15112140 - Patos"/>
                <w:listItem w:displayText="15112300 - Fígados de aves de capoeira" w:value="15112300 - Fígados de aves de capoeira"/>
                <w:listItem w:displayText="15112310 - Pasta de fígado (foie gras)" w:value="15112310 - Pasta de fígado (foie gras)"/>
                <w:listItem w:displayText="15113000 - Carne de suíno" w:value="15113000 - Carne de suíno"/>
                <w:listItem w:displayText="15114000 - Miudezas" w:value="15114000 - Miudezas"/>
                <w:listItem w:displayText="15115000 - Carne de borrego e de carneiro" w:value="15115000 - Carne de borrego e de carneiro"/>
                <w:listItem w:displayText="15115100 - Carne de borrego" w:value="15115100 - Carne de borrego"/>
                <w:listItem w:displayText="15115200 - Carne de carneiro" w:value="15115200 - Carne de carneiro"/>
                <w:listItem w:displayText="15117000 - Carne de caprino" w:value="15117000 - Carne de caprino"/>
                <w:listItem w:displayText="15118000 - Carne de animais da espécie cavalar, asinina e muar" w:value="15118000 - Carne de animais da espécie cavalar, asinina e muar"/>
                <w:listItem w:displayText="15118100 - Carne de animais da espécie cavalar" w:value="15118100 - Carne de animais da espécie cavalar"/>
                <w:listItem w:displayText="15118900 - Carne de animais da espécie asinina e muar" w:value="15118900 - Carne de animais da espécie asinina e muar"/>
                <w:listItem w:displayText="15119000 - Carnes diversas" w:value="15119000 - Carnes diversas"/>
                <w:listItem w:displayText="15119100 - Carne de coelho" w:value="15119100 - Carne de coelho"/>
                <w:listItem w:displayText="15119200 - Carne de lebre" w:value="15119200 - Carne de lebre"/>
                <w:listItem w:displayText="15119300 - Caça" w:value="15119300 - Caça"/>
                <w:listItem w:displayText="15119400 - Coxas de rã" w:value="15119400 - Coxas de rã"/>
                <w:listItem w:displayText="15119500 - Pombos" w:value="15119500 - Pombos"/>
                <w:listItem w:displayText="15119600 - Carne de peixe" w:value="15119600 - Carne de peixe"/>
                <w:listItem w:displayText="15130000 - Produtos à base de carne" w:value="15130000 - Produtos à base de carne"/>
                <w:listItem w:displayText="15131000 - Conservas e preparações à base de carne" w:value="15131000 - Conservas e preparações à base de carne"/>
                <w:listItem w:displayText="15131100 - Produtos à base de enchidos de carne" w:value="15131100 - Produtos à base de enchidos de carne"/>
                <w:listItem w:displayText="15131110 - Enchidos de carne" w:value="15131110 - Enchidos de carne"/>
                <w:listItem w:displayText="15131120 - Produtos à base de enchidos" w:value="15131120 - Produtos à base de enchidos"/>
                <w:listItem w:displayText="15131130 - Enchidos" w:value="15131130 - Enchidos"/>
                <w:listItem w:displayText="15131134 - Morcela preta e outros enchidos de sangue" w:value="15131134 - Morcela preta e outros enchidos de sangue"/>
                <w:listItem w:displayText="15131135 - Enchidos de carne de aves de capoeira" w:value="15131135 - Enchidos de carne de aves de capoeira"/>
                <w:listItem w:displayText="15131200 - Carnes secas, fumadas, salgadas ou temperadas" w:value="15131200 - Carnes secas, fumadas, salgadas ou temperadas"/>
                <w:listItem w:displayText="15131210 - Presunto fumado" w:value="15131210 - Presunto fumado"/>
                <w:listItem w:displayText="15131220 - Toucinho fumado (bacon)" w:value="15131220 - Toucinho fumado (bacon)"/>
                <w:listItem w:displayText="15131230 - Salame" w:value="15131230 - Salame"/>
                <w:listItem w:displayText="15131300 - Preparações à base de fígado" w:value="15131300 - Preparações à base de fígado"/>
                <w:listItem w:displayText="15131310 - Pâté (pasta de fígado)" w:value="15131310 - Pâté (pasta de fígado)"/>
                <w:listItem w:displayText="15131320 - Preparações à base de fígado de ganso ou de pato" w:value="15131320 - Preparações à base de fígado de ganso ou de pato"/>
                <w:listItem w:displayText="15131400 - Produtos à base de carne de suíno" w:value="15131400 - Produtos à base de carne de suíno"/>
                <w:listItem w:displayText="15131410 - Presunto" w:value="15131410 - Presunto"/>
                <w:listItem w:displayText="15131420 - Almôndegas" w:value="15131420 - Almôndegas"/>
                <w:listItem w:displayText="15131490 - Pratos à base de carne de suíno, preparados" w:value="15131490 - Pratos à base de carne de suíno, preparados"/>
                <w:listItem w:displayText="15131500 - Produtos de aviário" w:value="15131500 - Produtos de aviário"/>
                <w:listItem w:displayText="15131600 - Produtos à base de carne de vaca e de vitela" w:value="15131600 - Produtos à base de carne de vaca e de vitela"/>
                <w:listItem w:displayText="15131610 - Almôndegas de carne de vaca" w:value="15131610 - Almôndegas de carne de vaca"/>
                <w:listItem w:displayText="15131620 - Carne de vaca picada" w:value="15131620 - Carne de vaca picada"/>
                <w:listItem w:displayText="15131640 - Bife de carne picada" w:value="15131640 - Bife de carne picada"/>
                <w:listItem w:displayText="15131700 - Preparações à base de carne" w:value="15131700 - Preparações à base de carne"/>
                <w:listItem w:displayText="15200000 - Preparações e conservas à base de peixe" w:value="15200000 - Preparações e conservas à base de peixe"/>
                <w:listItem w:displayText="15210000 - Filetes de peixe, fígado e ovas de peixe" w:value="15210000 - Filetes de peixe, fígado e ovas de peixe"/>
                <w:listItem w:displayText="15211000 - Filetes de peixe" w:value="15211000 - Filetes de peixe"/>
                <w:listItem w:displayText="15211100 - Filetes de peixe frescos" w:value="15211100 - Filetes de peixe frescos"/>
                <w:listItem w:displayText="15212000 - Ovas de peixe" w:value="15212000 - Ovas de peixe"/>
                <w:listItem w:displayText="15213000 - Fígado de peixe" w:value="15213000 - Fígado de peixe"/>
                <w:listItem w:displayText="15220000 - Peixe, filetes de peixe e outras carnes de peixe, congelados" w:value="15220000 - Peixe, filetes de peixe e outras carnes de peixe, congelados"/>
                <w:listItem w:displayText="15221000 - Peixe congelado" w:value="15221000 - Peixe congelado"/>
                <w:listItem w:displayText="15229000 - Produtos à base de peixe, congelados" w:value="15229000 - Produtos à base de peixe, congelados"/>
                <w:listItem w:displayText="15230000 - Peixe seco ou salgado;  peixe em salmoura; peixe fumado" w:value="15230000 - Peixe seco ou salgado;  peixe em salmoura; peixe fumado"/>
                <w:listItem w:displayText="15231000 - Peixe seco" w:value="15231000 - Peixe seco"/>
                <w:listItem w:displayText="15232000 - Peixe salgado" w:value="15232000 - Peixe salgado"/>
                <w:listItem w:displayText="15233000 - Peixe em salmoura" w:value="15233000 - Peixe em salmoura"/>
                <w:listItem w:displayText="15234000 - Peixe fumado" w:value="15234000 - Peixe fumado"/>
                <w:listItem w:displayText="15235000 - Conservas à base de peixe" w:value="15235000 - Conservas à base de peixe"/>
                <w:listItem w:displayText="15240000 - Peixe em conserva ou em lata e outras preparações ou conservas à base de peixe" w:value="15240000 - Peixe em conserva ou em lata e outras preparações ou conservas à base de peixe"/>
                <w:listItem w:displayText="15241000 - Peixe panado, peixe em lata" w:value="15241000 - Peixe panado, peixe em lata"/>
                <w:listItem w:displayText="15241100 - Salmão em lata" w:value="15241100 - Salmão em lata"/>
                <w:listItem w:displayText="15241200 - Preparações e conservas de arenque" w:value="15241200 - Preparações e conservas de arenque"/>
                <w:listItem w:displayText="15241300 - Sardinha" w:value="15241300 - Sardinha"/>
                <w:listItem w:displayText="15241400 - Atum em lata" w:value="15241400 - Atum em lata"/>
                <w:listItem w:displayText="15241500 - Cavala" w:value="15241500 - Cavala"/>
                <w:listItem w:displayText="15241600 - Anchova" w:value="15241600 - Anchova"/>
                <w:listItem w:displayText="15241700 - Panados de peixe tipo &quot;douradinhos&quot;" w:value="15241700 - Panados de peixe tipo &quot;douradinhos&quot;"/>
                <w:listItem w:displayText="15241800 - Preparações à base de peixe panado" w:value="15241800 - Preparações à base de peixe panado"/>
                <w:listItem w:displayText="15242000 - Pratos à base de peixe, preparados" w:value="15242000 - Pratos à base de peixe, preparados"/>
                <w:listItem w:displayText="15243000 - Preparações à base de peixe" w:value="15243000 - Preparações à base de peixe"/>
                <w:listItem w:displayText="15244000 - Caviar e ovas de peixe" w:value="15244000 - Caviar e ovas de peixe"/>
                <w:listItem w:displayText="15244100 - Caviar" w:value="15244100 - Caviar"/>
                <w:listItem w:displayText="15244200 - Ovas" w:value="15244200 - Ovas"/>
                <w:listItem w:displayText="15250000 - Marisco" w:value="15250000 - Marisco"/>
                <w:listItem w:displayText="15251000 - Crustáceos congelados" w:value="15251000 - Crustáceos congelados"/>
                <w:listItem w:displayText="15252000 - Crustáceos preparados ou em conserva" w:value="15252000 - Crustáceos preparados ou em conserva"/>
                <w:listItem w:displayText="15253000 - Produtos à base de moluscos" w:value="15253000 - Produtos à base de moluscos"/>
                <w:listItem w:displayText="15300000 - Fruta, produtos hortícolas e produtos afins" w:value="15300000 - Fruta, produtos hortícolas e produtos afins"/>
                <w:listItem w:displayText="15310000 - Batata e produtos à base de batata" w:value="15310000 - Batata e produtos à base de batata"/>
                <w:listItem w:displayText="15311000 - Batata congelada" w:value="15311000 - Batata congelada"/>
                <w:listItem w:displayText="15311100 - Batata frita" w:value="15311100 - Batata frita"/>
                <w:listItem w:displayText="15311200 - Batata cortada em pedaços ou fatias e outro tipo de batata congelada" w:value="15311200 - Batata cortada em pedaços ou fatias e outro tipo de batata congelada"/>
                <w:listItem w:displayText="15312000 - Produtos à base de batata" w:value="15312000 - Produtos à base de batata"/>
                <w:listItem w:displayText="15312100 - Puré de batata instantâneo" w:value="15312100 - Puré de batata instantâneo"/>
                <w:listItem w:displayText="15312200 - Batata previamente cozida, para fritura" w:value="15312200 - Batata previamente cozida, para fritura"/>
                <w:listItem w:displayText="15312300 - Batata frita às rodelas" w:value="15312300 - Batata frita às rodelas"/>
                <w:listItem w:displayText="15312310 - Batata frita às rodelas, aromatizada" w:value="15312310 - Batata frita às rodelas, aromatizada"/>
                <w:listItem w:displayText="15312400 - Refeições leves à base de batata" w:value="15312400 - Refeições leves à base de batata"/>
                <w:listItem w:displayText="15312500 - Croquetes de batata" w:value="15312500 - Croquetes de batata"/>
                <w:listItem w:displayText="15313000 - Batata transformada" w:value="15313000 - Batata transformada"/>
                <w:listItem w:displayText="15320000 - Sumos de fruta e de produtos hortícolas" w:value="15320000 - Sumos de fruta e de produtos hortícolas"/>
                <w:listItem w:displayText="15321000 - Sumos de fruta" w:value="15321000 - Sumos de fruta"/>
                <w:listItem w:displayText="15321100 - Sumo de laranja" w:value="15321100 - Sumo de laranja"/>
                <w:listItem w:displayText="15321200 - Sumo de toranja" w:value="15321200 - Sumo de toranja"/>
                <w:listItem w:displayText="15321300 - Sumo de limão" w:value="15321300 - Sumo de limão"/>
                <w:listItem w:displayText="15321400 - Sumo de ananás" w:value="15321400 - Sumo de ananás"/>
                <w:listItem w:displayText="15321500 - Sumo de uva" w:value="15321500 - Sumo de uva"/>
                <w:listItem w:displayText="15321600 - Sumo de maçã" w:value="15321600 - Sumo de maçã"/>
                <w:listItem w:displayText="15321700 - Misturas de sumos não concentrados" w:value="15321700 - Misturas de sumos não concentrados"/>
                <w:listItem w:displayText="15321800 - Sumos concentrados" w:value="15321800 - Sumos concentrados"/>
                <w:listItem w:displayText="15322000 - Sumos de produtos hortícolas" w:value="15322000 - Sumos de produtos hortícolas"/>
                <w:listItem w:displayText="15322100 - Sumo de tomate" w:value="15322100 - Sumo de tomate"/>
                <w:listItem w:displayText="15330000 - Frutos e produtos hortícolas transformados" w:value="15330000 - Frutos e produtos hortícolas transformados"/>
                <w:listItem w:displayText="15331000 - Produtos hortícolas transformados" w:value="15331000 - Produtos hortícolas transformados"/>
                <w:listItem w:displayText="15331100 - Produtos hortícolas frescos ou congelados" w:value="15331100 - Produtos hortícolas frescos ou congelados"/>
                <w:listItem w:displayText="15331110 - Raízes comestíveis transformadas" w:value="15331110 - Raízes comestíveis transformadas"/>
                <w:listItem w:displayText="15331120 - Tubérculos transformados" w:value="15331120 - Tubérculos transformados"/>
                <w:listItem w:displayText="15331130 - Feijão, ervilha, pimento, tomate e outros produtos hortícolas" w:value="15331130 - Feijão, ervilha, pimento, tomate e outros produtos hortícolas"/>
                <w:listItem w:displayText="15331131 - Feijão transformado" w:value="15331131 - Feijão transformado"/>
                <w:listItem w:displayText="15331132 - Ervilha transformada" w:value="15331132 - Ervilha transformada"/>
                <w:listItem w:displayText="15331133 - Ervilha partida" w:value="15331133 - Ervilha partida"/>
                <w:listItem w:displayText="15331134 - Tomate transformado" w:value="15331134 - Tomate transformado"/>
                <w:listItem w:displayText="15331135 - Cogumelos transformados" w:value="15331135 - Cogumelos transformados"/>
                <w:listItem w:displayText="15331136 - Pimento transformado" w:value="15331136 - Pimento transformado"/>
                <w:listItem w:displayText="15331137 - Rebentos de soja" w:value="15331137 - Rebentos de soja"/>
                <w:listItem w:displayText="15331138 - Trufas" w:value="15331138 - Trufas"/>
                <w:listItem w:displayText="15331140 - Couve e hortaliça de folha" w:value="15331140 - Couve e hortaliça de folha"/>
                <w:listItem w:displayText="15331142 - Couve transformada" w:value="15331142 - Couve transformada"/>
                <w:listItem w:displayText="15331150 - Grãos de leguminosas transformados" w:value="15331150 - Grãos de leguminosas transformados"/>
                <w:listItem w:displayText="15331170 - Produtos hortícolas congelados" w:value="15331170 - Produtos hortícolas congelados"/>
                <w:listItem w:displayText="15331400 - Produtos hortícolas conservados e/ou em lata" w:value="15331400 - Produtos hortícolas conservados e/ou em lata"/>
                <w:listItem w:displayText="15331410 - Feijão em molho de tomate" w:value="15331410 - Feijão em molho de tomate"/>
                <w:listItem w:displayText="15331411 - Feijão branco cozido, em molho de tomate" w:value="15331411 - Feijão branco cozido, em molho de tomate"/>
                <w:listItem w:displayText="15331420 - Tomate em conserva" w:value="15331420 - Tomate em conserva"/>
                <w:listItem w:displayText="15331423 - Tomate em lata" w:value="15331423 - Tomate em lata"/>
                <w:listItem w:displayText="15331425 - Polpa de tomate" w:value="15331425 - Polpa de tomate"/>
                <w:listItem w:displayText="15331427 - Polpa de tomate concentrada" w:value="15331427 - Polpa de tomate concentrada"/>
                <w:listItem w:displayText="15331428 - Molho de tomate" w:value="15331428 - Molho de tomate"/>
                <w:listItem w:displayText="15331430 - Cogumelos em lata" w:value="15331430 - Cogumelos em lata"/>
                <w:listItem w:displayText="15331450 - Azeitona transformada" w:value="15331450 - Azeitona transformada"/>
                <w:listItem w:displayText="15331460 - Produtos hortícolas em lata" w:value="15331460 - Produtos hortícolas em lata"/>
                <w:listItem w:displayText="15331461 - Chucrute em lata" w:value="15331461 - Chucrute em lata"/>
                <w:listItem w:displayText="15331462 - Ervilha em lata" w:value="15331462 - Ervilha em lata"/>
                <w:listItem w:displayText="15331463 - Feijão em grão em lata" w:value="15331463 - Feijão em grão em lata"/>
                <w:listItem w:displayText="15331464 - Feijão inteiro em lata" w:value="15331464 - Feijão inteiro em lata"/>
                <w:listItem w:displayText="15331465 - Espargos em lata" w:value="15331465 - Espargos em lata"/>
                <w:listItem w:displayText="15331466 - Azeitona em lata" w:value="15331466 - Azeitona em lata"/>
                <w:listItem w:displayText="15331470 - Milho doce" w:value="15331470 - Milho doce"/>
                <w:listItem w:displayText="15331480 - Produtos hortícolas conservados provisoriamente" w:value="15331480 - Produtos hortícolas conservados provisoriamente"/>
                <w:listItem w:displayText="15331500 - Produtos hortícolas conservados em vinagre" w:value="15331500 - Produtos hortícolas conservados em vinagre"/>
                <w:listItem w:displayText="15332000 - Fruta e frutos de casca rija transformados" w:value="15332000 - Fruta e frutos de casca rija transformados"/>
                <w:listItem w:displayText="15332100 - Fruta transformada" w:value="15332100 - Fruta transformada"/>
                <w:listItem w:displayText="15332140 - Maçã transformada" w:value="15332140 - Maçã transformada"/>
                <w:listItem w:displayText="15332150 - Pêra transformada" w:value="15332150 - Pêra transformada"/>
                <w:listItem w:displayText="15332160 - Banana transformada" w:value="15332160 - Banana transformada"/>
                <w:listItem w:displayText="15332170 - Ruibarbo" w:value="15332170 - Ruibarbo"/>
                <w:listItem w:displayText="15332180 - Melão" w:value="15332180 - Melão"/>
                <w:listItem w:displayText="15332200 - Doces e geleias de fruta; purés e pastas de fruta ou de frutos de casca rija" w:value="15332200 - Doces e geleias de fruta; purés e pastas de fruta ou de frutos de casca rija"/>
                <w:listItem w:displayText="15332230 - Doces de citrinos" w:value="15332230 - Doces de citrinos"/>
                <w:listItem w:displayText="15332231 - Doce de laranja" w:value="15332231 - Doce de laranja"/>
                <w:listItem w:displayText="15332232 - Doce de limão" w:value="15332232 - Doce de limão"/>
                <w:listItem w:displayText="15332240 - Geleias de fruta" w:value="15332240 - Geleias de fruta"/>
                <w:listItem w:displayText="15332250 - Pastas de fruta" w:value="15332250 - Pastas de fruta"/>
                <w:listItem w:displayText="15332260 - Pastas de frutos de casca rija" w:value="15332260 - Pastas de frutos de casca rija"/>
                <w:listItem w:displayText="15332261 - Manteiga de amendoim" w:value="15332261 - Manteiga de amendoim"/>
                <w:listItem w:displayText="15332270 - Purés de fruta" w:value="15332270 - Purés de fruta"/>
                <w:listItem w:displayText="15332290 - Doces de fruta" w:value="15332290 - Doces de fruta"/>
                <w:listItem w:displayText="15332291 - Doce de damasco" w:value="15332291 - Doce de damasco"/>
                <w:listItem w:displayText="15332292 - Doce de amora" w:value="15332292 - Doce de amora"/>
                <w:listItem w:displayText="15332293 - Doce de groselha" w:value="15332293 - Doce de groselha"/>
                <w:listItem w:displayText="15332294 - Doce de cereja" w:value="15332294 - Doce de cereja"/>
                <w:listItem w:displayText="15332295 - Doce de framboesa" w:value="15332295 - Doce de framboesa"/>
                <w:listItem w:displayText="15332296 - Doce de morango" w:value="15332296 - Doce de morango"/>
                <w:listItem w:displayText="15332300 - Frutos de casca transformados" w:value="15332300 - Frutos de casca transformados"/>
                <w:listItem w:displayText="15332310 - Frutos de casca rija torrados ou salgados" w:value="15332310 - Frutos de casca rija torrados ou salgados"/>
                <w:listItem w:displayText="15332400 - Frutos em conserva" w:value="15332400 - Frutos em conserva"/>
                <w:listItem w:displayText="15332410 - Frutos secos" w:value="15332410 - Frutos secos"/>
                <w:listItem w:displayText="15332411 - Uvas de corinto transformadas" w:value="15332411 - Uvas de corinto transformadas"/>
                <w:listItem w:displayText="15332412 - Passas transformadas" w:value="15332412 - Passas transformadas"/>
                <w:listItem w:displayText="15332419 - Sultanas" w:value="15332419 - Sultanas"/>
                <w:listItem w:displayText="15333000 - Subprodutos vegetais" w:value="15333000 - Subprodutos vegetais"/>
                <w:listItem w:displayText="15400000 - Óleos e gorduras animais e vegetais" w:value="15400000 - Óleos e gorduras animais e vegetais"/>
                <w:listItem w:displayText="15410000 - Óleos e gorduras animais e vegetais brutos" w:value="15410000 - Óleos e gorduras animais e vegetais brutos"/>
                <w:listItem w:displayText="15411000 - Óleos animais e vegetais" w:value="15411000 - Óleos animais e vegetais"/>
                <w:listItem w:displayText="15411100 - Óleos vegetais" w:value="15411100 - Óleos vegetais"/>
                <w:listItem w:displayText="15411110 - Azeite" w:value="15411110 - Azeite"/>
                <w:listItem w:displayText="15411120 - Óleo de sésamo" w:value="15411120 - Óleo de sésamo"/>
                <w:listItem w:displayText="15411130 - Óleo de amendoim" w:value="15411130 - Óleo de amendoim"/>
                <w:listItem w:displayText="15411140 - Óleo de coco" w:value="15411140 - Óleo de coco"/>
                <w:listItem w:displayText="15411200 - Óleo de cozinha" w:value="15411200 - Óleo de cozinha"/>
                <w:listItem w:displayText="15411210 - Óleo para fritar" w:value="15411210 - Óleo para fritar"/>
                <w:listItem w:displayText="15412000 - Gorduras" w:value="15412000 - Gorduras"/>
                <w:listItem w:displayText="15412100 - Gorduras de origem animal" w:value="15412100 - Gorduras de origem animal"/>
                <w:listItem w:displayText="15412200 - Gorduras de origem vegetal" w:value="15412200 - Gorduras de origem vegetal"/>
                <w:listItem w:displayText="15413000 - Resíduos sólidos provenientes de gorduras ou óleos vegetais" w:value="15413000 - Resíduos sólidos provenientes de gorduras ou óleos vegetais"/>
                <w:listItem w:displayText="15413100 - Bagaços" w:value="15413100 - Bagaços"/>
                <w:listItem w:displayText="15420000 - Óleos e gorduras refinados" w:value="15420000 - Óleos e gorduras refinados"/>
                <w:listItem w:displayText="15421000 - Óleos refinados" w:value="15421000 - Óleos refinados"/>
                <w:listItem w:displayText="15422000 - Gorduras refinadas" w:value="15422000 - Gorduras refinadas"/>
                <w:listItem w:displayText="15423000 - Gorduras e óleos hidrogenados ou esterificados" w:value="15423000 - Gorduras e óleos hidrogenados ou esterificados"/>
                <w:listItem w:displayText="15424000 - Ceras vegetais" w:value="15424000 - Ceras vegetais"/>
                <w:listItem w:displayText="15430000 - Gorduras alimentares" w:value="15430000 - Gorduras alimentares"/>
                <w:listItem w:displayText="15431000 - Margarinas e preparações similares" w:value="15431000 - Margarinas e preparações similares"/>
                <w:listItem w:displayText="15431100 - Margarina" w:value="15431100 - Margarina"/>
                <w:listItem w:displayText="15431110 - Margarina líquida" w:value="15431110 - Margarina líquida"/>
                <w:listItem w:displayText="15431200 - Cremes para barrar com baixo teor de matéria gorda" w:value="15431200 - Cremes para barrar com baixo teor de matéria gorda"/>
                <w:listItem w:displayText="15500000 - Lacticínios" w:value="15500000 - Lacticínios"/>
                <w:listItem w:displayText="15510000 - Leite e natas" w:value="15510000 - Leite e natas"/>
                <w:listItem w:displayText="15511000 - Leite" w:value="15511000 - Leite"/>
                <w:listItem w:displayText="15511100 - Leite pasteurizado" w:value="15511100 - Leite pasteurizado"/>
                <w:listItem w:displayText="15511200 - Leite esterilizado" w:value="15511200 - Leite esterilizado"/>
                <w:listItem w:displayText="15511210 - Leite do tipo UHT" w:value="15511210 - Leite do tipo UHT"/>
                <w:listItem w:displayText="15511300 - Leite magro" w:value="15511300 - Leite magro"/>
                <w:listItem w:displayText="15511400 - Leite meio-gordo" w:value="15511400 - Leite meio-gordo"/>
                <w:listItem w:displayText="15511500 - Leite gordo" w:value="15511500 - Leite gordo"/>
                <w:listItem w:displayText="15511600 - Leite condensado" w:value="15511600 - Leite condensado"/>
                <w:listItem w:displayText="15511700 - Leite em pó" w:value="15511700 - Leite em pó"/>
                <w:listItem w:displayText="15512000 - Natas" w:value="15512000 - Natas"/>
                <w:listItem w:displayText="15512100 - Natas magras" w:value="15512100 - Natas magras"/>
                <w:listItem w:displayText="15512200 - Natas gordas" w:value="15512200 - Natas gordas"/>
                <w:listItem w:displayText="15512300 - Natas coalhadas (clotted cream)" w:value="15512300 - Natas coalhadas (clotted cream)"/>
                <w:listItem w:displayText="15512900 - Natas batidas" w:value="15512900 - Natas batidas"/>
                <w:listItem w:displayText="15530000 - Manteiga" w:value="15530000 - Manteiga"/>
                <w:listItem w:displayText="15540000 - Queijo" w:value="15540000 - Queijo"/>
                <w:listItem w:displayText="15541000 - Queijo de mesa" w:value="15541000 - Queijo de mesa"/>
                <w:listItem w:displayText="15542000 - Queijo fresco" w:value="15542000 - Queijo fresco"/>
                <w:listItem w:displayText="15542100 - Queijo cottage" w:value="15542100 - Queijo cottage"/>
                <w:listItem w:displayText="15542200 - Queijo mole" w:value="15542200 - Queijo mole"/>
                <w:listItem w:displayText="15542300 - Queijo feta" w:value="15542300 - Queijo feta"/>
                <w:listItem w:displayText="15543000 - Queijo ralado, em pó, de pasta azul e outros tipos" w:value="15543000 - Queijo ralado, em pó, de pasta azul e outros tipos"/>
                <w:listItem w:displayText="15543100 - Queijo de pasta azul" w:value="15543100 - Queijo de pasta azul"/>
                <w:listItem w:displayText="15543200 - Queijo cheddar" w:value="15543200 - Queijo cheddar"/>
                <w:listItem w:displayText="15543300 - Queijo ralado" w:value="15543300 - Queijo ralado"/>
                <w:listItem w:displayText="15543400 - Queijo parmesão" w:value="15543400 - Queijo parmesão"/>
                <w:listItem w:displayText="15544000 - Queijo duro" w:value="15544000 - Queijo duro"/>
                <w:listItem w:displayText="15545000 - Queijo para barrar" w:value="15545000 - Queijo para barrar"/>
                <w:listItem w:displayText="15550000 - Lacticínios variados" w:value="15550000 - Lacticínios variados"/>
                <w:listItem w:displayText="15551000 - Iogurte e outros produtos lácteos fermentados" w:value="15551000 - Iogurte e outros produtos lácteos fermentados"/>
                <w:listItem w:displayText="15551300 - Iogurte" w:value="15551300 - Iogurte"/>
                <w:listItem w:displayText="15551310 - Iogurte não aromatizado" w:value="15551310 - Iogurte não aromatizado"/>
                <w:listItem w:displayText="15551320 - Iogurte aromatizado" w:value="15551320 - Iogurte aromatizado"/>
                <w:listItem w:displayText="15551500 - Leitelho" w:value="15551500 - Leitelho"/>
                <w:listItem w:displayText="15552000 - Caseína" w:value="15552000 - Caseína"/>
                <w:listItem w:displayText="15553000 - Lactose ou xarope de lactose" w:value="15553000 - Lactose ou xarope de lactose"/>
                <w:listItem w:displayText="15554000 - Soro de leite" w:value="15554000 - Soro de leite"/>
                <w:listItem w:displayText="15555000 - Gelados e produtos similares" w:value="15555000 - Gelados e produtos similares"/>
                <w:listItem w:displayText="15555100 - Gelados" w:value="15555100 - Gelados"/>
                <w:listItem w:displayText="15555200 - Sorvetes" w:value="15555200 - Sorvetes"/>
                <w:listItem w:displayText="15600000 - Produtos da transformação de cereais e leguminosas, amidos e féculas" w:value="15600000 - Produtos da transformação de cereais e leguminosas, amidos e féculas"/>
                <w:listItem w:displayText="15610000 - Produtos da transformação de cereais e leguminosas" w:value="15610000 - Produtos da transformação de cereais e leguminosas"/>
                <w:listItem w:displayText="15611000 - Arroz descascado" w:value="15611000 - Arroz descascado"/>
                <w:listItem w:displayText="15612000 - Farinhas de cereais ou leguminosas e produtos afins" w:value="15612000 - Farinhas de cereais ou leguminosas e produtos afins"/>
                <w:listItem w:displayText="15612100 - Farinha de trigo" w:value="15612100 - Farinha de trigo"/>
                <w:listItem w:displayText="15612110 - Farinha de trigo integral" w:value="15612110 - Farinha de trigo integral"/>
                <w:listItem w:displayText="15612120 - Farinha para panificação" w:value="15612120 - Farinha para panificação"/>
                <w:listItem w:displayText="15612130 - Farinha simples" w:value="15612130 - Farinha simples"/>
                <w:listItem w:displayText="15612150 - Farinha para pastelaria" w:value="15612150 - Farinha para pastelaria"/>
                <w:listItem w:displayText="15612190 - Farinha com fermento" w:value="15612190 - Farinha com fermento"/>
                <w:listItem w:displayText="15612200 - Farinhas de cereais" w:value="15612200 - Farinhas de cereais"/>
                <w:listItem w:displayText="15612210 - Farinha de milho" w:value="15612210 - Farinha de milho"/>
                <w:listItem w:displayText="15612220 - Farinha de arroz" w:value="15612220 - Farinha de arroz"/>
                <w:listItem w:displayText="15612300 - Farinhas e sêmolas de produtos hortícolas" w:value="15612300 - Farinhas e sêmolas de produtos hortícolas"/>
                <w:listItem w:displayText="15612400 - Misturas para a preparação de produtos de padaria" w:value="15612400 - Misturas para a preparação de produtos de padaria"/>
                <w:listItem w:displayText="15612410 - Misturas para a preparação de produtos de pastelaria" w:value="15612410 - Misturas para a preparação de produtos de pastelaria"/>
                <w:listItem w:displayText="15612420 - Misturas para produtos de padaria" w:value="15612420 - Misturas para produtos de padaria"/>
                <w:listItem w:displayText="15612500 - Produtos de padaria" w:value="15612500 - Produtos de padaria"/>
                <w:listItem w:displayText="15613000 - Produtos cerealíferos" w:value="15613000 - Produtos cerealíferos"/>
                <w:listItem w:displayText="15613100 - Aveia moída" w:value="15613100 - Aveia moída"/>
                <w:listItem w:displayText="15613300 - Produtos à base de cereais" w:value="15613300 - Produtos à base de cereais"/>
                <w:listItem w:displayText="15613310 - Cereais preparados para pequeno-almoço" w:value="15613310 - Cereais preparados para pequeno-almoço"/>
                <w:listItem w:displayText="15613311 - Flocos de milho" w:value="15613311 - Flocos de milho"/>
                <w:listItem w:displayText="15613313 - Muesli ou equivalente" w:value="15613313 - Muesli ou equivalente"/>
                <w:listItem w:displayText="15613319 - Trigo expandido" w:value="15613319 - Trigo expandido"/>
                <w:listItem w:displayText="15613380 - Flocos de aveia" w:value="15613380 - Flocos de aveia"/>
                <w:listItem w:displayText="15614000 - Arroz transformado" w:value="15614000 - Arroz transformado"/>
                <w:listItem w:displayText="15614100 - Arroz agulha" w:value="15614100 - Arroz agulha"/>
                <w:listItem w:displayText="15614200 - Arroz branqueado" w:value="15614200 - Arroz branqueado"/>
                <w:listItem w:displayText="15614300 - Trincas de arroz" w:value="15614300 - Trincas de arroz"/>
                <w:listItem w:displayText="15615000 - Farelo" w:value="15615000 - Farelo"/>
                <w:listItem w:displayText="15620000 - Produtos à base de amido e fécula" w:value="15620000 - Produtos à base de amido e fécula"/>
                <w:listItem w:displayText="15621000 - Óleo de milho" w:value="15621000 - Óleo de milho"/>
                <w:listItem w:displayText="15622000 - Glucose e produtos à base de glucose; frutose e produtos à base de frutose" w:value="15622000 - Glucose e produtos à base de glucose; frutose e produtos à base de frutose"/>
                <w:listItem w:displayText="15622100 - Glucose e produtos à base de glucose" w:value="15622100 - Glucose e produtos à base de glucose"/>
                <w:listItem w:displayText="15622110 - Glucose" w:value="15622110 - Glucose"/>
                <w:listItem w:displayText="15622120 - Xarope de glucose" w:value="15622120 - Xarope de glucose"/>
                <w:listItem w:displayText="15622300 - Frutose e produtos à base de frutose" w:value="15622300 - Frutose e produtos à base de frutose"/>
                <w:listItem w:displayText="15622310 - Frutose" w:value="15622310 - Frutose"/>
                <w:listItem w:displayText="15622320 - Preparações à base de frutose" w:value="15622320 - Preparações à base de frutose"/>
                <w:listItem w:displayText="15622321 - Soluções à base de frutose" w:value="15622321 - Soluções à base de frutose"/>
                <w:listItem w:displayText="15622322 - Xarope de frutose" w:value="15622322 - Xarope de frutose"/>
                <w:listItem w:displayText="15623000 - Amidos e féculas" w:value="15623000 - Amidos e féculas"/>
                <w:listItem w:displayText="15624000 - Tapioca" w:value="15624000 - Tapioca"/>
                <w:listItem w:displayText="15625000 - Sêmola" w:value="15625000 - Sêmola"/>
                <w:listItem w:displayText="15626000 - Natas em pó, com sabor a baunilha (custard)" w:value="15626000 - Natas em pó, com sabor a baunilha (custard)"/>
                <w:listItem w:displayText="15700000 - Alimentos para animais" w:value="15700000 - Alimentos para animais"/>
                <w:listItem w:displayText="15710000 - Preparações utilizadas na alimentação de animais de criação e de outros animais" w:value="15710000 - Preparações utilizadas na alimentação de animais de criação e de outros animais"/>
                <w:listItem w:displayText="15711000 - Alimentos para peixes" w:value="15711000 - Alimentos para peixes"/>
                <w:listItem w:displayText="15712000 - Forragem seca" w:value="15712000 - Forragem seca"/>
                <w:listItem w:displayText="15713000 - Alimentos para animais de estimação" w:value="15713000 - Alimentos para animais de estimação"/>
                <w:listItem w:displayText="15800000 - Produtos alimentares diversos" w:value="15800000 - Produtos alimentares diversos"/>
                <w:listItem w:displayText="15810000 - Produtos de panificação, produtos frescos de pastelaria e bolos" w:value="15810000 - Produtos de panificação, produtos frescos de pastelaria e bolos"/>
                <w:listItem w:displayText="15811000 - Produtos de panificação" w:value="15811000 - Produtos de panificação"/>
                <w:listItem w:displayText="15811100 - Pão" w:value="15811100 - Pão"/>
                <w:listItem w:displayText="15811200 - Pãezinhos" w:value="15811200 - Pãezinhos"/>
                <w:listItem w:displayText="15811300 - Croissants" w:value="15811300 - Croissants"/>
                <w:listItem w:displayText="15811400 - Crumpets" w:value="15811400 - Crumpets"/>
                <w:listItem w:displayText="15811500 - Produtos de panificação preparados" w:value="15811500 - Produtos de panificação preparados"/>
                <w:listItem w:displayText="15811510 - Sanduíches" w:value="15811510 - Sanduíches"/>
                <w:listItem w:displayText="15811511 - Sanduíches preparadas" w:value="15811511 - Sanduíches preparadas"/>
                <w:listItem w:displayText="15812000 - Produtos de pastelaria e bolos" w:value="15812000 - Produtos de pastelaria e bolos"/>
                <w:listItem w:displayText="15812100 - Produtos de pastelaria" w:value="15812100 - Produtos de pastelaria"/>
                <w:listItem w:displayText="15812120 - Empadas e tartes" w:value="15812120 - Empadas e tartes"/>
                <w:listItem w:displayText="15812121 - Empadas" w:value="15812121 - Empadas"/>
                <w:listItem w:displayText="15812122 - Tartes" w:value="15812122 - Tartes"/>
                <w:listItem w:displayText="15812200 - Bolos" w:value="15812200 - Bolos"/>
                <w:listItem w:displayText="15813000 - Produtos perecíveis para pequeno-almoço" w:value="15813000 - Produtos perecíveis para pequeno-almoço"/>
                <w:listItem w:displayText="15820000 - Tostas, bolachas e biscoitos;  produtos de pastelaria e bolos conservados" w:value="15820000 - Tostas, bolachas e biscoitos;  produtos de pastelaria e bolos conservados"/>
                <w:listItem w:displayText="15821000 - Produtos de panificação e de pastelaria torrados" w:value="15821000 - Produtos de panificação e de pastelaria torrados"/>
                <w:listItem w:displayText="15821100 - Produtos de panificação torrados" w:value="15821100 - Produtos de panificação torrados"/>
                <w:listItem w:displayText="15821110 - Pão torrado" w:value="15821110 - Pão torrado"/>
                <w:listItem w:displayText="15821130 - Pão denominado Knäckebrot" w:value="15821130 - Pão denominado Knäckebrot"/>
                <w:listItem w:displayText="15821150 - Tostas" w:value="15821150 - Tostas"/>
                <w:listItem w:displayText="15821200 - Bolachas e biscoitos doces" w:value="15821200 - Bolachas e biscoitos doces"/>
                <w:listItem w:displayText="15830000 - Açúcar e produtos afins" w:value="15830000 - Açúcar e produtos afins"/>
                <w:listItem w:displayText="15831000 - Açúcar" w:value="15831000 - Açúcar"/>
                <w:listItem w:displayText="15831200 - Açúcar branco" w:value="15831200 - Açúcar branco"/>
                <w:listItem w:displayText="15831300 - Açúcar e xarope de ácer" w:value="15831300 - Açúcar e xarope de ácer"/>
                <w:listItem w:displayText="15831400 - Melaços" w:value="15831400 - Melaços"/>
                <w:listItem w:displayText="15831500 - Xaropes de açúcar" w:value="15831500 - Xaropes de açúcar"/>
                <w:listItem w:displayText="15831600 - Mel" w:value="15831600 - Mel"/>
                <w:listItem w:displayText="15832000 - Desperdícios da indústria do açúcar" w:value="15832000 - Desperdícios da indústria do açúcar"/>
                <w:listItem w:displayText="15833000 - Produtos à base de açúcar" w:value="15833000 - Produtos à base de açúcar"/>
                <w:listItem w:displayText="15833100 - Sobremesas" w:value="15833100 - Sobremesas"/>
                <w:listItem w:displayText="15833110 - Bases para tartes de frutas" w:value="15833110 - Bases para tartes de frutas"/>
                <w:listItem w:displayText="15840000 - Cacau, chocolate e produtos de confeitaria" w:value="15840000 - Cacau, chocolate e produtos de confeitaria"/>
                <w:listItem w:displayText="15841000 - Cacau" w:value="15841000 - Cacau"/>
                <w:listItem w:displayText="15841100 - Pasta de cacau" w:value="15841100 - Pasta de cacau"/>
                <w:listItem w:displayText="15841200 - Manteiga, gordura ou óleo de cacau" w:value="15841200 - Manteiga, gordura ou óleo de cacau"/>
                <w:listItem w:displayText="15841300 - Cacau em pó, não adoçado" w:value="15841300 - Cacau em pó, não adoçado"/>
                <w:listItem w:displayText="15841400 - Cacau em pó, adoçado" w:value="15841400 - Cacau em pó, adoçado"/>
                <w:listItem w:displayText="15842000 - Chocolate e produtos de confeitaria" w:value="15842000 - Chocolate e produtos de confeitaria"/>
                <w:listItem w:displayText="15842100 - Chocolate" w:value="15842100 - Chocolate"/>
                <w:listItem w:displayText="15842200 - Produtos à base de chocolate" w:value="15842200 - Produtos à base de chocolate"/>
                <w:listItem w:displayText="15842210 - Chocolate para beber" w:value="15842210 - Chocolate para beber"/>
                <w:listItem w:displayText="15842220 - Chocolate em barras" w:value="15842220 - Chocolate em barras"/>
                <w:listItem w:displayText="15842300 - Produtos de confeitaria" w:value="15842300 - Produtos de confeitaria"/>
                <w:listItem w:displayText="15842310 - Rebuçados de açúcar cozido" w:value="15842310 - Rebuçados de açúcar cozido"/>
                <w:listItem w:displayText="15842320 - Nogates" w:value="15842320 - Nogates"/>
                <w:listItem w:displayText="15842400 - Fruta, frutos de casca rija e cascas de frutos conservados em açúcar" w:value="15842400 - Fruta, frutos de casca rija e cascas de frutos conservados em açúcar"/>
                <w:listItem w:displayText="15850000 - Massas alimentícias" w:value="15850000 - Massas alimentícias"/>
                <w:listItem w:displayText="15851000 - Produtos farináceos" w:value="15851000 - Produtos farináceos"/>
                <w:listItem w:displayText="15851100 - Massas alimentícias não cozidas" w:value="15851100 - Massas alimentícias não cozidas"/>
                <w:listItem w:displayText="15851200 - Massas alimentícias e cuscuz preparados" w:value="15851200 - Massas alimentícias e cuscuz preparados"/>
                <w:listItem w:displayText="15851210 - Massas alimentícias preparadas" w:value="15851210 - Massas alimentícias preparadas"/>
                <w:listItem w:displayText="15851220 - Massas alimentícias recheadas" w:value="15851220 - Massas alimentícias recheadas"/>
                <w:listItem w:displayText="15851230 - Lasanha" w:value="15851230 - Lasanha"/>
                <w:listItem w:displayText="15851250 - Cuscuz" w:value="15851250 - Cuscuz"/>
                <w:listItem w:displayText="15851290 - Massas alimentícias em lata" w:value="15851290 - Massas alimentícias em lata"/>
                <w:listItem w:displayText="15860000 - Café, chá e produtos afins" w:value="15860000 - Café, chá e produtos afins"/>
                <w:listItem w:displayText="15861000 - Café" w:value="15861000 - Café"/>
                <w:listItem w:displayText="15861100 - Café torrado" w:value="15861100 - Café torrado"/>
                <w:listItem w:displayText="15861200 - Café descafeinado" w:value="15861200 - Café descafeinado"/>
                <w:listItem w:displayText="15862000 - Sucedâneos do café" w:value="15862000 - Sucedâneos do café"/>
                <w:listItem w:displayText="15863000 - Chá" w:value="15863000 - Chá"/>
                <w:listItem w:displayText="15863100 - Chá verde" w:value="15863100 - Chá verde"/>
                <w:listItem w:displayText="15863200 - Chá preto" w:value="15863200 - Chá preto"/>
                <w:listItem w:displayText="15864000 - Preparações à base de chá ou de mate" w:value="15864000 - Preparações à base de chá ou de mate"/>
                <w:listItem w:displayText="15864100 - Chá em saquinhos" w:value="15864100 - Chá em saquinhos"/>
                <w:listItem w:displayText="15865000 - Infusões de ervas" w:value="15865000 - Infusões de ervas"/>
                <w:listItem w:displayText="15870000 - Condimentos e temperos" w:value="15870000 - Condimentos e temperos"/>
                <w:listItem w:displayText="15871000 - Vinagre; condimentos compostos; farinhas de mostarda e mostarda preparada" w:value="15871000 - Vinagre; condimentos compostos; farinhas de mostarda e mostarda preparada"/>
                <w:listItem w:displayText="15871100 - Vinagre e seus sucedâneos" w:value="15871100 - Vinagre e seus sucedâneos"/>
                <w:listItem w:displayText="15871110 - Vinagre ou equivalente" w:value="15871110 - Vinagre ou equivalente"/>
                <w:listItem w:displayText="15871200 - Molhos, condimentos e temperos compostos" w:value="15871200 - Molhos, condimentos e temperos compostos"/>
                <w:listItem w:displayText="15871210 - Molho de soja" w:value="15871210 - Molho de soja"/>
                <w:listItem w:displayText="15871230 - Ketchup" w:value="15871230 - Ketchup"/>
                <w:listItem w:displayText="15871250 - Mostarda" w:value="15871250 - Mostarda"/>
                <w:listItem w:displayText="15871260 - Molhos" w:value="15871260 - Molhos"/>
                <w:listItem w:displayText="15871270 - Condimentos compostos" w:value="15871270 - Condimentos compostos"/>
                <w:listItem w:displayText="15871273 - Maionese" w:value="15871273 - Maionese"/>
                <w:listItem w:displayText="15871274 - Produtos de barrar para sanduíches" w:value="15871274 - Produtos de barrar para sanduíches"/>
                <w:listItem w:displayText="15871279 - Molho chutney" w:value="15871279 - Molho chutney"/>
                <w:listItem w:displayText="15872000 - Ervas e especiarias" w:value="15872000 - Ervas e especiarias"/>
                <w:listItem w:displayText="15872100 - Pimenta" w:value="15872100 - Pimenta"/>
                <w:listItem w:displayText="15872200 - Especiarias" w:value="15872200 - Especiarias"/>
                <w:listItem w:displayText="15872300 - Ervas" w:value="15872300 - Ervas"/>
                <w:listItem w:displayText="15872400 - Sal" w:value="15872400 - Sal"/>
                <w:listItem w:displayText="15872500 - Gengibre" w:value="15872500 - Gengibre"/>
                <w:listItem w:displayText="15880000 - Produtos nutricionais especiais" w:value="15880000 - Produtos nutricionais especiais"/>
                <w:listItem w:displayText="15881000 - Preparações alimentícias homogeneizadas" w:value="15881000 - Preparações alimentícias homogeneizadas"/>
                <w:listItem w:displayText="15882000 - Produtos dietéticos" w:value="15882000 - Produtos dietéticos"/>
                <w:listItem w:displayText="15884000 - Alimentos para bebés" w:value="15884000 - Alimentos para bebés"/>
                <w:listItem w:displayText="15890000 - Produtos alimentares diversos e produtos secos" w:value="15890000 - Produtos alimentares diversos e produtos secos"/>
                <w:listItem w:displayText="15891000 - Sopas e consommés" w:value="15891000 - Sopas e consommés"/>
                <w:listItem w:displayText="15891100 - Sopas de carne" w:value="15891100 - Sopas de carne"/>
                <w:listItem w:displayText="15891200 - Sopas de peixe" w:value="15891200 - Sopas de peixe"/>
                <w:listItem w:displayText="15891300 - Sopas mistas" w:value="15891300 - Sopas mistas"/>
                <w:listItem w:displayText="15891400 - Sopas" w:value="15891400 - Sopas"/>
                <w:listItem w:displayText="15891410 - Preparações para sopas" w:value="15891410 - Preparações para sopas"/>
                <w:listItem w:displayText="15891500 - Consommés" w:value="15891500 - Consommés"/>
                <w:listItem w:displayText="15891600 - Caldos" w:value="15891600 - Caldos"/>
                <w:listItem w:displayText="15891610 - Preparações para caldos" w:value="15891610 - Preparações para caldos"/>
                <w:listItem w:displayText="15891900 - Sopas de legumes" w:value="15891900 - Sopas de legumes"/>
                <w:listItem w:displayText="15892000 - Sucos e extractos vegetais, substâncias pépticas e espessantes" w:value="15892000 - Sucos e extractos vegetais, substâncias pépticas e espessantes"/>
                <w:listItem w:displayText="15892100 - Sucos vegetais" w:value="15892100 - Sucos vegetais"/>
                <w:listItem w:displayText="15892200 - Extractos vegetais" w:value="15892200 - Extractos vegetais"/>
                <w:listItem w:displayText="15892400 - Espessantes" w:value="15892400 - Espessantes"/>
                <w:listItem w:displayText="15893000 - Produtos secos" w:value="15893000 - Produtos secos"/>
                <w:listItem w:displayText="15893100 - Preparados alimentares" w:value="15893100 - Preparados alimentares"/>
                <w:listItem w:displayText="15893200 - Preparados para sobremesas" w:value="15893200 - Preparados para sobremesas"/>
                <w:listItem w:displayText="15893300 - Preparados para molhos" w:value="15893300 - Preparados para molhos"/>
                <w:listItem w:displayText="15894000 - Produtos alimentares transformados" w:value="15894000 - Produtos alimentares transformados"/>
                <w:listItem w:displayText="15894100 - Conservas de produtos vegetarianos" w:value="15894100 - Conservas de produtos vegetarianos"/>
                <w:listItem w:displayText="15894200 - Refeições preparadas" w:value="15894200 - Refeições preparadas"/>
                <w:listItem w:displayText="15894210 - Refeições para escolas" w:value="15894210 - Refeições para escolas"/>
                <w:listItem w:displayText="15894220 - Refeições para hospitais" w:value="15894220 - Refeições para hospitais"/>
                <w:listItem w:displayText="15894300 - Pratos preparados" w:value="15894300 - Pratos preparados"/>
                <w:listItem w:displayText="15894400 - Refeições leves" w:value="15894400 - Refeições leves"/>
                <w:listItem w:displayText="15894500 - Produtos para distribuidores automáticos" w:value="15894500 - Produtos para distribuidores automáticos"/>
                <w:listItem w:displayText="15894600 - Recheios para sanduíches" w:value="15894600 - Recheios para sanduíches"/>
                <w:listItem w:displayText="15894700 - Produtos de mercearia fina" w:value="15894700 - Produtos de mercearia fina"/>
                <w:listItem w:displayText="15895000 - Produtos de restauração rápida" w:value="15895000 - Produtos de restauração rápida"/>
                <w:listItem w:displayText="15895100 - Hambúrgueres" w:value="15895100 - Hambúrgueres"/>
                <w:listItem w:displayText="15896000 - Produtos ultracongelados" w:value="15896000 - Produtos ultracongelados"/>
                <w:listItem w:displayText="15897000 - Produtos enlatados e rações de combate" w:value="15897000 - Produtos enlatados e rações de combate"/>
                <w:listItem w:displayText="15897100 - Rações de combate" w:value="15897100 - Rações de combate"/>
                <w:listItem w:displayText="15897200 - Produtos enlatados" w:value="15897200 - Produtos enlatados"/>
                <w:listItem w:displayText="15897300 - Rações alimentares" w:value="15897300 - Rações alimentares"/>
                <w:listItem w:displayText="15898000 - Leveduras" w:value="15898000 - Leveduras"/>
                <w:listItem w:displayText="15899000 - Levedura artificial" w:value="15899000 - Levedura artificial"/>
                <w:listItem w:displayText="15900000 - Bebidas, tabaco e produtos afins" w:value="15900000 - Bebidas, tabaco e produtos afins"/>
                <w:listItem w:displayText="15910000 - Bebidas alcoólicas destiladas" w:value="15910000 - Bebidas alcoólicas destiladas"/>
                <w:listItem w:displayText="15911000 - Bebidas espirituosas" w:value="15911000 - Bebidas espirituosas"/>
                <w:listItem w:displayText="15911100 - Aguardentes" w:value="15911100 - Aguardentes"/>
                <w:listItem w:displayText="15911200 - Licores" w:value="15911200 - Licores"/>
                <w:listItem w:displayText="15930000 - Vinhos" w:value="15930000 - Vinhos"/>
                <w:listItem w:displayText="15931000 - Vinhos não aromatizados" w:value="15931000 - Vinhos não aromatizados"/>
                <w:listItem w:displayText="15931100 - Vinhos espumantes" w:value="15931100 - Vinhos espumantes"/>
                <w:listItem w:displayText="15931200 - Vinho de mesa" w:value="15931200 - Vinho de mesa"/>
                <w:listItem w:displayText="15931300 - Vinho do Porto" w:value="15931300 - Vinho do Porto"/>
                <w:listItem w:displayText="15931400 - Vinho da Madeira" w:value="15931400 - Vinho da Madeira"/>
                <w:listItem w:displayText="15931500 - Mostos de uvas" w:value="15931500 - Mostos de uvas"/>
                <w:listItem w:displayText="15931600 - Vinho de Xerês" w:value="15931600 - Vinho de Xerês"/>
                <w:listItem w:displayText="15932000 - Borras de vinho" w:value="15932000 - Borras de vinho"/>
                <w:listItem w:displayText="15940000 - Sidra e outros vinhos de fruta" w:value="15940000 - Sidra e outros vinhos de fruta"/>
                <w:listItem w:displayText="15941000 - Sidra" w:value="15941000 - Sidra"/>
                <w:listItem w:displayText="15942000 - Vinhos de fruta" w:value="15942000 - Vinhos de fruta"/>
                <w:listItem w:displayText="15950000 - Bebidas fermentadas não destiladas" w:value="15950000 - Bebidas fermentadas não destiladas"/>
                <w:listItem w:displayText="15951000 - Vermutes" w:value="15951000 - Vermutes"/>
                <w:listItem w:displayText="15960000 - Cerveja de malte" w:value="15960000 - Cerveja de malte"/>
                <w:listItem w:displayText="15961000 - Cerveja" w:value="15961000 - Cerveja"/>
                <w:listItem w:displayText="15961100 - Cerveja lager" w:value="15961100 - Cerveja lager"/>
                <w:listItem w:displayText="15962000 - Borras resultantes da destilação ou fabricação da cerveja" w:value="15962000 - Borras resultantes da destilação ou fabricação da cerveja"/>
                <w:listItem w:displayText="15980000 - Bebidas não alcoólicas" w:value="15980000 - Bebidas não alcoólicas"/>
                <w:listItem w:displayText="15981000 - Águas minerais" w:value="15981000 - Águas minerais"/>
                <w:listItem w:displayText="15981100 - Água mineral não gaseificada" w:value="15981100 - Água mineral não gaseificada"/>
                <w:listItem w:displayText="15981200 - Água mineral gaseificada" w:value="15981200 - Água mineral gaseificada"/>
                <w:listItem w:displayText="15981300 - Água sob forma sólida" w:value="15981300 - Água sob forma sólida"/>
                <w:listItem w:displayText="15981310 - Gelo" w:value="15981310 - Gelo"/>
                <w:listItem w:displayText="15981320 - Neve" w:value="15981320 - Neve"/>
                <w:listItem w:displayText="15981400 - Águas minerais aromatizadas" w:value="15981400 - Águas minerais aromatizadas"/>
                <w:listItem w:displayText="15982000 - Refrigerantes" w:value="15982000 - Refrigerantes"/>
                <w:listItem w:displayText="15982100 - Concentrados de fruta" w:value="15982100 - Concentrados de fruta"/>
                <w:listItem w:displayText="15982200 - Leite chocolatado" w:value="15982200 - Leite chocolatado"/>
                <w:listItem w:displayText="15990000 - Tabaco, produtos à base de tabaco e artigos afins" w:value="15990000 - Tabaco, produtos à base de tabaco e artigos afins"/>
                <w:listItem w:displayText="15991000 - Produtos à base de tabaco" w:value="15991000 - Produtos à base de tabaco"/>
                <w:listItem w:displayText="15991100 - Charutos" w:value="15991100 - Charutos"/>
                <w:listItem w:displayText="15991200 - Cigarrilhas" w:value="15991200 - Cigarrilhas"/>
                <w:listItem w:displayText="15991300 - Cigarros" w:value="15991300 - Cigarros"/>
                <w:listItem w:displayText="15992000 - Tabaco" w:value="15992000 - Tabaco"/>
                <w:listItem w:displayText="15992100 - Tabaco manufacturado" w:value="15992100 - Tabaco manufacturado"/>
                <w:listItem w:displayText="15993000 - Material de tabacaria" w:value="15993000 - Material de tabacaria"/>
                <w:listItem w:displayText="15994000 - Papel para cigarros e papel-filtro" w:value="15994000 - Papel para cigarros e papel-filtro"/>
                <w:listItem w:displayText="15994100 - Papel para cigarros" w:value="15994100 - Papel para cigarros"/>
                <w:listItem w:displayText="15994200 - Papel-filtro" w:value="15994200 - Papel-filtro"/>
                <w:listItem w:displayText="16000000 - Maquinaria agrícola" w:value="16000000 - Maquinaria agrícola"/>
                <w:listItem w:displayText="16100000 - Máquinas para agricultura e silvicultura, para preparação e cultivo dos solos" w:value="16100000 - Máquinas para agricultura e silvicultura, para preparação e cultivo dos solos"/>
                <w:listItem w:displayText="16110000 - Arados ou grades de discos" w:value="16110000 - Arados ou grades de discos"/>
                <w:listItem w:displayText="16120000 - Grades, escarificadoras, cultivadoras, sachadoras ou enxadas" w:value="16120000 - Grades, escarificadoras, cultivadoras, sachadoras ou enxadas"/>
                <w:listItem w:displayText="16130000 - Semeadoras, plantadoras ou transplantadoras" w:value="16130000 - Semeadoras, plantadoras ou transplantadoras"/>
                <w:listItem w:displayText="16140000 - Espalhadoras de estrume" w:value="16140000 - Espalhadoras de estrume"/>
                <w:listItem w:displayText="16141000 - Distribuidoras de fertilizantes" w:value="16141000 - Distribuidoras de fertilizantes"/>
                <w:listItem w:displayText="16150000 - Cilindros para relvados ou para campos de desporto" w:value="16150000 - Cilindros para relvados ou para campos de desporto"/>
                <w:listItem w:displayText="16160000 - Equipamento diverso de jardinagem" w:value="16160000 - Equipamento diverso de jardinagem"/>
                <w:listItem w:displayText="16300000 - Máquinas para colheita" w:value="16300000 - Máquinas para colheita"/>
                <w:listItem w:displayText="16310000 - Ceifeiras" w:value="16310000 - Ceifeiras"/>
                <w:listItem w:displayText="16311000 - Cortadores de relva" w:value="16311000 - Cortadores de relva"/>
                <w:listItem w:displayText="16311100 - Cortadores de relva para parques ou para campos de desporto" w:value="16311100 - Cortadores de relva para parques ou para campos de desporto"/>
                <w:listItem w:displayText="16320000 - Máquinas para colheita de feno" w:value="16320000 - Máquinas para colheita de feno"/>
                <w:listItem w:displayText="16330000 - Enfardadeiras de palha ou de forragem" w:value="16330000 - Enfardadeiras de palha ou de forragem"/>
                <w:listItem w:displayText="16331000 - Prensas-enfardadeiras" w:value="16331000 - Prensas-enfardadeiras"/>
                <w:listItem w:displayText="16340000 - Máquinas para colheita e debulha" w:value="16340000 - Máquinas para colheita e debulha"/>
                <w:listItem w:displayText="16400000 - Máquinas pulverizadoras para agricultura ou horticultura" w:value="16400000 - Máquinas pulverizadoras para agricultura ou horticultura"/>
                <w:listItem w:displayText="16500000 - Reboques e semi-reboques autocarregáveis ou autodescarregáveis para usos agrícolas" w:value="16500000 - Reboques e semi-reboques autocarregáveis ou autodescarregáveis para usos agrícolas"/>
                <w:listItem w:displayText="16510000 - Reboques autocarregáveis para usos agrícolas" w:value="16510000 - Reboques autocarregáveis para usos agrícolas"/>
                <w:listItem w:displayText="16520000 - Reboques autodescarregáveis para usos agrícolas" w:value="16520000 - Reboques autodescarregáveis para usos agrícolas"/>
                <w:listItem w:displayText="16530000 - Semi-reboques autocarregáveis para usos agrícolas" w:value="16530000 - Semi-reboques autocarregáveis para usos agrícolas"/>
                <w:listItem w:displayText="16540000 - Semi-reboques autodescarregáveis para usos agrícolas" w:value="16540000 - Semi-reboques autodescarregáveis para usos agrícolas"/>
                <w:listItem w:displayText="16600000 - Máquinas especializadas para a agricultura ou a silvicultura" w:value="16600000 - Máquinas especializadas para a agricultura ou a silvicultura"/>
                <w:listItem w:displayText="16610000 - Máquinas para limpar, seleccionar ou classificar ovos, fruta ou outros produtos agrícolas" w:value="16610000 - Máquinas para limpar, seleccionar ou classificar ovos, fruta ou outros produtos agrícolas"/>
                <w:listItem w:displayText="16611000 - Máquinas para limpar produtos agrícolas" w:value="16611000 - Máquinas para limpar produtos agrícolas"/>
                <w:listItem w:displayText="16611100 - Máquinas para limpar ovos" w:value="16611100 - Máquinas para limpar ovos"/>
                <w:listItem w:displayText="16611200 - Máquinas para limpar fruta" w:value="16611200 - Máquinas para limpar fruta"/>
                <w:listItem w:displayText="16612000 - Máquinas para seleccionar ou classificar produtos agrícolas" w:value="16612000 - Máquinas para seleccionar ou classificar produtos agrícolas"/>
                <w:listItem w:displayText="16612100 - Máquinas para seleccionar ou classificar ovos" w:value="16612100 - Máquinas para seleccionar ou classificar ovos"/>
                <w:listItem w:displayText="16612200 - Máquinas para seleccionar ou classificar fruta" w:value="16612200 - Máquinas para seleccionar ou classificar fruta"/>
                <w:listItem w:displayText="16613000 - Máquinas para limpeza, selecção ou peneiração de sementes e grãos ou de produtos hortícolas secos" w:value="16613000 - Máquinas para limpeza, selecção ou peneiração de sementes e grãos ou de produtos hortícolas secos"/>
                <w:listItem w:displayText="16620000 - Máquinas para ordenhar" w:value="16620000 - Máquinas para ordenhar"/>
                <w:listItem w:displayText="16630000 - Máquinas para preparação de alimentos para animais" w:value="16630000 - Máquinas para preparação de alimentos para animais"/>
                <w:listItem w:displayText="16640000 - Máquinas para apicultura" w:value="16640000 - Máquinas para apicultura"/>
                <w:listItem w:displayText="16650000 - Máquinas para aviário" w:value="16650000 - Máquinas para aviário"/>
                <w:listItem w:displayText="16651000 - Criadeiras e incubadoras para aves de capoeira" w:value="16651000 - Criadeiras e incubadoras para aves de capoeira"/>
                <w:listItem w:displayText="16700000 - Tractores" w:value="16700000 - Tractores"/>
                <w:listItem w:displayText="16710000 - Motocultores" w:value="16710000 - Motocultores"/>
                <w:listItem w:displayText="16720000 - Tractores usados" w:value="16720000 - Tractores usados"/>
                <w:listItem w:displayText="16730000 - Motores de tracção" w:value="16730000 - Motores de tracção"/>
                <w:listItem w:displayText="16800000 - Peças para máquinas para agricultura e silvicultura" w:value="16800000 - Peças para máquinas para agricultura e silvicultura"/>
                <w:listItem w:displayText="16810000 - Peças para máquinas para agricultura" w:value="16810000 - Peças para máquinas para agricultura"/>
                <w:listItem w:displayText="16820000 - Peças para máquinas para silvicultura" w:value="16820000 - Peças para máquinas para silvicultura"/>
                <w:listItem w:displayText="18000000 - Vestuário, calçado, malas e artigos de viagem, acessórios" w:value="18000000 - Vestuário, calçado, malas e artigos de viagem, acessórios"/>
                <w:listItem w:displayText="18100000 - Vestuário profissional, vestuário de trabalho especial e acessórios" w:value="18100000 - Vestuário profissional, vestuário de trabalho especial e acessórios"/>
                <w:listItem w:displayText="18110000 - Vestuário profissional" w:value="18110000 - Vestuário profissional"/>
                <w:listItem w:displayText="18113000 - Vestuário industrial" w:value="18113000 - Vestuário industrial"/>
                <w:listItem w:displayText="18114000 - Jardineiras" w:value="18114000 - Jardineiras"/>
                <w:listItem w:displayText="18130000 - Vestuário de trabalho especial" w:value="18130000 - Vestuário de trabalho especial"/>
                <w:listItem w:displayText="18132000 - Vestuário de voo" w:value="18132000 - Vestuário de voo"/>
                <w:listItem w:displayText="18132100 - Casacos de voo" w:value="18132100 - Casacos de voo"/>
                <w:listItem w:displayText="18132200 - Fatos de voo" w:value="18132200 - Fatos de voo"/>
                <w:listItem w:displayText="18140000 - Acessórios para vestuário de trabalho" w:value="18140000 - Acessórios para vestuário de trabalho"/>
                <w:listItem w:displayText="18141000 - Luvas de trabalho" w:value="18141000 - Luvas de trabalho"/>
                <w:listItem w:displayText="18142000 - Viseiras de protecção" w:value="18142000 - Viseiras de protecção"/>
                <w:listItem w:displayText="18143000 - Equipamento (vestuário) de protecção" w:value="18143000 - Equipamento (vestuário) de protecção"/>
                <w:listItem w:displayText="18200000 - Vestuário exterior" w:value="18200000 - Vestuário exterior"/>
                <w:listItem w:displayText="18210000 - Casacos compridos" w:value="18210000 - Casacos compridos"/>
                <w:listItem w:displayText="18211000 - Túnicas" w:value="18211000 - Túnicas"/>
                <w:listItem w:displayText="18212000 - Capotes" w:value="18212000 - Capotes"/>
                <w:listItem w:displayText="18213000 - Blusões" w:value="18213000 - Blusões"/>
                <w:listItem w:displayText="18220000 - Vestuário de protecção contra as intempéries" w:value="18220000 - Vestuário de protecção contra as intempéries"/>
                <w:listItem w:displayText="18221000 - Vestuário impermeável" w:value="18221000 - Vestuário impermeável"/>
                <w:listItem w:displayText="18221100 - Capas impermeáveis" w:value="18221100 - Capas impermeáveis"/>
                <w:listItem w:displayText="18221200 - Anoraques" w:value="18221200 - Anoraques"/>
                <w:listItem w:displayText="18221300 - Impermeáveis e gabardinas" w:value="18221300 - Impermeáveis e gabardinas"/>
                <w:listItem w:displayText="18222000 - Vestuário formal de trabalho" w:value="18222000 - Vestuário formal de trabalho"/>
                <w:listItem w:displayText="18222100 - Fatos" w:value="18222100 - Fatos"/>
                <w:listItem w:displayText="18222200 - Conjuntos" w:value="18222200 - Conjuntos"/>
                <w:listItem w:displayText="18223000 - Casacos e blazers" w:value="18223000 - Casacos e blazers"/>
                <w:listItem w:displayText="18223100 - Blazers" w:value="18223100 - Blazers"/>
                <w:listItem w:displayText="18223200 - Casacos" w:value="18223200 - Casacos"/>
                <w:listItem w:displayText="18224000 - Vestuário de tecidos têxteis impregnados ou revestidos" w:value="18224000 - Vestuário de tecidos têxteis impregnados ou revestidos"/>
                <w:listItem w:displayText="18230000 - Vestuário exterior diverso" w:value="18230000 - Vestuário exterior diverso"/>
                <w:listItem w:displayText="18231000 - Vestidos" w:value="18231000 - Vestidos"/>
                <w:listItem w:displayText="18232000 - Saias" w:value="18232000 - Saias"/>
                <w:listItem w:displayText="18233000 - Calções" w:value="18233000 - Calções"/>
                <w:listItem w:displayText="18234000 - Calças" w:value="18234000 - Calças"/>
                <w:listItem w:displayText="18235000 - Pullovers, casacos de malha e artigos similares" w:value="18235000 - Pullovers, casacos de malha e artigos similares"/>
                <w:listItem w:displayText="18235100 - Pullovers" w:value="18235100 - Pullovers"/>
                <w:listItem w:displayText="18235200 - Casacos de malha" w:value="18235200 - Casacos de malha"/>
                <w:listItem w:displayText="18235300 - Camisolas de algodão" w:value="18235300 - Camisolas de algodão"/>
                <w:listItem w:displayText="18235400 - Coletes" w:value="18235400 - Coletes"/>
                <w:listItem w:displayText="18300000 - Peças de vestuário" w:value="18300000 - Peças de vestuário"/>
                <w:listItem w:displayText="18310000 - Roupa interior" w:value="18310000 - Roupa interior"/>
                <w:listItem w:displayText="18311000 - Combinações" w:value="18311000 - Combinações"/>
                <w:listItem w:displayText="18312000 - Cuecas de homem" w:value="18312000 - Cuecas de homem"/>
                <w:listItem w:displayText="18313000 - Cuecas de mulher" w:value="18313000 - Cuecas de mulher"/>
                <w:listItem w:displayText="18314000 - Roupões de banho" w:value="18314000 - Roupões de banho"/>
                <w:listItem w:displayText="18315000 - Meias de senhora" w:value="18315000 - Meias de senhora"/>
                <w:listItem w:displayText="18316000 - Meias-calças (collants)" w:value="18316000 - Meias-calças (collants)"/>
                <w:listItem w:displayText="18317000 - Peúgas" w:value="18317000 - Peúgas"/>
                <w:listItem w:displayText="18318000 - Roupa de dormir" w:value="18318000 - Roupa de dormir"/>
                <w:listItem w:displayText="18318100 - Camisas de dormir" w:value="18318100 - Camisas de dormir"/>
                <w:listItem w:displayText="18318200 - Roupões" w:value="18318200 - Roupões"/>
                <w:listItem w:displayText="18318300 - Pijamas" w:value="18318300 - Pijamas"/>
                <w:listItem w:displayText="18318400 - Camisolas interiores de manga cava" w:value="18318400 - Camisolas interiores de manga cava"/>
                <w:listItem w:displayText="18318500 - Camisas de noite" w:value="18318500 - Camisas de noite"/>
                <w:listItem w:displayText="18320000 - Soutiens, espartilhos, cintos de ligas e artigos similares" w:value="18320000 - Soutiens, espartilhos, cintos de ligas e artigos similares"/>
                <w:listItem w:displayText="18321000 - Soutiens" w:value="18321000 - Soutiens"/>
                <w:listItem w:displayText="18322000 - Espartilhos" w:value="18322000 - Espartilhos"/>
                <w:listItem w:displayText="18323000 - Cintos de ligas" w:value="18323000 - Cintos de ligas"/>
                <w:listItem w:displayText="18330000 - Camisolas de manga curta (t-shirts) e camisas" w:value="18330000 - Camisolas de manga curta (t-shirts) e camisas"/>
                <w:listItem w:displayText="18331000 - T-shirts" w:value="18331000 - T-shirts"/>
                <w:listItem w:displayText="18332000 - Camisas" w:value="18332000 - Camisas"/>
                <w:listItem w:displayText="18333000 - Camisolas de gola pólo" w:value="18333000 - Camisolas de gola pólo"/>
                <w:listItem w:displayText="18400000 - Vestuário e acessórios especiais" w:value="18400000 - Vestuário e acessórios especiais"/>
                <w:listItem w:displayText="18410000 - Vestuário especial" w:value="18410000 - Vestuário especial"/>
                <w:listItem w:displayText="18411000 - Vestuário para bebé" w:value="18411000 - Vestuário para bebé"/>
                <w:listItem w:displayText="18412000 - Vestuário de desporto" w:value="18412000 - Vestuário de desporto"/>
                <w:listItem w:displayText="18412100 - Fatos de treino" w:value="18412100 - Fatos de treino"/>
                <w:listItem w:displayText="18412200 - Camisas de desporto" w:value="18412200 - Camisas de desporto"/>
                <w:listItem w:displayText="18412300 - Fatos de esqui" w:value="18412300 - Fatos de esqui"/>
                <w:listItem w:displayText="18412800 - Fatos de banho" w:value="18412800 - Fatos de banho"/>
                <w:listItem w:displayText="18420000 - Acessórios de vestuário" w:value="18420000 - Acessórios de vestuário"/>
                <w:listItem w:displayText="18421000 - Lenços de assoar e de bolso" w:value="18421000 - Lenços de assoar e de bolso"/>
                <w:listItem w:displayText="18422000 - Lenços de pescoço" w:value="18422000 - Lenços de pescoço"/>
                <w:listItem w:displayText="18423000 - Gravatas" w:value="18423000 - Gravatas"/>
                <w:listItem w:displayText="18424000 - Luvas" w:value="18424000 - Luvas"/>
                <w:listItem w:displayText="18424300 - Luvas descartáveis" w:value="18424300 - Luvas descartáveis"/>
                <w:listItem w:displayText="18424400 - Mitenes" w:value="18424400 - Mitenes"/>
                <w:listItem w:displayText="18424500 - Luvas de cano comprido" w:value="18424500 - Luvas de cano comprido"/>
                <w:listItem w:displayText="18425000 - Cintos" w:value="18425000 - Cintos"/>
                <w:listItem w:displayText="18425100 - Bandoleiras" w:value="18425100 - Bandoleiras"/>
                <w:listItem w:displayText="18440000 - Chapéus e artigos para cobrir a cabeça" w:value="18440000 - Chapéus e artigos para cobrir a cabeça"/>
                <w:listItem w:displayText="18441000 - Chapéus" w:value="18441000 - Chapéus"/>
                <w:listItem w:displayText="18443000 - Artigos para cobrir a cabeça e seus acessórios" w:value="18443000 - Artigos para cobrir a cabeça e seus acessórios"/>
                <w:listItem w:displayText="18443100 - Precintas" w:value="18443100 - Precintas"/>
                <w:listItem w:displayText="18443300 - Artigos de chapelaria" w:value="18443300 - Artigos de chapelaria"/>
                <w:listItem w:displayText="18443310 - Boinas" w:value="18443310 - Boinas"/>
                <w:listItem w:displayText="18443320 - Boinas de campanha" w:value="18443320 - Boinas de campanha"/>
                <w:listItem w:displayText="18443330 - Gorros" w:value="18443330 - Gorros"/>
                <w:listItem w:displayText="18443340 - Bonés" w:value="18443340 - Bonés"/>
                <w:listItem w:displayText="18443400 - Francaletes para artigos para cobrir a cabeça" w:value="18443400 - Francaletes para artigos para cobrir a cabeça"/>
                <w:listItem w:displayText="18443500 - Viseiras" w:value="18443500 - Viseiras"/>
                <w:listItem w:displayText="18444000 - Artigos de protecção para a cabeça" w:value="18444000 - Artigos de protecção para a cabeça"/>
                <w:listItem w:displayText="18444100 - Artigos de segurança para a cabeça" w:value="18444100 - Artigos de segurança para a cabeça"/>
                <w:listItem w:displayText="18444110 - Capacetes" w:value="18444110 - Capacetes"/>
                <w:listItem w:displayText="18444111 - Capacetes de protecção" w:value="18444111 - Capacetes de protecção"/>
                <w:listItem w:displayText="18444112 - Capacetes de ciclismo" w:value="18444112 - Capacetes de ciclismo"/>
                <w:listItem w:displayText="18444200 - Capacetes de segurança" w:value="18444200 - Capacetes de segurança"/>
                <w:listItem w:displayText="18450000 - Fechos (vestuário)" w:value="18450000 - Fechos (vestuário)"/>
                <w:listItem w:displayText="18451000 - Botões" w:value="18451000 - Botões"/>
                <w:listItem w:displayText="18451100 - Partes de botões" w:value="18451100 - Partes de botões"/>
                <w:listItem w:displayText="18452000 - Alfinetes de segurança" w:value="18452000 - Alfinetes de segurança"/>
                <w:listItem w:displayText="18453000 - Fechos de correr" w:value="18453000 - Fechos de correr"/>
                <w:listItem w:displayText="18500000 - Artigos de joalharia e relojoaria e afins" w:value="18500000 - Artigos de joalharia e relojoaria e afins"/>
                <w:listItem w:displayText="18510000 - Joalharia e artigos afins" w:value="18510000 - Joalharia e artigos afins"/>
                <w:listItem w:displayText="18511000 - Pedras preciosas para joalharia" w:value="18511000 - Pedras preciosas para joalharia"/>
                <w:listItem w:displayText="18511100 - Diamantes" w:value="18511100 - Diamantes"/>
                <w:listItem w:displayText="18511200 - Rubis" w:value="18511200 - Rubis"/>
                <w:listItem w:displayText="18511300 - Esmeraldas" w:value="18511300 - Esmeraldas"/>
                <w:listItem w:displayText="18511400 - Opalas" w:value="18511400 - Opalas"/>
                <w:listItem w:displayText="18511500 - Quartzo" w:value="18511500 - Quartzo"/>
                <w:listItem w:displayText="18511600 - Turmalinas" w:value="18511600 - Turmalinas"/>
                <w:listItem w:displayText="18512000 - Moedas e medalhas" w:value="18512000 - Moedas e medalhas"/>
                <w:listItem w:displayText="18512100 - Moedas" w:value="18512100 - Moedas"/>
                <w:listItem w:displayText="18512200 - Medalhas" w:value="18512200 - Medalhas"/>
                <w:listItem w:displayText="18513000 - Artigos de joalharia" w:value="18513000 - Artigos de joalharia"/>
                <w:listItem w:displayText="18513100 - Pérolas" w:value="18513100 - Pérolas"/>
                <w:listItem w:displayText="18513200 - Artigos de ourivesaria" w:value="18513200 - Artigos de ourivesaria"/>
                <w:listItem w:displayText="18513300 - Artigos de metais preciosos" w:value="18513300 - Artigos de metais preciosos"/>
                <w:listItem w:displayText="18513400 - Artigos de pedras preciosas ou semipreciosas" w:value="18513400 - Artigos de pedras preciosas ou semipreciosas"/>
                <w:listItem w:displayText="18513500 - Artigos de prata" w:value="18513500 - Artigos de prata"/>
                <w:listItem w:displayText="18520000 - Artigos pessoais de horometria" w:value="18520000 - Artigos pessoais de horometria"/>
                <w:listItem w:displayText="18521000 - Relógios de bolso ou de pulso" w:value="18521000 - Relógios de bolso ou de pulso"/>
                <w:listItem w:displayText="18521100 - Vidros para relógios de bolso ou de pulso" w:value="18521100 - Vidros para relógios de bolso ou de pulso"/>
                <w:listItem w:displayText="18522000 - Relógios de pulso" w:value="18522000 - Relógios de pulso"/>
                <w:listItem w:displayText="18523000 - Cronómetros" w:value="18523000 - Cronómetros"/>
                <w:listItem w:displayText="18530000 - Prendas e brindes" w:value="18530000 - Prendas e brindes"/>
                <w:listItem w:displayText="18600000 - Peles com pêlo e artigos de peles com pêlo" w:value="18600000 - Peles com pêlo e artigos de peles com pêlo"/>
                <w:listItem w:displayText="18610000 - Artigos de peles com pêlo" w:value="18610000 - Artigos de peles com pêlo"/>
                <w:listItem w:displayText="18611000 - Peles com pêlo" w:value="18611000 - Peles com pêlo"/>
                <w:listItem w:displayText="18612000 - Vestuário de peles com pêlo" w:value="18612000 - Vestuário de peles com pêlo"/>
                <w:listItem w:displayText="18613000 - Artigos de peles com pêlo artificiais" w:value="18613000 - Artigos de peles com pêlo artificiais"/>
                <w:listItem w:displayText="18620000 - Peles" w:value="18620000 - Peles"/>
                <w:listItem w:displayText="18800000 - Calçado" w:value="18800000 - Calçado"/>
                <w:listItem w:displayText="18810000 - Calçado, excepto calçado de desporto e calçado de protecção" w:value="18810000 - Calçado, excepto calçado de desporto e calçado de protecção"/>
                <w:listItem w:displayText="18811000 - Calçado impermeável" w:value="18811000 - Calçado impermeável"/>
                <w:listItem w:displayText="18812000 - Calçado com partes de borracha ou de plástico" w:value="18812000 - Calçado com partes de borracha ou de plástico"/>
                <w:listItem w:displayText="18812100 - Sandálias com gáspeas de borracha ou de plástico" w:value="18812100 - Sandálias com gáspeas de borracha ou de plástico"/>
                <w:listItem w:displayText="18812200 - Botas de borracha" w:value="18812200 - Botas de borracha"/>
                <w:listItem w:displayText="18812300 - Calçado de exterior com gáspea de borracha ou plástico" w:value="18812300 - Calçado de exterior com gáspea de borracha ou plástico"/>
                <w:listItem w:displayText="18812400 - Flip-flops" w:value="18812400 - Flip-flops"/>
                <w:listItem w:displayText="18813000 - Calçado com gáspea de couro" w:value="18813000 - Calçado com gáspea de couro"/>
                <w:listItem w:displayText="18813100 - Sandálias" w:value="18813100 - Sandálias"/>
                <w:listItem w:displayText="18813200 - Pantufas" w:value="18813200 - Pantufas"/>
                <w:listItem w:displayText="18813300 - Calçado de exterior" w:value="18813300 - Calçado de exterior"/>
                <w:listItem w:displayText="18814000 - Calçado com gáspea de matérias têxteis" w:value="18814000 - Calçado com gáspea de matérias têxteis"/>
                <w:listItem w:displayText="18815000 - Botas" w:value="18815000 - Botas"/>
                <w:listItem w:displayText="18815100 - Botinas" w:value="18815100 - Botinas"/>
                <w:listItem w:displayText="18815200 - Botins" w:value="18815200 - Botins"/>
                <w:listItem w:displayText="18815300 - Botas de cano alto" w:value="18815300 - Botas de cano alto"/>
                <w:listItem w:displayText="18815400 - Botas impermeáveis" w:value="18815400 - Botas impermeáveis"/>
                <w:listItem w:displayText="18816000 - Galochas" w:value="18816000 - Galochas"/>
                <w:listItem w:displayText="18820000 - Calçado de desporto" w:value="18820000 - Calçado de desporto"/>
                <w:listItem w:displayText="18821000 - Calçado para esqui" w:value="18821000 - Calçado para esqui"/>
                <w:listItem w:displayText="18821100 - Calçado para esqui de fundo" w:value="18821100 - Calçado para esqui de fundo"/>
                <w:listItem w:displayText="18822000 - Sapatos de treino" w:value="18822000 - Sapatos de treino"/>
                <w:listItem w:displayText="18823000 - Botas de escalada" w:value="18823000 - Botas de escalada"/>
                <w:listItem w:displayText="18824000 - Botas de futebol" w:value="18824000 - Botas de futebol"/>
                <w:listItem w:displayText="18830000 - Calçado de protecção" w:value="18830000 - Calçado de protecção"/>
                <w:listItem w:displayText="18831000 - Calçado com biqueira metálica de protecção" w:value="18831000 - Calçado com biqueira metálica de protecção"/>
                <w:listItem w:displayText="18832000 - Calçado especial" w:value="18832000 - Calçado especial"/>
                <w:listItem w:displayText="18832100 - Calçado de voo" w:value="18832100 - Calçado de voo"/>
                <w:listItem w:displayText="18840000 - Partes de calçado" w:value="18840000 - Partes de calçado"/>
                <w:listItem w:displayText="18841000 - Gáspeas" w:value="18841000 - Gáspeas"/>
                <w:listItem w:displayText="18842000 - Solas" w:value="18842000 - Solas"/>
                <w:listItem w:displayText="18843000 - Tacões" w:value="18843000 - Tacões"/>
                <w:listItem w:displayText="18900000 - Artigos de selaria, malas, bolsas, sacos e outros artigos de viagem" w:value="18900000 - Artigos de selaria, malas, bolsas, sacos e outros artigos de viagem"/>
                <w:listItem w:displayText="18910000 - Artigos de seleiro" w:value="18910000 - Artigos de seleiro"/>
                <w:listItem w:displayText="18911000 - Selas" w:value="18911000 - Selas"/>
                <w:listItem w:displayText="18912000 - Pingalins" w:value="18912000 - Pingalins"/>
                <w:listItem w:displayText="18913000 - Chicotes" w:value="18913000 - Chicotes"/>
                <w:listItem w:displayText="18920000 - Artigos de viagem" w:value="18920000 - Artigos de viagem"/>
                <w:listItem w:displayText="18921000 - Malas" w:value="18921000 - Malas"/>
                <w:listItem w:displayText="18923000 - Bolsas e carteiras" w:value="18923000 - Bolsas e carteiras"/>
                <w:listItem w:displayText="18923100 - Bolsas" w:value="18923100 - Bolsas"/>
                <w:listItem w:displayText="18923200 - Carteiras" w:value="18923200 - Carteiras"/>
                <w:listItem w:displayText="18924000 - Baús" w:value="18924000 - Baús"/>
                <w:listItem w:displayText="18925000 - Suportes e estojos para cantis" w:value="18925000 - Suportes e estojos para cantis"/>
                <w:listItem w:displayText="18925100 - Suportes para cantis" w:value="18925100 - Suportes para cantis"/>
                <w:listItem w:displayText="18925200 - Coldres" w:value="18925200 - Coldres"/>
                <w:listItem w:displayText="18929000 - Bolsas de toucador" w:value="18929000 - Bolsas de toucador"/>
                <w:listItem w:displayText="18930000 - Sacas e sacos" w:value="18930000 - Sacas e sacos"/>
                <w:listItem w:displayText="18931000 - Sacos de viagem" w:value="18931000 - Sacos de viagem"/>
                <w:listItem w:displayText="18931100 - Mochilas" w:value="18931100 - Mochilas"/>
                <w:listItem w:displayText="18932000 - Sacos de desporto" w:value="18932000 - Sacos de desporto"/>
                <w:listItem w:displayText="18933000 - Sacos para correio e encomendas" w:value="18933000 - Sacos para correio e encomendas"/>
                <w:listItem w:displayText="18933100 - Sacolas para correio" w:value="18933100 - Sacolas para correio"/>
                <w:listItem w:displayText="18934000 - Sacos de lona" w:value="18934000 - Sacos de lona"/>
                <w:listItem w:displayText="18935000 - Sacos de lavandaria" w:value="18935000 - Sacos de lavandaria"/>
                <w:listItem w:displayText="18936000 - Sacos de matérias têxteis" w:value="18936000 - Sacos de matérias têxteis"/>
                <w:listItem w:displayText="18937000 - Sacas para embalagem de mercadorias" w:value="18937000 - Sacas para embalagem de mercadorias"/>
                <w:listItem w:displayText="18937100 - Sacos para embalagem de mercadorias" w:value="18937100 - Sacos para embalagem de mercadorias"/>
                <w:listItem w:displayText="18938000 - Envelopes acolchoados" w:value="18938000 - Envelopes acolchoados"/>
                <w:listItem w:displayText="18939000 - Bolsas de mão" w:value="18939000 - Bolsas de mão"/>
                <w:listItem w:displayText="19000000 - Materiais têxteis, de couro, de plástico e de borracha" w:value="19000000 - Materiais têxteis, de couro, de plástico e de borracha"/>
                <w:listItem w:displayText="19100000 - Couro" w:value="19100000 - Couro"/>
                <w:listItem w:displayText="19110000 - Peles de camurça" w:value="19110000 - Peles de camurça"/>
                <w:listItem w:displayText="19120000 - Couro de bovinos ou de equídeos" w:value="19120000 - Couro de bovinos ou de equídeos"/>
                <w:listItem w:displayText="19130000 - Couro de ovinos, de caprinos ou de suínos" w:value="19130000 - Couro de ovinos, de caprinos ou de suínos"/>
                <w:listItem w:displayText="19131000 - Couro de ovinos" w:value="19131000 - Couro de ovinos"/>
                <w:listItem w:displayText="19132000 - Couro de caprinos" w:value="19132000 - Couro de caprinos"/>
                <w:listItem w:displayText="19133000 - Couro de suínos" w:value="19133000 - Couro de suínos"/>
                <w:listItem w:displayText="19140000 - Couro de outros animais, couro reconstituído e outros tipos de couro" w:value="19140000 - Couro de outros animais, couro reconstituído e outros tipos de couro"/>
                <w:listItem w:displayText="19141000 - Couro de outros animais" w:value="19141000 - Couro de outros animais"/>
                <w:listItem w:displayText="19142000 - Couro reconstituído" w:value="19142000 - Couro reconstituído"/>
                <w:listItem w:displayText="19143000 - Imitações de couro" w:value="19143000 - Imitações de couro"/>
                <w:listItem w:displayText="19144000 - Couro envernizado" w:value="19144000 - Couro envernizado"/>
                <w:listItem w:displayText="19160000 - Pulseiras de relógio" w:value="19160000 - Pulseiras de relógio"/>
                <w:listItem w:displayText="19170000 - Artigos em couro para máquinas ou instalações mecânicas" w:value="19170000 - Artigos em couro para máquinas ou instalações mecânicas"/>
                <w:listItem w:displayText="19200000 - Tecidos têxteis e artigos afins" w:value="19200000 - Tecidos têxteis e artigos afins"/>
                <w:listItem w:displayText="19210000 - Tecidos" w:value="19210000 - Tecidos"/>
                <w:listItem w:displayText="19211000 - Tecidos sintéticos" w:value="19211000 - Tecidos sintéticos"/>
                <w:listItem w:displayText="19211100 - Tecidos de fibras mistas" w:value="19211100 - Tecidos de fibras mistas"/>
                <w:listItem w:displayText="19212000 - Tecidos de algodão" w:value="19212000 - Tecidos de algodão"/>
                <w:listItem w:displayText="19212100 - Tecido para colchões" w:value="19212100 - Tecido para colchões"/>
                <w:listItem w:displayText="19212200 - Ganga (denim)" w:value="19212200 - Ganga (denim)"/>
                <w:listItem w:displayText="19212300 - Lona" w:value="19212300 - Lona"/>
                <w:listItem w:displayText="19212310 - Artigos de lona" w:value="19212310 - Artigos de lona"/>
                <w:listItem w:displayText="19212400 - Popelina" w:value="19212400 - Popelina"/>
                <w:listItem w:displayText="19212500 - Correia" w:value="19212500 - Correia"/>
                <w:listItem w:displayText="19212510 - Correias" w:value="19212510 - Correias"/>
                <w:listItem w:displayText="19220000 - Tecidos de lã" w:value="19220000 - Tecidos de lã"/>
                <w:listItem w:displayText="19230000 - Tecidos de linho" w:value="19230000 - Tecidos de linho"/>
                <w:listItem w:displayText="19231000 - Roupa branca" w:value="19231000 - Roupa branca"/>
                <w:listItem w:displayText="19240000 - Tecidos especiais" w:value="19240000 - Tecidos especiais"/>
                <w:listItem w:displayText="19241000 - Veludo" w:value="19241000 - Veludo"/>
                <w:listItem w:displayText="19242000 - Tecido turco" w:value="19242000 - Tecido turco"/>
                <w:listItem w:displayText="19243000 - Tecidos para estofos" w:value="19243000 - Tecidos para estofos"/>
                <w:listItem w:displayText="19244000 - Tecidos para cortinados" w:value="19244000 - Tecidos para cortinados"/>
                <w:listItem w:displayText="19245000 - Tecidos para forros" w:value="19245000 - Tecidos para forros"/>
                <w:listItem w:displayText="19250000 - Tecidos de malha ou croché" w:value="19250000 - Tecidos de malha ou croché"/>
                <w:listItem w:displayText="19251000 - Tecidos de malha" w:value="19251000 - Tecidos de malha"/>
                <w:listItem w:displayText="19251100 - Veludos" w:value="19251100 - Veludos"/>
                <w:listItem w:displayText="19252000 - Tecidos de croché" w:value="19252000 - Tecidos de croché"/>
                <w:listItem w:displayText="19260000 - Tela" w:value="19260000 - Tela"/>
                <w:listItem w:displayText="19270000 - Tecidos não urdidos" w:value="19270000 - Tecidos não urdidos"/>
                <w:listItem w:displayText="19280000 - Lã, couros e peles de animais" w:value="19280000 - Lã, couros e peles de animais"/>
                <w:listItem w:displayText="19281000 - Lã" w:value="19281000 - Lã"/>
                <w:listItem w:displayText="19282000 - Peles de animais" w:value="19282000 - Peles de animais"/>
                <w:listItem w:displayText="19283000 - Pele e penas de aves" w:value="19283000 - Pele e penas de aves"/>
                <w:listItem w:displayText="19400000 - Fios e linhas têxteis" w:value="19400000 - Fios e linhas têxteis"/>
                <w:listItem w:displayText="19410000 - Fibras têxteis naturais" w:value="19410000 - Fibras têxteis naturais"/>
                <w:listItem w:displayText="19420000 - Fibras têxteis sintéticas" w:value="19420000 - Fibras têxteis sintéticas"/>
                <w:listItem w:displayText="19430000 - Fios e linhas têxteis de fibras naturais" w:value="19430000 - Fios e linhas têxteis de fibras naturais"/>
                <w:listItem w:displayText="19431000 - Fio de seda" w:value="19431000 - Fio de seda"/>
                <w:listItem w:displayText="19432000 - Fio de lã" w:value="19432000 - Fio de lã"/>
                <w:listItem w:displayText="19433000 - Fio de algodão" w:value="19433000 - Fio de algodão"/>
                <w:listItem w:displayText="19434000 - Fio de linho" w:value="19434000 - Fio de linho"/>
                <w:listItem w:displayText="19435000 - Fios e linhas para costurar, de fibras naturais" w:value="19435000 - Fios e linhas para costurar, de fibras naturais"/>
                <w:listItem w:displayText="19435100 - Linhas para costurar" w:value="19435100 - Linhas para costurar"/>
                <w:listItem w:displayText="19435200 - Fio para tricotar" w:value="19435200 - Fio para tricotar"/>
                <w:listItem w:displayText="19436000 - Fios de fibras têxteis vegetais" w:value="19436000 - Fios de fibras têxteis vegetais"/>
                <w:listItem w:displayText="19440000 - Fios ou linhas sintéticas" w:value="19440000 - Fios ou linhas sintéticas"/>
                <w:listItem w:displayText="19441000 - Fios sintéticos" w:value="19441000 - Fios sintéticos"/>
                <w:listItem w:displayText="19442000 - Linhas sintéticas" w:value="19442000 - Linhas sintéticas"/>
                <w:listItem w:displayText="19442100 - Linhas sintéticas para costurar" w:value="19442100 - Linhas sintéticas para costurar"/>
                <w:listItem w:displayText="19442200 - Fio sintético para tricotar" w:value="19442200 - Fio sintético para tricotar"/>
                <w:listItem w:displayText="19500000 - Materiais de plástico e de borracha" w:value="19500000 - Materiais de plástico e de borracha"/>
                <w:listItem w:displayText="19510000 - Artigos de borracha" w:value="19510000 - Artigos de borracha"/>
                <w:listItem w:displayText="19511000 - Câmaras-de-ar, bandas de rodagem e flaps de borracha" w:value="19511000 - Câmaras-de-ar, bandas de rodagem e flaps de borracha"/>
                <w:listItem w:displayText="19511100 - Flaps" w:value="19511100 - Flaps"/>
                <w:listItem w:displayText="19511200 - Câmaras-de-ar" w:value="19511200 - Câmaras-de-ar"/>
                <w:listItem w:displayText="19511300 - Bandas de rodagem" w:value="19511300 - Bandas de rodagem"/>
                <w:listItem w:displayText="19512000 - Artigos de borracha não vulcanizada" w:value="19512000 - Artigos de borracha não vulcanizada"/>
                <w:listItem w:displayText="19513000 - Tecidos revestidos com borracha" w:value="19513000 - Tecidos revestidos com borracha"/>
                <w:listItem w:displayText="19513100 - Tela para pneus" w:value="19513100 - Tela para pneus"/>
                <w:listItem w:displayText="19513200 - Fitas adesivas de tecidos revestidos com borracha" w:value="19513200 - Fitas adesivas de tecidos revestidos com borracha"/>
                <w:listItem w:displayText="19514000 - Borracha regenerada" w:value="19514000 - Borracha regenerada"/>
                <w:listItem w:displayText="19520000 - Produtos de plástico" w:value="19520000 - Produtos de plástico"/>
                <w:listItem w:displayText="19521000 - Produtos de poliestireno" w:value="19521000 - Produtos de poliestireno"/>
                <w:listItem w:displayText="19521100 - Placas de poliestireno" w:value="19521100 - Placas de poliestireno"/>
                <w:listItem w:displayText="19521200 - Lajes de poliestireno" w:value="19521200 - Lajes de poliestireno"/>
                <w:listItem w:displayText="19522000 - Resinas" w:value="19522000 - Resinas"/>
                <w:listItem w:displayText="19522100 - Resina epóxida" w:value="19522100 - Resina epóxida"/>
                <w:listItem w:displayText="19522110 - Tubagem de resina epóxida" w:value="19522110 - Tubagem de resina epóxida"/>
                <w:listItem w:displayText="19600000 - Desperdícios de couro, de têxteis, de borracha e de plástico" w:value="19600000 - Desperdícios de couro, de têxteis, de borracha e de plástico"/>
                <w:listItem w:displayText="19610000 - Desperdícios de couro" w:value="19610000 - Desperdícios de couro"/>
                <w:listItem w:displayText="19620000 - Desperdícios de têxteis" w:value="19620000 - Desperdícios de têxteis"/>
                <w:listItem w:displayText="19630000 - Desperdícios de borracha" w:value="19630000 - Desperdícios de borracha"/>
                <w:listItem w:displayText="19640000 - Sacos de polietileno para recolha de lixo e resíduos" w:value="19640000 - Sacos de polietileno para recolha de lixo e resíduos"/>
                <w:listItem w:displayText="19700000 - Borracha sintética e fibras sintéticas" w:value="19700000 - Borracha sintética e fibras sintéticas"/>
                <w:listItem w:displayText="19710000 - Borracha sintética" w:value="19710000 - Borracha sintética"/>
                <w:listItem w:displayText="19720000 - Fibras sintéticas" w:value="19720000 - Fibras sintéticas"/>
                <w:listItem w:displayText="19721000 - Cabos de filamentos sintéticos" w:value="19721000 - Cabos de filamentos sintéticos"/>
                <w:listItem w:displayText="19722000 - Fios de alta tenacidade" w:value="19722000 - Fios de alta tenacidade"/>
                <w:listItem w:displayText="19723000 - Fios texturizados simples" w:value="19723000 - Fios texturizados simples"/>
                <w:listItem w:displayText="19724000 - Monofilamentos sintéticos" w:value="19724000 - Monofilamentos sintéticos"/>
                <w:listItem w:displayText="19730000 - Fibras artificiais" w:value="19730000 - Fibras artificiais"/>
                <w:listItem w:displayText="19731000 - Fibras artificiais descontínuas" w:value="19731000 - Fibras artificiais descontínuas"/>
                <w:listItem w:displayText="19732000 - Polipropileno" w:value="19732000 - Polipropileno"/>
                <w:listItem w:displayText="19733000 - Fios texturizados artificiais" w:value="19733000 - Fios texturizados artificiais"/>
                <w:listItem w:displayText="22000000 - Material impresso e afins" w:value="22000000 - Material impresso e afins"/>
                <w:listItem w:displayText="22100000 - Livros, brochuras e folhetos impressos" w:value="22100000 - Livros, brochuras e folhetos impressos"/>
                <w:listItem w:displayText="22110000 - Livros impressos" w:value="22110000 - Livros impressos"/>
                <w:listItem w:displayText="22111000 - Livros escolares" w:value="22111000 - Livros escolares"/>
                <w:listItem w:displayText="22112000 - Manuais escolares" w:value="22112000 - Manuais escolares"/>
                <w:listItem w:displayText="22113000 - Livros de biblioteca" w:value="22113000 - Livros de biblioteca"/>
                <w:listItem w:displayText="22114000 - Dicionários, mapas, livros de música e outros livros" w:value="22114000 - Dicionários, mapas, livros de música e outros livros"/>
                <w:listItem w:displayText="22114100 - Dicionários" w:value="22114100 - Dicionários"/>
                <w:listItem w:displayText="22114200 - Atlas" w:value="22114200 - Atlas"/>
                <w:listItem w:displayText="22114300 - Mapas" w:value="22114300 - Mapas"/>
                <w:listItem w:displayText="22114310 - Plantas cadastrais" w:value="22114310 - Plantas cadastrais"/>
                <w:listItem w:displayText="22114311 - Planos" w:value="22114311 - Planos"/>
                <w:listItem w:displayText="22114400 - Música impressa" w:value="22114400 - Música impressa"/>
                <w:listItem w:displayText="22114500 - Enciclopédias" w:value="22114500 - Enciclopédias"/>
                <w:listItem w:displayText="22120000 - Publicações" w:value="22120000 - Publicações"/>
                <w:listItem w:displayText="22121000 - Publicações técnicas" w:value="22121000 - Publicações técnicas"/>
                <w:listItem w:displayText="22130000 - Anuários" w:value="22130000 - Anuários"/>
                <w:listItem w:displayText="22140000 - Folhetos" w:value="22140000 - Folhetos"/>
                <w:listItem w:displayText="22150000 - Brochuras" w:value="22150000 - Brochuras"/>
                <w:listItem w:displayText="22160000 - Opúsculos" w:value="22160000 - Opúsculos"/>
                <w:listItem w:displayText="22200000 - Jornais, revistas especializadas, publicações periódicas e revistas" w:value="22200000 - Jornais, revistas especializadas, publicações periódicas e revistas"/>
                <w:listItem w:displayText="22210000 - Jornais" w:value="22210000 - Jornais"/>
                <w:listItem w:displayText="22211000 - Revistas especializadas" w:value="22211000 - Revistas especializadas"/>
                <w:listItem w:displayText="22211100 - Jornais oficiais" w:value="22211100 - Jornais oficiais"/>
                <w:listItem w:displayText="22212000 - Publicações periódicas" w:value="22212000 - Publicações periódicas"/>
                <w:listItem w:displayText="22212100 - Publicações em séries" w:value="22212100 - Publicações em séries"/>
                <w:listItem w:displayText="22213000 - Revistas" w:value="22213000 - Revistas"/>
                <w:listItem w:displayText="22300000 - Postais ilustrados, cartões impressos com votos ou mensagens pessoais e outro material impresso" w:value="22300000 - Postais ilustrados, cartões impressos com votos ou mensagens pessoais e outro material impresso"/>
                <w:listItem w:displayText="22310000 - Postais ilustrados" w:value="22310000 - Postais ilustrados"/>
                <w:listItem w:displayText="22312000 - Imagens" w:value="22312000 - Imagens"/>
                <w:listItem w:displayText="22313000 - Decalcomanias" w:value="22313000 - Decalcomanias"/>
                <w:listItem w:displayText="22314000 - Desenhos" w:value="22314000 - Desenhos"/>
                <w:listItem w:displayText="22315000 - Fotografias" w:value="22315000 - Fotografias"/>
                <w:listItem w:displayText="22320000 - Cartões impressos com votos ou mensagens pessoais" w:value="22320000 - Cartões impressos com votos ou mensagens pessoais"/>
                <w:listItem w:displayText="22321000 - Postais de boas-festas" w:value="22321000 - Postais de boas-festas"/>
                <w:listItem w:displayText="22400000 - Selos, cheques, notas de banco, certificados de acções, suportes de publicidade comercial, catálogos e manuais" w:value="22400000 - Selos, cheques, notas de banco, certificados de acções, suportes de publicidade comercial, catálogos e manuais"/>
                <w:listItem w:displayText="22410000 - Selos" w:value="22410000 - Selos"/>
                <w:listItem w:displayText="22411000 - Selos de Natal" w:value="22411000 - Selos de Natal"/>
                <w:listItem w:displayText="22412000 - Selos novos" w:value="22412000 - Selos novos"/>
                <w:listItem w:displayText="22413000 - Selos de poupança" w:value="22413000 - Selos de poupança"/>
                <w:listItem w:displayText="22414000 - Cadernetas de selos postais" w:value="22414000 - Cadernetas de selos postais"/>
                <w:listItem w:displayText="22420000 - Papel selado" w:value="22420000 - Papel selado"/>
                <w:listItem w:displayText="22430000 - Notas de banco" w:value="22430000 - Notas de banco"/>
                <w:listItem w:displayText="22440000 - Cheques" w:value="22440000 - Cheques"/>
                <w:listItem w:displayText="22450000 - Material impresso do tipo fiduciário" w:value="22450000 - Material impresso do tipo fiduciário"/>
                <w:listItem w:displayText="22451000 - Passaportes" w:value="22451000 - Passaportes"/>
                <w:listItem w:displayText="22452000 - Vales postais" w:value="22452000 - Vales postais"/>
                <w:listItem w:displayText="22453000 - Selos fiscais para veículos" w:value="22453000 - Selos fiscais para veículos"/>
                <w:listItem w:displayText="22454000 - Cartas de condução" w:value="22454000 - Cartas de condução"/>
                <w:listItem w:displayText="22455000 - Bilhetes de identidade" w:value="22455000 - Bilhetes de identidade"/>
                <w:listItem w:displayText="22455100 - Pulseiras de identificação" w:value="22455100 - Pulseiras de identificação"/>
                <w:listItem w:displayText="22456000 - Licenças" w:value="22456000 - Licenças"/>
                <w:listItem w:displayText="22457000 - Cartões de acesso" w:value="22457000 - Cartões de acesso"/>
                <w:listItem w:displayText="22458000 - Material impresso por encomenda" w:value="22458000 - Material impresso por encomenda"/>
                <w:listItem w:displayText="22459000 - Bilhetes" w:value="22459000 - Bilhetes"/>
                <w:listItem w:displayText="22459100 - Autocolantes e faixas de publicidade" w:value="22459100 - Autocolantes e faixas de publicidade"/>
                <w:listItem w:displayText="22460000 - Suportes de publicidade, manuais e catálogos comerciais" w:value="22460000 - Suportes de publicidade, manuais e catálogos comerciais"/>
                <w:listItem w:displayText="22461000 - Catálogos" w:value="22461000 - Catálogos"/>
                <w:listItem w:displayText="22461100 - Porta-listas" w:value="22461100 - Porta-listas"/>
                <w:listItem w:displayText="22462000 - Material publicitário" w:value="22462000 - Material publicitário"/>
                <w:listItem w:displayText="22470000 - Manuais" w:value="22470000 - Manuais"/>
                <w:listItem w:displayText="22471000 - Manuais de informática" w:value="22471000 - Manuais de informática"/>
                <w:listItem w:displayText="22472000 - Manuais de instruções" w:value="22472000 - Manuais de instruções"/>
                <w:listItem w:displayText="22473000 - Manuais técnicos" w:value="22473000 - Manuais técnicos"/>
                <w:listItem w:displayText="22500000 - Chapas, cilindros e outros meios utilizados na impressão" w:value="22500000 - Chapas, cilindros e outros meios utilizados na impressão"/>
                <w:listItem w:displayText="22510000 - Chapas offset" w:value="22510000 - Chapas offset"/>
                <w:listItem w:displayText="22520000 - Equipamento de gravura seca" w:value="22520000 - Equipamento de gravura seca"/>
                <w:listItem w:displayText="22521000 - Equipamento de gravação em relevo" w:value="22521000 - Equipamento de gravação em relevo"/>
                <w:listItem w:displayText="22600000 - Tinta" w:value="22600000 - Tinta"/>
                <w:listItem w:displayText="22610000 - Tinta para impressão" w:value="22610000 - Tinta para impressão"/>
                <w:listItem w:displayText="22611000 - Tinta para impressão em baixo relevo" w:value="22611000 - Tinta para impressão em baixo relevo"/>
                <w:listItem w:displayText="22612000 - Tinta da China" w:value="22612000 - Tinta da China"/>
                <w:listItem w:displayText="22800000 - Livros de registo e de contabilidade, capas, formulários e outros artigos de papelaria impressos, de papel ou cartão" w:value="22800000 - Livros de registo e de contabilidade, capas, formulários e outros artigos de papelaria impressos, de papel ou cartão"/>
                <w:listItem w:displayText="22810000 - Livros de registo, de papel ou cartão" w:value="22810000 - Livros de registo, de papel ou cartão"/>
                <w:listItem w:displayText="22813000 - Livros de contabilidade" w:value="22813000 - Livros de contabilidade"/>
                <w:listItem w:displayText="22814000 - Livros de recibos" w:value="22814000 - Livros de recibos"/>
                <w:listItem w:displayText="22815000 - Blocos de apontamentos" w:value="22815000 - Blocos de apontamentos"/>
                <w:listItem w:displayText="22816000 - Blocos de folhas" w:value="22816000 - Blocos de folhas"/>
                <w:listItem w:displayText="22816100 - Blocos de notas" w:value="22816100 - Blocos de notas"/>
                <w:listItem w:displayText="22816200 - Blocos de notas de estenografia" w:value="22816200 - Blocos de notas de estenografia"/>
                <w:listItem w:displayText="22816300 - Blocos de notas com folhas autocolantes" w:value="22816300 - Blocos de notas com folhas autocolantes"/>
                <w:listItem w:displayText="22817000 - Agendas e planificadores pessoais" w:value="22817000 - Agendas e planificadores pessoais"/>
                <w:listItem w:displayText="22819000 - Livros de endereços" w:value="22819000 - Livros de endereços"/>
                <w:listItem w:displayText="22820000 - Formulários" w:value="22820000 - Formulários"/>
                <w:listItem w:displayText="22821000 - Boletins de voto" w:value="22821000 - Boletins de voto"/>
                <w:listItem w:displayText="22822000 - Formulários comerciais" w:value="22822000 - Formulários comerciais"/>
                <w:listItem w:displayText="22822100 - Formulários comerciais em contínuo" w:value="22822100 - Formulários comerciais em contínuo"/>
                <w:listItem w:displayText="22822200 - Formulários comerciais não contínuos" w:value="22822200 - Formulários comerciais não contínuos"/>
                <w:listItem w:displayText="22830000 - Cadernos" w:value="22830000 - Cadernos"/>
                <w:listItem w:displayText="22831000 - Recargas para cadernos escolares" w:value="22831000 - Recargas para cadernos escolares"/>
                <w:listItem w:displayText="22832000 - Papel para trabalhos escolares" w:value="22832000 - Papel para trabalhos escolares"/>
                <w:listItem w:displayText="22840000 - Álbuns para amostras" w:value="22840000 - Álbuns para amostras"/>
                <w:listItem w:displayText="22841000 - Álbuns para colecções" w:value="22841000 - Álbuns para colecções"/>
                <w:listItem w:displayText="22841100 - Livros de selos" w:value="22841100 - Livros de selos"/>
                <w:listItem w:displayText="22841200 - Álbuns de filatelia" w:value="22841200 - Álbuns de filatelia"/>
                <w:listItem w:displayText="22850000 - Capas e acessórios afins" w:value="22850000 - Capas e acessórios afins"/>
                <w:listItem w:displayText="22851000 - Capas" w:value="22851000 - Capas"/>
                <w:listItem w:displayText="22852000 - Classificadores (dossiers)" w:value="22852000 - Classificadores (dossiers)"/>
                <w:listItem w:displayText="22852100 - Capas para processos" w:value="22852100 - Capas para processos"/>
                <w:listItem w:displayText="22853000 - Pastas para processos" w:value="22853000 - Pastas para processos"/>
                <w:listItem w:displayText="22900000 - Material impresso diverso" w:value="22900000 - Material impresso diverso"/>
                <w:listItem w:displayText="22990000 - Papel de jornal, papel feito à mão (folha a folha) e outro papel e cartão, não revestidos, dos tipos utilizados para fins gráficos" w:value="22990000 - Papel de jornal, papel feito à mão (folha a folha) e outro papel e cartão, não revestidos, dos tipos utilizados para fins gráficos"/>
                <w:listItem w:displayText="22991000 - Papel de jornal" w:value="22991000 - Papel de jornal"/>
                <w:listItem w:displayText="22992000 - Papel ou cartão feitos à mão" w:value="22992000 - Papel ou cartão feitos à mão"/>
                <w:listItem w:displayText="22993000 - Papel e cartão fotossensível, termossensível ou termográfico" w:value="22993000 - Papel e cartão fotossensível, termossensível ou termográfico"/>
                <w:listItem w:displayText="22993100 - Papel ou cartão fotossensíveis" w:value="22993100 - Papel ou cartão fotossensíveis"/>
                <w:listItem w:displayText="22993200 - Papel ou cartão termossensíveis" w:value="22993200 - Papel ou cartão termossensíveis"/>
                <w:listItem w:displayText="22993300 - Papel ou cartão termográficos" w:value="22993300 - Papel ou cartão termográficos"/>
                <w:listItem w:displayText="22993400 - Papel ou cartão canelados" w:value="22993400 - Papel ou cartão canelados"/>
                <w:listItem w:displayText="24000000 - Produtos químicos" w:value="24000000 - Produtos químicos"/>
                <w:listItem w:displayText="24100000 - Gases" w:value="24100000 - Gases"/>
                <w:listItem w:displayText="24110000 - Gases industriais" w:value="24110000 - Gases industriais"/>
                <w:listItem w:displayText="24111000 - Hidrogénio, árgon, gases raros, azoto e oxigénio" w:value="24111000 - Hidrogénio, árgon, gases raros, azoto e oxigénio"/>
                <w:listItem w:displayText="24111100 - Árgon" w:value="24111100 - Árgon"/>
                <w:listItem w:displayText="24111200 - Gases raros" w:value="24111200 - Gases raros"/>
                <w:listItem w:displayText="24111300 - Hélio" w:value="24111300 - Hélio"/>
                <w:listItem w:displayText="24111400 - Néon" w:value="24111400 - Néon"/>
                <w:listItem w:displayText="24111500 - Gases médicos" w:value="24111500 - Gases médicos"/>
                <w:listItem w:displayText="24111600 - Hidrogénio" w:value="24111600 - Hidrogénio"/>
                <w:listItem w:displayText="24111700 - Azoto" w:value="24111700 - Azoto"/>
                <w:listItem w:displayText="24111800 - Azoto líquido" w:value="24111800 - Azoto líquido"/>
                <w:listItem w:displayText="24111900 - Oxigénio" w:value="24111900 - Oxigénio"/>
                <w:listItem w:displayText="24112000 - Compostos oxigenados inorgânicos" w:value="24112000 - Compostos oxigenados inorgânicos"/>
                <w:listItem w:displayText="24112100 - Dióxido de carbono" w:value="24112100 - Dióxido de carbono"/>
                <w:listItem w:displayText="24112200 - Óxidos de azoto" w:value="24112200 - Óxidos de azoto"/>
                <w:listItem w:displayText="24112300 - Compostos oxigenados inorgânicos gasosos" w:value="24112300 - Compostos oxigenados inorgânicos gasosos"/>
                <w:listItem w:displayText="24113000 - Ar líquido e ar comprimido" w:value="24113000 - Ar líquido e ar comprimido"/>
                <w:listItem w:displayText="24113100 - Ar líquido" w:value="24113100 - Ar líquido"/>
                <w:listItem w:displayText="24113200 - Ar comprimido" w:value="24113200 - Ar comprimido"/>
                <w:listItem w:displayText="24200000 - Corantes e pigmentos" w:value="24200000 - Corantes e pigmentos"/>
                <w:listItem w:displayText="24210000 - Óxidos, peróxidos e hidróxidos" w:value="24210000 - Óxidos, peróxidos e hidróxidos"/>
                <w:listItem w:displayText="24211000 - Óxido e peróxido de zinco, óxido de titânio, corantes e pigmentos" w:value="24211000 - Óxido e peróxido de zinco, óxido de titânio, corantes e pigmentos"/>
                <w:listItem w:displayText="24211100 - Óxido de zinco" w:value="24211100 - Óxido de zinco"/>
                <w:listItem w:displayText="24211200 - Peróxido de zinco" w:value="24211200 - Peróxido de zinco"/>
                <w:listItem w:displayText="24211300 - Óxido de titânio" w:value="24211300 - Óxido de titânio"/>
                <w:listItem w:displayText="24212000 - Óxidos e hidróxidos de crómio, manganés, magnésio, chumbo e cobre" w:value="24212000 - Óxidos e hidróxidos de crómio, manganés, magnésio, chumbo e cobre"/>
                <w:listItem w:displayText="24212100 - Óxido de crómio" w:value="24212100 - Óxido de crómio"/>
                <w:listItem w:displayText="24212200 - Óxido de manganés" w:value="24212200 - Óxido de manganés"/>
                <w:listItem w:displayText="24212300 - Óxido de chumbo" w:value="24212300 - Óxido de chumbo"/>
                <w:listItem w:displayText="24212400 - Óxido de cobre" w:value="24212400 - Óxido de cobre"/>
                <w:listItem w:displayText="24212500 - Óxido de magnésio" w:value="24212500 - Óxido de magnésio"/>
                <w:listItem w:displayText="24212600 - Hidróxidos para corantes e pigmentos" w:value="24212600 - Hidróxidos para corantes e pigmentos"/>
                <w:listItem w:displayText="24212610 - Hidróxido de crómio" w:value="24212610 - Hidróxido de crómio"/>
                <w:listItem w:displayText="24212620 - Hidróxido de manganés" w:value="24212620 - Hidróxido de manganés"/>
                <w:listItem w:displayText="24212630 - Hidróxido de chumbo" w:value="24212630 - Hidróxido de chumbo"/>
                <w:listItem w:displayText="24212640 - Hidróxido de cobre" w:value="24212640 - Hidróxido de cobre"/>
                <w:listItem w:displayText="24212650 - Hidróxido de magnésio" w:value="24212650 - Hidróxido de magnésio"/>
                <w:listItem w:displayText="24213000 - Cal hidratada" w:value="24213000 - Cal hidratada"/>
                <w:listItem w:displayText="24220000 - Extractos tanantes e tintórios, taninos e matérias corantes" w:value="24220000 - Extractos tanantes e tintórios, taninos e matérias corantes"/>
                <w:listItem w:displayText="24221000 - Extractos tintórios" w:value="24221000 - Extractos tintórios"/>
                <w:listItem w:displayText="24222000 - Extractos tanantes" w:value="24222000 - Extractos tanantes"/>
                <w:listItem w:displayText="24223000 - Taninos" w:value="24223000 - Taninos"/>
                <w:listItem w:displayText="24224000 - Matérias corantes" w:value="24224000 - Matérias corantes"/>
                <w:listItem w:displayText="24225000 - Preparações tanantes" w:value="24225000 - Preparações tanantes"/>
                <w:listItem w:displayText="24300000 - Produtos químicos orgânicos e inorgânicos de base" w:value="24300000 - Produtos químicos orgânicos e inorgânicos de base"/>
                <w:listItem w:displayText="24310000 - Substâncias químicas inorgânicas de base" w:value="24310000 - Substâncias químicas inorgânicas de base"/>
                <w:listItem w:displayText="24311000 - Elementos químicos, compostos e ácidos inorgânicos" w:value="24311000 - Elementos químicos, compostos e ácidos inorgânicos"/>
                <w:listItem w:displayText="24311100 - Metalóides" w:value="24311100 - Metalóides"/>
                <w:listItem w:displayText="24311110 - Fosforetos" w:value="24311110 - Fosforetos"/>
                <w:listItem w:displayText="24311120 - Carbonetos" w:value="24311120 - Carbonetos"/>
                <w:listItem w:displayText="24311130 - Hidretos" w:value="24311130 - Hidretos"/>
                <w:listItem w:displayText="24311140 - Nitretos" w:value="24311140 - Nitretos"/>
                <w:listItem w:displayText="24311150 - Azidas" w:value="24311150 - Azidas"/>
                <w:listItem w:displayText="24311160 - Silicietos" w:value="24311160 - Silicietos"/>
                <w:listItem w:displayText="24311170 - Boretos" w:value="24311170 - Boretos"/>
                <w:listItem w:displayText="24311180 - Enxofre refinado" w:value="24311180 - Enxofre refinado"/>
                <w:listItem w:displayText="24311200 - Halogéneo" w:value="24311200 - Halogéneo"/>
                <w:listItem w:displayText="24311300 - Metais alcalinos" w:value="24311300 - Metais alcalinos"/>
                <w:listItem w:displayText="24311310 - Mercúrio" w:value="24311310 - Mercúrio"/>
                <w:listItem w:displayText="24311400 - Cloreto de hidrogénio, ácidos inorgânicos, dióxido de silício e de enxofre" w:value="24311400 - Cloreto de hidrogénio, ácidos inorgânicos, dióxido de silício e de enxofre"/>
                <w:listItem w:displayText="24311410 - Ácidos inorgânicos" w:value="24311410 - Ácidos inorgânicos"/>
                <w:listItem w:displayText="24311411 - Ácido sulfúrico" w:value="24311411 - Ácido sulfúrico"/>
                <w:listItem w:displayText="24311420 - Ácido fosfórico" w:value="24311420 - Ácido fosfórico"/>
                <w:listItem w:displayText="24311430 - Ácidos polifosfóricos" w:value="24311430 - Ácidos polifosfóricos"/>
                <w:listItem w:displayText="24311440 - Ácido hexafluorossílico" w:value="24311440 - Ácido hexafluorossílico"/>
                <w:listItem w:displayText="24311450 - Dióxido de enxofre" w:value="24311450 - Dióxido de enxofre"/>
                <w:listItem w:displayText="24311460 - Dióxido de silício" w:value="24311460 - Dióxido de silício"/>
                <w:listItem w:displayText="24311470 - Cloreto de hidrogénio" w:value="24311470 - Cloreto de hidrogénio"/>
                <w:listItem w:displayText="24311500 - Hidróxidos utilizados enquanto substâncias químicas inorgânicas de base" w:value="24311500 - Hidróxidos utilizados enquanto substâncias químicas inorgânicas de base"/>
                <w:listItem w:displayText="24311510 - Óxidos de metal" w:value="24311510 - Óxidos de metal"/>
                <w:listItem w:displayText="24311511 - Piritas e óxidos de ferro" w:value="24311511 - Piritas e óxidos de ferro"/>
                <w:listItem w:displayText="24311520 - Hidróxido de sódio" w:value="24311520 - Hidróxido de sódio"/>
                <w:listItem w:displayText="24311521 - Soda cáustica" w:value="24311521 - Soda cáustica"/>
                <w:listItem w:displayText="24311522 - Soda líquida" w:value="24311522 - Soda líquida"/>
                <w:listItem w:displayText="24311600 - Compostos de enxofre" w:value="24311600 - Compostos de enxofre"/>
                <w:listItem w:displayText="24311700 - Enxofre" w:value="24311700 - Enxofre"/>
                <w:listItem w:displayText="24311800 - Carbono" w:value="24311800 - Carbono"/>
                <w:listItem w:displayText="24311900 - Cloro" w:value="24311900 - Cloro"/>
                <w:listItem w:displayText="24312000 - Halogenados metálicos; hipocloritos, cloratos e percloratos" w:value="24312000 - Halogenados metálicos; hipocloritos, cloratos e percloratos"/>
                <w:listItem w:displayText="24312100 - Halogenados metálicos" w:value="24312100 - Halogenados metálicos"/>
                <w:listItem w:displayText="24312110 - Hexafluorossilicato de sódio" w:value="24312110 - Hexafluorossilicato de sódio"/>
                <w:listItem w:displayText="24312120 - Cloretos" w:value="24312120 - Cloretos"/>
                <w:listItem w:displayText="24312121 - Cloreto de alumínio" w:value="24312121 - Cloreto de alumínio"/>
                <w:listItem w:displayText="24312122 - Cloreto férrico" w:value="24312122 - Cloreto férrico"/>
                <w:listItem w:displayText="24312123 - Policloreto de alumínio" w:value="24312123 - Policloreto de alumínio"/>
                <w:listItem w:displayText="24312130 - Cloridrato de alumínio" w:value="24312130 - Cloridrato de alumínio"/>
                <w:listItem w:displayText="24312200 - Hipocloritos e cloratos" w:value="24312200 - Hipocloritos e cloratos"/>
                <w:listItem w:displayText="24312210 - Clorito de sódio" w:value="24312210 - Clorito de sódio"/>
                <w:listItem w:displayText="24312220 - Hipoclorito de sódio" w:value="24312220 - Hipoclorito de sódio"/>
                <w:listItem w:displayText="24313000 - Sulfuretos, sulfatos; nitratos, fosfatos e carbonatos" w:value="24313000 - Sulfuretos, sulfatos; nitratos, fosfatos e carbonatos"/>
                <w:listItem w:displayText="24313100 - Sulfuretos, sulfitos e sulfatos" w:value="24313100 - Sulfuretos, sulfitos e sulfatos"/>
                <w:listItem w:displayText="24313110 - Sulfuretos diversos" w:value="24313110 - Sulfuretos diversos"/>
                <w:listItem w:displayText="24313111 - Sulfureto de hidrogénio" w:value="24313111 - Sulfureto de hidrogénio"/>
                <w:listItem w:displayText="24313112 - Polissulfuretos" w:value="24313112 - Polissulfuretos"/>
                <w:listItem w:displayText="24313120 - Sulfatos" w:value="24313120 - Sulfatos"/>
                <w:listItem w:displayText="24313121 - Tiossulfato de sódio" w:value="24313121 - Tiossulfato de sódio"/>
                <w:listItem w:displayText="24313122 - Sulfato férrico" w:value="24313122 - Sulfato férrico"/>
                <w:listItem w:displayText="24313123 - Sulfato de alumínio" w:value="24313123 - Sulfato de alumínio"/>
                <w:listItem w:displayText="24313124 - Sulfato de sódio" w:value="24313124 - Sulfato de sódio"/>
                <w:listItem w:displayText="24313125 - Sulfato de ferro" w:value="24313125 - Sulfato de ferro"/>
                <w:listItem w:displayText="24313126 - Sulfato de cobre" w:value="24313126 - Sulfato de cobre"/>
                <w:listItem w:displayText="24313200 - Fosfinatos, fosfonatos, fosfatos e polifosfatos" w:value="24313200 - Fosfinatos, fosfonatos, fosfatos e polifosfatos"/>
                <w:listItem w:displayText="24313210 - Hexametafosfato de sódio" w:value="24313210 - Hexametafosfato de sódio"/>
                <w:listItem w:displayText="24313220 - Fosfatos" w:value="24313220 - Fosfatos"/>
                <w:listItem w:displayText="24313300 - Carbonatos" w:value="24313300 - Carbonatos"/>
                <w:listItem w:displayText="24313310 - Carbonato de sódio" w:value="24313310 - Carbonato de sódio"/>
                <w:listItem w:displayText="24313320 - Bicarbonato de sódio" w:value="24313320 - Bicarbonato de sódio"/>
                <w:listItem w:displayText="24313400 - Nitratos" w:value="24313400 - Nitratos"/>
                <w:listItem w:displayText="24314000 - Sais de ácidos de metal diversos" w:value="24314000 - Sais de ácidos de metal diversos"/>
                <w:listItem w:displayText="24314100 - Permanganato de potássio" w:value="24314100 - Permanganato de potássio"/>
                <w:listItem w:displayText="24314200 - Sais de oxoácidos de metal" w:value="24314200 - Sais de oxoácidos de metal"/>
                <w:listItem w:displayText="24315000 - Produtos químicos inorgânicos diversos" w:value="24315000 - Produtos químicos inorgânicos diversos"/>
                <w:listItem w:displayText="24315100 - Água pesada, outros isótopos e seus compostos" w:value="24315100 - Água pesada, outros isótopos e seus compostos"/>
                <w:listItem w:displayText="24315200 - Cianetos, oxicianetos, fulminatos, cianatos, silicatos, boratos, perboratos, sais de ácidos inorgânicos" w:value="24315200 - Cianetos, oxicianetos, fulminatos, cianatos, silicatos, boratos, perboratos, sais de ácidos inorgânicos"/>
                <w:listItem w:displayText="24315210 - Cianetos" w:value="24315210 - Cianetos"/>
                <w:listItem w:displayText="24315220 - Oxicianeto" w:value="24315220 - Oxicianeto"/>
                <w:listItem w:displayText="24315230 - Fulminatos" w:value="24315230 - Fulminatos"/>
                <w:listItem w:displayText="24315240 - Cianatos" w:value="24315240 - Cianatos"/>
                <w:listItem w:displayText="24315300 - Peróxido de hidrogénio" w:value="24315300 - Peróxido de hidrogénio"/>
                <w:listItem w:displayText="24315400 - Quartzo piezoeléctrico" w:value="24315400 - Quartzo piezoeléctrico"/>
                <w:listItem w:displayText="24315500 - Compostos de lantanídeos" w:value="24315500 - Compostos de lantanídeos"/>
                <w:listItem w:displayText="24315600 - Silicatos" w:value="24315600 - Silicatos"/>
                <w:listItem w:displayText="24315610 - Silicato de sódio" w:value="24315610 - Silicato de sódio"/>
                <w:listItem w:displayText="24315700 - Boratos e perboratos" w:value="24315700 - Boratos e perboratos"/>
                <w:listItem w:displayText="24316000 - Água destilada" w:value="24316000 - Água destilada"/>
                <w:listItem w:displayText="24317000 - Pedras sintéticas" w:value="24317000 - Pedras sintéticas"/>
                <w:listItem w:displayText="24317100 - Pedras preciosas sintéticas" w:value="24317100 - Pedras preciosas sintéticas"/>
                <w:listItem w:displayText="24317200 - Pedras semipreciosas sintéticas" w:value="24317200 - Pedras semipreciosas sintéticas"/>
                <w:listItem w:displayText="24320000 - Substâncias químicas orgânicas de base" w:value="24320000 - Substâncias químicas orgânicas de base"/>
                <w:listItem w:displayText="24321000 - Hidrocarbonetos" w:value="24321000 - Hidrocarbonetos"/>
                <w:listItem w:displayText="24321100 - Hidrocarbonetos saturados" w:value="24321100 - Hidrocarbonetos saturados"/>
                <w:listItem w:displayText="24321110 - Hidrocarbonetos acíclicos saturados" w:value="24321110 - Hidrocarbonetos acíclicos saturados"/>
                <w:listItem w:displayText="24321111 - Metano" w:value="24321111 - Metano"/>
                <w:listItem w:displayText="24321112 - Etileno" w:value="24321112 - Etileno"/>
                <w:listItem w:displayText="24321113 - Propeno" w:value="24321113 - Propeno"/>
                <w:listItem w:displayText="24321114 - Buteno" w:value="24321114 - Buteno"/>
                <w:listItem w:displayText="24321115 - Acetileno" w:value="24321115 - Acetileno"/>
                <w:listItem w:displayText="24321120 - Hidrocarbonetos cíclicos saturados" w:value="24321120 - Hidrocarbonetos cíclicos saturados"/>
                <w:listItem w:displayText="24321200 - Hidrocarbonetos não saturados" w:value="24321200 - Hidrocarbonetos não saturados"/>
                <w:listItem w:displayText="24321210 - Hidrocarbonetos acíclicos não saturados" w:value="24321210 - Hidrocarbonetos acíclicos não saturados"/>
                <w:listItem w:displayText="24321220 - Hidrocarbonetos cíclicos não saturados" w:value="24321220 - Hidrocarbonetos cíclicos não saturados"/>
                <w:listItem w:displayText="24321221 - Benzeno" w:value="24321221 - Benzeno"/>
                <w:listItem w:displayText="24321222 - Tolueno" w:value="24321222 - Tolueno"/>
                <w:listItem w:displayText="24321223 - O-xilenos" w:value="24321223 - O-xilenos"/>
                <w:listItem w:displayText="24321224 - M-xilenos" w:value="24321224 - M-xilenos"/>
                <w:listItem w:displayText="24321225 - Estireno" w:value="24321225 - Estireno"/>
                <w:listItem w:displayText="24321226 - Etilbenzeno" w:value="24321226 - Etilbenzeno"/>
                <w:listItem w:displayText="24321300 - Outros derivados halogenados de hidrocarbonetos" w:value="24321300 - Outros derivados halogenados de hidrocarbonetos"/>
                <w:listItem w:displayText="24321310 - Tetracloroetileno" w:value="24321310 - Tetracloroetileno"/>
                <w:listItem w:displayText="24321320 - Tetracloreto de carbono" w:value="24321320 - Tetracloreto de carbono"/>
                <w:listItem w:displayText="24322000 - Álcoois, fenóis, fenóis-álcoois e seus derivados halogenados, sulfonados, nitrados ou nitrosados; álcoois gordos industriais" w:value="24322000 - Álcoois, fenóis, fenóis-álcoois e seus derivados halogenados, sulfonados, nitrados ou nitrosados; álcoois gordos industriais"/>
                <w:listItem w:displayText="24322100 - Álcoois gordos industriais" w:value="24322100 - Álcoois gordos industriais"/>
                <w:listItem w:displayText="24322200 - Monoálcoois" w:value="24322200 - Monoálcoois"/>
                <w:listItem w:displayText="24322210 - Metanol" w:value="24322210 - Metanol"/>
                <w:listItem w:displayText="24322220 - Etanol" w:value="24322220 - Etanol"/>
                <w:listItem w:displayText="24322300 - Dióis, poliálcoois e seus derivados" w:value="24322300 - Dióis, poliálcoois e seus derivados"/>
                <w:listItem w:displayText="24322310 - Etilenoglicol" w:value="24322310 - Etilenoglicol"/>
                <w:listItem w:displayText="24322320 - Derivados do álcool" w:value="24322320 - Derivados do álcool"/>
                <w:listItem w:displayText="24322400 - Fenóis e seus derivados" w:value="24322400 - Fenóis e seus derivados"/>
                <w:listItem w:displayText="24322500 - Álcool" w:value="24322500 - Álcool"/>
                <w:listItem w:displayText="24322510 - Álcool etílico" w:value="24322510 - Álcool etílico"/>
                <w:listItem w:displayText="24323000 - Ácidos gordos monocarboxílicos industriais" w:value="24323000 - Ácidos gordos monocarboxílicos industriais"/>
                <w:listItem w:displayText="24323100 - Óleos ácidos de refinação" w:value="24323100 - Óleos ácidos de refinação"/>
                <w:listItem w:displayText="24323200 - Ácidos carboxílicos" w:value="24323200 - Ácidos carboxílicos"/>
                <w:listItem w:displayText="24323210 - Ácido acético" w:value="24323210 - Ácido acético"/>
                <w:listItem w:displayText="24323220 - Ácido peracético" w:value="24323220 - Ácido peracético"/>
                <w:listItem w:displayText="24323300 - Ácidos e compostos monocarboxílicos não saturados" w:value="24323300 - Ácidos e compostos monocarboxílicos não saturados"/>
                <w:listItem w:displayText="24323310 - Ésteres de ácido metacrílico" w:value="24323310 - Ésteres de ácido metacrílico"/>
                <w:listItem w:displayText="24323320 - Ésteres de ácido acrílico" w:value="24323320 - Ésteres de ácido acrílico"/>
                <w:listItem w:displayText="24323400 - Ácidos carboxílicos e policarboxílicos aromáticos" w:value="24323400 - Ácidos carboxílicos e policarboxílicos aromáticos"/>
                <w:listItem w:displayText="24324000 - Compostos orgânicos de funções azotadas" w:value="24324000 - Compostos orgânicos de funções azotadas"/>
                <w:listItem w:displayText="24324100 - Compostos de função amina" w:value="24324100 - Compostos de função amina"/>
                <w:listItem w:displayText="24324200 - Compostos aminados de funções oxigenadas" w:value="24324200 - Compostos aminados de funções oxigenadas"/>
                <w:listItem w:displayText="24324300 - Ureínas" w:value="24324300 - Ureínas"/>
                <w:listItem w:displayText="24324400 - Compostos de funções azotadas" w:value="24324400 - Compostos de funções azotadas"/>
                <w:listItem w:displayText="24325000 - Compostos de enxofre orgânicos" w:value="24325000 - Compostos de enxofre orgânicos"/>
                <w:listItem w:displayText="24326000 - Aldeído, cetona, peróxidos orgânicos e éteres" w:value="24326000 - Aldeído, cetona, peróxidos orgânicos e éteres"/>
                <w:listItem w:displayText="24326100 - Compostos de função aldeído" w:value="24326100 - Compostos de função aldeído"/>
                <w:listItem w:displayText="24326200 - Compostos de função cetona e quinona" w:value="24326200 - Compostos de função cetona e quinona"/>
                <w:listItem w:displayText="24326300 - Peróxidos orgânicos" w:value="24326300 - Peróxidos orgânicos"/>
                <w:listItem w:displayText="24326310 - Óxido de etileno" w:value="24326310 - Óxido de etileno"/>
                <w:listItem w:displayText="24326320 - Éteres" w:value="24326320 - Éteres"/>
                <w:listItem w:displayText="24327000 - Substâncias químicas orgânicas diversas" w:value="24327000 - Substâncias químicas orgânicas diversas"/>
                <w:listItem w:displayText="24327100 - Derivados de produtos vegetais para tinturaria" w:value="24327100 - Derivados de produtos vegetais para tinturaria"/>
                <w:listItem w:displayText="24327200 - Carvão vegetal" w:value="24327200 - Carvão vegetal"/>
                <w:listItem w:displayText="24327300 - Óleos e produtos resultantes da destilação de alcatrão de hulha, breu e coque de breu a alta temperatura" w:value="24327300 - Óleos e produtos resultantes da destilação de alcatrão de hulha, breu e coque de breu a alta temperatura"/>
                <w:listItem w:displayText="24327310 - Alcatrão de hulha" w:value="24327310 - Alcatrão de hulha"/>
                <w:listItem w:displayText="24327311 - Creosoto" w:value="24327311 - Creosoto"/>
                <w:listItem w:displayText="24327320 - Pez" w:value="24327320 - Pez"/>
                <w:listItem w:displayText="24327330 - Breu" w:value="24327330 - Breu"/>
                <w:listItem w:displayText="24327400 - Produtos resinosos" w:value="24327400 - Produtos resinosos"/>
                <w:listItem w:displayText="24327500 - Lixívias residuais resultantes da fabricação de pasta de madeira" w:value="24327500 - Lixívias residuais resultantes da fabricação de pasta de madeira"/>
                <w:listItem w:displayText="24400000 - Fertilizantes e compostos azotados" w:value="24400000 - Fertilizantes e compostos azotados"/>
                <w:listItem w:displayText="24410000 - Fertilizantes azotados" w:value="24410000 - Fertilizantes azotados"/>
                <w:listItem w:displayText="24411000 - Ácido nítrico e respectivos sais" w:value="24411000 - Ácido nítrico e respectivos sais"/>
                <w:listItem w:displayText="24411100 - Nitrato de sódio" w:value="24411100 - Nitrato de sódio"/>
                <w:listItem w:displayText="24412000 - Ácidos sulfonítricos" w:value="24412000 - Ácidos sulfonítricos"/>
                <w:listItem w:displayText="24413000 - Amoníaco" w:value="24413000 - Amoníaco"/>
                <w:listItem w:displayText="24413100 - Amoníaco líquido" w:value="24413100 - Amoníaco líquido"/>
                <w:listItem w:displayText="24413200 - Cloreto de amónio" w:value="24413200 - Cloreto de amónio"/>
                <w:listItem w:displayText="24413300 - Sulfato de amónio" w:value="24413300 - Sulfato de amónio"/>
                <w:listItem w:displayText="24420000 - Fertilizantes fosfatados" w:value="24420000 - Fertilizantes fosfatados"/>
                <w:listItem w:displayText="24421000 - Fertilizantes minerais fosfatados" w:value="24421000 - Fertilizantes minerais fosfatados"/>
                <w:listItem w:displayText="24422000 - Fertilizantes químicos fosfatados" w:value="24422000 - Fertilizantes químicos fosfatados"/>
                <w:listItem w:displayText="24430000 - Fertilizantes de origem animal ou vegetal" w:value="24430000 - Fertilizantes de origem animal ou vegetal"/>
                <w:listItem w:displayText="24440000 - Fertilizantes diversos" w:value="24440000 - Fertilizantes diversos"/>
                <w:listItem w:displayText="24450000 - Produtos agroquímicos" w:value="24450000 - Produtos agroquímicos"/>
                <w:listItem w:displayText="24451000 - Pesticidas" w:value="24451000 - Pesticidas"/>
                <w:listItem w:displayText="24452000 - Insecticidas" w:value="24452000 - Insecticidas"/>
                <w:listItem w:displayText="24453000 - Herbicidas" w:value="24453000 - Herbicidas"/>
                <w:listItem w:displayText="24454000 - Reguladores de crescimento para plantas" w:value="24454000 - Reguladores de crescimento para plantas"/>
                <w:listItem w:displayText="24455000 - Desinfectantes" w:value="24455000 - Desinfectantes"/>
                <w:listItem w:displayText="24456000 - Raticidas" w:value="24456000 - Raticidas"/>
                <w:listItem w:displayText="24457000 - Fungicidas" w:value="24457000 - Fungicidas"/>
                <w:listItem w:displayText="24500000 - Matérias plásticas em formas primárias" w:value="24500000 - Matérias plásticas em formas primárias"/>
                <w:listItem w:displayText="24510000 - Polímeros de etileno em formas primárias" w:value="24510000 - Polímeros de etileno em formas primárias"/>
                <w:listItem w:displayText="24520000 - Polímeros de propileno em formas primárias" w:value="24520000 - Polímeros de propileno em formas primárias"/>
                <w:listItem w:displayText="24530000 - Polímeros de estireno em formas primárias" w:value="24530000 - Polímeros de estireno em formas primárias"/>
                <w:listItem w:displayText="24540000 - Polímeros de vinilo em formas primárias" w:value="24540000 - Polímeros de vinilo em formas primárias"/>
                <w:listItem w:displayText="24541000 - Polímeros de acetato de vinilo em formas primárias" w:value="24541000 - Polímeros de acetato de vinilo em formas primárias"/>
                <w:listItem w:displayText="24542000 - Polímeros acrílicos em formas primárias" w:value="24542000 - Polímeros acrílicos em formas primárias"/>
                <w:listItem w:displayText="24550000 - Poliésteres em formas primárias" w:value="24550000 - Poliésteres em formas primárias"/>
                <w:listItem w:displayText="24560000 - Poliamidas em formas primárias" w:value="24560000 - Poliamidas em formas primárias"/>
                <w:listItem w:displayText="24570000 - Resinas ureicas em formas primárias" w:value="24570000 - Resinas ureicas em formas primárias"/>
                <w:listItem w:displayText="24580000 - Resinas amínicas em formas primárias" w:value="24580000 - Resinas amínicas em formas primárias"/>
                <w:listItem w:displayText="24590000 - Silicones em formas primárias" w:value="24590000 - Silicones em formas primárias"/>
                <w:listItem w:displayText="24600000 - Explosivos" w:value="24600000 - Explosivos"/>
                <w:listItem w:displayText="24610000 - Explosivos preparados" w:value="24610000 - Explosivos preparados"/>
                <w:listItem w:displayText="24611000 - Pólvoras propulsivas" w:value="24611000 - Pólvoras propulsivas"/>
                <w:listItem w:displayText="24611100 - Combustíveis propergóis" w:value="24611100 - Combustíveis propergóis"/>
                <w:listItem w:displayText="24612000 - Explosivos diversos" w:value="24612000 - Explosivos diversos"/>
                <w:listItem w:displayText="24612100 - Dinamite" w:value="24612100 - Dinamite"/>
                <w:listItem w:displayText="24612200 - TNT" w:value="24612200 - TNT"/>
                <w:listItem w:displayText="24612300 - Nitroglicerina" w:value="24612300 - Nitroglicerina"/>
                <w:listItem w:displayText="24613000 - Foguetes de sinalização, foguetes contra o granizo, sinais de nevoeiro e artigos de pirotecnia" w:value="24613000 - Foguetes de sinalização, foguetes contra o granizo, sinais de nevoeiro e artigos de pirotecnia"/>
                <w:listItem w:displayText="24613100 - Cartuchos espanta-pássaros" w:value="24613100 - Cartuchos espanta-pássaros"/>
                <w:listItem w:displayText="24613200 - Fogos de artifício" w:value="24613200 - Fogos de artifício"/>
                <w:listItem w:displayText="24615000 - Rastilhos, estopins, escorvas e detonadores eléctricos" w:value="24615000 - Rastilhos, estopins, escorvas e detonadores eléctricos"/>
                <w:listItem w:displayText="24900000 - Produtos químicos variados e de alta qualidade" w:value="24900000 - Produtos químicos variados e de alta qualidade"/>
                <w:listItem w:displayText="24910000 - Colas" w:value="24910000 - Colas"/>
                <w:listItem w:displayText="24911000 - Gelatinas" w:value="24911000 - Gelatinas"/>
                <w:listItem w:displayText="24911200 - Adesivos" w:value="24911200 - Adesivos"/>
                <w:listItem w:displayText="24920000 - Óleos essenciais" w:value="24920000 - Óleos essenciais"/>
                <w:listItem w:displayText="24930000 - Substâncias químicas para fotografia" w:value="24930000 - Substâncias químicas para fotografia"/>
                <w:listItem w:displayText="24931000 - Chapas e películas fotográficas" w:value="24931000 - Chapas e películas fotográficas"/>
                <w:listItem w:displayText="24931200 - Emulsões para usos fotográficos" w:value="24931200 - Emulsões para usos fotográficos"/>
                <w:listItem w:displayText="24931210 - Reveladores fotográficos" w:value="24931210 - Reveladores fotográficos"/>
                <w:listItem w:displayText="24931220 - Fixadores fotográficos" w:value="24931220 - Fixadores fotográficos"/>
                <w:listItem w:displayText="24931230 - Reveladores de raios X" w:value="24931230 - Reveladores de raios X"/>
                <w:listItem w:displayText="24931240 - Fixadores de raios X" w:value="24931240 - Fixadores de raios X"/>
                <w:listItem w:displayText="24931250 - Meios de cultura" w:value="24931250 - Meios de cultura"/>
                <w:listItem w:displayText="24931260 - Intensificadores de imagem" w:value="24931260 - Intensificadores de imagem"/>
                <w:listItem w:displayText="24950000 - Produtos químicos para fins específicos" w:value="24950000 - Produtos químicos para fins específicos"/>
                <w:listItem w:displayText="24951000 - Massas e produtos lubrificantes" w:value="24951000 - Massas e produtos lubrificantes"/>
                <w:listItem w:displayText="24951100 - Produtos lubrificantes" w:value="24951100 - Produtos lubrificantes"/>
                <w:listItem w:displayText="24951110 - Lamas de perfuração" w:value="24951110 - Lamas de perfuração"/>
                <w:listItem w:displayText="24951120 - Lubrificante à base de silicone" w:value="24951120 - Lubrificante à base de silicone"/>
                <w:listItem w:displayText="24951130 - Fluidos de perfuração" w:value="24951130 - Fluidos de perfuração"/>
                <w:listItem w:displayText="24951200 - Aditivos para óleos" w:value="24951200 - Aditivos para óleos"/>
                <w:listItem w:displayText="24951210 - Pó para extintores de incêndios" w:value="24951210 - Pó para extintores de incêndios"/>
                <w:listItem w:displayText="24951220 - Agentes extintores de incêndios" w:value="24951220 - Agentes extintores de incêndios"/>
                <w:listItem w:displayText="24951230 - Cargas para extintores de incêndios" w:value="24951230 - Cargas para extintores de incêndios"/>
                <w:listItem w:displayText="24951300 - Fluidos hidráulicos" w:value="24951300 - Fluidos hidráulicos"/>
                <w:listItem w:displayText="24951310 - Agentes para eliminação de gelo" w:value="24951310 - Agentes para eliminação de gelo"/>
                <w:listItem w:displayText="24951311 - Preparações anticongelantes" w:value="24951311 - Preparações anticongelantes"/>
                <w:listItem w:displayText="24951400 - Gorduras e óleos quimicamente modificados" w:value="24951400 - Gorduras e óleos quimicamente modificados"/>
                <w:listItem w:displayText="24952000 - Pastas para modelar" w:value="24952000 - Pastas para modelar"/>
                <w:listItem w:displayText="24952100 - Cera para dentistas" w:value="24952100 - Cera para dentistas"/>
                <w:listItem w:displayText="24953000 - Agentes de acabamento" w:value="24953000 - Agentes de acabamento"/>
                <w:listItem w:displayText="24954000 - Carvão activado" w:value="24954000 - Carvão activado"/>
                <w:listItem w:displayText="24954100 - Carvão activado, novo" w:value="24954100 - Carvão activado, novo"/>
                <w:listItem w:displayText="24954200 - Carvão activado, regenerado" w:value="24954200 - Carvão activado, regenerado"/>
                <w:listItem w:displayText="24955000 - Instalações sanitárias químicas" w:value="24955000 - Instalações sanitárias químicas"/>
                <w:listItem w:displayText="24956000 - Peptonas e substâncias proteicas" w:value="24956000 - Peptonas e substâncias proteicas"/>
                <w:listItem w:displayText="24957000 - Aditivos químicos" w:value="24957000 - Aditivos químicos"/>
                <w:listItem w:displayText="24957100 - Aglutinantes preparados para moldes ou núcleos de fundição" w:value="24957100 - Aglutinantes preparados para moldes ou núcleos de fundição"/>
                <w:listItem w:displayText="24957200 - Aditivos para cimento, argamassa ou betão" w:value="24957200 - Aditivos para cimento, argamassa ou betão"/>
                <w:listItem w:displayText="24958000 - Produtos químicos para a indústria do petróleo e do gás" w:value="24958000 - Produtos químicos para a indústria do petróleo e do gás"/>
                <w:listItem w:displayText="24958100 - Produtos químicos para fundos de poços" w:value="24958100 - Produtos químicos para fundos de poços"/>
                <w:listItem w:displayText="24958200 - Agentes floculantes" w:value="24958200 - Agentes floculantes"/>
                <w:listItem w:displayText="24958300 - Contaminantes de lamas" w:value="24958300 - Contaminantes de lamas"/>
                <w:listItem w:displayText="24958400 - Fundas de gel para cargas de explosivos" w:value="24958400 - Fundas de gel para cargas de explosivos"/>
                <w:listItem w:displayText="24959000 - Aerossóis e produtos químicos em forma de discos" w:value="24959000 - Aerossóis e produtos químicos em forma de discos"/>
                <w:listItem w:displayText="24959100 - Aerossóis" w:value="24959100 - Aerossóis"/>
                <w:listItem w:displayText="24959200 - Elementos químicos em forma de discos" w:value="24959200 - Elementos químicos em forma de discos"/>
                <w:listItem w:displayText="24960000 - Produtos químicos diversos" w:value="24960000 - Produtos químicos diversos"/>
                <w:listItem w:displayText="24961000 - Fluidos para radiadores" w:value="24961000 - Fluidos para radiadores"/>
                <w:listItem w:displayText="24962000 - Produtos químicos para tratamento da água" w:value="24962000 - Produtos químicos para tratamento da água"/>
                <w:listItem w:displayText="24963000 - Produtos anticorrosão" w:value="24963000 - Produtos anticorrosão"/>
                <w:listItem w:displayText="24964000 - Glicerina" w:value="24964000 - Glicerina"/>
                <w:listItem w:displayText="24965000 - Enzimas" w:value="24965000 - Enzimas"/>
                <w:listItem w:displayText="30000000 - Máquinas, equipamento e material de escritório e de informática, excepto mobiliário e pacotes de programas (software)" w:value="30000000 - Máquinas, equipamento e material de escritório e de informática, excepto mobiliário e pacotes de programas (software)"/>
                <w:listItem w:displayText="30100000 - Máquinas, equipamento e material de escritório, excepto computadores, impressoras e mobiliário" w:value="30100000 - Máquinas, equipamento e material de escritório, excepto computadores, impressoras e mobiliário"/>
                <w:listItem w:displayText="30110000 - Máquinas de tratamento de texto" w:value="30110000 - Máquinas de tratamento de texto"/>
                <w:listItem w:displayText="30111000 - Processadores de texto" w:value="30111000 - Processadores de texto"/>
                <w:listItem w:displayText="30120000 - Equipamento para fotocópia e impressão em offset" w:value="30120000 - Equipamento para fotocópia e impressão em offset"/>
                <w:listItem w:displayText="30121000 - Equipamento para fotocópia e termocópia" w:value="30121000 - Equipamento para fotocópia e termocópia"/>
                <w:listItem w:displayText="30121100 - Fotocopiadoras" w:value="30121100 - Fotocopiadoras"/>
                <w:listItem w:displayText="30121200 - Equipamento para fotocópia" w:value="30121200 - Equipamento para fotocópia"/>
                <w:listItem w:displayText="30121300 - Equipamento para reprodução" w:value="30121300 - Equipamento para reprodução"/>
                <w:listItem w:displayText="30121400 - Máquinas de duplicação" w:value="30121400 - Máquinas de duplicação"/>
                <w:listItem w:displayText="30121410 - Comutadores de fax" w:value="30121410 - Comutadores de fax"/>
                <w:listItem w:displayText="30121420 - Máquinas de envio digital (digital senders)" w:value="30121420 - Máquinas de envio digital (digital senders)"/>
                <w:listItem w:displayText="30121430 - Duplicadores digitais" w:value="30121430 - Duplicadores digitais"/>
                <w:listItem w:displayText="30122000 - Máquinas para impressão por offset do tipo utilizado em escritório" w:value="30122000 - Máquinas para impressão por offset do tipo utilizado em escritório"/>
                <w:listItem w:displayText="30122100 - Sistemas digitais de offset" w:value="30122100 - Sistemas digitais de offset"/>
                <w:listItem w:displayText="30122200 - Equipamentos digitais de offset" w:value="30122200 - Equipamentos digitais de offset"/>
                <w:listItem w:displayText="30123000 - Máquinas de escritório" w:value="30123000 - Máquinas de escritório"/>
                <w:listItem w:displayText="30123100 - Máquinas para validar bilhetes" w:value="30123100 - Máquinas para validar bilhetes"/>
                <w:listItem w:displayText="30123200 - Distribuidores automáticos de dinheiro" w:value="30123200 - Distribuidores automáticos de dinheiro"/>
                <w:listItem w:displayText="30123300 - Duplicadores a stencil" w:value="30123300 - Duplicadores a stencil"/>
                <w:listItem w:displayText="30123400 - Máquinas de dobrar" w:value="30123400 - Máquinas de dobrar"/>
                <w:listItem w:displayText="30123500 - Berbequins" w:value="30123500 - Berbequins"/>
                <w:listItem w:displayText="30123600 - Máquinas para manusear moedas" w:value="30123600 - Máquinas para manusear moedas"/>
                <w:listItem w:displayText="30123610 - Máquinas para triar moedas" w:value="30123610 - Máquinas para triar moedas"/>
                <w:listItem w:displayText="30123620 - Máquinas para contar moedas" w:value="30123620 - Máquinas para contar moedas"/>
                <w:listItem w:displayText="30123630 - Máquinas para embalar moedas" w:value="30123630 - Máquinas para embalar moedas"/>
                <w:listItem w:displayText="30124000 - Peças e acessórios para máquinas de escritório" w:value="30124000 - Peças e acessórios para máquinas de escritório"/>
                <w:listItem w:displayText="30124100 - Unidades de fusão para impressoras laser" w:value="30124100 - Unidades de fusão para impressoras laser"/>
                <w:listItem w:displayText="30124110 - Óleo para unidade de fusão" w:value="30124110 - Óleo para unidade de fusão"/>
                <w:listItem w:displayText="30124120 - Escovas para unidades de fusão" w:value="30124120 - Escovas para unidades de fusão"/>
                <w:listItem w:displayText="30124130 - Lâmpadas para unidades de fusão" w:value="30124130 - Lâmpadas para unidades de fusão"/>
                <w:listItem w:displayText="30124140 - Escovas de limpeza para módulos de fusão" w:value="30124140 - Escovas de limpeza para módulos de fusão"/>
                <w:listItem w:displayText="30124150 - Filtros para unidades de fusão" w:value="30124150 - Filtros para unidades de fusão"/>
                <w:listItem w:displayText="30124200 - Conjuntos para unidades de fusão" w:value="30124200 - Conjuntos para unidades de fusão"/>
                <w:listItem w:displayText="30124300 - Tambores para máquinas de escritório" w:value="30124300 - Tambores para máquinas de escritório"/>
                <w:listItem w:displayText="30124400 - Cartuchos de agrafos" w:value="30124400 - Cartuchos de agrafos"/>
                <w:listItem w:displayText="30124500 - Acessórios para equipamento de varrimento (scanner)" w:value="30124500 - Acessórios para equipamento de varrimento (scanner)"/>
                <w:listItem w:displayText="30124510 - Dispositivo de endossamento" w:value="30124510 - Dispositivo de endossamento"/>
                <w:listItem w:displayText="30124520 - Alimentadores de documentos para scanner" w:value="30124520 - Alimentadores de documentos para scanner"/>
                <w:listItem w:displayText="30124530 - Adaptadores de transparência para scanner" w:value="30124530 - Adaptadores de transparência para scanner"/>
                <w:listItem w:displayText="30125000 - Peças e acessórios para fotocopiadoras" w:value="30125000 - Peças e acessórios para fotocopiadoras"/>
                <w:listItem w:displayText="30125100 - Cartuchos de tinta (toner)" w:value="30125100 - Cartuchos de tinta (toner)"/>
                <w:listItem w:displayText="30125110 - Tóner para impressoras laser e aparelhos de fax" w:value="30125110 - Tóner para impressoras laser e aparelhos de fax"/>
                <w:listItem w:displayText="30125120 - Tóner para fotocopiadoras" w:value="30125120 - Tóner para fotocopiadoras"/>
                <w:listItem w:displayText="30125130 - Tóner para centros de processamento de dados e de investigação e documentação" w:value="30125130 - Tóner para centros de processamento de dados e de investigação e documentação"/>
                <w:listItem w:displayText="30130000 - Equipamento para estações de correios" w:value="30130000 - Equipamento para estações de correios"/>
                <w:listItem w:displayText="30131000 - Equipamento para processamento de correspondência" w:value="30131000 - Equipamento para processamento de correspondência"/>
                <w:listItem w:displayText="30131100 - Máquinas para dobrar envelopes ou papel" w:value="30131100 - Máquinas para dobrar envelopes ou papel"/>
                <w:listItem w:displayText="30131200 - Máquinas para encher sobrescritos" w:value="30131200 - Máquinas para encher sobrescritos"/>
                <w:listItem w:displayText="30131300 - Máquinas para endereçar correspondência" w:value="30131300 - Máquinas para endereçar correspondência"/>
                <w:listItem w:displayText="30131400 - Máquinas de franquear" w:value="30131400 - Máquinas de franquear"/>
                <w:listItem w:displayText="30131500 - Máquinas de abrir correio" w:value="30131500 - Máquinas de abrir correio"/>
                <w:listItem w:displayText="30131600 - Máquinas para selar/fechar correio" w:value="30131600 - Máquinas para selar/fechar correio"/>
                <w:listItem w:displayText="30131700 - Máquinas de obliterar selos" w:value="30131700 - Máquinas de obliterar selos"/>
                <w:listItem w:displayText="30131800 - Máquinas de colar selos" w:value="30131800 - Máquinas de colar selos"/>
                <w:listItem w:displayText="30132000 - Equipamento para triagem" w:value="30132000 - Equipamento para triagem"/>
                <w:listItem w:displayText="30132100 - Equipamento para triagem de correspondência" w:value="30132100 - Equipamento para triagem de correspondência"/>
                <w:listItem w:displayText="30132200 - Máquinas de contar notas" w:value="30132200 - Máquinas de contar notas"/>
                <w:listItem w:displayText="30132300 - Dispositivos de triagem" w:value="30132300 - Dispositivos de triagem"/>
                <w:listItem w:displayText="30133000 - Equipamento para expedição de correspondência" w:value="30133000 - Equipamento para expedição de correspondência"/>
                <w:listItem w:displayText="30133100 - Equipamento para postagem em quantidade" w:value="30133100 - Equipamento para postagem em quantidade"/>
                <w:listItem w:displayText="30140000 - Máquinas de calcular e de contabilidade" w:value="30140000 - Máquinas de calcular e de contabilidade"/>
                <w:listItem w:displayText="30141000 - Máquinas de calcular" w:value="30141000 - Máquinas de calcular"/>
                <w:listItem w:displayText="30141100 - Calculadoras de bolso" w:value="30141100 - Calculadoras de bolso"/>
                <w:listItem w:displayText="30141200 - Calculadoras de secretária" w:value="30141200 - Calculadoras de secretária"/>
                <w:listItem w:displayText="30141300 - Calculadoras impressoras" w:value="30141300 - Calculadoras impressoras"/>
                <w:listItem w:displayText="30141400 - Calculadoras" w:value="30141400 - Calculadoras"/>
                <w:listItem w:displayText="30142000 - Máquinas de contabilidade e caixas registadoras" w:value="30142000 - Máquinas de contabilidade e caixas registadoras"/>
                <w:listItem w:displayText="30142100 - Máquinas de contabilidade" w:value="30142100 - Máquinas de contabilidade"/>
                <w:listItem w:displayText="30142200 - Caixas registadoras" w:value="30142200 - Caixas registadoras"/>
                <w:listItem w:displayText="30144000 - Máquinas do tipo calculadoras" w:value="30144000 - Máquinas do tipo calculadoras"/>
                <w:listItem w:displayText="30144100 - Máquinas para franquear correspondência" w:value="30144100 - Máquinas para franquear correspondência"/>
                <w:listItem w:displayText="30144200 - Máquinas para emitir bilhetes" w:value="30144200 - Máquinas para emitir bilhetes"/>
                <w:listItem w:displayText="30144300 - Máquinas para contar veículos" w:value="30144300 - Máquinas para contar veículos"/>
                <w:listItem w:displayText="30144400 - Controlo automatizado de títulos de viagem" w:value="30144400 - Controlo automatizado de títulos de viagem"/>
                <w:listItem w:displayText="30145000 - Peças e acessórios para máquinas de calcular" w:value="30145000 - Peças e acessórios para máquinas de calcular"/>
                <w:listItem w:displayText="30145100 - Rolos para calculadora" w:value="30145100 - Rolos para calculadora"/>
                <w:listItem w:displayText="30150000 - Máquinas de escrever" w:value="30150000 - Máquinas de escrever"/>
                <w:listItem w:displayText="30151000 - Máquinas de escrever electrónicas" w:value="30151000 - Máquinas de escrever electrónicas"/>
                <w:listItem w:displayText="30152000 - Peças e acessórios para máquinas de escrever" w:value="30152000 - Peças e acessórios para máquinas de escrever"/>
                <w:listItem w:displayText="30160000 - Cartões magnéticos" w:value="30160000 - Cartões magnéticos"/>
                <w:listItem w:displayText="30161000 - Cartões de crédito" w:value="30161000 - Cartões de crédito"/>
                <w:listItem w:displayText="30162000 - Cartões inteligentes" w:value="30162000 - Cartões inteligentes"/>
                <w:listItem w:displayText="30163000 - Cartões bancários" w:value="30163000 - Cartões bancários"/>
                <w:listItem w:displayText="30163100 - Cartões para abastecimento de combustível" w:value="30163100 - Cartões para abastecimento de combustível"/>
                <w:listItem w:displayText="30170000 - Máquinas de etiquetagem" w:value="30170000 - Máquinas de etiquetagem"/>
                <w:listItem w:displayText="30171000 - Máquinas de datação ou numeração" w:value="30171000 - Máquinas de datação ou numeração"/>
                <w:listItem w:displayText="30172000 - Máquinas de impressão de cartões de identidade" w:value="30172000 - Máquinas de impressão de cartões de identidade"/>
                <w:listItem w:displayText="30173000 - Máquinas de aplicação de etiquetas" w:value="30173000 - Máquinas de aplicação de etiquetas"/>
                <w:listItem w:displayText="30174000 - Máquinas de composição de etiquetas" w:value="30174000 - Máquinas de composição de etiquetas"/>
                <w:listItem w:displayText="30175000 - Equipamento de composição de palavras (lettering)" w:value="30175000 - Equipamento de composição de palavras (lettering)"/>
                <w:listItem w:displayText="30176000 - Máquina para gravação de relevos em fita" w:value="30176000 - Máquina para gravação de relevos em fita"/>
                <w:listItem w:displayText="30177000 - Sistemas de etiquetagem automática" w:value="30177000 - Sistemas de etiquetagem automática"/>
                <w:listItem w:displayText="30178000 - Sistemas de etiquetagem semi-automática" w:value="30178000 - Sistemas de etiquetagem semi-automática"/>
                <w:listItem w:displayText="30179000 - Distribuidores de rótulos" w:value="30179000 - Distribuidores de rótulos"/>
                <w:listItem w:displayText="30180000 - Máquinas de endossamento e preenchimento de cheques" w:value="30180000 - Máquinas de endossamento e preenchimento de cheques"/>
                <w:listItem w:displayText="30181000 - Máquinas de endossamento de cheques" w:value="30181000 - Máquinas de endossamento de cheques"/>
                <w:listItem w:displayText="30182000 - Máquinas de preenchimento de cheques" w:value="30182000 - Máquinas de preenchimento de cheques"/>
                <w:listItem w:displayText="30190000 - Equipamento e material de escritório diverso" w:value="30190000 - Equipamento e material de escritório diverso"/>
                <w:listItem w:displayText="30191000 - Equipamento de escritório, excepto mobiliário" w:value="30191000 - Equipamento de escritório, excepto mobiliário"/>
                <w:listItem w:displayText="30191100 - Equipamento para classificação" w:value="30191100 - Equipamento para classificação"/>
                <w:listItem w:displayText="30191110 - Sistemas de carrosséis para classificação" w:value="30191110 - Sistemas de carrosséis para classificação"/>
                <w:listItem w:displayText="30191120 - Porta-revistas" w:value="30191120 - Porta-revistas"/>
                <w:listItem w:displayText="30191130 - Quadros portáteis" w:value="30191130 - Quadros portáteis"/>
                <w:listItem w:displayText="30191140 - Acessórios de identificação pessoal" w:value="30191140 - Acessórios de identificação pessoal"/>
                <w:listItem w:displayText="30191200 - Retroprojectores" w:value="30191200 - Retroprojectores"/>
                <w:listItem w:displayText="30191400 - Trituradoras de papel" w:value="30191400 - Trituradoras de papel"/>
                <w:listItem w:displayText="30192000 - Material de escritório" w:value="30192000 - Material de escritório"/>
                <w:listItem w:displayText="30192100 - Borrachas" w:value="30192100 - Borrachas"/>
                <w:listItem w:displayText="30192110 - Produtos de tinta" w:value="30192110 - Produtos de tinta"/>
                <w:listItem w:displayText="30192111 - Almofadas de tinta" w:value="30192111 - Almofadas de tinta"/>
                <w:listItem w:displayText="30192112 - Tinta para máquinas de impressão" w:value="30192112 - Tinta para máquinas de impressão"/>
                <w:listItem w:displayText="30192113 - Cartuchos de tinta" w:value="30192113 - Cartuchos de tinta"/>
                <w:listItem w:displayText="30192121 - Canetas esferográficas" w:value="30192121 - Canetas esferográficas"/>
                <w:listItem w:displayText="30192122 - Canetas de tinta permanente" w:value="30192122 - Canetas de tinta permanente"/>
                <w:listItem w:displayText="30192123 - Canetas de fibra" w:value="30192123 - Canetas de fibra"/>
                <w:listItem w:displayText="30192124 - Canetas de feltro" w:value="30192124 - Canetas de feltro"/>
                <w:listItem w:displayText="30192125 - Marcadores" w:value="30192125 - Marcadores"/>
                <w:listItem w:displayText="30192126 - Canetas técnicas" w:value="30192126 - Canetas técnicas"/>
                <w:listItem w:displayText="30192127 - Porta-canetas" w:value="30192127 - Porta-canetas"/>
                <w:listItem w:displayText="30192130 - Lápis" w:value="30192130 - Lápis"/>
                <w:listItem w:displayText="30192131 - Lapiseiras" w:value="30192131 - Lapiseiras"/>
                <w:listItem w:displayText="30192132 - Recargas para porta-minas" w:value="30192132 - Recargas para porta-minas"/>
                <w:listItem w:displayText="30192133 - Afiadores" w:value="30192133 - Afiadores"/>
                <w:listItem w:displayText="30192134 - Porta-lápis" w:value="30192134 - Porta-lápis"/>
                <w:listItem w:displayText="30192150 - Carimbos de datação" w:value="30192150 - Carimbos de datação"/>
                <w:listItem w:displayText="30192151 - Carimbos de selagem" w:value="30192151 - Carimbos de selagem"/>
                <w:listItem w:displayText="30192152 - Carimbos de numeração" w:value="30192152 - Carimbos de numeração"/>
                <w:listItem w:displayText="30192153 - Carimbos de texto" w:value="30192153 - Carimbos de texto"/>
                <w:listItem w:displayText="30192154 - Almofadas de substituição para carimbos" w:value="30192154 - Almofadas de substituição para carimbos"/>
                <w:listItem w:displayText="30192155 - Suportes para carimbos de secretária" w:value="30192155 - Suportes para carimbos de secretária"/>
                <w:listItem w:displayText="30192160 - Correctores" w:value="30192160 - Correctores"/>
                <w:listItem w:displayText="30192170 - Quadros para afixação de informações" w:value="30192170 - Quadros para afixação de informações"/>
                <w:listItem w:displayText="30192200 - Fitas métricas" w:value="30192200 - Fitas métricas"/>
                <w:listItem w:displayText="30192300 - Fitas tintadas" w:value="30192300 - Fitas tintadas"/>
                <w:listItem w:displayText="30192310 - Fitas para máquinas de escrever" w:value="30192310 - Fitas para máquinas de escrever"/>
                <w:listItem w:displayText="30192320 - Fita impressora" w:value="30192320 - Fita impressora"/>
                <w:listItem w:displayText="30192330 - Fitas e tambores para calculadoras" w:value="30192330 - Fitas e tambores para calculadoras"/>
                <w:listItem w:displayText="30192340 - Fitas para aparelhos de telecópia" w:value="30192340 - Fitas para aparelhos de telecópia"/>
                <w:listItem w:displayText="30192350 - Fitas para caixas registadoras" w:value="30192350 - Fitas para caixas registadoras"/>
                <w:listItem w:displayText="30192400 - Material para reprografia" w:value="30192400 - Material para reprografia"/>
                <w:listItem w:displayText="30192500 - Transparentes para retroprojectores" w:value="30192500 - Transparentes para retroprojectores"/>
                <w:listItem w:displayText="30192600 - Pranchas de desenho" w:value="30192600 - Pranchas de desenho"/>
                <w:listItem w:displayText="30192700 - Artigos de papelaria" w:value="30192700 - Artigos de papelaria"/>
                <w:listItem w:displayText="30192800 - Etiquetas autocolantes" w:value="30192800 - Etiquetas autocolantes"/>
                <w:listItem w:displayText="30192900 - Meios correctores" w:value="30192900 - Meios correctores"/>
                <w:listItem w:displayText="30192910 - Película ou fita correctora" w:value="30192910 - Película ou fita correctora"/>
                <w:listItem w:displayText="30192920 - Fluido corrector" w:value="30192920 - Fluido corrector"/>
                <w:listItem w:displayText="30192930 - Canetas correctoras" w:value="30192930 - Canetas correctoras"/>
                <w:listItem w:displayText="30192940 - Recargas para canetas correctoras" w:value="30192940 - Recargas para canetas correctoras"/>
                <w:listItem w:displayText="30192950 - Apagadores eléctricos" w:value="30192950 - Apagadores eléctricos"/>
                <w:listItem w:displayText="30193000 - Classificadores e acessórios" w:value="30193000 - Classificadores e acessórios"/>
                <w:listItem w:displayText="30193100 - Classificadores para gavetas" w:value="30193100 - Classificadores para gavetas"/>
                <w:listItem w:displayText="30193200 - Classificadores ou tabuleiros para secretárias" w:value="30193200 - Classificadores ou tabuleiros para secretárias"/>
                <w:listItem w:displayText="30193300 - Classificadores suspensos" w:value="30193300 - Classificadores suspensos"/>
                <w:listItem w:displayText="30193400 - Anteparos para livros" w:value="30193400 - Anteparos para livros"/>
                <w:listItem w:displayText="30193500 - Escaparates" w:value="30193500 - Escaparates"/>
                <w:listItem w:displayText="30193600 - Apoio para diários ou calendários" w:value="30193600 - Apoio para diários ou calendários"/>
                <w:listItem w:displayText="30193700 - Caixas de ficheiros" w:value="30193700 - Caixas de ficheiros"/>
                <w:listItem w:displayText="30193800 - Suportes para folhas de anotação" w:value="30193800 - Suportes para folhas de anotação"/>
                <w:listItem w:displayText="30193900 - Cavaletes para textos" w:value="30193900 - Cavaletes para textos"/>
                <w:listItem w:displayText="30194000 - Material para grafismo" w:value="30194000 - Material para grafismo"/>
                <w:listItem w:displayText="30194100 - Réguas de curvas" w:value="30194100 - Réguas de curvas"/>
                <w:listItem w:displayText="30194200 - Figuras, fitas e películas para grafismo" w:value="30194200 - Figuras, fitas e películas para grafismo"/>
                <w:listItem w:displayText="30194210 - Figuras ou fitas para grafismo" w:value="30194210 - Figuras ou fitas para grafismo"/>
                <w:listItem w:displayText="30194220 - Películas para grafismo" w:value="30194220 - Películas para grafismo"/>
                <w:listItem w:displayText="30194300 - Estojos, conjuntos e papel para grafismo" w:value="30194300 - Estojos, conjuntos e papel para grafismo"/>
                <w:listItem w:displayText="30194310 - Estojos ou conjuntos para grafismo" w:value="30194310 - Estojos ou conjuntos para grafismo"/>
                <w:listItem w:displayText="30194320 - Papel para grafismo" w:value="30194320 - Papel para grafismo"/>
                <w:listItem w:displayText="30194400 - Protecções para estiradores" w:value="30194400 - Protecções para estiradores"/>
                <w:listItem w:displayText="30194500 - Dispositivos para inserção de caracteres gráficos (lettering aids)" w:value="30194500 - Dispositivos para inserção de caracteres gráficos (lettering aids)"/>
                <w:listItem w:displayText="30194600 - Transferidores" w:value="30194600 - Transferidores"/>
                <w:listItem w:displayText="30194700 - Modelos gráficos" w:value="30194700 - Modelos gráficos"/>
                <w:listItem w:displayText="30194800 - Réguas-tê e esquadros" w:value="30194800 - Réguas-tê e esquadros"/>
                <w:listItem w:displayText="30194810 - Réguas-tê" w:value="30194810 - Réguas-tê"/>
                <w:listItem w:displayText="30194820 - Esquadros" w:value="30194820 - Esquadros"/>
                <w:listItem w:displayText="30194900 - Protectores de superfície de trabalho" w:value="30194900 - Protectores de superfície de trabalho"/>
                <w:listItem w:displayText="30195000 - Quadros" w:value="30195000 - Quadros"/>
                <w:listItem w:displayText="30195100 - Quadros de planeamento ou acessórios" w:value="30195100 - Quadros de planeamento ou acessórios"/>
                <w:listItem w:displayText="30195200 - Quadros electrónicos ou acessórios" w:value="30195200 - Quadros electrónicos ou acessórios"/>
                <w:listItem w:displayText="30195300 - Quadros de afixação de caracteres gráficos e acessórios" w:value="30195300 - Quadros de afixação de caracteres gráficos e acessórios"/>
                <w:listItem w:displayText="30195400 - Quadros brancos ou acessórios" w:value="30195400 - Quadros brancos ou acessórios"/>
                <w:listItem w:displayText="30195500 - Quadros de giz ou acessórios" w:value="30195500 - Quadros de giz ou acessórios"/>
                <w:listItem w:displayText="30195600 - Quadros electrónicos informativos (bulletin boards) ou acessórios" w:value="30195600 - Quadros electrónicos informativos (bulletin boards) ou acessórios"/>
                <w:listItem w:displayText="30195700 - Dispositivos de limpeza de quadros ou acessórios" w:value="30195700 - Dispositivos de limpeza de quadros ou acessórios"/>
                <w:listItem w:displayText="30195800 - Guias horizontais para suspensão" w:value="30195800 - Guias horizontais para suspensão"/>
                <w:listItem w:displayText="30195900 - Quadros brancos e quadros magnéticos" w:value="30195900 - Quadros brancos e quadros magnéticos"/>
                <w:listItem w:displayText="30195910 - Quadros brancos" w:value="30195910 - Quadros brancos"/>
                <w:listItem w:displayText="30195911 - Acessórios para quadros brancos" w:value="30195911 - Acessórios para quadros brancos"/>
                <w:listItem w:displayText="30195912 - Cavaletes para quadros brancos" w:value="30195912 - Cavaletes para quadros brancos"/>
                <w:listItem w:displayText="30195913 - Cavaletes para quadros de folhas móveis" w:value="30195913 - Cavaletes para quadros de folhas móveis"/>
                <w:listItem w:displayText="30195920 - Quadros magnéticos" w:value="30195920 - Quadros magnéticos"/>
                <w:listItem w:displayText="30195921 - Apagadores para quadros magnéticos" w:value="30195921 - Apagadores para quadros magnéticos"/>
                <w:listItem w:displayText="30196000 - Sistemas de planeamento" w:value="30196000 - Sistemas de planeamento"/>
                <w:listItem w:displayText="30196100 - Sistemas de planeamento de reuniões" w:value="30196100 - Sistemas de planeamento de reuniões"/>
                <w:listItem w:displayText="30196200 - Agendas ou recargas" w:value="30196200 - Agendas ou recargas"/>
                <w:listItem w:displayText="30196300 - Caixas de sugestões" w:value="30196300 - Caixas de sugestões"/>
                <w:listItem w:displayText="30197000 - Pequeno equipamento de escritório" w:value="30197000 - Pequeno equipamento de escritório"/>
                <w:listItem w:displayText="30197100 - Agrafos, tachas, percevejos" w:value="30197100 - Agrafos, tachas, percevejos"/>
                <w:listItem w:displayText="30197110 - Agrafos" w:value="30197110 - Agrafos"/>
                <w:listItem w:displayText="30197120 - Tachas" w:value="30197120 - Tachas"/>
                <w:listItem w:displayText="30197130 - Percevejos" w:value="30197130 - Percevejos"/>
                <w:listItem w:displayText="30197200 - Classificadores de argolas e clipes" w:value="30197200 - Classificadores de argolas e clipes"/>
                <w:listItem w:displayText="30197210 - Classificadores de argolas" w:value="30197210 - Classificadores de argolas"/>
                <w:listItem w:displayText="30197220 - Clipes para papéis" w:value="30197220 - Clipes para papéis"/>
                <w:listItem w:displayText="30197221 - Suportes para clipes" w:value="30197221 - Suportes para clipes"/>
                <w:listItem w:displayText="30197300 - Abridores de envelopes, agrafadores e furadores" w:value="30197300 - Abridores de envelopes, agrafadores e furadores"/>
                <w:listItem w:displayText="30197310 - Abridores de envelopes" w:value="30197310 - Abridores de envelopes"/>
                <w:listItem w:displayText="30197320 - Agrafadores" w:value="30197320 - Agrafadores"/>
                <w:listItem w:displayText="30197321 - Arrancadores de agrafos" w:value="30197321 - Arrancadores de agrafos"/>
                <w:listItem w:displayText="30197330 - Furadores" w:value="30197330 - Furadores"/>
                <w:listItem w:displayText="30197400 - Esponja para selos" w:value="30197400 - Esponja para selos"/>
                <w:listItem w:displayText="30197500 - Lacre" w:value="30197500 - Lacre"/>
                <w:listItem w:displayText="30197510 - Acessórios para lacre" w:value="30197510 - Acessórios para lacre"/>
                <w:listItem w:displayText="30197600 - Papel e cartão transformados" w:value="30197600 - Papel e cartão transformados"/>
                <w:listItem w:displayText="30197610 - Papel e cartão obtidos por colagem de folhas sobrepostas" w:value="30197610 - Papel e cartão obtidos por colagem de folhas sobrepostas"/>
                <w:listItem w:displayText="30197620 - Papel para escrita" w:value="30197620 - Papel para escrita"/>
                <w:listItem w:displayText="30197621 - Blocos de folhas A1 para conferências" w:value="30197621 - Blocos de folhas A1 para conferências"/>
                <w:listItem w:displayText="30197630 - Papel para impressão" w:value="30197630 - Papel para impressão"/>
                <w:listItem w:displayText="30197640 - Papel autocopiador ou para cópia" w:value="30197640 - Papel autocopiador ou para cópia"/>
                <w:listItem w:displayText="30197641 - Papel termográfico" w:value="30197641 - Papel termográfico"/>
                <w:listItem w:displayText="30197642 - Papel para fotocópia e xerografia" w:value="30197642 - Papel para fotocópia e xerografia"/>
                <w:listItem w:displayText="30197643 - Papel para fotocópia" w:value="30197643 - Papel para fotocópia"/>
                <w:listItem w:displayText="30197644 - Papel para xerografia" w:value="30197644 - Papel para xerografia"/>
                <w:listItem w:displayText="30197645 - Cartão para impressão" w:value="30197645 - Cartão para impressão"/>
                <w:listItem w:displayText="30198000 - Máquinas de lotaria" w:value="30198000 - Máquinas de lotaria"/>
                <w:listItem w:displayText="30198100 - Máquinas de içar" w:value="30198100 - Máquinas de içar"/>
                <w:listItem w:displayText="30199000 - Artigos de papelaria e outros artigos de papel" w:value="30199000 - Artigos de papelaria e outros artigos de papel"/>
                <w:listItem w:displayText="30199100 - Papel químico, papel autocopiador e papel para duplicador stencil" w:value="30199100 - Papel químico, papel autocopiador e papel para duplicador stencil"/>
                <w:listItem w:displayText="30199110 - Papel químico" w:value="30199110 - Papel químico"/>
                <w:listItem w:displayText="30199120 - Papel autocopiador" w:value="30199120 - Papel autocopiador"/>
                <w:listItem w:displayText="30199130 - Papel para autoduplicação" w:value="30199130 - Papel para autoduplicação"/>
                <w:listItem w:displayText="30199140 - Papel para duplicador stencil" w:value="30199140 - Papel para duplicador stencil"/>
                <w:listItem w:displayText="30199200 - Sobrescritos, cartas-postais e bilhetes-postais não ilustrados" w:value="30199200 - Sobrescritos, cartas-postais e bilhetes-postais não ilustrados"/>
                <w:listItem w:displayText="30199210 - Cartas-postais" w:value="30199210 - Cartas-postais"/>
                <w:listItem w:displayText="30199220 - Bilhetes-postais não ilustrados" w:value="30199220 - Bilhetes-postais não ilustrados"/>
                <w:listItem w:displayText="30199230 - Sobrescritos" w:value="30199230 - Sobrescritos"/>
                <w:listItem w:displayText="30199240 - Conjunto para envios de correio" w:value="30199240 - Conjunto para envios de correio"/>
                <w:listItem w:displayText="30199300 - Papel gofrado ou perfurado" w:value="30199300 - Papel gofrado ou perfurado"/>
                <w:listItem w:displayText="30199310 - Papel para impressão, gofrado ou perfurado" w:value="30199310 - Papel para impressão, gofrado ou perfurado"/>
                <w:listItem w:displayText="30199320 - Papel para escrita, gofrado ou perfurado" w:value="30199320 - Papel para escrita, gofrado ou perfurado"/>
                <w:listItem w:displayText="30199330 - Papel contínuo para impressoras" w:value="30199330 - Papel contínuo para impressoras"/>
                <w:listItem w:displayText="30199340 - Formulários em contínuo" w:value="30199340 - Formulários em contínuo"/>
                <w:listItem w:displayText="30199400 - Papel gomado ou adesivo" w:value="30199400 - Papel gomado ou adesivo"/>
                <w:listItem w:displayText="30199410 - Papel autocolante" w:value="30199410 - Papel autocolante"/>
                <w:listItem w:displayText="30199500 - Arquivadores, classificadores de correspondência, caixas para armazenagem e artigos similares" w:value="30199500 - Arquivadores, classificadores de correspondência, caixas para armazenagem e artigos similares"/>
                <w:listItem w:displayText="30199600 - Separadores para artigos de papelaria" w:value="30199600 - Separadores para artigos de papelaria"/>
                <w:listItem w:displayText="30199700 - Artigos de papelaria impressos excepto formulários" w:value="30199700 - Artigos de papelaria impressos excepto formulários"/>
                <w:listItem w:displayText="30199710 - Sobrescritos impressos" w:value="30199710 - Sobrescritos impressos"/>
                <w:listItem w:displayText="30199711 - Sobrescritos com janela impressos" w:value="30199711 - Sobrescritos com janela impressos"/>
                <w:listItem w:displayText="30199712 - Sobrescritos sem janela impressos" w:value="30199712 - Sobrescritos sem janela impressos"/>
                <w:listItem w:displayText="30199713 - Envelopes para radiografias impressos" w:value="30199713 - Envelopes para radiografias impressos"/>
                <w:listItem w:displayText="30199720 - Papel de carta" w:value="30199720 - Papel de carta"/>
                <w:listItem w:displayText="30199730 - Cartões de visita" w:value="30199730 - Cartões de visita"/>
                <w:listItem w:displayText="30199731 - Suportes para cartões de visita profissionais" w:value="30199731 - Suportes para cartões de visita profissionais"/>
                <w:listItem w:displayText="30199740 - Cartões de felicitações" w:value="30199740 - Cartões de felicitações"/>
                <w:listItem w:displayText="30199750 - Cupões" w:value="30199750 - Cupões"/>
                <w:listItem w:displayText="30199760 - Etiquetas" w:value="30199760 - Etiquetas"/>
                <w:listItem w:displayText="30199761 - Etiquetas com códigos de barras" w:value="30199761 - Etiquetas com códigos de barras"/>
                <w:listItem w:displayText="30199762 - Etiquetas para bagagem" w:value="30199762 - Etiquetas para bagagem"/>
                <w:listItem w:displayText="30199763 - Etiquetas anti-roubo" w:value="30199763 - Etiquetas anti-roubo"/>
                <w:listItem w:displayText="30199770 - Cheques-refeição" w:value="30199770 - Cheques-refeição"/>
                <w:listItem w:displayText="30199780 - Pastas para secretária" w:value="30199780 - Pastas para secretária"/>
                <w:listItem w:displayText="30199790 - Horários" w:value="30199790 - Horários"/>
                <w:listItem w:displayText="30199791 - Planificadores de parede" w:value="30199791 - Planificadores de parede"/>
                <w:listItem w:displayText="30199792 - Calendários" w:value="30199792 - Calendários"/>
                <w:listItem w:displayText="30199793 - Suportes para agendas" w:value="30199793 - Suportes para agendas"/>
                <w:listItem w:displayText="30200000 - Equipamento e material informático" w:value="30200000 - Equipamento e material informático"/>
                <w:listItem w:displayText="30210000 - Máquinas de processamento de dados (hardware)" w:value="30210000 - Máquinas de processamento de dados (hardware)"/>
                <w:listItem w:displayText="30211000 - Computador mainframe" w:value="30211000 - Computador mainframe"/>
                <w:listItem w:displayText="30211100 - Supercomputador" w:value="30211100 - Supercomputador"/>
                <w:listItem w:displayText="30211200 - Hardware para mainframe" w:value="30211200 - Hardware para mainframe"/>
                <w:listItem w:displayText="30211300 - Plataformas informáticas" w:value="30211300 - Plataformas informáticas"/>
                <w:listItem w:displayText="30211400 - Configurações informáticas" w:value="30211400 - Configurações informáticas"/>
                <w:listItem w:displayText="30211500 - Unidade central de processamento (UCP) ou processadora" w:value="30211500 - Unidade central de processamento (UCP) ou processadora"/>
                <w:listItem w:displayText="30212000 - Hardware para minicomputador" w:value="30212000 - Hardware para minicomputador"/>
                <w:listItem w:displayText="30212100 - Unidades centrais de processamento para minicomputador" w:value="30212100 - Unidades centrais de processamento para minicomputador"/>
                <w:listItem w:displayText="30213000 - Computadores pessoais" w:value="30213000 - Computadores pessoais"/>
                <w:listItem w:displayText="30213100 - Computadores portáteis" w:value="30213100 - Computadores portáteis"/>
                <w:listItem w:displayText="30213200 - Computadores tabulares (tablet computers)" w:value="30213200 - Computadores tabulares (tablet computers)"/>
                <w:listItem w:displayText="30213300 - Computadores de secretária (desktop computers)" w:value="30213300 - Computadores de secretária (desktop computers)"/>
                <w:listItem w:displayText="30213400 - Unidades centrais de processamento para computadores pessoais" w:value="30213400 - Unidades centrais de processamento para computadores pessoais"/>
                <w:listItem w:displayText="30213500 - Agendas digitais (pocket computers)" w:value="30213500 - Agendas digitais (pocket computers)"/>
                <w:listItem w:displayText="30214000 - Estações de trabalho" w:value="30214000 - Estações de trabalho"/>
                <w:listItem w:displayText="30215000 - Hardware para microcomputador" w:value="30215000 - Hardware para microcomputador"/>
                <w:listItem w:displayText="30215100 - Unidades centrais de processamento para microcomputador" w:value="30215100 - Unidades centrais de processamento para microcomputador"/>
                <w:listItem w:displayText="30216000 - Leitores magnéticos ou ópticos" w:value="30216000 - Leitores magnéticos ou ópticos"/>
                <w:listItem w:displayText="30216100 - Leitores ópticos" w:value="30216100 - Leitores ópticos"/>
                <w:listItem w:displayText="30216110 - Scanners para computadores" w:value="30216110 - Scanners para computadores"/>
                <w:listItem w:displayText="30216120 - Equipamento de reconhecimento óptico de caracteres" w:value="30216120 - Equipamento de reconhecimento óptico de caracteres"/>
                <w:listItem w:displayText="30216130 - Leitores de código de barras" w:value="30216130 - Leitores de código de barras"/>
                <w:listItem w:displayText="30216200 - Leitores de cartões magnéticos" w:value="30216200 - Leitores de cartões magnéticos"/>
                <w:listItem w:displayText="30216300 - Leitores de cartões perfurados" w:value="30216300 - Leitores de cartões perfurados"/>
                <w:listItem w:displayText="30220000 - Equipamento de cartografia digital" w:value="30220000 - Equipamento de cartografia digital"/>
                <w:listItem w:displayText="30221000 - Mapas cadastrais digitais" w:value="30221000 - Mapas cadastrais digitais"/>
                <w:listItem w:displayText="30230000 - Equipamento informático" w:value="30230000 - Equipamento informático"/>
                <w:listItem w:displayText="30231000 - Ecrãs e consolas de computador" w:value="30231000 - Ecrãs e consolas de computador"/>
                <w:listItem w:displayText="30231100 - Terminais de computador" w:value="30231100 - Terminais de computador"/>
                <w:listItem w:displayText="30231200 - Consolas" w:value="30231200 - Consolas"/>
                <w:listItem w:displayText="30231300 - Visores" w:value="30231300 - Visores"/>
                <w:listItem w:displayText="30231310 - Visores de painel plano" w:value="30231310 - Visores de painel plano"/>
                <w:listItem w:displayText="30231320 - Monitores de ecrã táctil" w:value="30231320 - Monitores de ecrã táctil"/>
                <w:listItem w:displayText="30232000 - Equipamento periférico" w:value="30232000 - Equipamento periférico"/>
                <w:listItem w:displayText="30232100 - Impressoras e traçadores de gráficos" w:value="30232100 - Impressoras e traçadores de gráficos"/>
                <w:listItem w:displayText="30232110 - Impressoras laser" w:value="30232110 - Impressoras laser"/>
                <w:listItem w:displayText="30232120 - Impressoras por pontos" w:value="30232120 - Impressoras por pontos"/>
                <w:listItem w:displayText="30232130 - Impressoras de gráficos a cores" w:value="30232130 - Impressoras de gráficos a cores"/>
                <w:listItem w:displayText="30232140 - Traçadores de gráficos" w:value="30232140 - Traçadores de gráficos"/>
                <w:listItem w:displayText="30232150 - Impressoras de jacto de tinta" w:value="30232150 - Impressoras de jacto de tinta"/>
                <w:listItem w:displayText="30232600 - Codificadores" w:value="30232600 - Codificadores"/>
                <w:listItem w:displayText="30232700 - Unidade de comando central" w:value="30232700 - Unidade de comando central"/>
                <w:listItem w:displayText="30233000 - Dispositivos de armazenagem e leitura de conteúdos digitais" w:value="30233000 - Dispositivos de armazenagem e leitura de conteúdos digitais"/>
                <w:listItem w:displayText="30233100 - Unidades de memória" w:value="30233100 - Unidades de memória"/>
                <w:listItem w:displayText="30233110 - Unidades de memória em cartões magnéticos" w:value="30233110 - Unidades de memória em cartões magnéticos"/>
                <w:listItem w:displayText="30233120 - Unidades de memória em fitas magnéticas" w:value="30233120 - Unidades de memória em fitas magnéticas"/>
                <w:listItem w:displayText="30233130 - Unidades de memória em discos magnéticos" w:value="30233130 - Unidades de memória em discos magnéticos"/>
                <w:listItem w:displayText="30233131 - Unidades de disquete" w:value="30233131 - Unidades de disquete"/>
                <w:listItem w:displayText="30233132 - Unidades de disco rígido" w:value="30233132 - Unidades de disco rígido"/>
                <w:listItem w:displayText="30233140 - Dispositivos de memória de acesso directo (DASD)" w:value="30233140 - Dispositivos de memória de acesso directo (DASD)"/>
                <w:listItem w:displayText="30233141 - Matriz redundante de discos independentes (RAID)" w:value="30233141 - Matriz redundante de discos independentes (RAID)"/>
                <w:listItem w:displayText="30233150 - Unidades de disco óptico" w:value="30233150 - Unidades de disco óptico"/>
                <w:listItem w:displayText="30233151 - Leitor e/ou gravador de discos compactos (CD)" w:value="30233151 - Leitor e/ou gravador de discos compactos (CD)"/>
                <w:listItem w:displayText="30233152 - Leitor e/ou gravador de discos versáteis digitais (DVD)" w:value="30233152 - Leitor e/ou gravador de discos versáteis digitais (DVD)"/>
                <w:listItem w:displayText="30233153 - Leitor e/ou gravador de discos compactos (CD) e de discos versáteis digitais (DVD)" w:value="30233153 - Leitor e/ou gravador de discos compactos (CD) e de discos versáteis digitais (DVD)"/>
                <w:listItem w:displayText="30233160 - Tape streamers" w:value="30233160 - Tape streamers"/>
                <w:listItem w:displayText="30233161 - Equipamento para tratamento de cassetes" w:value="30233161 - Equipamento para tratamento de cassetes"/>
                <w:listItem w:displayText="30233170 - Unidades de carrossel" w:value="30233170 - Unidades de carrossel"/>
                <w:listItem w:displayText="30233180 - Dispositivos de memória para memória-flash" w:value="30233180 - Dispositivos de memória para memória-flash"/>
                <w:listItem w:displayText="30233190 - Controlador de discos" w:value="30233190 - Controlador de discos"/>
                <w:listItem w:displayText="30233300 - Leitores de cartões inteligentes" w:value="30233300 - Leitores de cartões inteligentes"/>
                <w:listItem w:displayText="30233310 - Leitores de impressões digitais" w:value="30233310 - Leitores de impressões digitais"/>
                <w:listItem w:displayText="30233320 - Leitores combinados de cartões inteligentes e de impressões digitais" w:value="30233320 - Leitores combinados de cartões inteligentes e de impressões digitais"/>
                <w:listItem w:displayText="30234000 - Suportes de memória" w:value="30234000 - Suportes de memória"/>
                <w:listItem w:displayText="30234100 - Discos magnéticos" w:value="30234100 - Discos magnéticos"/>
                <w:listItem w:displayText="30234200 - Discos ópticos" w:value="30234200 - Discos ópticos"/>
                <w:listItem w:displayText="30234300 - Discos compactos (CD)" w:value="30234300 - Discos compactos (CD)"/>
                <w:listItem w:displayText="30234400 - Discos versáteis digitais (DVD)" w:value="30234400 - Discos versáteis digitais (DVD)"/>
                <w:listItem w:displayText="30234500 - Meios de armazenamento de memória" w:value="30234500 - Meios de armazenamento de memória"/>
                <w:listItem w:displayText="30234600 - Memória-flash" w:value="30234600 - Memória-flash"/>
                <w:listItem w:displayText="30234700 - Fitas magnéticas" w:value="30234700 - Fitas magnéticas"/>
                <w:listItem w:displayText="30236000 - Equipamento informático diverso" w:value="30236000 - Equipamento informático diverso"/>
                <w:listItem w:displayText="30236100 - Equipamento para ampliação de memória" w:value="30236100 - Equipamento para ampliação de memória"/>
                <w:listItem w:displayText="30236110 - Memória de acesso aleatório (RAM)" w:value="30236110 - Memória de acesso aleatório (RAM)"/>
                <w:listItem w:displayText="30236111 - Memória dinâmica de acesso aleatório (DRAM)" w:value="30236111 - Memória dinâmica de acesso aleatório (DRAM)"/>
                <w:listItem w:displayText="30236112 - Memória estática de acesso aleatório (SRAM)" w:value="30236112 - Memória estática de acesso aleatório (SRAM)"/>
                <w:listItem w:displayText="30236113 - Memória dinâmica síncrona de acesso aleatório (SDRAM)" w:value="30236113 - Memória dinâmica síncrona de acesso aleatório (SDRAM)"/>
                <w:listItem w:displayText="30236114 - Memória dinâmica Rambus de acesso aleatório (RDRAM)" w:value="30236114 - Memória dinâmica Rambus de acesso aleatório (RDRAM)"/>
                <w:listItem w:displayText="30236115 - Memória gráfica síncrona de acesso aleatório (SGRAM)" w:value="30236115 - Memória gráfica síncrona de acesso aleatório (SGRAM)"/>
                <w:listItem w:displayText="30236120 - Memória exclusivamente de leitura (ROM)" w:value="30236120 - Memória exclusivamente de leitura (ROM)"/>
                <w:listItem w:displayText="30236121 - Memória exclusivamente de leitura, programável (PROM)" w:value="30236121 - Memória exclusivamente de leitura, programável (PROM)"/>
                <w:listItem w:displayText="30236122 - Memória exclusivamente de leitura, programável e apagável (EPROM)" w:value="30236122 - Memória exclusivamente de leitura, programável e apagável (EPROM)"/>
                <w:listItem w:displayText="30236123 - Memória exclusivamente de leitura, programável e apagável electronicamente (EEPROM)" w:value="30236123 - Memória exclusivamente de leitura, programável e apagável electronicamente (EEPROM)"/>
                <w:listItem w:displayText="30236200 - Equipamento para processamento de dados" w:value="30236200 - Equipamento para processamento de dados"/>
                <w:listItem w:displayText="30237000 - Partes, acessórios e fornecimentos para computadores" w:value="30237000 - Partes, acessórios e fornecimentos para computadores"/>
                <w:listItem w:displayText="30237100 - Partes de computadores" w:value="30237100 - Partes de computadores"/>
                <w:listItem w:displayText="30237110 - Interfaces de rede" w:value="30237110 - Interfaces de rede"/>
                <w:listItem w:displayText="30237120 - Portas de computadores" w:value="30237120 - Portas de computadores"/>
                <w:listItem w:displayText="30237121 - Portas-série de infravermelhos" w:value="30237121 - Portas-série de infravermelhos"/>
                <w:listItem w:displayText="30237130 - Placas para computadores" w:value="30237130 - Placas para computadores"/>
                <w:listItem w:displayText="30237131 - Cartões electrónicos" w:value="30237131 - Cartões electrónicos"/>
                <w:listItem w:displayText="30237132 - Interfaces de barramento série universal (USB)" w:value="30237132 - Interfaces de barramento série universal (USB)"/>
                <w:listItem w:displayText="30237133 - Adaptadores e interfaces da Personal Computer Memory Card International Association (PCMCIA)" w:value="30237133 - Adaptadores e interfaces da Personal Computer Memory Card International Association (PCMCIA)"/>
                <w:listItem w:displayText="30237134 - Cartões aceleradores de gráficos" w:value="30237134 - Cartões aceleradores de gráficos"/>
                <w:listItem w:displayText="30237135 - Cartões para interfaces de redes" w:value="30237135 - Cartões para interfaces de redes"/>
                <w:listItem w:displayText="30237136 - Cartões audio" w:value="30237136 - Cartões audio"/>
                <w:listItem w:displayText="30237140 - Placas principais" w:value="30237140 - Placas principais"/>
                <w:listItem w:displayText="30237200 - Acessórios para computadores" w:value="30237200 - Acessórios para computadores"/>
                <w:listItem w:displayText="30237210 - Ecrãs anti-reflexo" w:value="30237210 - Ecrãs anti-reflexo"/>
                <w:listItem w:displayText="30237220 - Tapetes para ratos" w:value="30237220 - Tapetes para ratos"/>
                <w:listItem w:displayText="30237230 - Memórias cache" w:value="30237230 - Memórias cache"/>
                <w:listItem w:displayText="30237240 - Câmara Web" w:value="30237240 - Câmara Web"/>
                <w:listItem w:displayText="30237250 - Acessórios para limpeza de computadores" w:value="30237250 - Acessórios para limpeza de computadores"/>
                <w:listItem w:displayText="30237251 - Conjuntos para limpeza de computadores" w:value="30237251 - Conjuntos para limpeza de computadores"/>
                <w:listItem w:displayText="30237252 - Aerossóis pressurizados (air dusters)" w:value="30237252 - Aerossóis pressurizados (air dusters)"/>
                <w:listItem w:displayText="30237253 - Resguardos contra poeiras" w:value="30237253 - Resguardos contra poeiras"/>
                <w:listItem w:displayText="30237260 - Braços para montagem de monitores na parede" w:value="30237260 - Braços para montagem de monitores na parede"/>
                <w:listItem w:displayText="30237270 - Pastas para transporte de computadores portáteis" w:value="30237270 - Pastas para transporte de computadores portáteis"/>
                <w:listItem w:displayText="30237280 - Acessórios de alimentação eléctrica" w:value="30237280 - Acessórios de alimentação eléctrica"/>
                <w:listItem w:displayText="30237290 - Descansos para o pulso" w:value="30237290 - Descansos para o pulso"/>
                <w:listItem w:displayText="30237295 - Grelhas de protecção do teclado" w:value="30237295 - Grelhas de protecção do teclado"/>
                <w:listItem w:displayText="30237300 - Material para computadores" w:value="30237300 - Material para computadores"/>
                <w:listItem w:displayText="30237310 - Cartuchos de fontes de caracteres para impressoras" w:value="30237310 - Cartuchos de fontes de caracteres para impressoras"/>
                <w:listItem w:displayText="30237320 - Disquetes" w:value="30237320 - Disquetes"/>
                <w:listItem w:displayText="30237330 - Cartuchos de bandas audionuméricas (DAT)" w:value="30237330 - Cartuchos de bandas audionuméricas (DAT)"/>
                <w:listItem w:displayText="30237340 - Cartuchos DLT" w:value="30237340 - Cartuchos DLT"/>
                <w:listItem w:displayText="30237350 - Cartuchos de dados" w:value="30237350 - Cartuchos de dados"/>
                <w:listItem w:displayText="30237360 - Cartuchos LTO" w:value="30237360 - Cartuchos LTO"/>
                <w:listItem w:displayText="30237370 - Cartuchos para gravação de discos" w:value="30237370 - Cartuchos para gravação de discos"/>
                <w:listItem w:displayText="30237380 - CD-ROM" w:value="30237380 - CD-ROM"/>
                <w:listItem w:displayText="30237400 - Acessórios para entrada de dados" w:value="30237400 - Acessórios para entrada de dados"/>
                <w:listItem w:displayText="30237410 - Ratos de computador" w:value="30237410 - Ratos de computador"/>
                <w:listItem w:displayText="30237420 - Joysticks" w:value="30237420 - Joysticks"/>
                <w:listItem w:displayText="30237430 - Canetas ópticas" w:value="30237430 - Canetas ópticas"/>
                <w:listItem w:displayText="30237440 - Ratos de esfera" w:value="30237440 - Ratos de esfera"/>
                <w:listItem w:displayText="30237450 - Tabletas gráficas" w:value="30237450 - Tabletas gráficas"/>
                <w:listItem w:displayText="30237460 - Teclados para computadores" w:value="30237460 - Teclados para computadores"/>
                <w:listItem w:displayText="30237461 - Teclados programáveis" w:value="30237461 - Teclados programáveis"/>
                <w:listItem w:displayText="30237470 - Teclados em Braille" w:value="30237470 - Teclados em Braille"/>
                <w:listItem w:displayText="30237475 - Sensores eléctricos" w:value="30237475 - Sensores eléctricos"/>
                <w:listItem w:displayText="30237480 - Unidades de entrada" w:value="30237480 - Unidades de entrada"/>
                <w:listItem w:displayText="30238000 - Equipamento de automatização para biblioteca" w:value="30238000 - Equipamento de automatização para biblioteca"/>
                <w:listItem w:displayText="31000000 - Maquinaria, aparelhagem, equipamento e consumíveis eléctricos; iluminação" w:value="31000000 - Maquinaria, aparelhagem, equipamento e consumíveis eléctricos; iluminação"/>
                <w:listItem w:displayText="31100000 - Motores, geradores e transformadores eléctricos" w:value="31100000 - Motores, geradores e transformadores eléctricos"/>
                <w:listItem w:displayText="31110000 - Motores eléctricos" w:value="31110000 - Motores eléctricos"/>
                <w:listItem w:displayText="31111000 - Adaptadores" w:value="31111000 - Adaptadores"/>
                <w:listItem w:displayText="31120000 - Geradores" w:value="31120000 - Geradores"/>
                <w:listItem w:displayText="31121000 - Grupos geradores" w:value="31121000 - Grupos geradores"/>
                <w:listItem w:displayText="31121100 - Grupos geradores de motor de ignição por compressão" w:value="31121100 - Grupos geradores de motor de ignição por compressão"/>
                <w:listItem w:displayText="31121110 - Conversores eléctricos" w:value="31121110 - Conversores eléctricos"/>
                <w:listItem w:displayText="31121111 - Conversores rotativos eléctricos" w:value="31121111 - Conversores rotativos eléctricos"/>
                <w:listItem w:displayText="31121200 - Grupos geradores de motor de ignição por faísca" w:value="31121200 - Grupos geradores de motor de ignição por faísca"/>
                <w:listItem w:displayText="31121300 - Geradores de energia eólica" w:value="31121300 - Geradores de energia eólica"/>
                <w:listItem w:displayText="31121310 - Moinhos de vento" w:value="31121310 - Moinhos de vento"/>
                <w:listItem w:displayText="31121320 - Turbinas eólicas" w:value="31121320 - Turbinas eólicas"/>
                <w:listItem w:displayText="31121330 - Geradores de turbinas eólicas" w:value="31121330 - Geradores de turbinas eólicas"/>
                <w:listItem w:displayText="31121331 - Rotores de turbina" w:value="31121331 - Rotores de turbina"/>
                <w:listItem w:displayText="31121340 - Estação eólica" w:value="31121340 - Estação eólica"/>
                <w:listItem w:displayText="31122000 - Unidades geradoras" w:value="31122000 - Unidades geradoras"/>
                <w:listItem w:displayText="31122100 - Pilhas a combustível" w:value="31122100 - Pilhas a combustível"/>
                <w:listItem w:displayText="31124000 - Gerador de turbina a vapor e aparelhos afins" w:value="31124000 - Gerador de turbina a vapor e aparelhos afins"/>
                <w:listItem w:displayText="31124100 - Grupos geradores de turbina" w:value="31124100 - Grupos geradores de turbina"/>
                <w:listItem w:displayText="31124200 - Aparelhos de comando para geradores de turbina" w:value="31124200 - Aparelhos de comando para geradores de turbina"/>
                <w:listItem w:displayText="31126000 - Dínamos" w:value="31126000 - Dínamos"/>
                <w:listItem w:displayText="31127000 - Geradores de emergência" w:value="31127000 - Geradores de emergência"/>
                <w:listItem w:displayText="31128000 - Turbogerador" w:value="31128000 - Turbogerador"/>
                <w:listItem w:displayText="31130000 - Alternadores" w:value="31130000 - Alternadores"/>
                <w:listItem w:displayText="31131000 - Motores monofásicos" w:value="31131000 - Motores monofásicos"/>
                <w:listItem w:displayText="31131100 - Accionadores" w:value="31131100 - Accionadores"/>
                <w:listItem w:displayText="31131200 - Ânodos" w:value="31131200 - Ânodos"/>
                <w:listItem w:displayText="31132000 - Motores polifásicos" w:value="31132000 - Motores polifásicos"/>
                <w:listItem w:displayText="31140000 - Torres de refrigeração" w:value="31140000 - Torres de refrigeração"/>
                <w:listItem w:displayText="31141000 - Refrigeradores de água" w:value="31141000 - Refrigeradores de água"/>
                <w:listItem w:displayText="31150000 - Balastros para lâmpadas ou tubos de descarga" w:value="31150000 - Balastros para lâmpadas ou tubos de descarga"/>
                <w:listItem w:displayText="31151000 - Conversores estáticos" w:value="31151000 - Conversores estáticos"/>
                <w:listItem w:displayText="31153000 - Rectificadores" w:value="31153000 - Rectificadores"/>
                <w:listItem w:displayText="31154000 - Fontes de alimentação ininterruptas" w:value="31154000 - Fontes de alimentação ininterruptas"/>
                <w:listItem w:displayText="31155000 - Inversores" w:value="31155000 - Inversores"/>
                <w:listItem w:displayText="31156000 - Fontes de alimentação interruptas" w:value="31156000 - Fontes de alimentação interruptas"/>
                <w:listItem w:displayText="31157000 - Indutores" w:value="31157000 - Indutores"/>
                <w:listItem w:displayText="31158000 - Carregadores" w:value="31158000 - Carregadores"/>
                <w:listItem w:displayText="31158100 - Carregadores de acumuladores" w:value="31158100 - Carregadores de acumuladores"/>
                <w:listItem w:displayText="31158200 - Sobrealimentador" w:value="31158200 - Sobrealimentador"/>
                <w:listItem w:displayText="31158300 - Turbocompressor" w:value="31158300 - Turbocompressor"/>
                <w:listItem w:displayText="31160000 - Peças para motores, geradores e transformadores eléctricos" w:value="31160000 - Peças para motores, geradores e transformadores eléctricos"/>
                <w:listItem w:displayText="31161000 - Partes para motores e geradores eléctricos" w:value="31161000 - Partes para motores e geradores eléctricos"/>
                <w:listItem w:displayText="31161100 - Sistemas de excitação" w:value="31161100 - Sistemas de excitação"/>
                <w:listItem w:displayText="31161200 - Sistemas de refrigeração a gás" w:value="31161200 - Sistemas de refrigeração a gás"/>
                <w:listItem w:displayText="31161300 - Rotores de geradores" w:value="31161300 - Rotores de geradores"/>
                <w:listItem w:displayText="31161400 - Sistemas de água bruta" w:value="31161400 - Sistemas de água bruta"/>
                <w:listItem w:displayText="31161500 - Sistemas de vedação a óleo" w:value="31161500 - Sistemas de vedação a óleo"/>
                <w:listItem w:displayText="31161600 - Sistemas de refrigeração de estatores a água" w:value="31161600 - Sistemas de refrigeração de estatores a água"/>
                <w:listItem w:displayText="31161700 - Peças para geradores de vapor" w:value="31161700 - Peças para geradores de vapor"/>
                <w:listItem w:displayText="31161800 - Partes de geradores de gases" w:value="31161800 - Partes de geradores de gases"/>
                <w:listItem w:displayText="31161900 - Sistemas de controlo de tensão" w:value="31161900 - Sistemas de controlo de tensão"/>
                <w:listItem w:displayText="31162000 - Peças para transformadores, indutores e conversores estáticos" w:value="31162000 - Peças para transformadores, indutores e conversores estáticos"/>
                <w:listItem w:displayText="31162100 - Peças para condensadores" w:value="31162100 - Peças para condensadores"/>
                <w:listItem w:displayText="31170000 - Transformadores" w:value="31170000 - Transformadores"/>
                <w:listItem w:displayText="31171000 - Transformadores de dieléctrico líquido" w:value="31171000 - Transformadores de dieléctrico líquido"/>
                <w:listItem w:displayText="31172000 - Transformadores de tensão" w:value="31172000 - Transformadores de tensão"/>
                <w:listItem w:displayText="31173000 - Transformadores de medida" w:value="31173000 - Transformadores de medida"/>
                <w:listItem w:displayText="31174000 - Transformadores de alimentação" w:value="31174000 - Transformadores de alimentação"/>
                <w:listItem w:displayText="31200000 - Aparelhos de controlo e distribuição de electricidade" w:value="31200000 - Aparelhos de controlo e distribuição de electricidade"/>
                <w:listItem w:displayText="31210000 - Aparelhos eléctricos para ligação ou protecção de circuitos eléctricos" w:value="31210000 - Aparelhos eléctricos para ligação ou protecção de circuitos eléctricos"/>
                <w:listItem w:displayText="31211000 - Quadros e caixas de fusíveis" w:value="31211000 - Quadros e caixas de fusíveis"/>
                <w:listItem w:displayText="31211100 - Quadros de distribuição eléctrica" w:value="31211100 - Quadros de distribuição eléctrica"/>
                <w:listItem w:displayText="31211110 - Painéis de controlo" w:value="31211110 - Painéis de controlo"/>
                <w:listItem w:displayText="31211200 - Caixas de fusíveis" w:value="31211200 - Caixas de fusíveis"/>
                <w:listItem w:displayText="31211300 - Fusíveis" w:value="31211300 - Fusíveis"/>
                <w:listItem w:displayText="31211310 - Corta-circuitos" w:value="31211310 - Corta-circuitos"/>
                <w:listItem w:displayText="31211320 - Blocos de fusíveis" w:value="31211320 - Blocos de fusíveis"/>
                <w:listItem w:displayText="31211330 - Fio fusível" w:value="31211330 - Fio fusível"/>
                <w:listItem w:displayText="31211340 - Pinças porta-fusíveis" w:value="31211340 - Pinças porta-fusíveis"/>
                <w:listItem w:displayText="31212000 - Disjuntores" w:value="31212000 - Disjuntores"/>
                <w:listItem w:displayText="31212100 - Disjuntores para catenárias" w:value="31212100 - Disjuntores para catenárias"/>
                <w:listItem w:displayText="31212200 - Aparelhos para ensaio de circuitos" w:value="31212200 - Aparelhos para ensaio de circuitos"/>
                <w:listItem w:displayText="31212300 - Disjuntores magnéticos" w:value="31212300 - Disjuntores magnéticos"/>
                <w:listItem w:displayText="31212400 - Disjuntores miniatura" w:value="31212400 - Disjuntores miniatura"/>
                <w:listItem w:displayText="31213000 - Equipamento de distribuição" w:value="31213000 - Equipamento de distribuição"/>
                <w:listItem w:displayText="31213100 - Caixas de distribuição" w:value="31213100 - Caixas de distribuição"/>
                <w:listItem w:displayText="31213200 - Transformadores de distribuição" w:value="31213200 - Transformadores de distribuição"/>
                <w:listItem w:displayText="31213300 - Caixa de distribuição por cabo" w:value="31213300 - Caixa de distribuição por cabo"/>
                <w:listItem w:displayText="31213400 - Sistema de distribuição" w:value="31213400 - Sistema de distribuição"/>
                <w:listItem w:displayText="31214000 - Comutadores" w:value="31214000 - Comutadores"/>
                <w:listItem w:displayText="31214100 - Interruptores" w:value="31214100 - Interruptores"/>
                <w:listItem w:displayText="31214110 - Seccionadores" w:value="31214110 - Seccionadores"/>
                <w:listItem w:displayText="31214120 - Seccionador de terra" w:value="31214120 - Seccionador de terra"/>
                <w:listItem w:displayText="31214130 - Interruptores de segurança" w:value="31214130 - Interruptores de segurança"/>
                <w:listItem w:displayText="31214140 - Interruptores reguladores de luz" w:value="31214140 - Interruptores reguladores de luz"/>
                <w:listItem w:displayText="31214150 - Comutadores de tambor" w:value="31214150 - Comutadores de tambor"/>
                <w:listItem w:displayText="31214160 - Comutadores de pressão (pressóstatos)" w:value="31214160 - Comutadores de pressão (pressóstatos)"/>
                <w:listItem w:displayText="31214170 - Interruptores de báscula" w:value="31214170 - Interruptores de báscula"/>
                <w:listItem w:displayText="31214180 - Comutadores deslizantes" w:value="31214180 - Comutadores deslizantes"/>
                <w:listItem w:displayText="31214190 - Interruptores de fim de curso" w:value="31214190 - Interruptores de fim de curso"/>
                <w:listItem w:displayText="31214200 - Interruptor-seccionador" w:value="31214200 - Interruptor-seccionador"/>
                <w:listItem w:displayText="31214300 - Postos de comutação exteriores" w:value="31214300 - Postos de comutação exteriores"/>
                <w:listItem w:displayText="31214400 - Seccionador com interruptor de fusíveis" w:value="31214400 - Seccionador com interruptor de fusíveis"/>
                <w:listItem w:displayText="31214500 - Quadros eléctricos" w:value="31214500 - Quadros eléctricos"/>
                <w:listItem w:displayText="31214510 - Quadros de distribuição" w:value="31214510 - Quadros de distribuição"/>
                <w:listItem w:displayText="31214520 - Quadros de distribuição de média tensão" w:value="31214520 - Quadros de distribuição de média tensão"/>
                <w:listItem w:displayText="31215000 - Limitadores de tensão" w:value="31215000 - Limitadores de tensão"/>
                <w:listItem w:displayText="31216000 - Pára-raios" w:value="31216000 - Pára-raios"/>
                <w:listItem w:displayText="31216100 - Equipamento de protecção contra raios" w:value="31216100 - Equipamento de protecção contra raios"/>
                <w:listItem w:displayText="31216200 - Condutores de iluminação" w:value="31216200 - Condutores de iluminação"/>
                <w:listItem w:displayText="31217000 - Eliminadores de onda" w:value="31217000 - Eliminadores de onda"/>
                <w:listItem w:displayText="31218000 - Barras colectoras" w:value="31218000 - Barras colectoras"/>
                <w:listItem w:displayText="31219000 - Caixas de protecção" w:value="31219000 - Caixas de protecção"/>
                <w:listItem w:displayText="31220000 - Componentes de circuitos eléctricos" w:value="31220000 - Componentes de circuitos eléctricos"/>
                <w:listItem w:displayText="31221000 - Relés eléctricos" w:value="31221000 - Relés eléctricos"/>
                <w:listItem w:displayText="31221100 - Relés de potência" w:value="31221100 - Relés de potência"/>
                <w:listItem w:displayText="31221200 - Relés de uso geral" w:value="31221200 - Relés de uso geral"/>
                <w:listItem w:displayText="31221300 - Relés sobre base" w:value="31221300 - Relés sobre base"/>
                <w:listItem w:displayText="31221400 - Relés de tensão alterna" w:value="31221400 - Relés de tensão alterna"/>
                <w:listItem w:displayText="31221500 - Relés de mercúrio" w:value="31221500 - Relés de mercúrio"/>
                <w:listItem w:displayText="31221600 - Relés temporizados" w:value="31221600 - Relés temporizados"/>
                <w:listItem w:displayText="31221700 - Relés de sobrecarga" w:value="31221700 - Relés de sobrecarga"/>
                <w:listItem w:displayText="31223000 - Suportes para lâmpadas" w:value="31223000 - Suportes para lâmpadas"/>
                <w:listItem w:displayText="31224000 - Conexões e elementos de contacto" w:value="31224000 - Conexões e elementos de contacto"/>
                <w:listItem w:displayText="31224100 - Tomadas de corrente, machos e fêmeas" w:value="31224100 - Tomadas de corrente, machos e fêmeas"/>
                <w:listItem w:displayText="31224200 - Conectores coaxiais" w:value="31224200 - Conectores coaxiais"/>
                <w:listItem w:displayText="31224300 - Caixas de ligação" w:value="31224300 - Caixas de ligação"/>
                <w:listItem w:displayText="31224400 - Cabos de ligação" w:value="31224400 - Cabos de ligação"/>
                <w:listItem w:displayText="31224500 - Terminais" w:value="31224500 - Terminais"/>
                <w:listItem w:displayText="31224600 - Reóstatos" w:value="31224600 - Reóstatos"/>
                <w:listItem w:displayText="31224700 - Caixas de junção" w:value="31224700 - Caixas de junção"/>
                <w:listItem w:displayText="31224800 - Kits de junção de cabos" w:value="31224800 - Kits de junção de cabos"/>
                <w:listItem w:displayText="31224810 - Cabos de extensão" w:value="31224810 - Cabos de extensão"/>
                <w:listItem w:displayText="31230000 - Peças para aparelhos de controlo ou distribuição de electricidade" w:value="31230000 - Peças para aparelhos de controlo ou distribuição de electricidade"/>
                <w:listItem w:displayText="31300000 - Fios e cabos isolados" w:value="31300000 - Fios e cabos isolados"/>
                <w:listItem w:displayText="31310000 - Linhas de alimentação" w:value="31310000 - Linhas de alimentação"/>
                <w:listItem w:displayText="31311000 - Conexões para linhas de alimentação" w:value="31311000 - Conexões para linhas de alimentação"/>
                <w:listItem w:displayText="31320000 - Cabos de distribuição de energia eléctrica" w:value="31320000 - Cabos de distribuição de energia eléctrica"/>
                <w:listItem w:displayText="31321000 - Linhas de electricidade" w:value="31321000 - Linhas de electricidade"/>
                <w:listItem w:displayText="31321100 - Linhas eléctricas suspensas" w:value="31321100 - Linhas eléctricas suspensas"/>
                <w:listItem w:displayText="31321200 - Cabos de média e baixa tensão" w:value="31321200 - Cabos de média e baixa tensão"/>
                <w:listItem w:displayText="31321210 - Cabos de baixa tensão" w:value="31321210 - Cabos de baixa tensão"/>
                <w:listItem w:displayText="31321220 - Cabos de média tensão" w:value="31321220 - Cabos de média tensão"/>
                <w:listItem w:displayText="31321300 - Cabos de alta tensão" w:value="31321300 - Cabos de alta tensão"/>
                <w:listItem w:displayText="31321400 - Cabos subaquáticos" w:value="31321400 - Cabos subaquáticos"/>
                <w:listItem w:displayText="31321500 - Cabos submarinos" w:value="31321500 - Cabos submarinos"/>
                <w:listItem w:displayText="31321600 - Cabos blindados" w:value="31321600 - Cabos blindados"/>
                <w:listItem w:displayText="31321700 - Cabos para sinalização" w:value="31321700 - Cabos para sinalização"/>
                <w:listItem w:displayText="31330000 - Cabos coaxiais" w:value="31330000 - Cabos coaxiais"/>
                <w:listItem w:displayText="31340000 - Acessórios para cabos, isolados" w:value="31340000 - Acessórios para cabos, isolados"/>
                <w:listItem w:displayText="31341000 - Carretéis para cabos, isolados" w:value="31341000 - Carretéis para cabos, isolados"/>
                <w:listItem w:displayText="31342000 - Junções para cabos, isoladas" w:value="31342000 - Junções para cabos, isoladas"/>
                <w:listItem w:displayText="31343000 - Juntas para cabos, isoladas" w:value="31343000 - Juntas para cabos, isoladas"/>
                <w:listItem w:displayText="31344000 - Caixas de empanque para cabos, isoladas" w:value="31344000 - Caixas de empanque para cabos, isoladas"/>
                <w:listItem w:displayText="31350000 - Condutores eléctricos para fins relacionados com controlo e dados" w:value="31350000 - Condutores eléctricos para fins relacionados com controlo e dados"/>
                <w:listItem w:displayText="31351000 - Condutores eléctricos para sistemas de controlo de acessos" w:value="31351000 - Condutores eléctricos para sistemas de controlo de acessos"/>
                <w:listItem w:displayText="31400000 - Acumuladores, pilhas e baterias eléctricas" w:value="31400000 - Acumuladores, pilhas e baterias eléctricas"/>
                <w:listItem w:displayText="31410000 - Pilhas eléctricas" w:value="31410000 - Pilhas eléctricas"/>
                <w:listItem w:displayText="31411000 - Pilhas alcalinas" w:value="31411000 - Pilhas alcalinas"/>
                <w:listItem w:displayText="31420000 - Baterias primárias" w:value="31420000 - Baterias primárias"/>
                <w:listItem w:displayText="31421000 - Baterias de chumbo" w:value="31421000 - Baterias de chumbo"/>
                <w:listItem w:displayText="31422000 - Pacotes de baterias" w:value="31422000 - Pacotes de baterias"/>
                <w:listItem w:displayText="31430000 - Acumuladores eléctricos" w:value="31430000 - Acumuladores eléctricos"/>
                <w:listItem w:displayText="31431000 - Acumuladores de chumbo-ácido" w:value="31431000 - Acumuladores de chumbo-ácido"/>
                <w:listItem w:displayText="31432000 - Acumuladores de níquel-cádmio" w:value="31432000 - Acumuladores de níquel-cádmio"/>
                <w:listItem w:displayText="31433000 - Acumuladores de níquel-ferro" w:value="31433000 - Acumuladores de níquel-ferro"/>
                <w:listItem w:displayText="31434000 - Acumuladores de lítio" w:value="31434000 - Acumuladores de lítio"/>
                <w:listItem w:displayText="31440000 - Baterias" w:value="31440000 - Baterias"/>
                <w:listItem w:displayText="31500000 - Equipamento para iluminação e lâmpadas eléctricas" w:value="31500000 - Equipamento para iluminação e lâmpadas eléctricas"/>
                <w:listItem w:displayText="31510000 - Lâmpadas eléctricas de incandescência" w:value="31510000 - Lâmpadas eléctricas de incandescência"/>
                <w:listItem w:displayText="31511000 - Faróis em unidades seladas" w:value="31511000 - Faróis em unidades seladas"/>
                <w:listItem w:displayText="31512000 - Lâmpadas halogéneas de incandescência, de tungsténio" w:value="31512000 - Lâmpadas halogéneas de incandescência, de tungsténio"/>
                <w:listItem w:displayText="31512100 - Lâmpadas de halogéneo, lineares" w:value="31512100 - Lâmpadas de halogéneo, lineares"/>
                <w:listItem w:displayText="31512200 - Lâmpadas de halogéneo, de dois pinos" w:value="31512200 - Lâmpadas de halogéneo, de dois pinos"/>
                <w:listItem w:displayText="31512300 - Lâmpadas de halogéneo, dicróicas" w:value="31512300 - Lâmpadas de halogéneo, dicróicas"/>
                <w:listItem w:displayText="31514000 - Lâmpadas de descarga" w:value="31514000 - Lâmpadas de descarga"/>
                <w:listItem w:displayText="31515000 - Lâmpadas de raios ultravioleta" w:value="31515000 - Lâmpadas de raios ultravioleta"/>
                <w:listItem w:displayText="31516000 - Lâmpadas de raios infravermelhos" w:value="31516000 - Lâmpadas de raios infravermelhos"/>
                <w:listItem w:displayText="31517000 - Lâmpadas de arco" w:value="31517000 - Lâmpadas de arco"/>
                <w:listItem w:displayText="31518000 - Luzes de sinalização" w:value="31518000 - Luzes de sinalização"/>
                <w:listItem w:displayText="31518100 - Holofotes" w:value="31518100 - Holofotes"/>
                <w:listItem w:displayText="31518200 - Equipamento de iluminação de emergência" w:value="31518200 - Equipamento de iluminação de emergência"/>
                <w:listItem w:displayText="31518210 - Candeeiros portáteis+B5855" w:value="31518210 - Candeeiros portáteis+B5855"/>
                <w:listItem w:displayText="31518220 - Varetas luminosas" w:value="31518220 - Varetas luminosas"/>
                <w:listItem w:displayText="31518300 - Luzes de tecto" w:value="31518300 - Luzes de tecto"/>
                <w:listItem w:displayText="31518500 - Lâmpadas de vapor de mercúrio" w:value="31518500 - Lâmpadas de vapor de mercúrio"/>
                <w:listItem w:displayText="31518600 - Projectores de luz" w:value="31518600 - Projectores de luz"/>
                <w:listItem w:displayText="31519000 - Lâmpadas incandescentes e a néon" w:value="31519000 - Lâmpadas incandescentes e a néon"/>
                <w:listItem w:displayText="31519100 - Lâmpadas incandescentes" w:value="31519100 - Lâmpadas incandescentes"/>
                <w:listItem w:displayText="31519200 - Lâmpadas a néon" w:value="31519200 - Lâmpadas a néon"/>
                <w:listItem w:displayText="31520000 - Candeeiros e acessórios para iluminação" w:value="31520000 - Candeeiros e acessórios para iluminação"/>
                <w:listItem w:displayText="31521000 - Candeeiros" w:value="31521000 - Candeeiros"/>
                <w:listItem w:displayText="31521100 - Candeeiros de escritório" w:value="31521100 - Candeeiros de escritório"/>
                <w:listItem w:displayText="31521200 - Candeeiros de pé" w:value="31521200 - Candeeiros de pé"/>
                <w:listItem w:displayText="31521300 - Lanternas eléctricas portáteis" w:value="31521300 - Lanternas eléctricas portáteis"/>
                <w:listItem w:displayText="31521310 - Luzes de aviso" w:value="31521310 - Luzes de aviso"/>
                <w:listItem w:displayText="31521320 - Lanternas portáteis" w:value="31521320 - Lanternas portáteis"/>
                <w:listItem w:displayText="31521330 - Lâmpadas eléctricas recarregáveis portáteis" w:value="31521330 - Lâmpadas eléctricas recarregáveis portáteis"/>
                <w:listItem w:displayText="31522000 - Guirlandas eléctricas para árvores de Natal" w:value="31522000 - Guirlandas eléctricas para árvores de Natal"/>
                <w:listItem w:displayText="31523000 - Placas sinaléticas e sinais luminosos" w:value="31523000 - Placas sinaléticas e sinais luminosos"/>
                <w:listItem w:displayText="31523100 - Luzes néon para anúncios" w:value="31523100 - Luzes néon para anúncios"/>
                <w:listItem w:displayText="31523200 - Sinais de mensagens permanentes" w:value="31523200 - Sinais de mensagens permanentes"/>
                <w:listItem w:displayText="31523300 - Placas sinaléticas luminosas" w:value="31523300 - Placas sinaléticas luminosas"/>
                <w:listItem w:displayText="31524000 - Acessórios para iluminação, de tecto ou de parede" w:value="31524000 - Acessórios para iluminação, de tecto ou de parede"/>
                <w:listItem w:displayText="31524100 - Acessórios para iluminação, de tecto" w:value="31524100 - Acessórios para iluminação, de tecto"/>
                <w:listItem w:displayText="31524110 - Lâmpadas para blocos operatórios" w:value="31524110 - Lâmpadas para blocos operatórios"/>
                <w:listItem w:displayText="31524120 - Candeeiros de tecto" w:value="31524120 - Candeeiros de tecto"/>
                <w:listItem w:displayText="31524200 - Acessórios para iluminação, de parede" w:value="31524200 - Acessórios para iluminação, de parede"/>
                <w:listItem w:displayText="31524210 - Candeeiros de parede" w:value="31524210 - Candeeiros de parede"/>
                <w:listItem w:displayText="31527000 - Focos" w:value="31527000 - Focos"/>
                <w:listItem w:displayText="31527200 - Dispositivos de iluminação exterior" w:value="31527200 - Dispositivos de iluminação exterior"/>
                <w:listItem w:displayText="31527210 - Lanternas" w:value="31527210 - Lanternas"/>
                <w:listItem w:displayText="31527260 - Sistemas de iluminação" w:value="31527260 - Sistemas de iluminação"/>
                <w:listItem w:displayText="31527270 - Dispositivos de iluminação para plataformas" w:value="31527270 - Dispositivos de iluminação para plataformas"/>
                <w:listItem w:displayText="31527300 - Dispositivos de iluminação doméstica" w:value="31527300 - Dispositivos de iluminação doméstica"/>
                <w:listItem w:displayText="31527400 - Luzes subaquáticas" w:value="31527400 - Luzes subaquáticas"/>
                <w:listItem w:displayText="31530000 - Peças para candeeiros e equipamento para iluminação" w:value="31530000 - Peças para candeeiros e equipamento para iluminação"/>
                <w:listItem w:displayText="31531000 - Lâmpadas" w:value="31531000 - Lâmpadas"/>
                <w:listItem w:displayText="31531100 - Lâmpadas eléctricas" w:value="31531100 - Lâmpadas eléctricas"/>
                <w:listItem w:displayText="31532000 - Peças para candeeiros e acessórios para iluminação" w:value="31532000 - Peças para candeeiros e acessórios para iluminação"/>
                <w:listItem w:displayText="31532100 - Lâmpadas tubulares (tubos)" w:value="31532100 - Lâmpadas tubulares (tubos)"/>
                <w:listItem w:displayText="31532110 - Lâmpadas tubulares fluorescentes" w:value="31532110 - Lâmpadas tubulares fluorescentes"/>
                <w:listItem w:displayText="31532120 - Tubos fluorescentes compactos" w:value="31532120 - Tubos fluorescentes compactos"/>
                <w:listItem w:displayText="31532200 - Lâmpadas anelares (anéis)" w:value="31532200 - Lâmpadas anelares (anéis)"/>
                <w:listItem w:displayText="31532210 - Anéis fluorescentes" w:value="31532210 - Anéis fluorescentes"/>
                <w:listItem w:displayText="31532300 - Lâmpadas globulares (globos)" w:value="31532300 - Lâmpadas globulares (globos)"/>
                <w:listItem w:displayText="31532310 - Globos fluorescentes compactos" w:value="31532310 - Globos fluorescentes compactos"/>
                <w:listItem w:displayText="31532400 - Casquilhos para lâmpadas" w:value="31532400 - Casquilhos para lâmpadas"/>
                <w:listItem w:displayText="31532500 - Iniciadores para lâmpadas" w:value="31532500 - Iniciadores para lâmpadas"/>
                <w:listItem w:displayText="31532510 - Iniciadores para lâmpadas fluorescentes" w:value="31532510 - Iniciadores para lâmpadas fluorescentes"/>
                <w:listItem w:displayText="31532600 - Reactores de lâmpada" w:value="31532600 - Reactores de lâmpada"/>
                <w:listItem w:displayText="31532610 - Reactores para lâmpadas fluorescentes" w:value="31532610 - Reactores para lâmpadas fluorescentes"/>
                <w:listItem w:displayText="31532700 - Protectores para lâmpadas" w:value="31532700 - Protectores para lâmpadas"/>
                <w:listItem w:displayText="31532800 - Armações para lâmpadas" w:value="31532800 - Armações para lâmpadas"/>
                <w:listItem w:displayText="31532900 - Lâmpadas fluorescentes" w:value="31532900 - Lâmpadas fluorescentes"/>
                <w:listItem w:displayText="31532910 - Tubos fluorescentes" w:value="31532910 - Tubos fluorescentes"/>
                <w:listItem w:displayText="31532920 - Ampolas e lâmpadas fluorescentes" w:value="31532920 - Ampolas e lâmpadas fluorescentes"/>
                <w:listItem w:displayText="31600000 - Equipamento e aparelhos eléctricos" w:value="31600000 - Equipamento e aparelhos eléctricos"/>
                <w:listItem w:displayText="31610000 - Equipamento eléctrico para motores e veículos" w:value="31610000 - Equipamento eléctrico para motores e veículos"/>
                <w:listItem w:displayText="31611000 - Jogos de fios" w:value="31611000 - Jogos de fios"/>
                <w:listItem w:displayText="31612000 - Instalações eléctricas para motores" w:value="31612000 - Instalações eléctricas para motores"/>
                <w:listItem w:displayText="31612200 - Motores de arranque" w:value="31612200 - Motores de arranque"/>
                <w:listItem w:displayText="31612300 - Equipamento eléctrico de sinalização para motores" w:value="31612300 - Equipamento eléctrico de sinalização para motores"/>
                <w:listItem w:displayText="31612310 - Faróis intermitentes" w:value="31612310 - Faróis intermitentes"/>
                <w:listItem w:displayText="31620000 - Aparelhos de sinalização acústica ou visual" w:value="31620000 - Aparelhos de sinalização acústica ou visual"/>
                <w:listItem w:displayText="31625000 - Alarmes contra roubo e incêndios" w:value="31625000 - Alarmes contra roubo e incêndios"/>
                <w:listItem w:displayText="31625100 - Sistemas de detecção de incêndios" w:value="31625100 - Sistemas de detecção de incêndios"/>
                <w:listItem w:displayText="31625200 - Sistemas de alarme contra incêndios" w:value="31625200 - Sistemas de alarme contra incêndios"/>
                <w:listItem w:displayText="31625300 - Sistemas de alarme contra roubo" w:value="31625300 - Sistemas de alarme contra roubo"/>
                <w:listItem w:displayText="31630000 - Ímanes" w:value="31630000 - Ímanes"/>
                <w:listItem w:displayText="31640000 - Máquinas e aparelhos para usos específicos" w:value="31640000 - Máquinas e aparelhos para usos específicos"/>
                <w:listItem w:displayText="31642000 - Aparelhos electrónicos de detecção" w:value="31642000 - Aparelhos electrónicos de detecção"/>
                <w:listItem w:displayText="31642100 - Aparelhos detectores de tubos metálicos" w:value="31642100 - Aparelhos detectores de tubos metálicos"/>
                <w:listItem w:displayText="31642200 - Aparelhos detectores de minas" w:value="31642200 - Aparelhos detectores de minas"/>
                <w:listItem w:displayText="31642300 - Aparelhos detectores de plástico" w:value="31642300 - Aparelhos detectores de plástico"/>
                <w:listItem w:displayText="31642400 - Aparelhos detectores de objectos não metálicos" w:value="31642400 - Aparelhos detectores de objectos não metálicos"/>
                <w:listItem w:displayText="31642500 - Aparelhos detectores de madeira" w:value="31642500 - Aparelhos detectores de madeira"/>
                <w:listItem w:displayText="31643000 - Aceleradores de partículas" w:value="31643000 - Aceleradores de partículas"/>
                <w:listItem w:displayText="31643100 - Aceleradores lineares" w:value="31643100 - Aceleradores lineares"/>
                <w:listItem w:displayText="31644000 - Registadores diversos de dados" w:value="31644000 - Registadores diversos de dados"/>
                <w:listItem w:displayText="31645000 - Máquinas de flippers" w:value="31645000 - Máquinas de flippers"/>
                <w:listItem w:displayText="31650000 - Elementos isoladores" w:value="31650000 - Elementos isoladores"/>
                <w:listItem w:displayText="31651000 - Fita isolante" w:value="31651000 - Fita isolante"/>
                <w:listItem w:displayText="31660000 - Eléctrodos de carvão" w:value="31660000 - Eléctrodos de carvão"/>
                <w:listItem w:displayText="31670000 - Peças eléctricas para máquinas ou aparelhos" w:value="31670000 - Peças eléctricas para máquinas ou aparelhos"/>
                <w:listItem w:displayText="31671000 - Invólucros de vidro e tubos catódicos" w:value="31671000 - Invólucros de vidro e tubos catódicos"/>
                <w:listItem w:displayText="31671100 - Invólucros de vidro" w:value="31671100 - Invólucros de vidro"/>
                <w:listItem w:displayText="31671200 - Tubos catódicos" w:value="31671200 - Tubos catódicos"/>
                <w:listItem w:displayText="31680000 - Aparelhos e acessórios eléctricos" w:value="31680000 - Aparelhos e acessórios eléctricos"/>
                <w:listItem w:displayText="31681000 - Acessórios eléctricos" w:value="31681000 - Acessórios eléctricos"/>
                <w:listItem w:displayText="31681100 - Contactos eléctricos" w:value="31681100 - Contactos eléctricos"/>
                <w:listItem w:displayText="31681200 - Bombas eléctricas" w:value="31681200 - Bombas eléctricas"/>
                <w:listItem w:displayText="31681300 - Circuitos eléctricos" w:value="31681300 - Circuitos eléctricos"/>
                <w:listItem w:displayText="31681400 - Componentes eléctricos" w:value="31681400 - Componentes eléctricos"/>
                <w:listItem w:displayText="31681410 - Materiais eléctricos" w:value="31681410 - Materiais eléctricos"/>
                <w:listItem w:displayText="31681500 - Recargas" w:value="31681500 - Recargas"/>
                <w:listItem w:displayText="31682000 - Material para electricidade" w:value="31682000 - Material para electricidade"/>
                <w:listItem w:displayText="31682100 - Caixas para electricidade" w:value="31682100 - Caixas para electricidade"/>
                <w:listItem w:displayText="31682110 - Protecções para caixas de electricidade" w:value="31682110 - Protecções para caixas de electricidade"/>
                <w:listItem w:displayText="31682200 - Painéis de instrumentos" w:value="31682200 - Painéis de instrumentos"/>
                <w:listItem w:displayText="31682210 - Equipamento de instrumentação e de comando" w:value="31682210 - Equipamento de instrumentação e de comando"/>
                <w:listItem w:displayText="31682220 - Quadros misturadores" w:value="31682220 - Quadros misturadores"/>
                <w:listItem w:displayText="31682230 - Painéis de visualização" w:value="31682230 - Painéis de visualização"/>
                <w:listItem w:displayText="31682300 - Equipamento de média tensão" w:value="31682300 - Equipamento de média tensão"/>
                <w:listItem w:displayText="31682310 - Painéis de média tensão" w:value="31682310 - Painéis de média tensão"/>
                <w:listItem w:displayText="31682400 - Equipamento eléctrico suspenso" w:value="31682400 - Equipamento eléctrico suspenso"/>
                <w:listItem w:displayText="31682410 - Postes para catenárias" w:value="31682410 - Postes para catenárias"/>
                <w:listItem w:displayText="31682500 - Equipamento eléctrico de emergência" w:value="31682500 - Equipamento eléctrico de emergência"/>
                <w:listItem w:displayText="31682510 - Sistemas eléctricos de emergência" w:value="31682510 - Sistemas eléctricos de emergência"/>
                <w:listItem w:displayText="31682520 - Sistemas de paragem de emergência" w:value="31682520 - Sistemas de paragem de emergência"/>
                <w:listItem w:displayText="31682530 - Fontes de alimentação de emergência" w:value="31682530 - Fontes de alimentação de emergência"/>
                <w:listItem w:displayText="31682540 - Equipamento de subestação" w:value="31682540 - Equipamento de subestação"/>
                <w:listItem w:displayText="31700000 - Material electrónico, electromecânico e electrotécnico" w:value="31700000 - Material electrónico, electromecânico e electrotécnico"/>
                <w:listItem w:displayText="31710000 - Equipamento electrónico" w:value="31710000 - Equipamento electrónico"/>
                <w:listItem w:displayText="31711000 - Material electrónico" w:value="31711000 - Material electrónico"/>
                <w:listItem w:displayText="31711100 - Componentes electrónicos" w:value="31711100 - Componentes electrónicos"/>
                <w:listItem w:displayText="31711110 - Emissores-receptores" w:value="31711110 - Emissores-receptores"/>
                <w:listItem w:displayText="31711120 - Transdutores" w:value="31711120 - Transdutores"/>
                <w:listItem w:displayText="31711130 - Resistências" w:value="31711130 - Resistências"/>
                <w:listItem w:displayText="31711131 - Resistências eléctricas" w:value="31711131 - Resistências eléctricas"/>
                <w:listItem w:displayText="31711140 - Eléctrodos" w:value="31711140 - Eléctrodos"/>
                <w:listItem w:displayText="31711150 - Condensadores eléctricos" w:value="31711150 - Condensadores eléctricos"/>
                <w:listItem w:displayText="31711151 - Condensadores fixos" w:value="31711151 - Condensadores fixos"/>
                <w:listItem w:displayText="31711152 - Condensadores variáveis ou ajustáveis" w:value="31711152 - Condensadores variáveis ou ajustáveis"/>
                <w:listItem w:displayText="31711154 - Baterias de condensadores" w:value="31711154 - Baterias de condensadores"/>
                <w:listItem w:displayText="31711155 - Redes de condensadores" w:value="31711155 - Redes de condensadores"/>
                <w:listItem w:displayText="31711200 - Quadros electrónicos para indicação de pontuações" w:value="31711200 - Quadros electrónicos para indicação de pontuações"/>
                <w:listItem w:displayText="31711300 - Sistemas electrónicos de cronometragem" w:value="31711300 - Sistemas electrónicos de cronometragem"/>
                <w:listItem w:displayText="31711310 - Sistema de registo de presenças" w:value="31711310 - Sistema de registo de presenças"/>
                <w:listItem w:displayText="31711400 - Válvulas e tubos" w:value="31711400 - Válvulas e tubos"/>
                <w:listItem w:displayText="31711410 - Tubos catódicos para receptores de televisão" w:value="31711410 - Tubos catódicos para receptores de televisão"/>
                <w:listItem w:displayText="31711411 - Tubos para câmaras de televisão" w:value="31711411 - Tubos para câmaras de televisão"/>
                <w:listItem w:displayText="31711420 - Tubos e equipamento para microondas" w:value="31711420 - Tubos e equipamento para microondas"/>
                <w:listItem w:displayText="31711421 - Magnetrões" w:value="31711421 - Magnetrões"/>
                <w:listItem w:displayText="31711422 - Equipamento para microondas" w:value="31711422 - Equipamento para microondas"/>
                <w:listItem w:displayText="31711423 - Equipamento de feixes de microondas" w:value="31711423 - Equipamento de feixes de microondas"/>
                <w:listItem w:displayText="31711424 - Clistrões" w:value="31711424 - Clistrões"/>
                <w:listItem w:displayText="31711430 - Válvulas eléctricas" w:value="31711430 - Válvulas eléctricas"/>
                <w:listItem w:displayText="31711440 - Válvulas e tubos de recepção ou de amplificação" w:value="31711440 - Válvulas e tubos de recepção ou de amplificação"/>
                <w:listItem w:displayText="31711500 - Peças para montagens electrónicas" w:value="31711500 - Peças para montagens electrónicas"/>
                <w:listItem w:displayText="31711510 - Peças para condensadores eléctricos" w:value="31711510 - Peças para condensadores eléctricos"/>
                <w:listItem w:displayText="31711520 - Peças para resistências, reóstatos e potenciómetros eléctricos" w:value="31711520 - Peças para resistências, reóstatos e potenciómetros eléctricos"/>
                <w:listItem w:displayText="31711530 - Peças para válvulas e tubos electrónicos" w:value="31711530 - Peças para válvulas e tubos electrónicos"/>
                <w:listItem w:displayText="31712000 - Máquinas e aparelhos microelectrónicos e microssistemas" w:value="31712000 - Máquinas e aparelhos microelectrónicos e microssistemas"/>
                <w:listItem w:displayText="31712100 - Máquinas e aparelhos microelectrónicos" w:value="31712100 - Máquinas e aparelhos microelectrónicos"/>
                <w:listItem w:displayText="31712110 - Micromontagens e circuitos integrados electrónicos" w:value="31712110 - Micromontagens e circuitos integrados electrónicos"/>
                <w:listItem w:displayText="31712111 - Cartões telefónicos" w:value="31712111 - Cartões telefónicos"/>
                <w:listItem w:displayText="31712112 - Cartões SMI" w:value="31712112 - Cartões SMI"/>
                <w:listItem w:displayText="31712113 - Cartões com circuitos integrados" w:value="31712113 - Cartões com circuitos integrados"/>
                <w:listItem w:displayText="31712114 - Circuitos electrónicos integrados" w:value="31712114 - Circuitos electrónicos integrados"/>
                <w:listItem w:displayText="31712115 - Micromontagens" w:value="31712115 - Micromontagens"/>
                <w:listItem w:displayText="31712116 - Microprocessadores" w:value="31712116 - Microprocessadores"/>
                <w:listItem w:displayText="31712117 - Pacotes de circuitos integrados" w:value="31712117 - Pacotes de circuitos integrados"/>
                <w:listItem w:displayText="31712118 - Suportes ou bases para circuitos integrados" w:value="31712118 - Suportes ou bases para circuitos integrados"/>
                <w:listItem w:displayText="31712119 - Coberturas para circuitos integrados" w:value="31712119 - Coberturas para circuitos integrados"/>
                <w:listItem w:displayText="31712200 - Microssistemas" w:value="31712200 - Microssistemas"/>
                <w:listItem w:displayText="31712300 - Circuitos impressos" w:value="31712300 - Circuitos impressos"/>
                <w:listItem w:displayText="31712310 - Placas de circuitos impressos de alta densidade" w:value="31712310 - Placas de circuitos impressos de alta densidade"/>
                <w:listItem w:displayText="31712320 - Placas de circuitos impressos de baixa densidade" w:value="31712320 - Placas de circuitos impressos de baixa densidade"/>
                <w:listItem w:displayText="31712330 - Semicondutores" w:value="31712330 - Semicondutores"/>
                <w:listItem w:displayText="31712331 - Células fotovoltaicas" w:value="31712331 - Células fotovoltaicas"/>
                <w:listItem w:displayText="31712332 - Tiristores" w:value="31712332 - Tiristores"/>
                <w:listItem w:displayText="31712333 - Diacs (tiristores díodos bidireccionais)" w:value="31712333 - Diacs (tiristores díodos bidireccionais)"/>
                <w:listItem w:displayText="31712334 - Triacs (tiristores tríodos bidireccionais)" w:value="31712334 - Triacs (tiristores tríodos bidireccionais)"/>
                <w:listItem w:displayText="31712335 - Isoladores ópticos acoplados" w:value="31712335 - Isoladores ópticos acoplados"/>
                <w:listItem w:displayText="31712336 - Osciladores de quartzo" w:value="31712336 - Osciladores de quartzo"/>
                <w:listItem w:displayText="31712340 - Díodos" w:value="31712340 - Díodos"/>
                <w:listItem w:displayText="31712341 - Díodos emissores de luz" w:value="31712341 - Díodos emissores de luz"/>
                <w:listItem w:displayText="31712342 - Díodos para microondas ou sinais fracos" w:value="31712342 - Díodos para microondas ou sinais fracos"/>
                <w:listItem w:displayText="31712343 - Díodos Zener" w:value="31712343 - Díodos Zener"/>
                <w:listItem w:displayText="31712344 - Díodos Schottky" w:value="31712344 - Díodos Schottky"/>
                <w:listItem w:displayText="31712345 - Díodos de túnel" w:value="31712345 - Díodos de túnel"/>
                <w:listItem w:displayText="31712346 - Díodos fotossensíveis" w:value="31712346 - Díodos fotossensíveis"/>
                <w:listItem w:displayText="31712347 - Díodos de potência ou solares" w:value="31712347 - Díodos de potência ou solares"/>
                <w:listItem w:displayText="31712348 - Díodos laser" w:value="31712348 - Díodos laser"/>
                <w:listItem w:displayText="31712349 - Díodos de radiofrequência (RF)" w:value="31712349 - Díodos de radiofrequência (RF)"/>
                <w:listItem w:displayText="31712350 - Transístores" w:value="31712350 - Transístores"/>
                <w:listItem w:displayText="31712351 - Transístores fotossensíveis" w:value="31712351 - Transístores fotossensíveis"/>
                <w:listItem w:displayText="31712352 - Transístores de efeito de campo (TEC)" w:value="31712352 - Transístores de efeito de campo (TEC)"/>
                <w:listItem w:displayText="31712353 - Transístores de efeito de campo de óxido metálico (MOSFET)" w:value="31712353 - Transístores de efeito de campo de óxido metálico (MOSFET)"/>
                <w:listItem w:displayText="31712354 - Pastilhas de transístor" w:value="31712354 - Pastilhas de transístor"/>
                <w:listItem w:displayText="31712355 - Transístores Darlington bipolares ou de radiofrequência (RF)" w:value="31712355 - Transístores Darlington bipolares ou de radiofrequência (RF)"/>
                <w:listItem w:displayText="31712356 - Transístores de unijunção" w:value="31712356 - Transístores de unijunção"/>
                <w:listItem w:displayText="31712357 - Transístores bipolares de porta isolada (IGBT)" w:value="31712357 - Transístores bipolares de porta isolada (IGBT)"/>
                <w:listItem w:displayText="31712358 - Transístores de efeito de campo de junção (JFET)" w:value="31712358 - Transístores de efeito de campo de junção (JFET)"/>
                <w:listItem w:displayText="31712359 - Transístores bipolares de junção (BJT)" w:value="31712359 - Transístores bipolares de junção (BJT)"/>
                <w:listItem w:displayText="31712360 - Cristais piezoeléctricos montados" w:value="31712360 - Cristais piezoeléctricos montados"/>
                <w:listItem w:displayText="31720000 - Equipamento electromecânico" w:value="31720000 - Equipamento electromecânico"/>
                <w:listItem w:displayText="31730000 - Equipamento electrotécnico" w:value="31730000 - Equipamento electrotécnico"/>
                <w:listItem w:displayText="31731000 - Material electrotécnico" w:value="31731000 - Material electrotécnico"/>
                <w:listItem w:displayText="31731100 - Módulos" w:value="31731100 - Módulos"/>
                <w:listItem w:displayText="32000000 - Equipamento de rádio, televisão, comunicação, telecomunicações e afins" w:value="32000000 - Equipamento de rádio, televisão, comunicação, telecomunicações e afins"/>
                <w:listItem w:displayText="32200000 - Aparelhos emissores para radiotelefonia, radiotelegrafia, radiodifusão e televisão" w:value="32200000 - Aparelhos emissores para radiotelefonia, radiotelegrafia, radiodifusão e televisão"/>
                <w:listItem w:displayText="32210000 - Equipamento de difusão" w:value="32210000 - Equipamento de difusão"/>
                <w:listItem w:displayText="32211000 - Equipamento para produção de emissões" w:value="32211000 - Equipamento para produção de emissões"/>
                <w:listItem w:displayText="32220000 - Aparelhos emissores de televisão sem receptor incorporado" w:value="32220000 - Aparelhos emissores de televisão sem receptor incorporado"/>
                <w:listItem w:displayText="32221000 - Radiofaróis" w:value="32221000 - Radiofaróis"/>
                <w:listItem w:displayText="32222000 - Máquinas para codificação de sinais de vídeo" w:value="32222000 - Máquinas para codificação de sinais de vídeo"/>
                <w:listItem w:displayText="32223000 - Aparelhos emissores de vídeo" w:value="32223000 - Aparelhos emissores de vídeo"/>
                <w:listItem w:displayText="32224000 - Aparelhos emissores de televisão" w:value="32224000 - Aparelhos emissores de televisão"/>
                <w:listItem w:displayText="32230000 - Aparelhos emissores de rádio com receptor incorporado" w:value="32230000 - Aparelhos emissores de rádio com receptor incorporado"/>
                <w:listItem w:displayText="32231000 - Aparelhos de televisão de circuito fechado" w:value="32231000 - Aparelhos de televisão de circuito fechado"/>
                <w:listItem w:displayText="32232000 - Equipamento para videoconferências" w:value="32232000 - Equipamento para videoconferências"/>
                <w:listItem w:displayText="32233000 - Estações amplificadoras de frequências de rádio" w:value="32233000 - Estações amplificadoras de frequências de rádio"/>
                <w:listItem w:displayText="32234000 - Câmaras de televisão de circuito fechado" w:value="32234000 - Câmaras de televisão de circuito fechado"/>
                <w:listItem w:displayText="32235000 - Sistema de vigilância de circuito fechado" w:value="32235000 - Sistema de vigilância de circuito fechado"/>
                <w:listItem w:displayText="32236000 - Radiotelefones" w:value="32236000 - Radiotelefones"/>
                <w:listItem w:displayText="32237000 - Walkie-talkies" w:value="32237000 - Walkie-talkies"/>
                <w:listItem w:displayText="32240000 - Câmaras de televisão" w:value="32240000 - Câmaras de televisão"/>
                <w:listItem w:displayText="32250000 - Telefones móveis" w:value="32250000 - Telefones móveis"/>
                <w:listItem w:displayText="32251000 - Telefones para veículos" w:value="32251000 - Telefones para veículos"/>
                <w:listItem w:displayText="32251100 - Conjunto mãos-livres" w:value="32251100 - Conjunto mãos-livres"/>
                <w:listItem w:displayText="32252000 - Telefones GSM" w:value="32252000 - Telefones GSM"/>
                <w:listItem w:displayText="32252100 - Telemóveis mãos livres" w:value="32252100 - Telemóveis mãos livres"/>
                <w:listItem w:displayText="32252110 - Telemóveis mãos livres (sem fios)" w:value="32252110 - Telemóveis mãos livres (sem fios)"/>
                <w:listItem w:displayText="32260000 - Equipamento para transmissão de dados" w:value="32260000 - Equipamento para transmissão de dados"/>
                <w:listItem w:displayText="32270000 - Aparelhos para transmissão digital" w:value="32270000 - Aparelhos para transmissão digital"/>
                <w:listItem w:displayText="32300000 - Aparelhos receptores de rádio e televisão e aparelhos para gravação ou reprodução de som e imagem" w:value="32300000 - Aparelhos receptores de rádio e televisão e aparelhos para gravação ou reprodução de som e imagem"/>
                <w:listItem w:displayText="32310000 - Aparelhos receptores de rádio" w:value="32310000 - Aparelhos receptores de rádio"/>
                <w:listItem w:displayText="32320000 - Equipamento audiovisual e de televisão" w:value="32320000 - Equipamento audiovisual e de televisão"/>
                <w:listItem w:displayText="32321000 - Equipamento para projecção televisiva" w:value="32321000 - Equipamento para projecção televisiva"/>
                <w:listItem w:displayText="32321100 - Equipamento para filme e vídeo" w:value="32321100 - Equipamento para filme e vídeo"/>
                <w:listItem w:displayText="32321200 - Equipamento audiovisual" w:value="32321200 - Equipamento audiovisual"/>
                <w:listItem w:displayText="32321300 - Material audiovisual" w:value="32321300 - Material audiovisual"/>
                <w:listItem w:displayText="32322000 - Equipamento multimédia" w:value="32322000 - Equipamento multimédia"/>
                <w:listItem w:displayText="32323000 - Monitores de vídeo" w:value="32323000 - Monitores de vídeo"/>
                <w:listItem w:displayText="32323100 - Monitores de vídeo a cores" w:value="32323100 - Monitores de vídeo a cores"/>
                <w:listItem w:displayText="32323200 - Monitores de vídeo monocromáticos" w:value="32323200 - Monitores de vídeo monocromáticos"/>
                <w:listItem w:displayText="32323300 - Equipamento para vídeo" w:value="32323300 - Equipamento para vídeo"/>
                <w:listItem w:displayText="32323400 - Equipamento para reprodução de vídeo" w:value="32323400 - Equipamento para reprodução de vídeo"/>
                <w:listItem w:displayText="32323500 - Sistema de vigilância por vídeo" w:value="32323500 - Sistema de vigilância por vídeo"/>
                <w:listItem w:displayText="32324000 - Receptores de televisão" w:value="32324000 - Receptores de televisão"/>
                <w:listItem w:displayText="32324100 - Receptores de televisão a cores" w:value="32324100 - Receptores de televisão a cores"/>
                <w:listItem w:displayText="32324200 - Receptores de televisão monocromáticos" w:value="32324200 - Receptores de televisão monocromáticos"/>
                <w:listItem w:displayText="32324300 - Equipamento para televisão" w:value="32324300 - Equipamento para televisão"/>
                <w:listItem w:displayText="32324310 - Antenas de satélite" w:value="32324310 - Antenas de satélite"/>
                <w:listItem w:displayText="32324400 - Antenas de televisão" w:value="32324400 - Antenas de televisão"/>
                <w:listItem w:displayText="32324500 - Sintonizadores de vídeo" w:value="32324500 - Sintonizadores de vídeo"/>
                <w:listItem w:displayText="32324600 - Caixas de televisão digital" w:value="32324600 - Caixas de televisão digital"/>
                <w:listItem w:displayText="32330000 - Aparelhos para gravação e reprodução de som e imagem" w:value="32330000 - Aparelhos para gravação e reprodução de som e imagem"/>
                <w:listItem w:displayText="32331000 - Pratos de gira-discos" w:value="32331000 - Pratos de gira-discos"/>
                <w:listItem w:displayText="32331100 - Gira-discos" w:value="32331100 - Gira-discos"/>
                <w:listItem w:displayText="32331200 - Leitores de cassetes" w:value="32331200 - Leitores de cassetes"/>
                <w:listItem w:displayText="32331300 - Aparelhos para reprodução de som" w:value="32331300 - Aparelhos para reprodução de som"/>
                <w:listItem w:displayText="32331500 - Gravadores" w:value="32331500 - Gravadores"/>
                <w:listItem w:displayText="32331600 - Leitores de MP3" w:value="32331600 - Leitores de MP3"/>
                <w:listItem w:displayText="32332000 - Gravadores de fitas magnéticas" w:value="32332000 - Gravadores de fitas magnéticas"/>
                <w:listItem w:displayText="32332100 - Ditafones" w:value="32332100 - Ditafones"/>
                <w:listItem w:displayText="32332200 - Atendedores de chamadas telefónicas" w:value="32332200 - Atendedores de chamadas telefónicas"/>
                <w:listItem w:displayText="32332300 - Gravadores de som" w:value="32332300 - Gravadores de som"/>
                <w:listItem w:displayText="32333000 - Aparelhos para gravação ou reprodução de vídeo" w:value="32333000 - Aparelhos para gravação ou reprodução de vídeo"/>
                <w:listItem w:displayText="32333100 - Gravadores de vídeo" w:value="32333100 - Gravadores de vídeo"/>
                <w:listItem w:displayText="32333200 - Câmaras de vídeo" w:value="32333200 - Câmaras de vídeo"/>
                <w:listItem w:displayText="32333300 - Aparelhos para reprodução de vídeo" w:value="32333300 - Aparelhos para reprodução de vídeo"/>
                <w:listItem w:displayText="32333400 - Leitores de vídeo" w:value="32333400 - Leitores de vídeo"/>
                <w:listItem w:displayText="32340000 - Microfones e altifalantes" w:value="32340000 - Microfones e altifalantes"/>
                <w:listItem w:displayText="32341000 - Microfones" w:value="32341000 - Microfones"/>
                <w:listItem w:displayText="32342000 - Alto-falantes" w:value="32342000 - Alto-falantes"/>
                <w:listItem w:displayText="32342100 - Auscultadores" w:value="32342100 - Auscultadores"/>
                <w:listItem w:displayText="32342200 - Auriculares" w:value="32342200 - Auriculares"/>
                <w:listItem w:displayText="32342300 - Conjuntos de microfones e altifalantes" w:value="32342300 - Conjuntos de microfones e altifalantes"/>
                <w:listItem w:displayText="32342400 - Dispositivos acústicos" w:value="32342400 - Dispositivos acústicos"/>
                <w:listItem w:displayText="32342410 - Equipamento de som" w:value="32342410 - Equipamento de som"/>
                <w:listItem w:displayText="32342411 - Minialtifalantes" w:value="32342411 - Minialtifalantes"/>
                <w:listItem w:displayText="32342412 - Altifalantes" w:value="32342412 - Altifalantes"/>
                <w:listItem w:displayText="32342420 - Misturador de som para estúdio" w:value="32342420 - Misturador de som para estúdio"/>
                <w:listItem w:displayText="32342430 - Sistema de compressão de sinais vocais" w:value="32342430 - Sistema de compressão de sinais vocais"/>
                <w:listItem w:displayText="32342440 - Sistema de correio vocal" w:value="32342440 - Sistema de correio vocal"/>
                <w:listItem w:displayText="32342450 - Gravadores de voz" w:value="32342450 - Gravadores de voz"/>
                <w:listItem w:displayText="32343000 - Amplificadores" w:value="32343000 - Amplificadores"/>
                <w:listItem w:displayText="32343100 - Amplificadores de frequências de som" w:value="32343100 - Amplificadores de frequências de som"/>
                <w:listItem w:displayText="32343200 - Megafones" w:value="32343200 - Megafones"/>
                <w:listItem w:displayText="32344000 - Aparelhos receptores para radiotelefonia ou radiotelegrafia" w:value="32344000 - Aparelhos receptores para radiotelefonia ou radiotelegrafia"/>
                <w:listItem w:displayText="32344100 - Receptores de bolso para chamadas telefónicas e paging (sistema de chamada de pessoas)" w:value="32344100 - Receptores de bolso para chamadas telefónicas e paging (sistema de chamada de pessoas)"/>
                <w:listItem w:displayText="32344110 - Sistema de registo vocal" w:value="32344110 - Sistema de registo vocal"/>
                <w:listItem w:displayText="32344200 - Receptores de rádio" w:value="32344200 - Receptores de rádio"/>
                <w:listItem w:displayText="32344210 - Equipamento de rádio" w:value="32344210 - Equipamento de rádio"/>
                <w:listItem w:displayText="32344220 - Aparelhos de paging (sistema de chamada de pessoas) via rádio" w:value="32344220 - Aparelhos de paging (sistema de chamada de pessoas) via rádio"/>
                <w:listItem w:displayText="32344230 - Estações de rádio" w:value="32344230 - Estações de rádio"/>
                <w:listItem w:displayText="32344240 - Torres hertzianas" w:value="32344240 - Torres hertzianas"/>
                <w:listItem w:displayText="32344250 - Instalações de rádio" w:value="32344250 - Instalações de rádio"/>
                <w:listItem w:displayText="32344260 - Equipamento de rádio e de multiplexagem" w:value="32344260 - Equipamento de rádio e de multiplexagem"/>
                <w:listItem w:displayText="32344270 - Sistema de controlo de rádio e telefone" w:value="32344270 - Sistema de controlo de rádio e telefone"/>
                <w:listItem w:displayText="32344280 - Rádios portáteis" w:value="32344280 - Rádios portáteis"/>
                <w:listItem w:displayText="32350000 - Partes de equipamento de som e imagem" w:value="32350000 - Partes de equipamento de som e imagem"/>
                <w:listItem w:displayText="32351000 - Acessórios para equipamento de som e imagem" w:value="32351000 - Acessórios para equipamento de som e imagem"/>
                <w:listItem w:displayText="32351100 - Equipamento para montagem de vídeo" w:value="32351100 - Equipamento para montagem de vídeo"/>
                <w:listItem w:displayText="32351200 - Ecrãs" w:value="32351200 - Ecrãs"/>
                <w:listItem w:displayText="32351300 - Acessórios para equipamento áudio" w:value="32351300 - Acessórios para equipamento áudio"/>
                <w:listItem w:displayText="32351310 - Audiocassetes" w:value="32351310 - Audiocassetes"/>
                <w:listItem w:displayText="32352000 - Antenas e reflectores" w:value="32352000 - Antenas e reflectores"/>
                <w:listItem w:displayText="32352100 - Peças para equipamento de rádio e radar" w:value="32352100 - Peças para equipamento de rádio e radar"/>
                <w:listItem w:displayText="32352200 - Peças sobresselentes e acessórios para radar" w:value="32352200 - Peças sobresselentes e acessórios para radar"/>
                <w:listItem w:displayText="32353000 - Gravações de som" w:value="32353000 - Gravações de som"/>
                <w:listItem w:displayText="32353100 - Discos (gravação de som)" w:value="32353100 - Discos (gravação de som)"/>
                <w:listItem w:displayText="32353200 - Cassetes de música" w:value="32353200 - Cassetes de música"/>
                <w:listItem w:displayText="32354000 - Películas" w:value="32354000 - Películas"/>
                <w:listItem w:displayText="32354100 - Películas para radiologia" w:value="32354100 - Películas para radiologia"/>
                <w:listItem w:displayText="32354110 - Películas radiográficas" w:value="32354110 - Películas radiográficas"/>
                <w:listItem w:displayText="32354120 - Películas diazóicas" w:value="32354120 - Películas diazóicas"/>
                <w:listItem w:displayText="32354200 - Películas cinematográficas" w:value="32354200 - Películas cinematográficas"/>
                <w:listItem w:displayText="32354300 - Películas fotográficas" w:value="32354300 - Películas fotográficas"/>
                <w:listItem w:displayText="32354400 - Películas de impressão instântanea" w:value="32354400 - Películas de impressão instântanea"/>
                <w:listItem w:displayText="32354500 - Películas de vídeo" w:value="32354500 - Películas de vídeo"/>
                <w:listItem w:displayText="32354600 - Videocassetes" w:value="32354600 - Videocassetes"/>
                <w:listItem w:displayText="32354700 - Bandas de vídeo" w:value="32354700 - Bandas de vídeo"/>
                <w:listItem w:displayText="32354800 - Película retráctil" w:value="32354800 - Película retráctil"/>
                <w:listItem w:displayText="32360000 - Aparelhos de intercomunicação" w:value="32360000 - Aparelhos de intercomunicação"/>
                <w:listItem w:displayText="32400000 - Redes" w:value="32400000 - Redes"/>
                <w:listItem w:displayText="32410000 - Rede local (LAN)" w:value="32410000 - Rede local (LAN)"/>
                <w:listItem w:displayText="32411000 - Rede em anel com testemunho" w:value="32411000 - Rede em anel com testemunho"/>
                <w:listItem w:displayText="32412000 - Rede de comunicações" w:value="32412000 - Rede de comunicações"/>
                <w:listItem w:displayText="32412100 - Rede de telecomunicações" w:value="32412100 - Rede de telecomunicações"/>
                <w:listItem w:displayText="32412110 - Rede Internet" w:value="32412110 - Rede Internet"/>
                <w:listItem w:displayText="32412120 - Rede intranet" w:value="32412120 - Rede intranet"/>
                <w:listItem w:displayText="32413000 - Rede integrada" w:value="32413000 - Rede integrada"/>
                <w:listItem w:displayText="32413100 - Combinadores de redes" w:value="32413100 - Combinadores de redes"/>
                <w:listItem w:displayText="32415000 - Rede ethernet" w:value="32415000 - Rede ethernet"/>
                <w:listItem w:displayText="32416000 - Rede RDIS" w:value="32416000 - Rede RDIS"/>
                <w:listItem w:displayText="32416100 - Rede de centrais digitais de serviços integrados (ISDX)" w:value="32416100 - Rede de centrais digitais de serviços integrados (ISDX)"/>
                <w:listItem w:displayText="32417000 - Redes multimédia" w:value="32417000 - Redes multimédia"/>
                <w:listItem w:displayText="32418000 - Rede hertziana" w:value="32418000 - Rede hertziana"/>
                <w:listItem w:displayText="32420000 - Equipamento de rede" w:value="32420000 - Equipamento de rede"/>
                <w:listItem w:displayText="32421000 - Cablagem de rede" w:value="32421000 - Cablagem de rede"/>
                <w:listItem w:displayText="32422000 - Componentes de rede" w:value="32422000 - Componentes de rede"/>
                <w:listItem w:displayText="32423000 - Nós de rede" w:value="32423000 - Nós de rede"/>
                <w:listItem w:displayText="32424000 - Infra-estrutura de rede" w:value="32424000 - Infra-estrutura de rede"/>
                <w:listItem w:displayText="32425000 - Sistema de exploração de rede" w:value="32425000 - Sistema de exploração de rede"/>
                <w:listItem w:displayText="32426000 - Sistema de edição em rede" w:value="32426000 - Sistema de edição em rede"/>
                <w:listItem w:displayText="32427000 - Sistema de rede" w:value="32427000 - Sistema de rede"/>
                <w:listItem w:displayText="32428000 - Melhoramento da rede" w:value="32428000 - Melhoramento da rede"/>
                <w:listItem w:displayText="32429000 - Equipamento para rede telefónica" w:value="32429000 - Equipamento para rede telefónica"/>
                <w:listItem w:displayText="32430000 - Rede global (WAN)" w:value="32430000 - Rede global (WAN)"/>
                <w:listItem w:displayText="32440000 - Equipamento de telemetria e terminal" w:value="32440000 - Equipamento de telemetria e terminal"/>
                <w:listItem w:displayText="32441000 - Equipamento de telemetria" w:value="32441000 - Equipamento de telemetria"/>
                <w:listItem w:displayText="32441100 - Sistema de vigilância de telemetria" w:value="32441100 - Sistema de vigilância de telemetria"/>
                <w:listItem w:displayText="32441200 - Equipamento de controlo e telemetria" w:value="32441200 - Equipamento de controlo e telemetria"/>
                <w:listItem w:displayText="32441300 - Sistema telemático" w:value="32441300 - Sistema telemático"/>
                <w:listItem w:displayText="32442000 - Equipamento terminal" w:value="32442000 - Equipamento terminal"/>
                <w:listItem w:displayText="32442100 - Placas de bornes" w:value="32442100 - Placas de bornes"/>
                <w:listItem w:displayText="32442200 - Caixas terminais" w:value="32442200 - Caixas terminais"/>
                <w:listItem w:displayText="32442300 - Emuladores de bornes" w:value="32442300 - Emuladores de bornes"/>
                <w:listItem w:displayText="32442400 - Blocos de terminais" w:value="32442400 - Blocos de terminais"/>
                <w:listItem w:displayText="32500000 - Equipamento e material para telecomunicações" w:value="32500000 - Equipamento e material para telecomunicações"/>
                <w:listItem w:displayText="32510000 - Sistema de telecomunicações sem fio" w:value="32510000 - Sistema de telecomunicações sem fio"/>
                <w:listItem w:displayText="32520000 - Equipamento e cablagem para telecomunicações" w:value="32520000 - Equipamento e cablagem para telecomunicações"/>
                <w:listItem w:displayText="32521000 - Cablagem para telecomunicações" w:value="32521000 - Cablagem para telecomunicações"/>
                <w:listItem w:displayText="32522000 - Equipamento para telecomunicações" w:value="32522000 - Equipamento para telecomunicações"/>
                <w:listItem w:displayText="32523000 - Instalações para telecomunicações" w:value="32523000 - Instalações para telecomunicações"/>
                <w:listItem w:displayText="32524000 - Sistema de telecomunicações" w:value="32524000 - Sistema de telecomunicações"/>
                <w:listItem w:displayText="32530000 - Equipamento para comunicações envolvendo satélite" w:value="32530000 - Equipamento para comunicações envolvendo satélite"/>
                <w:listItem w:displayText="32531000 - Equipamento para comunicações por satélite" w:value="32531000 - Equipamento para comunicações por satélite"/>
                <w:listItem w:displayText="32532000 - Antenas parabólicas" w:value="32532000 - Antenas parabólicas"/>
                <w:listItem w:displayText="32533000 - Estações terrestres de satélite" w:value="32533000 - Estações terrestres de satélite"/>
                <w:listItem w:displayText="32534000 - Plataformas de satélite" w:value="32534000 - Plataformas de satélite"/>
                <w:listItem w:displayText="32540000 - Quadros de comutação" w:value="32540000 - Quadros de comutação"/>
                <w:listItem w:displayText="32541000 - Equipamento de comutação" w:value="32541000 - Equipamento de comutação"/>
                <w:listItem w:displayText="32542000 - Painéis de comutadores" w:value="32542000 - Painéis de comutadores"/>
                <w:listItem w:displayText="32543000 - Quadros comutadores telefónicos" w:value="32543000 - Quadros comutadores telefónicos"/>
                <w:listItem w:displayText="32544000 - Equipamento para centrais privadas de comutação telefónica (PABX)" w:value="32544000 - Equipamento para centrais privadas de comutação telefónica (PABX)"/>
                <w:listItem w:displayText="32545000 - Sistemas de centrais privadas de comutação telefónica (PABX)" w:value="32545000 - Sistemas de centrais privadas de comutação telefónica (PABX)"/>
                <w:listItem w:displayText="32546000 - Equipamento digital de comutação" w:value="32546000 - Equipamento digital de comutação"/>
                <w:listItem w:displayText="32546100 - Quadros comutadores digitais" w:value="32546100 - Quadros comutadores digitais"/>
                <w:listItem w:displayText="32547000 - Quadros comutadores de vácuo" w:value="32547000 - Quadros comutadores de vácuo"/>
                <w:listItem w:displayText="32550000 - Equipamento telefónico" w:value="32550000 - Equipamento telefónico"/>
                <w:listItem w:displayText="32551000 - Cabos telefónicos e equipamento afim" w:value="32551000 - Cabos telefónicos e equipamento afim"/>
                <w:listItem w:displayText="32551100 - Ligações telefónicas" w:value="32551100 - Ligações telefónicas"/>
                <w:listItem w:displayText="32551200 - Centrais telefónicas" w:value="32551200 - Centrais telefónicas"/>
                <w:listItem w:displayText="32551300 - Auscultadores telefónicos com microfone incorporado" w:value="32551300 - Auscultadores telefónicos com microfone incorporado"/>
                <w:listItem w:displayText="32551400 - Rede telefónica" w:value="32551400 - Rede telefónica"/>
                <w:listItem w:displayText="32551500 - Cabos telefónicos" w:value="32551500 - Cabos telefónicos"/>
                <w:listItem w:displayText="32552000 - Aparelhos eléctricos para linhas de telefonia ou telegrafia" w:value="32552000 - Aparelhos eléctricos para linhas de telefonia ou telegrafia"/>
                <w:listItem w:displayText="32552100 - Aparelhos telefónicos" w:value="32552100 - Aparelhos telefónicos"/>
                <w:listItem w:displayText="32552110 - Telefones sem fio" w:value="32552110 - Telefones sem fio"/>
                <w:listItem w:displayText="32552120 - Telefones de emergência" w:value="32552120 - Telefones de emergência"/>
                <w:listItem w:displayText="32552130 - Telefones públicos" w:value="32552130 - Telefones públicos"/>
                <w:listItem w:displayText="32552140 - Equipamento para telefones a pagar" w:value="32552140 - Equipamento para telefones a pagar"/>
                <w:listItem w:displayText="32552150 - Telefones para deficientes visuais" w:value="32552150 - Telefones para deficientes visuais"/>
                <w:listItem w:displayText="32552160 - Telefones para deficientes auditivos" w:value="32552160 - Telefones para deficientes auditivos"/>
                <w:listItem w:displayText="32552200 - Aparelhos de teleimpressão" w:value="32552200 - Aparelhos de teleimpressão"/>
                <w:listItem w:displayText="32552300 - Aparelhos de comutação para telefonia ou telegrafia" w:value="32552300 - Aparelhos de comutação para telefonia ou telegrafia"/>
                <w:listItem w:displayText="32552310 - Centrais telefónicas digitais" w:value="32552310 - Centrais telefónicas digitais"/>
                <w:listItem w:displayText="32552320 - Multiplexadores" w:value="32552320 - Multiplexadores"/>
                <w:listItem w:displayText="32552330 - Aparelhos de comutação para telefonia" w:value="32552330 - Aparelhos de comutação para telefonia"/>
                <w:listItem w:displayText="32552400 - Aparelhos de conversão de audiofrequências" w:value="32552400 - Aparelhos de conversão de audiofrequências"/>
                <w:listItem w:displayText="32552410 - Modems" w:value="32552410 - Modems"/>
                <w:listItem w:displayText="32552420 - Conversor de frequências" w:value="32552420 - Conversor de frequências"/>
                <w:listItem w:displayText="32552430 - Equipamento de codificação" w:value="32552430 - Equipamento de codificação"/>
                <w:listItem w:displayText="32552500 - Aparelhos de teletexto" w:value="32552500 - Aparelhos de teletexto"/>
                <w:listItem w:displayText="32552510 - Terminais de videotexto" w:value="32552510 - Terminais de videotexto"/>
                <w:listItem w:displayText="32552520 - Equipamento de telex" w:value="32552520 - Equipamento de telex"/>
                <w:listItem w:displayText="32552600 - Interfones" w:value="32552600 - Interfones"/>
                <w:listItem w:displayText="32553000 - Partes de aparelhos eléctricos para telefonia ou telegrafia" w:value="32553000 - Partes de aparelhos eléctricos para telefonia ou telegrafia"/>
                <w:listItem w:displayText="32560000 - Material de fibra óptica" w:value="32560000 - Material de fibra óptica"/>
                <w:listItem w:displayText="32561000 - Conexões de fibra óptica" w:value="32561000 - Conexões de fibra óptica"/>
                <w:listItem w:displayText="32562000 - Cabos de fibra óptica" w:value="32562000 - Cabos de fibra óptica"/>
                <w:listItem w:displayText="32562100 - Cabos de fibra óptica para transmissão de informação" w:value="32562100 - Cabos de fibra óptica para transmissão de informação"/>
                <w:listItem w:displayText="32562200 - Cabos de fibra óptica para telecomunicações" w:value="32562200 - Cabos de fibra óptica para telecomunicações"/>
                <w:listItem w:displayText="32562300 - Cabos de fibra óptica para transmissão de dados" w:value="32562300 - Cabos de fibra óptica para transmissão de dados"/>
                <w:listItem w:displayText="32570000 - Equipamento para comunicações" w:value="32570000 - Equipamento para comunicações"/>
                <w:listItem w:displayText="32571000 - Infra-estrutura de comunicações" w:value="32571000 - Infra-estrutura de comunicações"/>
                <w:listItem w:displayText="32572000 - Cabos para comunicações" w:value="32572000 - Cabos para comunicações"/>
                <w:listItem w:displayText="32572100 - Cabos de condutores eléctricos múltiplos para comunicações" w:value="32572100 - Cabos de condutores eléctricos múltiplos para comunicações"/>
                <w:listItem w:displayText="32572200 - Cabos de condutores coaxiais para comunicações" w:value="32572200 - Cabos de condutores coaxiais para comunicações"/>
                <w:listItem w:displayText="32572300 - Cabos de comunicações para aplicações especiais" w:value="32572300 - Cabos de comunicações para aplicações especiais"/>
                <w:listItem w:displayText="32573000 - Sistema de controlo de comunicações" w:value="32573000 - Sistema de controlo de comunicações"/>
                <w:listItem w:displayText="32580000 - Equipamento para tratamento de dados" w:value="32580000 - Equipamento para tratamento de dados"/>
                <w:listItem w:displayText="32581000 - Equipamento para comunicação de dados" w:value="32581000 - Equipamento para comunicação de dados"/>
                <w:listItem w:displayText="32581100 - Cabos para transmissão de dados" w:value="32581100 - Cabos para transmissão de dados"/>
                <w:listItem w:displayText="32581110 - Cabos de condutores eléctricos múltiplos para transmissão de dados" w:value="32581110 - Cabos de condutores eléctricos múltiplos para transmissão de dados"/>
                <w:listItem w:displayText="32581120 - Cabos de condutores coaxiais para transmissão de dados" w:value="32581120 - Cabos de condutores coaxiais para transmissão de dados"/>
                <w:listItem w:displayText="32581130 - Cabos de transmissão de dados para aplicações especiais" w:value="32581130 - Cabos de transmissão de dados para aplicações especiais"/>
                <w:listItem w:displayText="32581200 - Equipamento para telecópia" w:value="32581200 - Equipamento para telecópia"/>
                <w:listItem w:displayText="32581210 - Acessórios e componentes de equipamento para telecópia" w:value="32581210 - Acessórios e componentes de equipamento para telecópia"/>
                <w:listItem w:displayText="32582000 - Suportes de dados" w:value="32582000 - Suportes de dados"/>
                <w:listItem w:displayText="32583000 - Suportes vocais e de dados" w:value="32583000 - Suportes vocais e de dados"/>
                <w:listItem w:displayText="32584000 - Suportes contendo dados" w:value="32584000 - Suportes contendo dados"/>
                <w:listItem w:displayText="33000000 - Equipamento médico, medicamentos e produtos para cuidados pessoais" w:value="33000000 - Equipamento médico, medicamentos e produtos para cuidados pessoais"/>
                <w:listItem w:displayText="33100000 - Equipamento médico" w:value="33100000 - Equipamento médico"/>
                <w:listItem w:displayText="33110000 - Equipamento de imagiologia para uso médico, dentário e veterinário" w:value="33110000 - Equipamento de imagiologia para uso médico, dentário e veterinário"/>
                <w:listItem w:displayText="33111000 - Aparelhos para radiologia" w:value="33111000 - Aparelhos para radiologia"/>
                <w:listItem w:displayText="33111100 - Mesa para exames radiológicos" w:value="33111100 - Mesa para exames radiológicos"/>
                <w:listItem w:displayText="33111200 - Postos de trabalho de radiologia" w:value="33111200 - Postos de trabalho de radiologia"/>
                <w:listItem w:displayText="33111300 - Aparelhos para revelação de exames radiológicos" w:value="33111300 - Aparelhos para revelação de exames radiológicos"/>
                <w:listItem w:displayText="33111400 - Aparelhos de fluoroscopia" w:value="33111400 - Aparelhos de fluoroscopia"/>
                <w:listItem w:displayText="33111500 - Radiografia dentária" w:value="33111500 - Radiografia dentária"/>
                <w:listItem w:displayText="33111600 - Aparelhos de radiografia" w:value="33111600 - Aparelhos de radiografia"/>
                <w:listItem w:displayText="33111610 - Unidade de ressonância magnética" w:value="33111610 - Unidade de ressonância magnética"/>
                <w:listItem w:displayText="33111620 - Câmaras de raios gama" w:value="33111620 - Câmaras de raios gama"/>
                <w:listItem w:displayText="33111640 - Termógrafos" w:value="33111640 - Termógrafos"/>
                <w:listItem w:displayText="33111650 - Aparelhos para mamografia" w:value="33111650 - Aparelhos para mamografia"/>
                <w:listItem w:displayText="33111660 - Densitómetros ósseos" w:value="33111660 - Densitómetros ósseos"/>
                <w:listItem w:displayText="33111700 - Sala de angiografia" w:value="33111700 - Sala de angiografia"/>
                <w:listItem w:displayText="33111710 - Material para angiografia" w:value="33111710 - Material para angiografia"/>
                <w:listItem w:displayText="33111720 - Aparelhos para angiografia" w:value="33111720 - Aparelhos para angiografia"/>
                <w:listItem w:displayText="33111721 - Aparelhos para angiografia digital" w:value="33111721 - Aparelhos para angiografia digital"/>
                <w:listItem w:displayText="33111730 - Material para angioplastia" w:value="33111730 - Material para angioplastia"/>
                <w:listItem w:displayText="33111740 - Aparelhos para angioplastia" w:value="33111740 - Aparelhos para angioplastia"/>
                <w:listItem w:displayText="33111800 - Sistema de diagnóstico radiológico" w:value="33111800 - Sistema de diagnóstico radiológico"/>
                <w:listItem w:displayText="33112000 - Equipamento de imagiologia por ecos, ultra-sons e doppler" w:value="33112000 - Equipamento de imagiologia por ecos, ultra-sons e doppler"/>
                <w:listItem w:displayText="33112100 - Aparelho de ultra-sons para detecção do coração" w:value="33112100 - Aparelho de ultra-sons para detecção do coração"/>
                <w:listItem w:displayText="33112200 - Unidade de ultra-sons" w:value="33112200 - Unidade de ultra-sons"/>
                <w:listItem w:displayText="33112300 - Scanners de ultra-sons" w:value="33112300 - Scanners de ultra-sons"/>
                <w:listItem w:displayText="33112310 - Doppler a cores" w:value="33112310 - Doppler a cores"/>
                <w:listItem w:displayText="33112320 - Equipamento Doppler" w:value="33112320 - Equipamento Doppler"/>
                <w:listItem w:displayText="33112330 - Ecoencefalógrafos" w:value="33112330 - Ecoencefalógrafos"/>
                <w:listItem w:displayText="33112340 - Ecocardiógrafos" w:value="33112340 - Ecocardiógrafos"/>
                <w:listItem w:displayText="33113000 - Equipamento de imagiologia por ressonância magnética" w:value="33113000 - Equipamento de imagiologia por ressonância magnética"/>
                <w:listItem w:displayText="33113100 - Scanners de ressonância magnética" w:value="33113100 - Scanners de ressonância magnética"/>
                <w:listItem w:displayText="33113110 - Scanners de ressonância magnética nuclear" w:value="33113110 - Scanners de ressonância magnética nuclear"/>
                <w:listItem w:displayText="33114000 - Aparelhos para espectroscopia" w:value="33114000 - Aparelhos para espectroscopia"/>
                <w:listItem w:displayText="33115000 - Aparelhos para tomografia" w:value="33115000 - Aparelhos para tomografia"/>
                <w:listItem w:displayText="33115100 - Scanners de tomografia computorizada" w:value="33115100 - Scanners de tomografia computorizada"/>
                <w:listItem w:displayText="33115200 - Scanners de tomografia axial computorizada" w:value="33115200 - Scanners de tomografia axial computorizada"/>
                <w:listItem w:displayText="33120000 - Sistemas de registo e dispositivos de exploração" w:value="33120000 - Sistemas de registo e dispositivos de exploração"/>
                <w:listItem w:displayText="33121000 - Sistema de registo ambulatório de longa duração" w:value="33121000 - Sistema de registo ambulatório de longa duração"/>
                <w:listItem w:displayText="33121100 - Electroencefalógrafos" w:value="33121100 - Electroencefalógrafos"/>
                <w:listItem w:displayText="33121200 - Aparelhos para cintigrafia" w:value="33121200 - Aparelhos para cintigrafia"/>
                <w:listItem w:displayText="33121300 - Electromiógrafos" w:value="33121300 - Electromiógrafos"/>
                <w:listItem w:displayText="33121400 - Audiómetros" w:value="33121400 - Audiómetros"/>
                <w:listItem w:displayText="33121500 - Electrocardiograma" w:value="33121500 - Electrocardiograma"/>
                <w:listItem w:displayText="33122000 - Equipamento oftalmológico" w:value="33122000 - Equipamento oftalmológico"/>
                <w:listItem w:displayText="33123000 - Aparelhos para fins cardiovasculares" w:value="33123000 - Aparelhos para fins cardiovasculares"/>
                <w:listItem w:displayText="33123100 - Tensiómetro" w:value="33123100 - Tensiómetro"/>
                <w:listItem w:displayText="33123200 - Aparelhos para electrocardiografia" w:value="33123200 - Aparelhos para electrocardiografia"/>
                <w:listItem w:displayText="33123210 - Aparelhos para monitorização cardíaca" w:value="33123210 - Aparelhos para monitorização cardíaca"/>
                <w:listItem w:displayText="33123220 - Aparelhos para angiografia cardíaca" w:value="33123220 - Aparelhos para angiografia cardíaca"/>
                <w:listItem w:displayText="33123230 - Cardiógrafos" w:value="33123230 - Cardiógrafos"/>
                <w:listItem w:displayText="33124000 - Aparelhos e material para diagnóstico e radiodiagnóstico" w:value="33124000 - Aparelhos e material para diagnóstico e radiodiagnóstico"/>
                <w:listItem w:displayText="33124100 - Aparelhos para diagnóstico" w:value="33124100 - Aparelhos para diagnóstico"/>
                <w:listItem w:displayText="33124110 - Sistemas de diagnóstico" w:value="33124110 - Sistemas de diagnóstico"/>
                <w:listItem w:displayText="33124120 - Aparelhos de ultra-sons" w:value="33124120 - Aparelhos de ultra-sons"/>
                <w:listItem w:displayText="33124130 - Material para diagnóstico" w:value="33124130 - Material para diagnóstico"/>
                <w:listItem w:displayText="33124131 - Fitas reactivas" w:value="33124131 - Fitas reactivas"/>
                <w:listItem w:displayText="33124200 - Aparelhos para radiodiagnóstico" w:value="33124200 - Aparelhos para radiodiagnóstico"/>
                <w:listItem w:displayText="33124210 - Material para radiodiagnóstico" w:value="33124210 - Material para radiodiagnóstico"/>
                <w:listItem w:displayText="33125000 - Material para exploração urológica" w:value="33125000 - Material para exploração urológica"/>
                <w:listItem w:displayText="33126000 - Aparelhos para estomatologia" w:value="33126000 - Aparelhos para estomatologia"/>
                <w:listItem w:displayText="33127000 - Aparelhos para imunoanálise" w:value="33127000 - Aparelhos para imunoanálise"/>
                <w:listItem w:displayText="33128000 - Laser médico para usos não-cirúrgicos" w:value="33128000 - Laser médico para usos não-cirúrgicos"/>
                <w:listItem w:displayText="33130000 - Instrumentos e dispositivos dentários e de subespecialidade" w:value="33130000 - Instrumentos e dispositivos dentários e de subespecialidade"/>
                <w:listItem w:displayText="33131000 - Material odontológico" w:value="33131000 - Material odontológico"/>
                <w:listItem w:displayText="33131100 - Material para cirurgia dentária" w:value="33131100 - Material para cirurgia dentária"/>
                <w:listItem w:displayText="33131110 - Tenazes, escovas, retractores e polidores para medicina dentária" w:value="33131110 - Tenazes, escovas, retractores e polidores para medicina dentária"/>
                <w:listItem w:displayText="33131111 - Tenazes dentárias" w:value="33131111 - Tenazes dentárias"/>
                <w:listItem w:displayText="33131112 - Escovas operatórias dentárias" w:value="33131112 - Escovas operatórias dentárias"/>
                <w:listItem w:displayText="33131113 - Retractores dentários" w:value="33131113 - Retractores dentários"/>
                <w:listItem w:displayText="33131114 - Polidores dentários" w:value="33131114 - Polidores dentários"/>
                <w:listItem w:displayText="33131120 - Unidades de criocirurgia, calibradores e aparelhos de extracção e escavação para medicina dentária" w:value="33131120 - Unidades de criocirurgia, calibradores e aparelhos de extracção e escavação para medicina dentária"/>
                <w:listItem w:displayText="33131121 - Unidades de criocirurgia dentária" w:value="33131121 - Unidades de criocirurgia dentária"/>
                <w:listItem w:displayText="33131122 - Calibradores de profundidade dental" w:value="33131122 - Calibradores de profundidade dental"/>
                <w:listItem w:displayText="33131123 - Aparelhos de elevação dentária" w:value="33131123 - Aparelhos de elevação dentária"/>
                <w:listItem w:displayText="33131124 - Aparelhos de escavação dentária" w:value="33131124 - Aparelhos de escavação dentária"/>
                <w:listItem w:displayText="33131130 - Protectores de dedo e fórceps para medicina dentária" w:value="33131130 - Protectores de dedo e fórceps para medicina dentária"/>
                <w:listItem w:displayText="33131131 - Protectores de dedo para medicina dentária" w:value="33131131 - Protectores de dedo para medicina dentária"/>
                <w:listItem w:displayText="33131132 - Fórceps para medicina dentária" w:value="33131132 - Fórceps para medicina dentária"/>
                <w:listItem w:displayText="33131140 - Espelhos e brocas para medicina dentária" w:value="33131140 - Espelhos e brocas para medicina dentária"/>
                <w:listItem w:displayText="33131141 - Espelhos para medicina dentária" w:value="33131141 - Espelhos para medicina dentária"/>
                <w:listItem w:displayText="33131142 - Brocas para medicina dentária" w:value="33131142 - Brocas para medicina dentária"/>
                <w:listItem w:displayText="33131150 - Extractores de raízes e destartarizadores manuais e eléctricos" w:value="33131150 - Extractores de raízes e destartarizadores manuais e eléctricos"/>
                <w:listItem w:displayText="33131151 - Extractores de raízes" w:value="33131151 - Extractores de raízes"/>
                <w:listItem w:displayText="33131152 - Destartarizadores manuais" w:value="33131152 - Destartarizadores manuais"/>
                <w:listItem w:displayText="33131153 - Destartarizadores eléctricos" w:value="33131153 - Destartarizadores eléctricos"/>
                <w:listItem w:displayText="33131160 - Tesouras e bisturis para medicina dentária" w:value="33131160 - Tesouras e bisturis para medicina dentária"/>
                <w:listItem w:displayText="33131161 - Tesouras para medicina dentária" w:value="33131161 - Tesouras para medicina dentária"/>
                <w:listItem w:displayText="33131162 - Bisturis para medicina dentária" w:value="33131162 - Bisturis para medicina dentária"/>
                <w:listItem w:displayText="33131170 - Espátulas, pinças, cinzeladores e afins para medicina dentária" w:value="33131170 - Espátulas, pinças, cinzeladores e afins para medicina dentária"/>
                <w:listItem w:displayText="33131171 - Espátulas dentárias" w:value="33131171 - Espátulas dentárias"/>
                <w:listItem w:displayText="33131172 - Pinças dentárias" w:value="33131172 - Pinças dentárias"/>
                <w:listItem w:displayText="33131173 - Cinzeladores para cera dentária" w:value="33131173 - Cinzeladores para cera dentária"/>
                <w:listItem w:displayText="33131200 - Agulha de sutura dentária" w:value="33131200 - Agulha de sutura dentária"/>
                <w:listItem w:displayText="33131300 - Material odontológico descartável" w:value="33131300 - Material odontológico descartável"/>
                <w:listItem w:displayText="33131400 - Sonda dentária" w:value="33131400 - Sonda dentária"/>
                <w:listItem w:displayText="33131500 - Material para extracção dentária" w:value="33131500 - Material para extracção dentária"/>
                <w:listItem w:displayText="33131510 - Brocas dentárias" w:value="33131510 - Brocas dentárias"/>
                <w:listItem w:displayText="33131600 - Instrumentos para obturação dentária" w:value="33131600 - Instrumentos para obturação dentária"/>
                <w:listItem w:displayText="33132000 - Implante dentário" w:value="33132000 - Implante dentário"/>
                <w:listItem w:displayText="33133000 - Material para impressão dentária" w:value="33133000 - Material para impressão dentária"/>
                <w:listItem w:displayText="33134000 - Acessórios para endodôncia" w:value="33134000 - Acessórios para endodôncia"/>
                <w:listItem w:displayText="33135000 - Aparelhos para ortodôncia" w:value="33135000 - Aparelhos para ortodôncia"/>
                <w:listItem w:displayText="33136000 - Material rotativo e de abrasão" w:value="33136000 - Material rotativo e de abrasão"/>
                <w:listItem w:displayText="33137000 - Acessórios de profilaxia dentária" w:value="33137000 - Acessórios de profilaxia dentária"/>
                <w:listItem w:displayText="33138000 - Produtos para próteses e rebasagem" w:value="33138000 - Produtos para próteses e rebasagem"/>
                <w:listItem w:displayText="33138100 - Dentaduras" w:value="33138100 - Dentaduras"/>
                <w:listItem w:displayText="33140000 - Material médico de consumo" w:value="33140000 - Material médico de consumo"/>
                <w:listItem w:displayText="33141000 - Material médico não químico descartável e produtos hematológicos" w:value="33141000 - Material médico não químico descartável e produtos hematológicos"/>
                <w:listItem w:displayText="33141100 - Pensos; clipes, suturas, ligaduras" w:value="33141100 - Pensos; clipes, suturas, ligaduras"/>
                <w:listItem w:displayText="33141110 - Pensos" w:value="33141110 - Pensos"/>
                <w:listItem w:displayText="33141111 - Pensos adesivos" w:value="33141111 - Pensos adesivos"/>
                <w:listItem w:displayText="33141112 - Bandas adesivas" w:value="33141112 - Bandas adesivas"/>
                <w:listItem w:displayText="33141113 - Tecido para ligaduras" w:value="33141113 - Tecido para ligaduras"/>
                <w:listItem w:displayText="33141114 - Gaze para fins médicos" w:value="33141114 - Gaze para fins médicos"/>
                <w:listItem w:displayText="33141115 - Algodão para fins médicos" w:value="33141115 - Algodão para fins médicos"/>
                <w:listItem w:displayText="33141116 - Conjuntos de pensos" w:value="33141116 - Conjuntos de pensos"/>
                <w:listItem w:displayText="33141117 - Algodão-em-rama" w:value="33141117 - Algodão-em-rama"/>
                <w:listItem w:displayText="33141118 - Toalhetes" w:value="33141118 - Toalhetes"/>
                <w:listItem w:displayText="33141119 - Compressas" w:value="33141119 - Compressas"/>
                <w:listItem w:displayText="33141120 - Clipes, suturas, ligaduras" w:value="33141120 - Clipes, suturas, ligaduras"/>
                <w:listItem w:displayText="33141121 - Suturas cirúrgicas" w:value="33141121 - Suturas cirúrgicas"/>
                <w:listItem w:displayText="33141122 - Agrafos cirúrgicos" w:value="33141122 - Agrafos cirúrgicos"/>
                <w:listItem w:displayText="33141123 - Recipientes para colocar material cortante" w:value="33141123 - Recipientes para colocar material cortante"/>
                <w:listItem w:displayText="33141124 - Almofadas para agulhas" w:value="33141124 - Almofadas para agulhas"/>
                <w:listItem w:displayText="33141125 - Material de sutura cirúrgica" w:value="33141125 - Material de sutura cirúrgica"/>
                <w:listItem w:displayText="33141126 - Ligaduras" w:value="33141126 - Ligaduras"/>
                <w:listItem w:displayText="33141127 - Hemostáticos reabsorvíveis" w:value="33141127 - Hemostáticos reabsorvíveis"/>
                <w:listItem w:displayText="33141128 - Agulhas de sutura" w:value="33141128 - Agulhas de sutura"/>
                <w:listItem w:displayText="33141200 - Cateteres" w:value="33141200 - Cateteres"/>
                <w:listItem w:displayText="33141210 - Cateteres de balão" w:value="33141210 - Cateteres de balão"/>
                <w:listItem w:displayText="33141220 - Cânulas" w:value="33141220 - Cânulas"/>
                <w:listItem w:displayText="33141230 - Dilatador" w:value="33141230 - Dilatador"/>
                <w:listItem w:displayText="33141240 - Acessórios para catéter" w:value="33141240 - Acessórios para catéter"/>
                <w:listItem w:displayText="33141300 - Aparelhos para punção venosa e recolha de sangue" w:value="33141300 - Aparelhos para punção venosa e recolha de sangue"/>
                <w:listItem w:displayText="33141310 - Seringas" w:value="33141310 - Seringas"/>
                <w:listItem w:displayText="33141320 - Agulhas para fins médicos" w:value="33141320 - Agulhas para fins médicos"/>
                <w:listItem w:displayText="33141321 - Agulhas de anestesia" w:value="33141321 - Agulhas de anestesia"/>
                <w:listItem w:displayText="33141322 - Agulhas arteriais" w:value="33141322 - Agulhas arteriais"/>
                <w:listItem w:displayText="33141323 - Agulhas de biópsia" w:value="33141323 - Agulhas de biópsia"/>
                <w:listItem w:displayText="33141324 - Agulhas de diálise" w:value="33141324 - Agulhas de diálise"/>
                <w:listItem w:displayText="33141325 - Agulhas de fístulas" w:value="33141325 - Agulhas de fístulas"/>
                <w:listItem w:displayText="33141326 - Agulhas de radiologia" w:value="33141326 - Agulhas de radiologia"/>
                <w:listItem w:displayText="33141327 - Agulhas ventiladas" w:value="33141327 - Agulhas ventiladas"/>
                <w:listItem w:displayText="33141328 - Agulhas epidurais" w:value="33141328 - Agulhas epidurais"/>
                <w:listItem w:displayText="33141329 - Agulhas de amniocentese" w:value="33141329 - Agulhas de amniocentese"/>
                <w:listItem w:displayText="33141400 - Corta-fios metálicos e bisturi; luvas para cirurgia" w:value="33141400 - Corta-fios metálicos e bisturi; luvas para cirurgia"/>
                <w:listItem w:displayText="33141410 - Corta-fios metálicos e bisturi" w:value="33141410 - Corta-fios metálicos e bisturi"/>
                <w:listItem w:displayText="33141411 - Bisturis e lâminas" w:value="33141411 - Bisturis e lâminas"/>
                <w:listItem w:displayText="33141420 - Luvas para cirurgia" w:value="33141420 - Luvas para cirurgia"/>
                <w:listItem w:displayText="33141500 - Produtos hematológicos" w:value="33141500 - Produtos hematológicos"/>
                <w:listItem w:displayText="33141510 - Derivados sanguíneos" w:value="33141510 - Derivados sanguíneos"/>
                <w:listItem w:displayText="33141520 - Derivados do plasma" w:value="33141520 - Derivados do plasma"/>
                <w:listItem w:displayText="33141530 - Coagulantes sanguíneos" w:value="33141530 - Coagulantes sanguíneos"/>
                <w:listItem w:displayText="33141540 - Albumina" w:value="33141540 - Albumina"/>
                <w:listItem w:displayText="33141550 - Heparina" w:value="33141550 - Heparina"/>
                <w:listItem w:displayText="33141560 - Órgãos humanos" w:value="33141560 - Órgãos humanos"/>
                <w:listItem w:displayText="33141570 - Sangue humano" w:value="33141570 - Sangue humano"/>
                <w:listItem w:displayText="33141580 - Sangue animal" w:value="33141580 - Sangue animal"/>
                <w:listItem w:displayText="33141600 - Tubos e sacos de drenagem e respectivos kits" w:value="33141600 - Tubos e sacos de drenagem e respectivos kits"/>
                <w:listItem w:displayText="33141610 - Sacos de drenagem" w:value="33141610 - Sacos de drenagem"/>
                <w:listItem w:displayText="33141613 - Sacos para sangue" w:value="33141613 - Sacos para sangue"/>
                <w:listItem w:displayText="33141614 - Sacos para plasma" w:value="33141614 - Sacos para plasma"/>
                <w:listItem w:displayText="33141615 - Sacos para urina" w:value="33141615 - Sacos para urina"/>
                <w:listItem w:displayText="33141620 - Kits médicos" w:value="33141620 - Kits médicos"/>
                <w:listItem w:displayText="33141621 - Kit para incontinência" w:value="33141621 - Kit para incontinência"/>
                <w:listItem w:displayText="33141622 - Kits para prevenção da sida" w:value="33141622 - Kits para prevenção da sida"/>
                <w:listItem w:displayText="33141623 - Kits de primeiros-socorros" w:value="33141623 - Kits de primeiros-socorros"/>
                <w:listItem w:displayText="33141624 - Kits para perfusão" w:value="33141624 - Kits para perfusão"/>
                <w:listItem w:displayText="33141625 - Kits de diagnóstico" w:value="33141625 - Kits de diagnóstico"/>
                <w:listItem w:displayText="33141626 - Kits de dosagem" w:value="33141626 - Kits de dosagem"/>
                <w:listItem w:displayText="33141630 - Filtros de plasma sanguíneo" w:value="33141630 - Filtros de plasma sanguíneo"/>
                <w:listItem w:displayText="33141640 - Drenos" w:value="33141640 - Drenos"/>
                <w:listItem w:displayText="33141641 - Sondas" w:value="33141641 - Sondas"/>
                <w:listItem w:displayText="33141642 - Acessórios para drenos" w:value="33141642 - Acessórios para drenos"/>
                <w:listItem w:displayText="33141700 - Material ortopédico" w:value="33141700 - Material ortopédico"/>
                <w:listItem w:displayText="33141710 - Muletas" w:value="33141710 - Muletas"/>
                <w:listItem w:displayText="33141720 - Dispositivos de auxílio à marcha" w:value="33141720 - Dispositivos de auxílio à marcha"/>
                <w:listItem w:displayText="33141730 - Colares de Minerva" w:value="33141730 - Colares de Minerva"/>
                <w:listItem w:displayText="33141740 - Calçado ortopédico" w:value="33141740 - Calçado ortopédico"/>
                <w:listItem w:displayText="33141750 - Articulações artificiais" w:value="33141750 - Articulações artificiais"/>
                <w:listItem w:displayText="33141760 - Talas" w:value="33141760 - Talas"/>
                <w:listItem w:displayText="33141770 - Alfinetes, placas e material para fracturas" w:value="33141770 - Alfinetes, placas e material para fracturas"/>
                <w:listItem w:displayText="33141800 - Produtos de odontologia" w:value="33141800 - Produtos de odontologia"/>
                <w:listItem w:displayText="33141810 - Produtos para obturação dentária" w:value="33141810 - Produtos para obturação dentária"/>
                <w:listItem w:displayText="33141820 - Dentes" w:value="33141820 - Dentes"/>
                <w:listItem w:displayText="33141821 - Dentes artificiais de porcelana" w:value="33141821 - Dentes artificiais de porcelana"/>
                <w:listItem w:displayText="33141822 - Dentes artificiais em acrílico" w:value="33141822 - Dentes artificiais em acrílico"/>
                <w:listItem w:displayText="33141830 - Base de cimento" w:value="33141830 - Base de cimento"/>
                <w:listItem w:displayText="33141840 - Produtos de hemostase dentária" w:value="33141840 - Produtos de hemostase dentária"/>
                <w:listItem w:displayText="33141850 - Produtos para higiene dentária" w:value="33141850 - Produtos para higiene dentária"/>
                <w:listItem w:displayText="33141900 - Lancetas para sangria" w:value="33141900 - Lancetas para sangria"/>
                <w:listItem w:displayText="33150000 - Dispositivos de radioterapia, mecanoterapia, electroterapia e fisioterapia" w:value="33150000 - Dispositivos de radioterapia, mecanoterapia, electroterapia e fisioterapia"/>
                <w:listItem w:displayText="33151000 - Aparelhos e material para radioterapia" w:value="33151000 - Aparelhos e material para radioterapia"/>
                <w:listItem w:displayText="33151100 - Aparelhos para terapêutica com raios gama" w:value="33151100 - Aparelhos para terapêutica com raios gama"/>
                <w:listItem w:displayText="33151200 - Aparelhos para radioterapia" w:value="33151200 - Aparelhos para radioterapia"/>
                <w:listItem w:displayText="33151300 - Espectógrafos" w:value="33151300 - Espectógrafos"/>
                <w:listItem w:displayText="33151400 - Material para radioterapia" w:value="33151400 - Material para radioterapia"/>
                <w:listItem w:displayText="33152000 - Incubadoras" w:value="33152000 - Incubadoras"/>
                <w:listItem w:displayText="33153000 - Litotritor" w:value="33153000 - Litotritor"/>
                <w:listItem w:displayText="33154000 - Aparelhos para mecanoterapia" w:value="33154000 - Aparelhos para mecanoterapia"/>
                <w:listItem w:displayText="33155000 - Aparelhos para fisioterapia" w:value="33155000 - Aparelhos para fisioterapia"/>
                <w:listItem w:displayText="33156000 - Material para testes psicológicos" w:value="33156000 - Material para testes psicológicos"/>
                <w:listItem w:displayText="33157000 - Aparelhos para assistência respiratória e oxigenoterapia" w:value="33157000 - Aparelhos para assistência respiratória e oxigenoterapia"/>
                <w:listItem w:displayText="33157100 - Máscaras de gás para fins médicos" w:value="33157100 - Máscaras de gás para fins médicos"/>
                <w:listItem w:displayText="33157110 - Máscara de oxigénio" w:value="33157110 - Máscara de oxigénio"/>
                <w:listItem w:displayText="33157200 - Kits para fornecimento de oxigénio" w:value="33157200 - Kits para fornecimento de oxigénio"/>
                <w:listItem w:displayText="33157300 - Tendas de oxigénio" w:value="33157300 - Tendas de oxigénio"/>
                <w:listItem w:displayText="33157400 - Respiradores para fins médicos" w:value="33157400 - Respiradores para fins médicos"/>
                <w:listItem w:displayText="33157500 - Câmaras hiperbáricas" w:value="33157500 - Câmaras hiperbáricas"/>
                <w:listItem w:displayText="33157700 - Garrafa para oxigenoterapia" w:value="33157700 - Garrafa para oxigenoterapia"/>
                <w:listItem w:displayText="33157800 - Dispositivo para administração de oxigénio" w:value="33157800 - Dispositivo para administração de oxigénio"/>
                <w:listItem w:displayText="33157810 - Unidade de oxigenoterapia" w:value="33157810 - Unidade de oxigenoterapia"/>
                <w:listItem w:displayText="33158000 - Terapêutica eléctrica, electromagnética e mecânica" w:value="33158000 - Terapêutica eléctrica, electromagnética e mecânica"/>
                <w:listItem w:displayText="33158100 - Unidade electromagnética" w:value="33158100 - Unidade electromagnética"/>
                <w:listItem w:displayText="33158200 - Aparelhos para electroterapia" w:value="33158200 - Aparelhos para electroterapia"/>
                <w:listItem w:displayText="33158210 - Estimulador" w:value="33158210 - Estimulador"/>
                <w:listItem w:displayText="33158300 - Aparelhos de raios ultravioleta para fins médicos" w:value="33158300 - Aparelhos de raios ultravioleta para fins médicos"/>
                <w:listItem w:displayText="33158400 - Unidade de terapêutica mecânica" w:value="33158400 - Unidade de terapêutica mecânica"/>
                <w:listItem w:displayText="33158500 - Aparelhos de raios infravermelhos para fins médicos" w:value="33158500 - Aparelhos de raios infravermelhos para fins médicos"/>
                <w:listItem w:displayText="33159000 - Sistema de química clínica" w:value="33159000 - Sistema de química clínica"/>
                <w:listItem w:displayText="33160000 - Técnicas cirúrgicas" w:value="33160000 - Técnicas cirúrgicas"/>
                <w:listItem w:displayText="33161000 - Unidade de electrocirurgia" w:value="33161000 - Unidade de electrocirurgia"/>
                <w:listItem w:displayText="33162000 - Aparelhos e instrumentos para blocos operatórios" w:value="33162000 - Aparelhos e instrumentos para blocos operatórios"/>
                <w:listItem w:displayText="33162100 - Aparelhos para blocos operatórios" w:value="33162100 - Aparelhos para blocos operatórios"/>
                <w:listItem w:displayText="33162200 - Instrumentos para blocos operatórios" w:value="33162200 - Instrumentos para blocos operatórios"/>
                <w:listItem w:displayText="33163000 - Tenda para fins médicos" w:value="33163000 - Tenda para fins médicos"/>
                <w:listItem w:displayText="33164000 - Material para celioscopia" w:value="33164000 - Material para celioscopia"/>
                <w:listItem w:displayText="33164100 - Colposcópio" w:value="33164100 - Colposcópio"/>
                <w:listItem w:displayText="33165000 - Aparelhos criocirúrgicos e para crioterapia" w:value="33165000 - Aparelhos criocirúrgicos e para crioterapia"/>
                <w:listItem w:displayText="33166000 - Aparelhos para dermatologia" w:value="33166000 - Aparelhos para dermatologia"/>
                <w:listItem w:displayText="33167000 - Luzes para blocos operatórios" w:value="33167000 - Luzes para blocos operatórios"/>
                <w:listItem w:displayText="33168000 - Aparelhos para endoscopia e endocirurgia" w:value="33168000 - Aparelhos para endoscopia e endocirurgia"/>
                <w:listItem w:displayText="33168100 - Endoscópios" w:value="33168100 - Endoscópios"/>
                <w:listItem w:displayText="33169000 - Material cirúrgico" w:value="33169000 - Material cirúrgico"/>
                <w:listItem w:displayText="33169100 - Laser cirúrgico" w:value="33169100 - Laser cirúrgico"/>
                <w:listItem w:displayText="33169200 - Cestos cirúrgicos" w:value="33169200 - Cestos cirúrgicos"/>
                <w:listItem w:displayText="33169300 - Tinas cirúrgicas" w:value="33169300 - Tinas cirúrgicas"/>
                <w:listItem w:displayText="33169400 - Contentores cirúrgicos" w:value="33169400 - Contentores cirúrgicos"/>
                <w:listItem w:displayText="33169500 - Sistemas de localização e seguimento em cirurgia" w:value="33169500 - Sistemas de localização e seguimento em cirurgia"/>
                <w:listItem w:displayText="33170000 - Anestesia e reanimação" w:value="33170000 - Anestesia e reanimação"/>
                <w:listItem w:displayText="33171000 - Material para anestesia e reanimação" w:value="33171000 - Material para anestesia e reanimação"/>
                <w:listItem w:displayText="33171100 - Instrumentos para anestesia" w:value="33171100 - Instrumentos para anestesia"/>
                <w:listItem w:displayText="33171110 - Máscara de anestesia" w:value="33171110 - Máscara de anestesia"/>
                <w:listItem w:displayText="33171200 - Material para reanimação" w:value="33171200 - Material para reanimação"/>
                <w:listItem w:displayText="33171210 - Máscara de reanimação" w:value="33171210 - Máscara de reanimação"/>
                <w:listItem w:displayText="33171300 - Conjuntos ou pacotes epidurais" w:value="33171300 - Conjuntos ou pacotes epidurais"/>
                <w:listItem w:displayText="33172000 - Aparelhos para anestesia e reanimação" w:value="33172000 - Aparelhos para anestesia e reanimação"/>
                <w:listItem w:displayText="33172100 - Aparelhos para anestesia" w:value="33172100 - Aparelhos para anestesia"/>
                <w:listItem w:displayText="33172200 - Aparelhos para reanimação" w:value="33172200 - Aparelhos para reanimação"/>
                <w:listItem w:displayText="33180000 - Apoio funcional" w:value="33180000 - Apoio funcional"/>
                <w:listItem w:displayText="33181000 - Material de assistência à função renal" w:value="33181000 - Material de assistência à função renal"/>
                <w:listItem w:displayText="33181100 - Aparelhos para hemodiálise" w:value="33181100 - Aparelhos para hemodiálise"/>
                <w:listItem w:displayText="33181200 - Filtros para diálise" w:value="33181200 - Filtros para diálise"/>
                <w:listItem w:displayText="33181300 - Monitor individual para hemodiálise" w:value="33181300 - Monitor individual para hemodiálise"/>
                <w:listItem w:displayText="33181400 - Aparelho multiposto para hemodiálise" w:value="33181400 - Aparelho multiposto para hemodiálise"/>
                <w:listItem w:displayText="33181500 - Produtos de consumo para fins renais" w:value="33181500 - Produtos de consumo para fins renais"/>
                <w:listItem w:displayText="33181510 - Fluido renal" w:value="33181510 - Fluido renal"/>
                <w:listItem w:displayText="33181520 - Produtos de consumo para hemodiálise renal" w:value="33181520 - Produtos de consumo para hemodiálise renal"/>
                <w:listItem w:displayText="33182000 - Material de assistência à função cardíaca" w:value="33182000 - Material de assistência à função cardíaca"/>
                <w:listItem w:displayText="33182100 - Desfibrilhador" w:value="33182100 - Desfibrilhador"/>
                <w:listItem w:displayText="33182200 - Aparelhos para estimulação cardíaca" w:value="33182200 - Aparelhos para estimulação cardíaca"/>
                <w:listItem w:displayText="33182210 - Estimulador cardíaco (pacemaker)" w:value="33182210 - Estimulador cardíaco (pacemaker)"/>
                <w:listItem w:displayText="33182220 - Válvulas cardíacas" w:value="33182220 - Válvulas cardíacas"/>
                <w:listItem w:displayText="33182230 - Ventrículo" w:value="33182230 - Ventrículo"/>
                <w:listItem w:displayText="33182240 - Peças e acessórios para estimuladores cardíacos (pacemakers)" w:value="33182240 - Peças e acessórios para estimuladores cardíacos (pacemakers)"/>
                <w:listItem w:displayText="33182241 - Pilhas para estimuladores cardíacos (pacemakers)" w:value="33182241 - Pilhas para estimuladores cardíacos (pacemakers)"/>
                <w:listItem w:displayText="33182300 - Aparelhos para cirurgia cardíaca" w:value="33182300 - Aparelhos para cirurgia cardíaca"/>
                <w:listItem w:displayText="33182400 - Radiologia cardíaca" w:value="33182400 - Radiologia cardíaca"/>
                <w:listItem w:displayText="33183000 - Material de assistência ortopédica" w:value="33183000 - Material de assistência ortopédica"/>
                <w:listItem w:displayText="33183100 - Implantes ortopédicos" w:value="33183100 - Implantes ortopédicos"/>
                <w:listItem w:displayText="33183200 - Próteses ortopédicas" w:value="33183200 - Próteses ortopédicas"/>
                <w:listItem w:displayText="33183300 - Aparelhos para osteossíntese" w:value="33183300 - Aparelhos para osteossíntese"/>
                <w:listItem w:displayText="33184000 - Próteses" w:value="33184000 - Próteses"/>
                <w:listItem w:displayText="33184100 - Implantes cirúrgicos" w:value="33184100 - Implantes cirúrgicos"/>
                <w:listItem w:displayText="33184200 - Próteses vasculares" w:value="33184200 - Próteses vasculares"/>
                <w:listItem w:displayText="33184300 - Próteses cardíacas" w:value="33184300 - Próteses cardíacas"/>
                <w:listItem w:displayText="33184400 - Próteses mamárias" w:value="33184400 - Próteses mamárias"/>
                <w:listItem w:displayText="33184410 - Endopróteses mamárias" w:value="33184410 - Endopróteses mamárias"/>
                <w:listItem w:displayText="33184420 - Exopróteses mamárias" w:value="33184420 - Exopróteses mamárias"/>
                <w:listItem w:displayText="33184500 - Endopróteses coronárias" w:value="33184500 - Endopróteses coronárias"/>
                <w:listItem w:displayText="33184600 - Olhos artificiais" w:value="33184600 - Olhos artificiais"/>
                <w:listItem w:displayText="33185000 - Próteses auditivas" w:value="33185000 - Próteses auditivas"/>
                <w:listItem w:displayText="33185100 - Peças e acessórios para próteses auditivas" w:value="33185100 - Peças e acessórios para próteses auditivas"/>
                <w:listItem w:displayText="33185200 - Implante coclear" w:value="33185200 - Implante coclear"/>
                <w:listItem w:displayText="33185300 - Implante para otorrinolaringologia" w:value="33185300 - Implante para otorrinolaringologia"/>
                <w:listItem w:displayText="33185400 - Laringe artificial" w:value="33185400 - Laringe artificial"/>
                <w:listItem w:displayText="33186000 - Unidade de circulação extracorporal" w:value="33186000 - Unidade de circulação extracorporal"/>
                <w:listItem w:displayText="33186100 - Oxigenador" w:value="33186100 - Oxigenador"/>
                <w:listItem w:displayText="33186200 - Aquecimento de sangue e outros fluidos" w:value="33186200 - Aquecimento de sangue e outros fluidos"/>
                <w:listItem w:displayText="33190000 - Dispositivos e produtos médicos variados" w:value="33190000 - Dispositivos e produtos médicos variados"/>
                <w:listItem w:displayText="33191000 - Aparelhos para esterilização, desinfecção e higiene" w:value="33191000 - Aparelhos para esterilização, desinfecção e higiene"/>
                <w:listItem w:displayText="33191100 - Esterilizador" w:value="33191100 - Esterilizador"/>
                <w:listItem w:displayText="33191110 - Autoclaves" w:value="33191110 - Autoclaves"/>
                <w:listItem w:displayText="33192000 - Mobiliário para fins médicos" w:value="33192000 - Mobiliário para fins médicos"/>
                <w:listItem w:displayText="33192100 - Camas para medicina" w:value="33192100 - Camas para medicina"/>
                <w:listItem w:displayText="33192110 - Camas ortopédicas" w:value="33192110 - Camas ortopédicas"/>
                <w:listItem w:displayText="33192120 - Camas de hospital" w:value="33192120 - Camas de hospital"/>
                <w:listItem w:displayText="33192130 - Camas equipadas com motor" w:value="33192130 - Camas equipadas com motor"/>
                <w:listItem w:displayText="33192140 - Divãs para fins psiquiátricos" w:value="33192140 - Divãs para fins psiquiátricos"/>
                <w:listItem w:displayText="33192150 - Camas para intervenções específicas" w:value="33192150 - Camas para intervenções específicas"/>
                <w:listItem w:displayText="33192160 - Macas" w:value="33192160 - Macas"/>
                <w:listItem w:displayText="33192200 - Mesas médicas" w:value="33192200 - Mesas médicas"/>
                <w:listItem w:displayText="33192210 - Mesas para exames" w:value="33192210 - Mesas para exames"/>
                <w:listItem w:displayText="33192230 - Mesas de cirurgia" w:value="33192230 - Mesas de cirurgia"/>
                <w:listItem w:displayText="33192300 - Mobiliário para fins médicos, excepto camas e mesas" w:value="33192300 - Mobiliário para fins médicos, excepto camas e mesas"/>
                <w:listItem w:displayText="33192310 - Dispositivos de tracção ou suspensão para camas de hospital" w:value="33192310 - Dispositivos de tracção ou suspensão para camas de hospital"/>
                <w:listItem w:displayText="33192320 - Suportes para sacos de urina" w:value="33192320 - Suportes para sacos de urina"/>
                <w:listItem w:displayText="33192330 - Recipientes para transfusões" w:value="33192330 - Recipientes para transfusões"/>
                <w:listItem w:displayText="33192340 - Mobiliário para blocos operatórios excepto mesas" w:value="33192340 - Mobiliário para blocos operatórios excepto mesas"/>
                <w:listItem w:displayText="33192350 - Gabinete para culturas médicas" w:value="33192350 - Gabinete para culturas médicas"/>
                <w:listItem w:displayText="33192400 - Postos de trabalho odontológicos" w:value="33192400 - Postos de trabalho odontológicos"/>
                <w:listItem w:displayText="33192410 - Cadeiras de odontologia" w:value="33192410 - Cadeiras de odontologia"/>
                <w:listItem w:displayText="33192500 - Tubos de ensaio" w:value="33192500 - Tubos de ensaio"/>
                <w:listItem w:displayText="33192600 - Equipamento elevatório para o sector dos cuidados de saúde" w:value="33192600 - Equipamento elevatório para o sector dos cuidados de saúde"/>
                <w:listItem w:displayText="33193000 - Veículos para deficientes físicos, cadeiras de rodas e material afim" w:value="33193000 - Veículos para deficientes físicos, cadeiras de rodas e material afim"/>
                <w:listItem w:displayText="33193100 - Veículos para deficientes físicos e cadeiras de rodas" w:value="33193100 - Veículos para deficientes físicos e cadeiras de rodas"/>
                <w:listItem w:displayText="33193110 - Veículos para deficientes físicos" w:value="33193110 - Veículos para deficientes físicos"/>
                <w:listItem w:displayText="33193120 - Cadeiras de rodas" w:value="33193120 - Cadeiras de rodas"/>
                <w:listItem w:displayText="33193121 - Cadeiras de rodas a motor" w:value="33193121 - Cadeiras de rodas a motor"/>
                <w:listItem w:displayText="33193200 - Peças e acessórios de veículos para deficientes físicos e cadeiras de rodas" w:value="33193200 - Peças e acessórios de veículos para deficientes físicos e cadeiras de rodas"/>
                <w:listItem w:displayText="33193210 - Peças e acessórios de veículos para deficientes físicos" w:value="33193210 - Peças e acessórios de veículos para deficientes físicos"/>
                <w:listItem w:displayText="33193211 - Motores de veículos para deficientes físicos" w:value="33193211 - Motores de veículos para deficientes físicos"/>
                <w:listItem w:displayText="33193212 - Dispositivos de direcção para veículos para deficientes físicos" w:value="33193212 - Dispositivos de direcção para veículos para deficientes físicos"/>
                <w:listItem w:displayText="33193213 - Dispositivos de comando para veículos para deficientes físicos" w:value="33193213 - Dispositivos de comando para veículos para deficientes físicos"/>
                <w:listItem w:displayText="33193214 - Chassis para veículos para deficientes físicos" w:value="33193214 - Chassis para veículos para deficientes físicos"/>
                <w:listItem w:displayText="33193220 - Peças e acessórios para cadeiras de rodas" w:value="33193220 - Peças e acessórios para cadeiras de rodas"/>
                <w:listItem w:displayText="33193221 - Almofadas para cadeiras de rodas" w:value="33193221 - Almofadas para cadeiras de rodas"/>
                <w:listItem w:displayText="33193222 - Estruturas para cadeiras de rodas" w:value="33193222 - Estruturas para cadeiras de rodas"/>
                <w:listItem w:displayText="33193223 - Assentos para cadeiras de rodas" w:value="33193223 - Assentos para cadeiras de rodas"/>
                <w:listItem w:displayText="33193224 - Rodas para cadeiras de rodas" w:value="33193224 - Rodas para cadeiras de rodas"/>
                <w:listItem w:displayText="33193225 - Pneus para cadeiras de rodas" w:value="33193225 - Pneus para cadeiras de rodas"/>
                <w:listItem w:displayText="33194000 - Material para transfusão e perfusão" w:value="33194000 - Material para transfusão e perfusão"/>
                <w:listItem w:displayText="33194100 - Aparelhos e instrumentos para perfusão" w:value="33194100 - Aparelhos e instrumentos para perfusão"/>
                <w:listItem w:displayText="33194110 - Bombas para perfusão" w:value="33194110 - Bombas para perfusão"/>
                <w:listItem w:displayText="33194120 - Material de infusão" w:value="33194120 - Material de infusão"/>
                <w:listItem w:displayText="33194200 - Aparelhos e instrumentos para transfusão" w:value="33194200 - Aparelhos e instrumentos para transfusão"/>
                <w:listItem w:displayText="33194210 - Aparelhos para transfusão de sangue" w:value="33194210 - Aparelhos para transfusão de sangue"/>
                <w:listItem w:displayText="33194220 - Material para transfusão de sangue" w:value="33194220 - Material para transfusão de sangue"/>
                <w:listItem w:displayText="33195000 - Sistema de monitorização dos doentes" w:value="33195000 - Sistema de monitorização dos doentes"/>
                <w:listItem w:displayText="33195100 - Monitores" w:value="33195100 - Monitores"/>
                <w:listItem w:displayText="33195110 - Monitores de respiração" w:value="33195110 - Monitores de respiração"/>
                <w:listItem w:displayText="33195200 - Unidade central de monitorização" w:value="33195200 - Unidade central de monitorização"/>
                <w:listItem w:displayText="33196000 - Assistência médica" w:value="33196000 - Assistência médica"/>
                <w:listItem w:displayText="33196100 - Equipamento para idosos" w:value="33196100 - Equipamento para idosos"/>
                <w:listItem w:displayText="33196200 - Equipamento para pessoas com deficiência" w:value="33196200 - Equipamento para pessoas com deficiência"/>
                <w:listItem w:displayText="33197000 - Equipamento informático para fins médicos" w:value="33197000 - Equipamento informático para fins médicos"/>
                <w:listItem w:displayText="33198000 - Artigos de papel para uso hospitalar" w:value="33198000 - Artigos de papel para uso hospitalar"/>
                <w:listItem w:displayText="33198100 - Compressas de papel" w:value="33198100 - Compressas de papel"/>
                <w:listItem w:displayText="33198200 - Saquetas e invólucros de papel para esterilização" w:value="33198200 - Saquetas e invólucros de papel para esterilização"/>
                <w:listItem w:displayText="33199000 - Vestuário para pessoal médico" w:value="33199000 - Vestuário para pessoal médico"/>
                <w:listItem w:displayText="33600000 - Produtos farmacêuticos" w:value="33600000 - Produtos farmacêuticos"/>
                <w:listItem w:displayText="33610000 - Medicamentos para o tracto digestivo e o metabolismo" w:value="33610000 - Medicamentos para o tracto digestivo e o metabolismo"/>
                <w:listItem w:displayText="33611000 - Medicamentos usados nas disfunções relacionadas com a acidez" w:value="33611000 - Medicamentos usados nas disfunções relacionadas com a acidez"/>
                <w:listItem w:displayText="33612000 - Medicamentos usados nas disfunções gastrintestinais" w:value="33612000 - Medicamentos usados nas disfunções gastrintestinais"/>
                <w:listItem w:displayText="33613000 - Laxantes" w:value="33613000 - Laxantes"/>
                <w:listItem w:displayText="33614000 - Antidiarreicos, anti-inflamatórios e anti-infecciosos intestinais" w:value="33614000 - Antidiarreicos, anti-inflamatórios e anti-infecciosos intestinais"/>
                <w:listItem w:displayText="33615000 - Medicamentos utilizados na diabetes" w:value="33615000 - Medicamentos utilizados na diabetes"/>
                <w:listItem w:displayText="33615100 - Insulina" w:value="33615100 - Insulina"/>
                <w:listItem w:displayText="33616000 - Vitaminas" w:value="33616000 - Vitaminas"/>
                <w:listItem w:displayText="33616100 - Provitaminas" w:value="33616100 - Provitaminas"/>
                <w:listItem w:displayText="33617000 - Sais minerais" w:value="33617000 - Sais minerais"/>
                <w:listItem w:displayText="33620000 - Medicamentos para o sangue, para os órgãos hematopoiéticos e para o aparelho cardiovascular" w:value="33620000 - Medicamentos para o sangue, para os órgãos hematopoiéticos e para o aparelho cardiovascular"/>
                <w:listItem w:displayText="33621000 - Medicamentos para o sangue e para os órgãos hematopoiéticos" w:value="33621000 - Medicamentos para o sangue e para os órgãos hematopoiéticos"/>
                <w:listItem w:displayText="33621100 - Antitrombóticos" w:value="33621100 - Antitrombóticos"/>
                <w:listItem w:displayText="33621200 - Anti-hemorrágicos" w:value="33621200 - Anti-hemorrágicos"/>
                <w:listItem w:displayText="33621300 - Antianémicos" w:value="33621300 - Antianémicos"/>
                <w:listItem w:displayText="33621400 - Substitutos do plasma e soluções para perfusão" w:value="33621400 - Substitutos do plasma e soluções para perfusão"/>
                <w:listItem w:displayText="33622000 - Medicamentos para o aparelho cardiovascular" w:value="33622000 - Medicamentos para o aparelho cardiovascular"/>
                <w:listItem w:displayText="33622100 - Medicamentos usados na terapêutica cardíaca" w:value="33622100 - Medicamentos usados na terapêutica cardíaca"/>
                <w:listItem w:displayText="33622200 - Anti-hipertensores" w:value="33622200 - Anti-hipertensores"/>
                <w:listItem w:displayText="33622300 - Diuréticos" w:value="33622300 - Diuréticos"/>
                <w:listItem w:displayText="33622400 - Vasoprotectores" w:value="33622400 - Vasoprotectores"/>
                <w:listItem w:displayText="33622500 - Anti-hemorroidais de uso tópico" w:value="33622500 - Anti-hemorroidais de uso tópico"/>
                <w:listItem w:displayText="33622600 - Bloqueadores beta" w:value="33622600 - Bloqueadores beta"/>
                <w:listItem w:displayText="33622700 - Bloqueadores dos canais de cálcio" w:value="33622700 - Bloqueadores dos canais de cálcio"/>
                <w:listItem w:displayText="33622800 - Medicamentos que actuam no sistema renina-angiotensina" w:value="33622800 - Medicamentos que actuam no sistema renina-angiotensina"/>
                <w:listItem w:displayText="33630000 - Medicamentos usados em dermatologia e para o aparelho músculo-esquelético" w:value="33630000 - Medicamentos usados em dermatologia e para o aparelho músculo-esquelético"/>
                <w:listItem w:displayText="33631000 - Medicamentos usados em dermatologia" w:value="33631000 - Medicamentos usados em dermatologia"/>
                <w:listItem w:displayText="33631100 - Antifúngicos usados em dermatologia" w:value="33631100 - Antifúngicos usados em dermatologia"/>
                <w:listItem w:displayText="33631110 - Ácidos salicílicos" w:value="33631110 - Ácidos salicílicos"/>
                <w:listItem w:displayText="33631200 - Emolientes e protectores" w:value="33631200 - Emolientes e protectores"/>
                <w:listItem w:displayText="33631300 - Antipsoriáticos" w:value="33631300 - Antipsoriáticos"/>
                <w:listItem w:displayText="33631400 - Antibióticos e quimioterápicos usados em dermatologia" w:value="33631400 - Antibióticos e quimioterápicos usados em dermatologia"/>
                <w:listItem w:displayText="33631500 - Corticosteróides usados em dermatologia e preparados dermatológicos" w:value="33631500 - Corticosteróides usados em dermatologia e preparados dermatológicos"/>
                <w:listItem w:displayText="33631600 - Anti-sépticos e desinfectantes" w:value="33631600 - Anti-sépticos e desinfectantes"/>
                <w:listItem w:displayText="33631700 - Medicamentos antiacne" w:value="33631700 - Medicamentos antiacne"/>
                <w:listItem w:displayText="33632000 - Medicamentos para o aparelho músculo-esquelético" w:value="33632000 - Medicamentos para o aparelho músculo-esquelético"/>
                <w:listItem w:displayText="33632100 - Anti-inflamatórios e anti-reumatismais" w:value="33632100 - Anti-inflamatórios e anti-reumatismais"/>
                <w:listItem w:displayText="33632200 - Relaxantes musculares" w:value="33632200 - Relaxantes musculares"/>
                <w:listItem w:displayText="33632300 - Antigotosos" w:value="33632300 - Antigotosos"/>
                <w:listItem w:displayText="33640000 - Medicamentos para o aparelho geniturinário e hormonas" w:value="33640000 - Medicamentos para o aparelho geniturinário e hormonas"/>
                <w:listItem w:displayText="33641000 - Medicamentos para o aparelho geniturinário e hormonas sexuais" w:value="33641000 - Medicamentos para o aparelho geniturinário e hormonas sexuais"/>
                <w:listItem w:displayText="33641100 - Anti-infecciosos e anti-sépticos ginecológicos" w:value="33641100 - Anti-infecciosos e anti-sépticos ginecológicos"/>
                <w:listItem w:displayText="33641200 - Outros medicamentos ginecológicos" w:value="33641200 - Outros medicamentos ginecológicos"/>
                <w:listItem w:displayText="33641300 - Hormonas sexuais e moduladores do aparelho genital" w:value="33641300 - Hormonas sexuais e moduladores do aparelho genital"/>
                <w:listItem w:displayText="33641400 - Contraceptivos" w:value="33641400 - Contraceptivos"/>
                <w:listItem w:displayText="33641410 - Contraceptivos orais" w:value="33641410 - Contraceptivos orais"/>
                <w:listItem w:displayText="33641420 - Contraceptivos químicos" w:value="33641420 - Contraceptivos químicos"/>
                <w:listItem w:displayText="33642000 - Medicamentos hormonais sistémicos, exceptuando as hormonas sexuais" w:value="33642000 - Medicamentos hormonais sistémicos, exceptuando as hormonas sexuais"/>
                <w:listItem w:displayText="33642100 - Hormonas hipofisárias, hipotalâmicas e semelhantes" w:value="33642100 - Hormonas hipofisárias, hipotalâmicas e semelhantes"/>
                <w:listItem w:displayText="33642200 - Corticosteroides de uso sistémico" w:value="33642200 - Corticosteroides de uso sistémico"/>
                <w:listItem w:displayText="33642300 - Terapêutica da tiróide" w:value="33642300 - Terapêutica da tiróide"/>
                <w:listItem w:displayText="33650000 - Anti-infecciosos gerais de uso sistémico, vacinas, antineoplásicos e imunomoduladores" w:value="33650000 - Anti-infecciosos gerais de uso sistémico, vacinas, antineoplásicos e imunomoduladores"/>
                <w:listItem w:displayText="33651000 - Anti-infecciosos gerais de uso sistémico" w:value="33651000 - Anti-infecciosos gerais de uso sistémico"/>
                <w:listItem w:displayText="33651100 - Antibacterianos de uso sistémico" w:value="33651100 - Antibacterianos de uso sistémico"/>
                <w:listItem w:displayText="33651200 - Antimicóticos de uso sistémico" w:value="33651200 - Antimicóticos de uso sistémico"/>
                <w:listItem w:displayText="33651300 - Antimicobacterianos" w:value="33651300 - Antimicobacterianos"/>
                <w:listItem w:displayText="33651400 - Antivíricos de uso sistémico" w:value="33651400 - Antivíricos de uso sistémico"/>
                <w:listItem w:displayText="33651500 - Soros imunizantes e imunoglobulinas" w:value="33651500 - Soros imunizantes e imunoglobulinas"/>
                <w:listItem w:displayText="33651510 - Anti-soros" w:value="33651510 - Anti-soros"/>
                <w:listItem w:displayText="33651520 - Imunoglobulinas" w:value="33651520 - Imunoglobulinas"/>
                <w:listItem w:displayText="33651600 - Vacinas" w:value="33651600 - Vacinas"/>
                <w:listItem w:displayText="33651610 - Vacinas contra a difteria, tosse convulsa e tétano" w:value="33651610 - Vacinas contra a difteria, tosse convulsa e tétano"/>
                <w:listItem w:displayText="33651620 - Vacinas contra a difteria e o tétano" w:value="33651620 - Vacinas contra a difteria e o tétano"/>
                <w:listItem w:displayText="33651630 - Vacinas BCG (liofilizadas)" w:value="33651630 - Vacinas BCG (liofilizadas)"/>
                <w:listItem w:displayText="33651640 - Vacinas contra o sarampo, papeira e rubéola" w:value="33651640 - Vacinas contra o sarampo, papeira e rubéola"/>
                <w:listItem w:displayText="33651650 - Vacinas contra o tifo" w:value="33651650 - Vacinas contra o tifo"/>
                <w:listItem w:displayText="33651660 - Vacinas antigripe" w:value="33651660 - Vacinas antigripe"/>
                <w:listItem w:displayText="33651670 - Vacinas contra a poliomiolite" w:value="33651670 - Vacinas contra a poliomiolite"/>
                <w:listItem w:displayText="33651680 - Vacinas contra a hepatite B" w:value="33651680 - Vacinas contra a hepatite B"/>
                <w:listItem w:displayText="33651690 - Vacinas para medicina veterinária" w:value="33651690 - Vacinas para medicina veterinária"/>
                <w:listItem w:displayText="33652000 - Antineoplásicos e imunomoduladores" w:value="33652000 - Antineoplásicos e imunomoduladores"/>
                <w:listItem w:displayText="33652100 - Antineoplásicos" w:value="33652100 - Antineoplásicos"/>
                <w:listItem w:displayText="33652200 - Medicamentos usados na terapêutica endócrina" w:value="33652200 - Medicamentos usados na terapêutica endócrina"/>
                <w:listItem w:displayText="33652300 - Imunossupressores" w:value="33652300 - Imunossupressores"/>
                <w:listItem w:displayText="33660000 - Medicamentos para o sistema nervoso e para os órgãos sensoriais" w:value="33660000 - Medicamentos para o sistema nervoso e para os órgãos sensoriais"/>
                <w:listItem w:displayText="33661000 - Medicamentos para o sistema nervoso" w:value="33661000 - Medicamentos para o sistema nervoso"/>
                <w:listItem w:displayText="33661100 - Anestésicos" w:value="33661100 - Anestésicos"/>
                <w:listItem w:displayText="33661200 - Analgésicos" w:value="33661200 - Analgésicos"/>
                <w:listItem w:displayText="33661300 - Antiepilépticos" w:value="33661300 - Antiepilépticos"/>
                <w:listItem w:displayText="33661400 - Antiparkinsónicos" w:value="33661400 - Antiparkinsónicos"/>
                <w:listItem w:displayText="33661500 - Psicolépticos" w:value="33661500 - Psicolépticos"/>
                <w:listItem w:displayText="33661600 - Psicanalépticos" w:value="33661600 - Psicanalépticos"/>
                <w:listItem w:displayText="33661700 - Outros medicamentos para o sistema nervoso" w:value="33661700 - Outros medicamentos para o sistema nervoso"/>
                <w:listItem w:displayText="33662000 - Medicamentos para os órgãos sensoriais" w:value="33662000 - Medicamentos para os órgãos sensoriais"/>
                <w:listItem w:displayText="33662100 - Medicamentos usados em oftalmologia" w:value="33662100 - Medicamentos usados em oftalmologia"/>
                <w:listItem w:displayText="33670000 - Medicamentos para o aparelho respiratório" w:value="33670000 - Medicamentos para o aparelho respiratório"/>
                <w:listItem w:displayText="33673000 - Medicamentos para doenças obstrutivas das vias respiratórias" w:value="33673000 - Medicamentos para doenças obstrutivas das vias respiratórias"/>
                <w:listItem w:displayText="33674000 - Medicamentos para as constipações e para a tosse" w:value="33674000 - Medicamentos para as constipações e para a tosse"/>
                <w:listItem w:displayText="33675000 - Anti-histamínicos de uso sistémico" w:value="33675000 - Anti-histamínicos de uso sistémico"/>
                <w:listItem w:displayText="33680000 - Artigos de farmácia" w:value="33680000 - Artigos de farmácia"/>
                <w:listItem w:displayText="33681000 - Tetinas, protectores de mamilo e artigos similares para bebés" w:value="33681000 - Tetinas, protectores de mamilo e artigos similares para bebés"/>
                <w:listItem w:displayText="33682000 - Ladrilhos de borracha" w:value="33682000 - Ladrilhos de borracha"/>
                <w:listItem w:displayText="33683000 - Amortecedores de borracha" w:value="33683000 - Amortecedores de borracha"/>
                <w:listItem w:displayText="33690000 - Medicamentos vários" w:value="33690000 - Medicamentos vários"/>
                <w:listItem w:displayText="33691000 - Produtos antiparasitários, insecticidas e repelentes" w:value="33691000 - Produtos antiparasitários, insecticidas e repelentes"/>
                <w:listItem w:displayText="33691100 - Antiprotozoários" w:value="33691100 - Antiprotozoários"/>
                <w:listItem w:displayText="33691200 - Anti-helmínticos" w:value="33691200 - Anti-helmínticos"/>
                <w:listItem w:displayText="33691300 - Ectoparasiticidas incluindo os antiescabiosos, insecticidas e repelentes" w:value="33691300 - Ectoparasiticidas incluindo os antiescabiosos, insecticidas e repelentes"/>
                <w:listItem w:displayText="33692000 - Soluções medicinais" w:value="33692000 - Soluções medicinais"/>
                <w:listItem w:displayText="33692100 - Soluções para infusão" w:value="33692100 - Soluções para infusão"/>
                <w:listItem w:displayText="33692200 - Produtos para nutrição parenteral" w:value="33692200 - Produtos para nutrição parenteral"/>
                <w:listItem w:displayText="33692210 - Soluções para alimentação parenteral" w:value="33692210 - Soluções para alimentação parenteral"/>
                <w:listItem w:displayText="33692300 - Alimentos enterais" w:value="33692300 - Alimentos enterais"/>
                <w:listItem w:displayText="33692400 - Soluções para perfusão" w:value="33692400 - Soluções para perfusão"/>
                <w:listItem w:displayText="33692500 - Soluções injectáveis" w:value="33692500 - Soluções injectáveis"/>
                <w:listItem w:displayText="33692510 - Fluidos intravenosos" w:value="33692510 - Fluidos intravenosos"/>
                <w:listItem w:displayText="33692600 - Soluções galénicas" w:value="33692600 - Soluções galénicas"/>
                <w:listItem w:displayText="33692700 - Soluções à base de glucose" w:value="33692700 - Soluções à base de glucose"/>
                <w:listItem w:displayText="33692800 - Soluções para diálise" w:value="33692800 - Soluções para diálise"/>
                <w:listItem w:displayText="33693000 - Todos os outros produtos terapêuticos" w:value="33693000 - Todos os outros produtos terapêuticos"/>
                <w:listItem w:displayText="33693100 - Toxinas" w:value="33693100 - Toxinas"/>
                <w:listItem w:displayText="33693200 - Substitutos da nicotina" w:value="33693200 - Substitutos da nicotina"/>
                <w:listItem w:displayText="33693300 - Tratamento da toxicodependência" w:value="33693300 - Tratamento da toxicodependência"/>
                <w:listItem w:displayText="33694000 - Meios de diagnóstico" w:value="33694000 - Meios de diagnóstico"/>
                <w:listItem w:displayText="33695000 - Todos os outros produtos não terapêuticos" w:value="33695000 - Todos os outros produtos não terapêuticos"/>
                <w:listItem w:displayText="33696000 - Reagentes e meios de contraste" w:value="33696000 - Reagentes e meios de contraste"/>
                <w:listItem w:displayText="33696100 - Reagentes para determinação do grupo sanguíneo" w:value="33696100 - Reagentes para determinação do grupo sanguíneo"/>
                <w:listItem w:displayText="33696200 - Reagentes para análises ao sangue" w:value="33696200 - Reagentes para análises ao sangue"/>
                <w:listItem w:displayText="33696300 - Reagentes químicos" w:value="33696300 - Reagentes químicos"/>
                <w:listItem w:displayText="33696400 - Reagentes isotópicos" w:value="33696400 - Reagentes isotópicos"/>
                <w:listItem w:displayText="33696500 - Reagentes de laboratório" w:value="33696500 - Reagentes de laboratório"/>
                <w:listItem w:displayText="33696600 - Reagentes para electroforese" w:value="33696600 - Reagentes para electroforese"/>
                <w:listItem w:displayText="33696700 - Reagentes para urologia" w:value="33696700 - Reagentes para urologia"/>
                <w:listItem w:displayText="33696800 - Meios de contraste para raios X" w:value="33696800 - Meios de contraste para raios X"/>
                <w:listItem w:displayText="33697000 - Preparações para fins médicos excepto os produtos de odontologia" w:value="33697000 - Preparações para fins médicos excepto os produtos de odontologia"/>
                <w:listItem w:displayText="33697100 - Preparações para enema" w:value="33697100 - Preparações para enema"/>
                <w:listItem w:displayText="33697110 - Gessos para osteoplastia" w:value="33697110 - Gessos para osteoplastia"/>
                <w:listItem w:displayText="33698000 - Produtos para fins clínicos" w:value="33698000 - Produtos para fins clínicos"/>
                <w:listItem w:displayText="33698100 - Culturas microbiológicas" w:value="33698100 - Culturas microbiológicas"/>
                <w:listItem w:displayText="33698200 - Glândulas e seus extractos" w:value="33698200 - Glândulas e seus extractos"/>
                <w:listItem w:displayText="33698300 - Substâncias pépticas" w:value="33698300 - Substâncias pépticas"/>
                <w:listItem w:displayText="33700000 - Produtos para cuidados pessoais" w:value="33700000 - Produtos para cuidados pessoais"/>
                <w:listItem w:displayText="33710000 - Perfumes, produtos de toucador e preservativos" w:value="33710000 - Perfumes, produtos de toucador e preservativos"/>
                <w:listItem w:displayText="33711000 - Perfumes e produtos de toucador" w:value="33711000 - Perfumes e produtos de toucador"/>
                <w:listItem w:displayText="33711100 - Águas-de-toucador" w:value="33711100 - Águas-de-toucador"/>
                <w:listItem w:displayText="33711110 - Desodorizantes" w:value="33711110 - Desodorizantes"/>
                <w:listItem w:displayText="33711120 - Antitranspirantes" w:value="33711120 - Antitranspirantes"/>
                <w:listItem w:displayText="33711130 - Águas-de-colónia" w:value="33711130 - Águas-de-colónia"/>
                <w:listItem w:displayText="33711140 - Fragrâncias" w:value="33711140 - Fragrâncias"/>
                <w:listItem w:displayText="33711150 - Água de rosas" w:value="33711150 - Água de rosas"/>
                <w:listItem w:displayText="33711200 - Produtos de maquilhagem" w:value="33711200 - Produtos de maquilhagem"/>
                <w:listItem w:displayText="33711300 - Preparações para manicura ou pedicura" w:value="33711300 - Preparações para manicura ou pedicura"/>
                <w:listItem w:displayText="33711400 - Produtos de beleza" w:value="33711400 - Produtos de beleza"/>
                <w:listItem w:displayText="33711410 - Algodão em bolas" w:value="33711410 - Algodão em bolas"/>
                <w:listItem w:displayText="33711420 - Estojos de maquilhagem" w:value="33711420 - Estojos de maquilhagem"/>
                <w:listItem w:displayText="33711430 - Lenços descartáveis" w:value="33711430 - Lenços descartáveis"/>
                <w:listItem w:displayText="33711440 - Bálsamo labial" w:value="33711440 - Bálsamo labial"/>
                <w:listItem w:displayText="33711450 - Tatuagens" w:value="33711450 - Tatuagens"/>
                <w:listItem w:displayText="33711500 - Produtos para tratamento da pele" w:value="33711500 - Produtos para tratamento da pele"/>
                <w:listItem w:displayText="33711510 - Protectores solares" w:value="33711510 - Protectores solares"/>
                <w:listItem w:displayText="33711520 - Gel de banho" w:value="33711520 - Gel de banho"/>
                <w:listItem w:displayText="33711530 - Toucas de banho" w:value="33711530 - Toucas de banho"/>
                <w:listItem w:displayText="33711540 - Cremes ou loções parafarmacêuticos" w:value="33711540 - Cremes ou loções parafarmacêuticos"/>
                <w:listItem w:displayText="33711600 - Preparações e artigos capilares" w:value="33711600 - Preparações e artigos capilares"/>
                <w:listItem w:displayText="33711610 - Champôs" w:value="33711610 - Champôs"/>
                <w:listItem w:displayText="33711620 - Pentes" w:value="33711620 - Pentes"/>
                <w:listItem w:displayText="33711630 - Perucas" w:value="33711630 - Perucas"/>
                <w:listItem w:displayText="33711640 - Estojos com cotonetes e lima" w:value="33711640 - Estojos com cotonetes e lima"/>
                <w:listItem w:displayText="33711700 - Artigos e preparações para higiene oral ou dentária" w:value="33711700 - Artigos e preparações para higiene oral ou dentária"/>
                <w:listItem w:displayText="33711710 - Escovas de dentes" w:value="33711710 - Escovas de dentes"/>
                <w:listItem w:displayText="33711720 - Pasta dentífrica" w:value="33711720 - Pasta dentífrica"/>
                <w:listItem w:displayText="33711730 - Palitos" w:value="33711730 - Palitos"/>
                <w:listItem w:displayText="33711740 - Elixir oral" w:value="33711740 - Elixir oral"/>
                <w:listItem w:displayText="33711750 - Refrescantes" w:value="33711750 - Refrescantes"/>
                <w:listItem w:displayText="33711760 - Fio dentário" w:value="33711760 - Fio dentário"/>
                <w:listItem w:displayText="33711770 - Dispositivos de embalo de berços, artigos para tranquilizar bebés e bonecos para bebés" w:value="33711770 - Dispositivos de embalo de berços, artigos para tranquilizar bebés e bonecos para bebés"/>
                <w:listItem w:displayText="33711780 - Pastilhas para limpeza de próteses dentárias" w:value="33711780 - Pastilhas para limpeza de próteses dentárias"/>
                <w:listItem w:displayText="33711790 - Conjuntos de higiene oral" w:value="33711790 - Conjuntos de higiene oral"/>
                <w:listItem w:displayText="33711800 - Preparações para barbear" w:value="33711800 - Preparações para barbear"/>
                <w:listItem w:displayText="33711810 - Creme de barbear" w:value="33711810 - Creme de barbear"/>
                <w:listItem w:displayText="33711900 - Sabão" w:value="33711900 - Sabão"/>
                <w:listItem w:displayText="33712000 - Preservativos" w:value="33712000 - Preservativos"/>
                <w:listItem w:displayText="33713000 - Produtos para o cuidado dos pés" w:value="33713000 - Produtos para o cuidado dos pés"/>
                <w:listItem w:displayText="33720000 - Lâminas e estojos para manicura ou pedicura" w:value="33720000 - Lâminas e estojos para manicura ou pedicura"/>
                <w:listItem w:displayText="33721000 - Navalhas e aparelhos de barbear" w:value="33721000 - Navalhas e aparelhos de barbear"/>
                <w:listItem w:displayText="33721100 - Lâminas de barbear" w:value="33721100 - Lâminas de barbear"/>
                <w:listItem w:displayText="33721200 - Máquinas de barbear" w:value="33721200 - Máquinas de barbear"/>
                <w:listItem w:displayText="33722000 - Estojos para manicura ou pedicura" w:value="33722000 - Estojos para manicura ou pedicura"/>
                <w:listItem w:displayText="33722100 - Estojos de manicura" w:value="33722100 - Estojos de manicura"/>
                <w:listItem w:displayText="33722110 - Instrumentos de manicura" w:value="33722110 - Instrumentos de manicura"/>
                <w:listItem w:displayText="33722200 - Estojos de pedicura" w:value="33722200 - Estojos de pedicura"/>
                <w:listItem w:displayText="33722210 - Instrumentos de pedicura" w:value="33722210 - Instrumentos de pedicura"/>
                <w:listItem w:displayText="33722300 - Ganchos para o cabelo" w:value="33722300 - Ganchos para o cabelo"/>
                <w:listItem w:displayText="33730000 - Produtos para o cuidado dos olhos e lentes de correcção" w:value="33730000 - Produtos para o cuidado dos olhos e lentes de correcção"/>
                <w:listItem w:displayText="33731000 - Lentes de contacto" w:value="33731000 - Lentes de contacto"/>
                <w:listItem w:displayText="33731100 - Lentes de correcção" w:value="33731100 - Lentes de correcção"/>
                <w:listItem w:displayText="33731110 - Lentes intraoculares" w:value="33731110 - Lentes intraoculares"/>
                <w:listItem w:displayText="33731120 - Lentes para óculos" w:value="33731120 - Lentes para óculos"/>
                <w:listItem w:displayText="33732000 - Líquidos para lentes de contacto" w:value="33732000 - Líquidos para lentes de contacto"/>
                <w:listItem w:displayText="33733000 - Óculos de sol" w:value="33733000 - Óculos de sol"/>
                <w:listItem w:displayText="33734000 - Óculos" w:value="33734000 - Óculos"/>
                <w:listItem w:displayText="33734100 - Armações para óculos" w:value="33734100 - Armações para óculos"/>
                <w:listItem w:displayText="33734200 - Vidro para óculos" w:value="33734200 - Vidro para óculos"/>
                <w:listItem w:displayText="33735000 - Óculos protectores" w:value="33735000 - Óculos protectores"/>
                <w:listItem w:displayText="33735100 - Óculos de protecção" w:value="33735100 - Óculos de protecção"/>
                <w:listItem w:displayText="33735200 - Armações para óculos de protecção" w:value="33735200 - Armações para óculos de protecção"/>
                <w:listItem w:displayText="33740000 - Produtos para o cuidado das mãos e das unhas" w:value="33740000 - Produtos para o cuidado das mãos e das unhas"/>
                <w:listItem w:displayText="33741000 - Produtos para o cuidado das mãos" w:value="33741000 - Produtos para o cuidado das mãos"/>
                <w:listItem w:displayText="33741100 - Produtos para limpar as mãos" w:value="33741100 - Produtos para limpar as mãos"/>
                <w:listItem w:displayText="33741200 - Loções para as mãos ou para o corpo" w:value="33741200 - Loções para as mãos ou para o corpo"/>
                <w:listItem w:displayText="33741300 - Desinfectante para as mãos" w:value="33741300 - Desinfectante para as mãos"/>
                <w:listItem w:displayText="33742000 - Produtos para o cuidado das unhas" w:value="33742000 - Produtos para o cuidado das unhas"/>
                <w:listItem w:displayText="33742100 - Corta-unhas" w:value="33742100 - Corta-unhas"/>
                <w:listItem w:displayText="33742200 - Verniz para as unhas" w:value="33742200 - Verniz para as unhas"/>
                <w:listItem w:displayText="33750000 - Produtos para bebés" w:value="33750000 - Produtos para bebés"/>
                <w:listItem w:displayText="33751000 - Fraldas descartáveis" w:value="33751000 - Fraldas descartáveis"/>
                <w:listItem w:displayText="33752000 - Protectores de seios para amamentação" w:value="33752000 - Protectores de seios para amamentação"/>
                <w:listItem w:displayText="33760000 - Papel higiénico, lenços, toalhas de mão e guardanapos" w:value="33760000 - Papel higiénico, lenços, toalhas de mão e guardanapos"/>
                <w:listItem w:displayText="33761000 - Papel higiénico" w:value="33761000 - Papel higiénico"/>
                <w:listItem w:displayText="33762000 - Lenços de papel" w:value="33762000 - Lenços de papel"/>
                <w:listItem w:displayText="33763000 - Toalhas de mão de papel" w:value="33763000 - Toalhas de mão de papel"/>
                <w:listItem w:displayText="33764000 - Guardanapos de papel" w:value="33764000 - Guardanapos de papel"/>
                <w:listItem w:displayText="33770000 - Artigos de papel para uso sanitário" w:value="33770000 - Artigos de papel para uso sanitário"/>
                <w:listItem w:displayText="33771000 - Produtos sanitários de papel" w:value="33771000 - Produtos sanitários de papel"/>
                <w:listItem w:displayText="33771100 - Pensos e tampões higiénicos" w:value="33771100 - Pensos e tampões higiénicos"/>
                <w:listItem w:displayText="33771200 - Fraldas de papel" w:value="33771200 - Fraldas de papel"/>
                <w:listItem w:displayText="33772000 - Artigos de papel descartáveis" w:value="33772000 - Artigos de papel descartáveis"/>
                <w:listItem w:displayText="33790000 - Artigos de vidro para laboratório, higiene ou farmácia" w:value="33790000 - Artigos de vidro para laboratório, higiene ou farmácia"/>
                <w:listItem w:displayText="33791000 - Artigos de vidro para higiene" w:value="33791000 - Artigos de vidro para higiene"/>
                <w:listItem w:displayText="33792000 - Artigos de vidro para farmácia" w:value="33792000 - Artigos de vidro para farmácia"/>
                <w:listItem w:displayText="33793000 - Artigos de vidro para laboratório" w:value="33793000 - Artigos de vidro para laboratório"/>
                <w:listItem w:displayText="33900000 - Equipamento e material post mortem e mortuário" w:value="33900000 - Equipamento e material post mortem e mortuário"/>
                <w:listItem w:displayText="33910000 - Instrumentos e material para dissecação patológica" w:value="33910000 - Instrumentos e material para dissecação patológica"/>
                <w:listItem w:displayText="33911000 - Tesouras de autópsia" w:value="33911000 - Tesouras de autópsia"/>
                <w:listItem w:displayText="33912000 - Estojos para dissecação em autópsias" w:value="33912000 - Estojos para dissecação em autópsias"/>
                <w:listItem w:displayText="33912100 - Fórceps para dissecação em autópsias" w:value="33912100 - Fórceps para dissecação em autópsias"/>
                <w:listItem w:displayText="33913000 - Sondas para extracção de balas em autópsias" w:value="33913000 - Sondas para extracção de balas em autópsias"/>
                <w:listItem w:displayText="33914000 - Fio de suturar, agulhas e ganchos de incisão post mortem" w:value="33914000 - Fio de suturar, agulhas e ganchos de incisão post mortem"/>
                <w:listItem w:displayText="33914100 - Fio de suturar post mortem" w:value="33914100 - Fio de suturar post mortem"/>
                <w:listItem w:displayText="33914200 - Agulhas post mortem" w:value="33914200 - Agulhas post mortem"/>
                <w:listItem w:displayText="33914300 - Ganchos de incisão post mortem" w:value="33914300 - Ganchos de incisão post mortem"/>
                <w:listItem w:displayText="33915000 - Guias para veias em autópsias" w:value="33915000 - Guias para veias em autópsias"/>
                <w:listItem w:displayText="33916000 - Serras ou acessórios de autópsia" w:value="33916000 - Serras ou acessórios de autópsia"/>
                <w:listItem w:displayText="33916100 - Serras de autópsia" w:value="33916100 - Serras de autópsia"/>
                <w:listItem w:displayText="33917000 - Mesas ou blocos de dissecação" w:value="33917000 - Mesas ou blocos de dissecação"/>
                <w:listItem w:displayText="33918000 - Caixas para instrumentos ou acessórios cirúrgicos post mortem" w:value="33918000 - Caixas para instrumentos ou acessórios cirúrgicos post mortem"/>
                <w:listItem w:displayText="33919000 - Estojos dobráveis para instrumentos ou acessórios cirúrgicos post mortem" w:value="33919000 - Estojos dobráveis para instrumentos ou acessórios cirúrgicos post mortem"/>
                <w:listItem w:displayText="33920000 - Equipamento e material de autópsia" w:value="33920000 - Equipamento e material de autópsia"/>
                <w:listItem w:displayText="33921000 - Colectores de pó de ossos" w:value="33921000 - Colectores de pó de ossos"/>
                <w:listItem w:displayText="33922000 - Sacos para transporte de cadáveres" w:value="33922000 - Sacos para transporte de cadáveres"/>
                <w:listItem w:displayText="33923000 - Travesseiros, pranchas ou balanças suspensas para autópsias" w:value="33923000 - Travesseiros, pranchas ou balanças suspensas para autópsias"/>
                <w:listItem w:displayText="33923100 - Travesseiros para autópsias" w:value="33923100 - Travesseiros para autópsias"/>
                <w:listItem w:displayText="33923200 - Pranchas para autópsias" w:value="33923200 - Pranchas para autópsias"/>
                <w:listItem w:displayText="33923300 - Balanças suspensas para autópsias" w:value="33923300 - Balanças suspensas para autópsias"/>
                <w:listItem w:displayText="33924000 - Estojos para autópsias em presença de doenças infecciosas" w:value="33924000 - Estojos para autópsias em presença de doenças infecciosas"/>
                <w:listItem w:displayText="33925000 - Etiquetas ou braceletes para identificação post mortem" w:value="33925000 - Etiquetas ou braceletes para identificação post mortem"/>
                <w:listItem w:displayText="33926000 - Tubos ou aspiradores de vácuo para recolha de fluidos em autópsias" w:value="33926000 - Tubos ou aspiradores de vácuo para recolha de fluidos em autópsias"/>
                <w:listItem w:displayText="33927000 - Termómetros rectais post mortem" w:value="33927000 - Termómetros rectais post mortem"/>
                <w:listItem w:displayText="33928000 - Dispositivos de endireitamento de dedos post mortem" w:value="33928000 - Dispositivos de endireitamento de dedos post mortem"/>
                <w:listItem w:displayText="33929000 - Estojos com reconstituintes de tecidos de cadáveres" w:value="33929000 - Estojos com reconstituintes de tecidos de cadáveres"/>
                <w:listItem w:displayText="33930000 - Mobiliário de autópsia" w:value="33930000 - Mobiliário de autópsia"/>
                <w:listItem w:displayText="33931000 - Estações de trabalho ou acessórios para autópsia expedita" w:value="33931000 - Estações de trabalho ou acessórios para autópsia expedita"/>
                <w:listItem w:displayText="33932000 - Bancas ou acessórios de autópsia" w:value="33932000 - Bancas ou acessórios de autópsia"/>
                <w:listItem w:displayText="33933000 - Mesas ou acessórios de autópsia" w:value="33933000 - Mesas ou acessórios de autópsia"/>
                <w:listItem w:displayText="33933100 - Mesas de autópsia" w:value="33933100 - Mesas de autópsia"/>
                <w:listItem w:displayText="33934000 - Mesas ou acessórios de necropsia" w:value="33934000 - Mesas ou acessórios de necropsia"/>
                <w:listItem w:displayText="33935000 - Mesas ou acessórios de dissecação animal post mortem" w:value="33935000 - Mesas ou acessórios de dissecação animal post mortem"/>
                <w:listItem w:displayText="33936000 - Estações de trabalho ou acessórios para embalsamamento" w:value="33936000 - Estações de trabalho ou acessórios para embalsamamento"/>
                <w:listItem w:displayText="33937000 - Estações de trabalho para autópsia com dispositivo de evacuação de líquidos" w:value="33937000 - Estações de trabalho para autópsia com dispositivo de evacuação de líquidos"/>
                <w:listItem w:displayText="33940000 - Equipamento e material para transporte e armazenamento de cadáveres" w:value="33940000 - Equipamento e material para transporte e armazenamento de cadáveres"/>
                <w:listItem w:displayText="33941000 - Gavetas de armazenamento de cadáveres" w:value="33941000 - Gavetas de armazenamento de cadáveres"/>
                <w:listItem w:displayText="33942000 - Macas para transporte de cadáveres" w:value="33942000 - Macas para transporte de cadáveres"/>
                <w:listItem w:displayText="33943000 - Elevadores sobre rodas para transporte de cadáveres" w:value="33943000 - Elevadores sobre rodas para transporte de cadáveres"/>
                <w:listItem w:displayText="33944000 - Frigoríficos para morgues" w:value="33944000 - Frigoríficos para morgues"/>
                <w:listItem w:displayText="33945000 - Câmaras frigoríficas para morgues" w:value="33945000 - Câmaras frigoríficas para morgues"/>
                <w:listItem w:displayText="33946000 - Macas elevatórias e basculantes para autópsias" w:value="33946000 - Macas elevatórias e basculantes para autópsias"/>
                <w:listItem w:displayText="33947000 - Tabuleiros para cadáveres" w:value="33947000 - Tabuleiros para cadáveres"/>
                <w:listItem w:displayText="33948000 - Dispositivos para elevação ou transferência de cadáveres" w:value="33948000 - Dispositivos para elevação ou transferência de cadáveres"/>
                <w:listItem w:displayText="33949000 - Contentores para transporte de cadáveres" w:value="33949000 - Contentores para transporte de cadáveres"/>
                <w:listItem w:displayText="33950000 - Equipamento e material para medicina legal" w:value="33950000 - Equipamento e material para medicina legal"/>
                <w:listItem w:displayText="33951000 - Material para impressões digitais post mortem" w:value="33951000 - Material para impressões digitais post mortem"/>
                <w:listItem w:displayText="33952000 - Máscaras antiputrefacção" w:value="33952000 - Máscaras antiputrefacção"/>
                <w:listItem w:displayText="33953000 - Estojos ou material para detecção post mortem de sangue" w:value="33953000 - Estojos ou material para detecção post mortem de sangue"/>
                <w:listItem w:displayText="33954000 - Estojos para recolha de provas biológicas" w:value="33954000 - Estojos para recolha de provas biológicas"/>
                <w:listItem w:displayText="33960000 - Equipamento e material de embalsamamento" w:value="33960000 - Equipamento e material de embalsamamento"/>
                <w:listItem w:displayText="33961000 - Injectores de cavidades para embalsamamento" w:value="33961000 - Injectores de cavidades para embalsamamento"/>
                <w:listItem w:displayText="33962000 - Tubos de drenagem de veias para embalsamamento" w:value="33962000 - Tubos de drenagem de veias para embalsamamento"/>
                <w:listItem w:displayText="33963000 - Fluidos ou tratamentos químicos para embalsamamento" w:value="33963000 - Fluidos ou tratamentos químicos para embalsamamento"/>
                <w:listItem w:displayText="33964000 - Tubos de injecção para embalsamamento" w:value="33964000 - Tubos de injecção para embalsamamento"/>
                <w:listItem w:displayText="33965000 - Cubas ou acessórios de embalsamamento" w:value="33965000 - Cubas ou acessórios de embalsamamento"/>
                <w:listItem w:displayText="33966000 - Estojos de embalsamamento" w:value="33966000 - Estojos de embalsamamento"/>
                <w:listItem w:displayText="33967000 - Agulhas para injecção de produtos de embalsamamento" w:value="33967000 - Agulhas para injecção de produtos de embalsamamento"/>
                <w:listItem w:displayText="33968000 - Cápsulas para encerrar as pálpebras" w:value="33968000 - Cápsulas para encerrar as pálpebras"/>
                <w:listItem w:displayText="33970000 - Equipamento e material mortuário" w:value="33970000 - Equipamento e material mortuário"/>
                <w:listItem w:displayText="33971000 - Vestuário funerário" w:value="33971000 - Vestuário funerário"/>
                <w:listItem w:displayText="33972000 - Pacotes funerários" w:value="33972000 - Pacotes funerários"/>
                <w:listItem w:displayText="33973000 - Mortalhas" w:value="33973000 - Mortalhas"/>
                <w:listItem w:displayText="33974000 - Aspiradores para uso funerário" w:value="33974000 - Aspiradores para uso funerário"/>
                <w:listItem w:displayText="33975000 - Compostos endurecedores para uso funerário" w:value="33975000 - Compostos endurecedores para uso funerário"/>
                <w:listItem w:displayText="34000000 - Equipamento e produtos auxiliares de transporte" w:value="34000000 - Equipamento e produtos auxiliares de transporte"/>
                <w:listItem w:displayText="34100000 - Veículos a motor" w:value="34100000 - Veículos a motor"/>
                <w:listItem w:displayText="34110000 - Automóveis de passageiros" w:value="34110000 - Automóveis de passageiros"/>
                <w:listItem w:displayText="34111000 - Automóveis familiares e de turismo" w:value="34111000 - Automóveis familiares e de turismo"/>
                <w:listItem w:displayText="34111100 - Automóveis familiares" w:value="34111100 - Automóveis familiares"/>
                <w:listItem w:displayText="34111200 - Automóveis de turismo" w:value="34111200 - Automóveis de turismo"/>
                <w:listItem w:displayText="34113000 - Veículos automóveis com tracção às quatro rodas" w:value="34113000 - Veículos automóveis com tracção às quatro rodas"/>
                <w:listItem w:displayText="34113100 - Jipes" w:value="34113100 - Jipes"/>
                <w:listItem w:displayText="34113200 - Veículos 4X4" w:value="34113200 - Veículos 4X4"/>
                <w:listItem w:displayText="34113300 - Veículos todo-o-terreno" w:value="34113300 - Veículos todo-o-terreno"/>
                <w:listItem w:displayText="34114000 - Veículos para usos especiais" w:value="34114000 - Veículos para usos especiais"/>
                <w:listItem w:displayText="34114100 - Veículos de emergência" w:value="34114100 - Veículos de emergência"/>
                <w:listItem w:displayText="34114110 - Veículos de socorro" w:value="34114110 - Veículos de socorro"/>
                <w:listItem w:displayText="34114120 - Veículos para fins paramédicos" w:value="34114120 - Veículos para fins paramédicos"/>
                <w:listItem w:displayText="34114121 - Ambulâncias" w:value="34114121 - Ambulâncias"/>
                <w:listItem w:displayText="34114122 - Veículos para o transporte de doentes" w:value="34114122 - Veículos para o transporte de doentes"/>
                <w:listItem w:displayText="34114200 - Veículos para fins policiais" w:value="34114200 - Veículos para fins policiais"/>
                <w:listItem w:displayText="34114210 - Veículos para transporte de prisioneiros" w:value="34114210 - Veículos para transporte de prisioneiros"/>
                <w:listItem w:displayText="34114300 - Veículos para serviços de assistência social" w:value="34114300 - Veículos para serviços de assistência social"/>
                <w:listItem w:displayText="34114400 - Mini-autocarros" w:value="34114400 - Mini-autocarros"/>
                <w:listItem w:displayText="34115000 - Outros veículos de passageiros" w:value="34115000 - Outros veículos de passageiros"/>
                <w:listItem w:displayText="34115200 - Veículos a motor para o transporte de menos de dez pessoas" w:value="34115200 - Veículos a motor para o transporte de menos de dez pessoas"/>
                <w:listItem w:displayText="34115300 - Veículos de transporte usados" w:value="34115300 - Veículos de transporte usados"/>
                <w:listItem w:displayText="34120000 - Veículos a motor para o transporte de dez ou mais pessoas" w:value="34120000 - Veículos a motor para o transporte de dez ou mais pessoas"/>
                <w:listItem w:displayText="34121000 - Autocarros urbanos e de turismo" w:value="34121000 - Autocarros urbanos e de turismo"/>
                <w:listItem w:displayText="34121100 - Autocarros públicos" w:value="34121100 - Autocarros públicos"/>
                <w:listItem w:displayText="34121200 - Autocarros articulados" w:value="34121200 - Autocarros articulados"/>
                <w:listItem w:displayText="34121300 - Autocarros de dois andares" w:value="34121300 - Autocarros de dois andares"/>
                <w:listItem w:displayText="34121400 - Autocarros de plataforma rebaixada" w:value="34121400 - Autocarros de plataforma rebaixada"/>
                <w:listItem w:displayText="34121500 - Autocarros de turismo" w:value="34121500 - Autocarros de turismo"/>
                <w:listItem w:displayText="34130000 - Veículos a motor para o transporte de mercadorias" w:value="34130000 - Veículos a motor para o transporte de mercadorias"/>
                <w:listItem w:displayText="34131000 - Carrinhas de caixa aberta (pick-ups)" w:value="34131000 - Carrinhas de caixa aberta (pick-ups)"/>
                <w:listItem w:displayText="34132000 - Trenós motorizados" w:value="34132000 - Trenós motorizados"/>
                <w:listItem w:displayText="34133000 - Camiões articulados" w:value="34133000 - Camiões articulados"/>
                <w:listItem w:displayText="34133100 - Camiões-cisterna" w:value="34133100 - Camiões-cisterna"/>
                <w:listItem w:displayText="34133110 - Camiões-cisterna para transporte de combustível" w:value="34133110 - Camiões-cisterna para transporte de combustível"/>
                <w:listItem w:displayText="34134000 - Camiões sem taipais e camiões basculantes" w:value="34134000 - Camiões sem taipais e camiões basculantes"/>
                <w:listItem w:displayText="34134100 - Camiões sem taipais" w:value="34134100 - Camiões sem taipais"/>
                <w:listItem w:displayText="34134200 - Camiões basculantes" w:value="34134200 - Camiões basculantes"/>
                <w:listItem w:displayText="34136000 - Furgonetas" w:value="34136000 - Furgonetas"/>
                <w:listItem w:displayText="34136100 - Furgonetas ligeiras" w:value="34136100 - Furgonetas ligeiras"/>
                <w:listItem w:displayText="34136200 - Camionetas de caixa fechada" w:value="34136200 - Camionetas de caixa fechada"/>
                <w:listItem w:displayText="34137000 - Veículos de mercadorias usados" w:value="34137000 - Veículos de mercadorias usados"/>
                <w:listItem w:displayText="34138000 - Tractores rodoviários" w:value="34138000 - Tractores rodoviários"/>
                <w:listItem w:displayText="34139000 - Chassis" w:value="34139000 - Chassis"/>
                <w:listItem w:displayText="34139100 - Chassis-cabina" w:value="34139100 - Chassis-cabina"/>
                <w:listItem w:displayText="34139200 - Chassis com uma parte da carroçaria incorporada" w:value="34139200 - Chassis com uma parte da carroçaria incorporada"/>
                <w:listItem w:displayText="34139300 - Chassis completos" w:value="34139300 - Chassis completos"/>
                <w:listItem w:displayText="34140000 - Veículos a motor pesados" w:value="34140000 - Veículos a motor pesados"/>
                <w:listItem w:displayText="34142000 - Camiões-guindaste e camiões todo-o-terreno (dumpers)" w:value="34142000 - Camiões-guindaste e camiões todo-o-terreno (dumpers)"/>
                <w:listItem w:displayText="34142100 - Camiões de plataforma elevatória" w:value="34142100 - Camiões de plataforma elevatória"/>
                <w:listItem w:displayText="34142200 - Carregadores de balde" w:value="34142200 - Carregadores de balde"/>
                <w:listItem w:displayText="34142300 - Camiões todo-o-terreno (dumpers)" w:value="34142300 - Camiões todo-o-terreno (dumpers)"/>
                <w:listItem w:displayText="34143000 - Veículos de manutenção durante o Inverno" w:value="34143000 - Veículos de manutenção durante o Inverno"/>
                <w:listItem w:displayText="34144000 - Veículos a motor para usos especiais" w:value="34144000 - Veículos a motor para usos especiais"/>
                <w:listItem w:displayText="34144100 - Torres de perfuração móveis" w:value="34144100 - Torres de perfuração móveis"/>
                <w:listItem w:displayText="34144200 - Veículos para os serviços de emergência" w:value="34144200 - Veículos para os serviços de emergência"/>
                <w:listItem w:displayText="34144210 - Veículos de combate a incêndios" w:value="34144210 - Veículos de combate a incêndios"/>
                <w:listItem w:displayText="34144211 - Veículos-escada com plataforma giratória" w:value="34144211 - Veículos-escada com plataforma giratória"/>
                <w:listItem w:displayText="34144212 - Auto-tanques" w:value="34144212 - Auto-tanques"/>
                <w:listItem w:displayText="34144213 - Automóveis-bomba de combate a incêndios" w:value="34144213 - Automóveis-bomba de combate a incêndios"/>
                <w:listItem w:displayText="34144220 - Veículos de pronto-socorro" w:value="34144220 - Veículos de pronto-socorro"/>
                <w:listItem w:displayText="34144300 - Pontes móveis" w:value="34144300 - Pontes móveis"/>
                <w:listItem w:displayText="34144400 - Veículos para manutenção de estradas" w:value="34144400 - Veículos para manutenção de estradas"/>
                <w:listItem w:displayText="34144410 - Veículos para sucção de fossas" w:value="34144410 - Veículos para sucção de fossas"/>
                <w:listItem w:displayText="34144420 - Espalhadores de sal" w:value="34144420 - Espalhadores de sal"/>
                <w:listItem w:displayText="34144430 - Veículos varredores de ruas" w:value="34144430 - Veículos varredores de ruas"/>
                <w:listItem w:displayText="34144431 - Veículos varredores-aspiradores" w:value="34144431 - Veículos varredores-aspiradores"/>
                <w:listItem w:displayText="34144440 - Veículos espalhadores" w:value="34144440 - Veículos espalhadores"/>
                <w:listItem w:displayText="34144450 - Veículos para regar" w:value="34144450 - Veículos para regar"/>
                <w:listItem w:displayText="34144500 - Veículos para resíduos e águas residuais" w:value="34144500 - Veículos para resíduos e águas residuais"/>
                <w:listItem w:displayText="34144510 - Veículos para resíduos" w:value="34144510 - Veículos para resíduos"/>
                <w:listItem w:displayText="34144511 - Veículos para recolha de lixo" w:value="34144511 - Veículos para recolha de lixo"/>
                <w:listItem w:displayText="34144512 - Veículos compactadores de lixo" w:value="34144512 - Veículos compactadores de lixo"/>
                <w:listItem w:displayText="34144520 - Camiões-cisterna para águas residuais" w:value="34144520 - Camiões-cisterna para águas residuais"/>
                <w:listItem w:displayText="34144700 - Veículos utilitários" w:value="34144700 - Veículos utilitários"/>
                <w:listItem w:displayText="34144710 - Carregadores sobre rodas" w:value="34144710 - Carregadores sobre rodas"/>
                <w:listItem w:displayText="34144730 - Veículos para o reabastecimento de aeronaves" w:value="34144730 - Veículos para o reabastecimento de aeronaves"/>
                <w:listItem w:displayText="34144740 - Tractores para o reboque de aeronaves" w:value="34144740 - Tractores para o reboque de aeronaves"/>
                <w:listItem w:displayText="34144750 - Veículos para movimentação de carga" w:value="34144750 - Veículos para movimentação de carga"/>
                <w:listItem w:displayText="34144751 - Pórticos automóveis" w:value="34144751 - Pórticos automóveis"/>
                <w:listItem w:displayText="34144760 - Veículos-biblioteca" w:value="34144760 - Veículos-biblioteca"/>
                <w:listItem w:displayText="34144800 - Caravanas" w:value="34144800 - Caravanas"/>
                <w:listItem w:displayText="34144900 - Veículos eléctricos" w:value="34144900 - Veículos eléctricos"/>
                <w:listItem w:displayText="34144910 - Autocarros eléctricos" w:value="34144910 - Autocarros eléctricos"/>
                <w:listItem w:displayText="34150000 - Simuladores" w:value="34150000 - Simuladores"/>
                <w:listItem w:displayText="34151000 - Simuladores de condução" w:value="34151000 - Simuladores de condução"/>
                <w:listItem w:displayText="34152000 - Simuladores de treino" w:value="34152000 - Simuladores de treino"/>
                <w:listItem w:displayText="34200000 - Carroçarias, reboques ou semi-reboques para veículos" w:value="34200000 - Carroçarias, reboques ou semi-reboques para veículos"/>
                <w:listItem w:displayText="34210000 - Carroçarias para veículos" w:value="34210000 - Carroçarias para veículos"/>
                <w:listItem w:displayText="34211000 - Carroçarias para autocarros, para ambulâncias e para veículos de mercadorias" w:value="34211000 - Carroçarias para autocarros, para ambulâncias e para veículos de mercadorias"/>
                <w:listItem w:displayText="34211100 - Carroçarias para autocarros" w:value="34211100 - Carroçarias para autocarros"/>
                <w:listItem w:displayText="34211200 - Carroçarias para ambulâncias" w:value="34211200 - Carroçarias para ambulâncias"/>
                <w:listItem w:displayText="34211300 - Carroçarias para veículos de mercadorias" w:value="34211300 - Carroçarias para veículos de mercadorias"/>
                <w:listItem w:displayText="34220000 - Reboques, semi-reboques e contentores móveis" w:value="34220000 - Reboques, semi-reboques e contentores móveis"/>
                <w:listItem w:displayText="34221000 - Contentores móveis para usos especiais" w:value="34221000 - Contentores móveis para usos especiais"/>
                <w:listItem w:displayText="34221100 - Unidades móveis de intervenção" w:value="34221100 - Unidades móveis de intervenção"/>
                <w:listItem w:displayText="34221200 - Unidades móveis de emergência" w:value="34221200 - Unidades móveis de emergência"/>
                <w:listItem w:displayText="34221300 - Unidade de intervenção em caso de acidentes químicos" w:value="34221300 - Unidade de intervenção em caso de acidentes químicos"/>
                <w:listItem w:displayText="34223000 - Reboques e semi-reboques" w:value="34223000 - Reboques e semi-reboques"/>
                <w:listItem w:displayText="34223100 - Semi-reboques" w:value="34223100 - Semi-reboques"/>
                <w:listItem w:displayText="34223200 - Tanques atrelados" w:value="34223200 - Tanques atrelados"/>
                <w:listItem w:displayText="34223300 - Reboques" w:value="34223300 - Reboques"/>
                <w:listItem w:displayText="34223310 - Reboques polivalentes" w:value="34223310 - Reboques polivalentes"/>
                <w:listItem w:displayText="34223320 - Reboques para o transporte de cavalos" w:value="34223320 - Reboques para o transporte de cavalos"/>
                <w:listItem w:displayText="34223330 - Unidades móveis montadas sobre reboques" w:value="34223330 - Unidades móveis montadas sobre reboques"/>
                <w:listItem w:displayText="34223340 - Reboques-tanque" w:value="34223340 - Reboques-tanque"/>
                <w:listItem w:displayText="34223350 - Reboques de escadas giratórias" w:value="34223350 - Reboques de escadas giratórias"/>
                <w:listItem w:displayText="34223360 - Reboques de reabastecimento" w:value="34223360 - Reboques de reabastecimento"/>
                <w:listItem w:displayText="34223370 - Reboques basculantes" w:value="34223370 - Reboques basculantes"/>
                <w:listItem w:displayText="34223400 - Reboques e semi-reboques do tipo caravana" w:value="34223400 - Reboques e semi-reboques do tipo caravana"/>
                <w:listItem w:displayText="34224000 - Peças para reboques, semi-reboques e outros veículos" w:value="34224000 - Peças para reboques, semi-reboques e outros veículos"/>
                <w:listItem w:displayText="34224100 - Partes de reboques e semi-reboques" w:value="34224100 - Partes de reboques e semi-reboques"/>
                <w:listItem w:displayText="34224200 - Partes de outros veículos" w:value="34224200 - Partes de outros veículos"/>
                <w:listItem w:displayText="34300000 - Peças e acessórios para veículos e seus motores" w:value="34300000 - Peças e acessórios para veículos e seus motores"/>
                <w:listItem w:displayText="34310000 - Motores e peças para motores" w:value="34310000 - Motores e peças para motores"/>
                <w:listItem w:displayText="34311000 - Motores" w:value="34311000 - Motores"/>
                <w:listItem w:displayText="34311100 - Motores de combustão interna para veículos a motor e motociclos" w:value="34311100 - Motores de combustão interna para veículos a motor e motociclos"/>
                <w:listItem w:displayText="34311110 - Motores de ignição por faísca" w:value="34311110 - Motores de ignição por faísca"/>
                <w:listItem w:displayText="34311120 - Motores de ignição por compressão" w:value="34311120 - Motores de ignição por compressão"/>
                <w:listItem w:displayText="34312000 - Peças para motores" w:value="34312000 - Peças para motores"/>
                <w:listItem w:displayText="34312100 - Correias de ventoinha" w:value="34312100 - Correias de ventoinha"/>
                <w:listItem w:displayText="34312200 - Velas de ignição" w:value="34312200 - Velas de ignição"/>
                <w:listItem w:displayText="34312300 - Radiadores para veículos" w:value="34312300 - Radiadores para veículos"/>
                <w:listItem w:displayText="34312400 - Pistões" w:value="34312400 - Pistões"/>
                <w:listItem w:displayText="34312500 - Juntas vedantes" w:value="34312500 - Juntas vedantes"/>
                <w:listItem w:displayText="34312600 - Correias transportadoras de borracha" w:value="34312600 - Correias transportadoras de borracha"/>
                <w:listItem w:displayText="34312700 - Correias de transmissão de borracha" w:value="34312700 - Correias de transmissão de borracha"/>
                <w:listItem w:displayText="34320000 - Peças sobresselentes mecânicas excepto motores e peças para motores" w:value="34320000 - Peças sobresselentes mecânicas excepto motores e peças para motores"/>
                <w:listItem w:displayText="34321000 - Eixos e caixas de velocidades" w:value="34321000 - Eixos e caixas de velocidades"/>
                <w:listItem w:displayText="34321100 - Eixos" w:value="34321100 - Eixos"/>
                <w:listItem w:displayText="34321200 - Caixas de velocidade" w:value="34321200 - Caixas de velocidade"/>
                <w:listItem w:displayText="34322000 - Travões e peças para travões" w:value="34322000 - Travões e peças para travões"/>
                <w:listItem w:displayText="34322100 - Equipamento para travões" w:value="34322100 - Equipamento para travões"/>
                <w:listItem w:displayText="34322200 - Travões de discos" w:value="34322200 - Travões de discos"/>
                <w:listItem w:displayText="34322300 - Guarnições para travões" w:value="34322300 - Guarnições para travões"/>
                <w:listItem w:displayText="34322400 - Placas de travão" w:value="34322400 - Placas de travão"/>
                <w:listItem w:displayText="34322500 - Calços para travões" w:value="34322500 - Calços para travões"/>
                <w:listItem w:displayText="34324000 - Rodas, peças e acessórios para rodas" w:value="34324000 - Rodas, peças e acessórios para rodas"/>
                <w:listItem w:displayText="34324100 - Equipamento para equilibragem de rodas" w:value="34324100 - Equipamento para equilibragem de rodas"/>
                <w:listItem w:displayText="34325000 - Silenciadores e tubos de escape" w:value="34325000 - Silenciadores e tubos de escape"/>
                <w:listItem w:displayText="34325100 - Silenciadores" w:value="34325100 - Silenciadores"/>
                <w:listItem w:displayText="34325200 - Tubos de escape" w:value="34325200 - Tubos de escape"/>
                <w:listItem w:displayText="34326000 - Macacos, embraiagens e peças afins" w:value="34326000 - Macacos, embraiagens e peças afins"/>
                <w:listItem w:displayText="34326100 - Embraiagens e peças para embraiagens" w:value="34326100 - Embraiagens e peças para embraiagens"/>
                <w:listItem w:displayText="34326200 - Macacos para veículos" w:value="34326200 - Macacos para veículos"/>
                <w:listItem w:displayText="34327000 - Volantes, colunas e caixas de direcção" w:value="34327000 - Volantes, colunas e caixas de direcção"/>
                <w:listItem w:displayText="34327100 - Volantes" w:value="34327100 - Volantes"/>
                <w:listItem w:displayText="34327200 - Colunas e caixas de direcção" w:value="34327200 - Colunas e caixas de direcção"/>
                <w:listItem w:displayText="34328000 - Bancos de ensaio, kits para conversão de veículos e cintos de segurança" w:value="34328000 - Bancos de ensaio, kits para conversão de veículos e cintos de segurança"/>
                <w:listItem w:displayText="34328100 - Bancos de ensaio" w:value="34328100 - Bancos de ensaio"/>
                <w:listItem w:displayText="34328200 - Kits para conversão de veículos" w:value="34328200 - Kits para conversão de veículos"/>
                <w:listItem w:displayText="34328300 - Cintos de segurança" w:value="34328300 - Cintos de segurança"/>
                <w:listItem w:displayText="34330000 - Peças sobressalentes para veículos de mercadorias, furgonetas e ligeiros" w:value="34330000 - Peças sobressalentes para veículos de mercadorias, furgonetas e ligeiros"/>
                <w:listItem w:displayText="34350000 - Pneus para utilização intensiva e não-intensiva" w:value="34350000 - Pneus para utilização intensiva e não-intensiva"/>
                <w:listItem w:displayText="34351000 - Pneus para utilização não-intensiva" w:value="34351000 - Pneus para utilização não-intensiva"/>
                <w:listItem w:displayText="34351100 - Pneus para veículos automóveis" w:value="34351100 - Pneus para veículos automóveis"/>
                <w:listItem w:displayText="34352000 - Pneus para veículos pesados" w:value="34352000 - Pneus para veículos pesados"/>
                <w:listItem w:displayText="34352100 - Pneus para camiões" w:value="34352100 - Pneus para camiões"/>
                <w:listItem w:displayText="34352200 - Pneus para autocarros" w:value="34352200 - Pneus para autocarros"/>
                <w:listItem w:displayText="34352300 - Pneus para fins agrícolas" w:value="34352300 - Pneus para fins agrícolas"/>
                <w:listItem w:displayText="34360000 - Assentos para aeronaves civis" w:value="34360000 - Assentos para aeronaves civis"/>
                <w:listItem w:displayText="34370000 - Assentos para veículos automóveis" w:value="34370000 - Assentos para veículos automóveis"/>
                <w:listItem w:displayText="34390000 - Acessórios para tractores" w:value="34390000 - Acessórios para tractores"/>
                <w:listItem w:displayText="34400000 - Motociclos, bicicletas e carros laterais (sidecars)" w:value="34400000 - Motociclos, bicicletas e carros laterais (sidecars)"/>
                <w:listItem w:displayText="34410000 - Motociclos" w:value="34410000 - Motociclos"/>
                <w:listItem w:displayText="34411000 - Peças e acessórios para motociclos" w:value="34411000 - Peças e acessórios para motociclos"/>
                <w:listItem w:displayText="34411100 - Carros laterais (sidecars) para motociclos" w:value="34411100 - Carros laterais (sidecars) para motociclos"/>
                <w:listItem w:displayText="34411110 - Peças e acessórios para carros laterais (sidecars) de motociclos" w:value="34411110 - Peças e acessórios para carros laterais (sidecars) de motociclos"/>
                <w:listItem w:displayText="34411200 - Pneus para motociclos" w:value="34411200 - Pneus para motociclos"/>
                <w:listItem w:displayText="34420000 - Scooters e bicicletas com motores auxiliares" w:value="34420000 - Scooters e bicicletas com motores auxiliares"/>
                <w:listItem w:displayText="34421000 - Scooters" w:value="34421000 - Scooters"/>
                <w:listItem w:displayText="34422000 - Bicicletas com motores auxiliares" w:value="34422000 - Bicicletas com motores auxiliares"/>
                <w:listItem w:displayText="34430000 - Bicicletas" w:value="34430000 - Bicicletas"/>
                <w:listItem w:displayText="34431000 - Bicicletas não motorizadas" w:value="34431000 - Bicicletas não motorizadas"/>
                <w:listItem w:displayText="34432000 - Peças e acessórios para bicicletas" w:value="34432000 - Peças e acessórios para bicicletas"/>
                <w:listItem w:displayText="34432100 - Pneus para bicicletas" w:value="34432100 - Pneus para bicicletas"/>
                <w:listItem w:displayText="34500000 - Navios e barcos" w:value="34500000 - Navios e barcos"/>
                <w:listItem w:displayText="34510000 - Navios" w:value="34510000 - Navios"/>
                <w:listItem w:displayText="34512000 - Navios e embarcações similares para o transporte de pessoas ou mercadorias" w:value="34512000 - Navios e embarcações similares para o transporte de pessoas ou mercadorias"/>
                <w:listItem w:displayText="34512100 - Barcos de passagem (ferries)" w:value="34512100 - Barcos de passagem (ferries)"/>
                <w:listItem w:displayText="34512200 - Barcos de cruzeiro" w:value="34512200 - Barcos de cruzeiro"/>
                <w:listItem w:displayText="34512300 - Navios para o transporte de carga a granel" w:value="34512300 - Navios para o transporte de carga a granel"/>
                <w:listItem w:displayText="34512400 - Navios de carga" w:value="34512400 - Navios de carga"/>
                <w:listItem w:displayText="34512500 - Navios de mercadorias" w:value="34512500 - Navios de mercadorias"/>
                <w:listItem w:displayText="34512600 - Navios porta-contentores" w:value="34512600 - Navios porta-contentores"/>
                <w:listItem w:displayText="34512700 - Navios ro-ro" w:value="34512700 - Navios ro-ro"/>
                <w:listItem w:displayText="34512800 - Navios-tanques" w:value="34512800 - Navios-tanques"/>
                <w:listItem w:displayText="34512900 - Barcos para o transporte de automóveis" w:value="34512900 - Barcos para o transporte de automóveis"/>
                <w:listItem w:displayText="34512950 - Barcos frigoríficos" w:value="34512950 - Barcos frigoríficos"/>
                <w:listItem w:displayText="34513000 - Barcos de pesca e de socorro e outras embarcações especiais" w:value="34513000 - Barcos de pesca e de socorro e outras embarcações especiais"/>
                <w:listItem w:displayText="34513100 - Barcos de pesca" w:value="34513100 - Barcos de pesca"/>
                <w:listItem w:displayText="34513150 - Navios-fábricas" w:value="34513150 - Navios-fábricas"/>
                <w:listItem w:displayText="34513200 - Rebocadores" w:value="34513200 - Rebocadores"/>
                <w:listItem w:displayText="34513250 - Dragas" w:value="34513250 - Dragas"/>
                <w:listItem w:displayText="34513300 - Docas marítimas flutuantes" w:value="34513300 - Docas marítimas flutuantes"/>
                <w:listItem w:displayText="34513350 - Embarcações de apoio ao mergulho" w:value="34513350 - Embarcações de apoio ao mergulho"/>
                <w:listItem w:displayText="34513400 - Guindastes flutuantes" w:value="34513400 - Guindastes flutuantes"/>
                <w:listItem w:displayText="34513450 - Navios de produção" w:value="34513450 - Navios de produção"/>
                <w:listItem w:displayText="34513500 - Embarcações de prospecção sísmica" w:value="34513500 - Embarcações de prospecção sísmica"/>
                <w:listItem w:displayText="34513550 - Embarcações de prospecção" w:value="34513550 - Embarcações de prospecção"/>
                <w:listItem w:displayText="34513600 - Embarcações de controlo da poluição" w:value="34513600 - Embarcações de controlo da poluição"/>
                <w:listItem w:displayText="34513650 - Embarcações de combate a incêndios" w:value="34513650 - Embarcações de combate a incêndios"/>
                <w:listItem w:displayText="34513700 - Embarcações de socorro" w:value="34513700 - Embarcações de socorro"/>
                <w:listItem w:displayText="34513750 - Barcos-farol" w:value="34513750 - Barcos-farol"/>
                <w:listItem w:displayText="34514000 - Plataformas de perfuração ou de exploração, flutuantes ou submersíveis" w:value="34514000 - Plataformas de perfuração ou de exploração, flutuantes ou submersíveis"/>
                <w:listItem w:displayText="34514100 - Barcos-perfuradores" w:value="34514100 - Barcos-perfuradores"/>
                <w:listItem w:displayText="34514200 - Plataformas de perfuração auto-elevadoras" w:value="34514200 - Plataformas de perfuração auto-elevadoras"/>
                <w:listItem w:displayText="34514300 - Torres de perfuração com plataforma" w:value="34514300 - Torres de perfuração com plataforma"/>
                <w:listItem w:displayText="34514400 - Plataformas de perfuração flutuantes" w:value="34514400 - Plataformas de perfuração flutuantes"/>
                <w:listItem w:displayText="34514500 - Instalação de produção flutuante" w:value="34514500 - Instalação de produção flutuante"/>
                <w:listItem w:displayText="34514600 - Torres de perfuração semi-submersíveis" w:value="34514600 - Torres de perfuração semi-submersíveis"/>
                <w:listItem w:displayText="34514700 - Plataforma móvel" w:value="34514700 - Plataforma móvel"/>
                <w:listItem w:displayText="34514800 - Plataforma offshore" w:value="34514800 - Plataforma offshore"/>
                <w:listItem w:displayText="34514900 - Plataformas de perfuração" w:value="34514900 - Plataformas de perfuração"/>
                <w:listItem w:displayText="34515000 - Estruturas flutuantes" w:value="34515000 - Estruturas flutuantes"/>
                <w:listItem w:displayText="34515100 - Bóias de sinalização" w:value="34515100 - Bóias de sinalização"/>
                <w:listItem w:displayText="34515200 - Balsas insufláveis" w:value="34515200 - Balsas insufláveis"/>
                <w:listItem w:displayText="34516000 - Barreiras marítimas" w:value="34516000 - Barreiras marítimas"/>
                <w:listItem w:displayText="34520000 - Barcos" w:value="34520000 - Barcos"/>
                <w:listItem w:displayText="34521000 - Barcos especializados" w:value="34521000 - Barcos especializados"/>
                <w:listItem w:displayText="34521100 - Barcos de vigilância" w:value="34521100 - Barcos de vigilância"/>
                <w:listItem w:displayText="34521200 - Barcos-patrulha para serviços alfandegários" w:value="34521200 - Barcos-patrulha para serviços alfandegários"/>
                <w:listItem w:displayText="34521300 - Barcos-patrulha da polícia" w:value="34521300 - Barcos-patrulha da polícia"/>
                <w:listItem w:displayText="34521400 - Barcos salva-vidas" w:value="34521400 - Barcos salva-vidas"/>
                <w:listItem w:displayText="34522000 - Barcos de recreio e desporto" w:value="34522000 - Barcos de recreio e desporto"/>
                <w:listItem w:displayText="34522100 - Barcos à vela" w:value="34522100 - Barcos à vela"/>
                <w:listItem w:displayText="34522150 - Catamarãs à vela" w:value="34522150 - Catamarãs à vela"/>
                <w:listItem w:displayText="34522200 - Botes salva-vidas" w:value="34522200 - Botes salva-vidas"/>
                <w:listItem w:displayText="34522250 - Botes à vela" w:value="34522250 - Botes à vela"/>
                <w:listItem w:displayText="34522300 - Pequenas embarcações" w:value="34522300 - Pequenas embarcações"/>
                <w:listItem w:displayText="34522350 - Botes em fibra de vidro" w:value="34522350 - Botes em fibra de vidro"/>
                <w:listItem w:displayText="34522400 - Botes semi-rígidos" w:value="34522400 - Botes semi-rígidos"/>
                <w:listItem w:displayText="34522450 - Embarcações insufláveis" w:value="34522450 - Embarcações insufláveis"/>
                <w:listItem w:displayText="34522500 - Botes de borracha" w:value="34522500 - Botes de borracha"/>
                <w:listItem w:displayText="34522550 - Canoas" w:value="34522550 - Canoas"/>
                <w:listItem w:displayText="34522600 - Barcos a remos" w:value="34522600 - Barcos a remos"/>
                <w:listItem w:displayText="34522700 - Barcos a pedais" w:value="34522700 - Barcos a pedais"/>
                <w:listItem w:displayText="34600000 - Locomotivas e material circulante para vias férreas e respectivas peças" w:value="34600000 - Locomotivas e material circulante para vias férreas e respectivas peças"/>
                <w:listItem w:displayText="34610000 - Locomotivas e tênderes" w:value="34610000 - Locomotivas e tênderes"/>
                <w:listItem w:displayText="34611000 - Locomotivas" w:value="34611000 - Locomotivas"/>
                <w:listItem w:displayText="34612000 - Tênderes para locomotivas e veículos de tracção por cabo" w:value="34612000 - Tênderes para locomotivas e veículos de tracção por cabo"/>
                <w:listItem w:displayText="34612100 - Tênderes para locomotivas" w:value="34612100 - Tênderes para locomotivas"/>
                <w:listItem w:displayText="34612200 - Veículos de tracção por cabo" w:value="34612200 - Veículos de tracção por cabo"/>
                <w:listItem w:displayText="34620000 - Material circulante" w:value="34620000 - Material circulante"/>
                <w:listItem w:displayText="34621000 - Veículos para serviço e manutenção de vias férreas e vagões para o transporte de mercadorias" w:value="34621000 - Veículos para serviço e manutenção de vias férreas e vagões para o transporte de mercadorias"/>
                <w:listItem w:displayText="34621100 - Vagões para o transporte de mercadorias" w:value="34621100 - Vagões para o transporte de mercadorias"/>
                <w:listItem w:displayText="34621200 - Veículos para serviço e manutenção de vias férreas" w:value="34621200 - Veículos para serviço e manutenção de vias férreas"/>
                <w:listItem w:displayText="34622000 - Carruagens de passageiros para comboios e eléctricos, tróleis" w:value="34622000 - Carruagens de passageiros para comboios e eléctricos, tróleis"/>
                <w:listItem w:displayText="34622100 - Carruagens de passageiros para eléctricos" w:value="34622100 - Carruagens de passageiros para eléctricos"/>
                <w:listItem w:displayText="34622200 - Carruagens de passageiros para comboios" w:value="34622200 - Carruagens de passageiros para comboios"/>
                <w:listItem w:displayText="34622300 - Tróleis" w:value="34622300 - Tróleis"/>
                <w:listItem w:displayText="34622400 - Carruagens" w:value="34622400 - Carruagens"/>
                <w:listItem w:displayText="34622500 - Vagões para bagagem e outros vagões para usos especiais" w:value="34622500 - Vagões para bagagem e outros vagões para usos especiais"/>
                <w:listItem w:displayText="34630000 - Partes de locomotivas ferroviárias ou para circulação urbana e outro material circulante; equipamento de controlo do tráfego ferroviário" w:value="34630000 - Partes de locomotivas ferroviárias ou para circulação urbana e outro material circulante; equipamento de controlo do tráfego ferroviário"/>
                <w:listItem w:displayText="34631000 - Peças para locomotivas ou material circulante" w:value="34631000 - Peças para locomotivas ou material circulante"/>
                <w:listItem w:displayText="34631100 - Rodas monobloco" w:value="34631100 - Rodas monobloco"/>
                <w:listItem w:displayText="34631200 - Tampões de choque e dispositivos de tracção" w:value="34631200 - Tampões de choque e dispositivos de tracção"/>
                <w:listItem w:displayText="34631300 - Assentos para material circulante" w:value="34631300 - Assentos para material circulante"/>
                <w:listItem w:displayText="34631400 - Eixos e pneus para rodas, e outras peças para locomotivas ou material circulante" w:value="34631400 - Eixos e pneus para rodas, e outras peças para locomotivas ou material circulante"/>
                <w:listItem w:displayText="34632000 - Equipamento de controlo do tráfego ferroviário" w:value="34632000 - Equipamento de controlo do tráfego ferroviário"/>
                <w:listItem w:displayText="34632100 - Sinalização mecânica" w:value="34632100 - Sinalização mecânica"/>
                <w:listItem w:displayText="34632200 - Equipamento eléctrico de sinalização para vias férreas" w:value="34632200 - Equipamento eléctrico de sinalização para vias férreas"/>
                <w:listItem w:displayText="34632300 - Instalações eléctricas para vias férreas" w:value="34632300 - Instalações eléctricas para vias férreas"/>
                <w:listItem w:displayText="34640000 - Elementos automotrizes" w:value="34640000 - Elementos automotrizes"/>
                <w:listItem w:displayText="34700000 - Aeronaves e veículos espaciais" w:value="34700000 - Aeronaves e veículos espaciais"/>
                <w:listItem w:displayText="34710000 - Helicópteros, aviões, naves espaciais e outras aeronaves com motor" w:value="34710000 - Helicópteros, aviões, naves espaciais e outras aeronaves com motor"/>
                <w:listItem w:displayText="34711000 - Helicópteros e aviões" w:value="34711000 - Helicópteros e aviões"/>
                <w:listItem w:displayText="34711100 - Aviões" w:value="34711100 - Aviões"/>
                <w:listItem w:displayText="34711110 - Aeronaves de asa fixa" w:value="34711110 - Aeronaves de asa fixa"/>
                <w:listItem w:displayText="34711200 - Aeronaves não pilotadas" w:value="34711200 - Aeronaves não pilotadas"/>
                <w:listItem w:displayText="34711300 - Aeronaves pilotadas" w:value="34711300 - Aeronaves pilotadas"/>
                <w:listItem w:displayText="34711400 - Aeronaves para usos especiais" w:value="34711400 - Aeronaves para usos especiais"/>
                <w:listItem w:displayText="34711500 - Helicópteros" w:value="34711500 - Helicópteros"/>
                <w:listItem w:displayText="34712000 - Veículos espaciais, satélites e veículos de lançamento" w:value="34712000 - Veículos espaciais, satélites e veículos de lançamento"/>
                <w:listItem w:displayText="34712100 - Veículos espaciais" w:value="34712100 - Veículos espaciais"/>
                <w:listItem w:displayText="34712200 - Satélites" w:value="34712200 - Satélites"/>
                <w:listItem w:displayText="34712300 - Veículos de lançamento de naves espaciais" w:value="34712300 - Veículos de lançamento de naves espaciais"/>
                <w:listItem w:displayText="34720000 - Balões, dirigíveis e outras aeronaves sem motor" w:value="34720000 - Balões, dirigíveis e outras aeronaves sem motor"/>
                <w:listItem w:displayText="34721000 - Planadores" w:value="34721000 - Planadores"/>
                <w:listItem w:displayText="34721100 - Asas delta" w:value="34721100 - Asas delta"/>
                <w:listItem w:displayText="34722000 - Balões e dirigíveis" w:value="34722000 - Balões e dirigíveis"/>
                <w:listItem w:displayText="34722100 - Balões" w:value="34722100 - Balões"/>
                <w:listItem w:displayText="34722200 - Dirigíveis" w:value="34722200 - Dirigíveis"/>
                <w:listItem w:displayText="34730000 - Peças para aeronaves, naves espaciais e helicópteros" w:value="34730000 - Peças para aeronaves, naves espaciais e helicópteros"/>
                <w:listItem w:displayText="34731000 - Peças para aeronaves" w:value="34731000 - Peças para aeronaves"/>
                <w:listItem w:displayText="34731100 - Motores para aeronaves" w:value="34731100 - Motores para aeronaves"/>
                <w:listItem w:displayText="34731200 - Turborreactores" w:value="34731200 - Turborreactores"/>
                <w:listItem w:displayText="34731300 - Turbopropulsores" w:value="34731300 - Turbopropulsores"/>
                <w:listItem w:displayText="34731400 - Motores a reacção" w:value="34731400 - Motores a reacção"/>
                <w:listItem w:displayText="34731500 - Peças para motores de aeronaves" w:value="34731500 - Peças para motores de aeronaves"/>
                <w:listItem w:displayText="34731600 - Peças para turborreactores e turbopropulsores" w:value="34731600 - Peças para turborreactores e turbopropulsores"/>
                <w:listItem w:displayText="34731700 - Peças para helicópteros" w:value="34731700 - Peças para helicópteros"/>
                <w:listItem w:displayText="34731800 - Pneus para aeronaves" w:value="34731800 - Pneus para aeronaves"/>
                <w:listItem w:displayText="34740000 - Equipamento, aparelhos de instrução e simuladores para aeronaves ou veículos espaciais, e respectivas peças" w:value="34740000 - Equipamento, aparelhos de instrução e simuladores para aeronaves ou veículos espaciais, e respectivas peças"/>
                <w:listItem w:displayText="34741000 - Equipamento para aeronaves" w:value="34741000 - Equipamento para aeronaves"/>
                <w:listItem w:displayText="34741100 - Aparelhos para lançamento de aeronaves" w:value="34741100 - Aparelhos para lançamento de aeronaves"/>
                <w:listItem w:displayText="34741200 - Sistemas de catapultagem para aeronaves" w:value="34741200 - Sistemas de catapultagem para aeronaves"/>
                <w:listItem w:displayText="34741300 - Dispositivos de retenção em convés" w:value="34741300 - Dispositivos de retenção em convés"/>
                <w:listItem w:displayText="34741400 - Simuladores de voo" w:value="34741400 - Simuladores de voo"/>
                <w:listItem w:displayText="34741500 - Aparelhos simuladores de voo em terra" w:value="34741500 - Aparelhos simuladores de voo em terra"/>
                <w:listItem w:displayText="34741600 - Sacos de enjoo" w:value="34741600 - Sacos de enjoo"/>
                <w:listItem w:displayText="34900000 - Equipamento e peças sobressalentes diversas para transportes" w:value="34900000 - Equipamento e peças sobressalentes diversas para transportes"/>
                <w:listItem w:displayText="34910000 - Veículos de tracção animal ou manual, outros veículos de propulsão não-mecânica, carrinhos para bagagens e peças sobressalentes diversas" w:value="34910000 - Veículos de tracção animal ou manual, outros veículos de propulsão não-mecânica, carrinhos para bagagens e peças sobressalentes diversas"/>
                <w:listItem w:displayText="34911000 - Veículos de tracção animal ou manual e outros veículos de propulsão não mecânica" w:value="34911000 - Veículos de tracção animal ou manual e outros veículos de propulsão não mecânica"/>
                <w:listItem w:displayText="34911100 - Carrinhos de mão" w:value="34911100 - Carrinhos de mão"/>
                <w:listItem w:displayText="34912000 - Carrinhos para bagagens" w:value="34912000 - Carrinhos para bagagens"/>
                <w:listItem w:displayText="34912100 - Carrinhos para bebés" w:value="34912100 - Carrinhos para bebés"/>
                <w:listItem w:displayText="34913000 - Peças sobressalentes diversas" w:value="34913000 - Peças sobressalentes diversas"/>
                <w:listItem w:displayText="34913100 - Pneus usados" w:value="34913100 - Pneus usados"/>
                <w:listItem w:displayText="34913200 - Pneus recauchutados" w:value="34913200 - Pneus recauchutados"/>
                <w:listItem w:displayText="34913300 - Amortecedores de atracagem para embarcações" w:value="34913300 - Amortecedores de atracagem para embarcações"/>
                <w:listItem w:displayText="34913400 - Relógios para veículos" w:value="34913400 - Relógios para veículos"/>
                <w:listItem w:displayText="34913500 - Fechaduras para veículos" w:value="34913500 - Fechaduras para veículos"/>
                <w:listItem w:displayText="34913510 - Trancas para bicicletas" w:value="34913510 - Trancas para bicicletas"/>
                <w:listItem w:displayText="34913600 - Hélices para embarcações" w:value="34913600 - Hélices para embarcações"/>
                <w:listItem w:displayText="34913700 - Escadas para veículos de combate a incêndios" w:value="34913700 - Escadas para veículos de combate a incêndios"/>
                <w:listItem w:displayText="34913800 - Âncoras" w:value="34913800 - Âncoras"/>
                <w:listItem w:displayText="34920000 - Equipamento rodoviário" w:value="34920000 - Equipamento rodoviário"/>
                <w:listItem w:displayText="34921000 - Equipamento para manutenção de estradas" w:value="34921000 - Equipamento para manutenção de estradas"/>
                <w:listItem w:displayText="34921100 - Varredoras de ruas" w:value="34921100 - Varredoras de ruas"/>
                <w:listItem w:displayText="34921200 - Varredoras de pistas" w:value="34921200 - Varredoras de pistas"/>
                <w:listItem w:displayText="34922000 - Equipamento para marcação de estradas" w:value="34922000 - Equipamento para marcação de estradas"/>
                <w:listItem w:displayText="34922100 - Marcações rodoviárias" w:value="34922100 - Marcações rodoviárias"/>
                <w:listItem w:displayText="34922110 - Microesferas para marcação rodoviária" w:value="34922110 - Microesferas para marcação rodoviária"/>
                <w:listItem w:displayText="34923000 - Equipamento de controlo do tráfego rodoviário" w:value="34923000 - Equipamento de controlo do tráfego rodoviário"/>
                <w:listItem w:displayText="34924000 - Painéis de mensagens variáveis" w:value="34924000 - Painéis de mensagens variáveis"/>
                <w:listItem w:displayText="34926000 - Equipamento de controlo de parques de estacionamento" w:value="34926000 - Equipamento de controlo de parques de estacionamento"/>
                <w:listItem w:displayText="34927000 - Equipamento para portagens" w:value="34927000 - Equipamento para portagens"/>
                <w:listItem w:displayText="34927100 - Sal para manutenção de estradas" w:value="34927100 - Sal para manutenção de estradas"/>
                <w:listItem w:displayText="34928000 - Mobiliário rodoviário" w:value="34928000 - Mobiliário rodoviário"/>
                <w:listItem w:displayText="34928100 - Guardas de protecção contra acidentes" w:value="34928100 - Guardas de protecção contra acidentes"/>
                <w:listItem w:displayText="34928110 - Barreiras rodoviárias" w:value="34928110 - Barreiras rodoviárias"/>
                <w:listItem w:displayText="34928120 - Componentes para barreiras" w:value="34928120 - Componentes para barreiras"/>
                <w:listItem w:displayText="34928200 - Vedações" w:value="34928200 - Vedações"/>
                <w:listItem w:displayText="34928210 - Postes de madeira" w:value="34928210 - Postes de madeira"/>
                <w:listItem w:displayText="34928220 - Componentes para vedações" w:value="34928220 - Componentes para vedações"/>
                <w:listItem w:displayText="34928230 - Barreiras acústicas" w:value="34928230 - Barreiras acústicas"/>
                <w:listItem w:displayText="34928300 - Barreiras de segurança" w:value="34928300 - Barreiras de segurança"/>
                <w:listItem w:displayText="34928310 - Vedações de segurança" w:value="34928310 - Vedações de segurança"/>
                <w:listItem w:displayText="34928320 - Guardas de segurança" w:value="34928320 - Guardas de segurança"/>
                <w:listItem w:displayText="34928330 - Dispositivos anti-avalanches" w:value="34928330 - Dispositivos anti-avalanches"/>
                <w:listItem w:displayText="34928340 - Barreiras contra neve" w:value="34928340 - Barreiras contra neve"/>
                <w:listItem w:displayText="34928400 - Mobiliário urbano" w:value="34928400 - Mobiliário urbano"/>
                <w:listItem w:displayText="34928410 - Balizas" w:value="34928410 - Balizas"/>
                <w:listItem w:displayText="34928420 - Luzes rodoviárias de indicação de perigo" w:value="34928420 - Luzes rodoviárias de indicação de perigo"/>
                <w:listItem w:displayText="34928430 - Sinais" w:value="34928430 - Sinais"/>
                <w:listItem w:displayText="34928440 - Postes para paragens de autocarros" w:value="34928440 - Postes para paragens de autocarros"/>
                <w:listItem w:displayText="34928450 - Delimitadores luminosos" w:value="34928450 - Delimitadores luminosos"/>
                <w:listItem w:displayText="34928460 - Cones rodoviários" w:value="34928460 - Cones rodoviários"/>
                <w:listItem w:displayText="34928470 - Sinalização" w:value="34928470 - Sinalização"/>
                <w:listItem w:displayText="34928471 - Materiais para sinalização" w:value="34928471 - Materiais para sinalização"/>
                <w:listItem w:displayText="34928472 - Postes indicadores" w:value="34928472 - Postes indicadores"/>
                <w:listItem w:displayText="34928480 - Contentores e baldes para lixo e resíduos" w:value="34928480 - Contentores e baldes para lixo e resíduos"/>
                <w:listItem w:displayText="34928500 - Equipamento de iluminação pública" w:value="34928500 - Equipamento de iluminação pública"/>
                <w:listItem w:displayText="34928510 - Postes de iluminação pública" w:value="34928510 - Postes de iluminação pública"/>
                <w:listItem w:displayText="34928520 - Postes de iluminação" w:value="34928520 - Postes de iluminação"/>
                <w:listItem w:displayText="34928530 - Candeeiros de iluminação pública" w:value="34928530 - Candeeiros de iluminação pública"/>
                <w:listItem w:displayText="34929000 - Materiais para vias rápidas" w:value="34929000 - Materiais para vias rápidas"/>
                <w:listItem w:displayText="34930000 - Equipamento marítimo" w:value="34930000 - Equipamento marítimo"/>
                <w:listItem w:displayText="34931000 - Equipamento portuário" w:value="34931000 - Equipamento portuário"/>
                <w:listItem w:displayText="34931100 - Instalações de acostagem" w:value="34931100 - Instalações de acostagem"/>
                <w:listItem w:displayText="34931200 - Passadiços de embarque de passageiros em embarcações" w:value="34931200 - Passadiços de embarque de passageiros em embarcações"/>
                <w:listItem w:displayText="34931300 - Escadas de embarque de passageiros em embarcações" w:value="34931300 - Escadas de embarque de passageiros em embarcações"/>
                <w:listItem w:displayText="34931400 - Simuladores de pontes de comando de navios" w:value="34931400 - Simuladores de pontes de comando de navios"/>
                <w:listItem w:displayText="34931500 - Equipamento de controlo de tráfego marítimo" w:value="34931500 - Equipamento de controlo de tráfego marítimo"/>
                <w:listItem w:displayText="34932000 - Conjuntos de radar" w:value="34932000 - Conjuntos de radar"/>
                <w:listItem w:displayText="34933000 - Equipamento de navegação" w:value="34933000 - Equipamento de navegação"/>
                <w:listItem w:displayText="34934000 - Pás de propulsores" w:value="34934000 - Pás de propulsores"/>
                <w:listItem w:displayText="34940000 - Equipamento para vias férreas" w:value="34940000 - Equipamento para vias férreas"/>
                <w:listItem w:displayText="34941000 - Carris e acessórios" w:value="34941000 - Carris e acessórios"/>
                <w:listItem w:displayText="34941100 - Varões" w:value="34941100 - Varões"/>
                <w:listItem w:displayText="34941200 - Carris para vias férreas" w:value="34941200 - Carris para vias férreas"/>
                <w:listItem w:displayText="34941300 - Linhas férreas para o eléctrico" w:value="34941300 - Linhas férreas para o eléctrico"/>
                <w:listItem w:displayText="34941500 - Cruzetas" w:value="34941500 - Cruzetas"/>
                <w:listItem w:displayText="34941600 - Junções de vias" w:value="34941600 - Junções de vias"/>
                <w:listItem w:displayText="34941800 - Agulhas para vias férreas" w:value="34941800 - Agulhas para vias férreas"/>
                <w:listItem w:displayText="34942000 - Equipamento de sinalização" w:value="34942000 - Equipamento de sinalização"/>
                <w:listItem w:displayText="34942100 - Postes de sinalização" w:value="34942100 - Postes de sinalização"/>
                <w:listItem w:displayText="34942200 - Caixas de sinalização" w:value="34942200 - Caixas de sinalização"/>
                <w:listItem w:displayText="34943000 - Sistema de monitorização do tráfego ferroviário" w:value="34943000 - Sistema de monitorização do tráfego ferroviário"/>
                <w:listItem w:displayText="34944000 - Sistema de aquecimento de agulhas para vias férreas" w:value="34944000 - Sistema de aquecimento de agulhas para vias férreas"/>
                <w:listItem w:displayText="34945000 - Máquinas para alinhamento de carris" w:value="34945000 - Máquinas para alinhamento de carris"/>
                <w:listItem w:displayText="34946000 - Materiais e abastecimentos para a construção de vias férreas" w:value="34946000 - Materiais e abastecimentos para a construção de vias férreas"/>
                <w:listItem w:displayText="34946100 - Materiais para a construção de vias férreas" w:value="34946100 - Materiais para a construção de vias férreas"/>
                <w:listItem w:displayText="34946110 - Carris" w:value="34946110 - Carris"/>
                <w:listItem w:displayText="34946120 - Material ferroviário" w:value="34946120 - Material ferroviário"/>
                <w:listItem w:displayText="34946121 - Eclisses e placas de apoio" w:value="34946121 - Eclisses e placas de apoio"/>
                <w:listItem w:displayText="34946122 - Contracarris" w:value="34946122 - Contracarris"/>
                <w:listItem w:displayText="34946200 - Material de construção para vias férreas" w:value="34946200 - Material de construção para vias férreas"/>
                <w:listItem w:displayText="34946210 - Carris condutores de corrente" w:value="34946210 - Carris condutores de corrente"/>
                <w:listItem w:displayText="34946220 - Agulhas, cróssimas, alavancas para comando de agulhas e outros dispositivos para mudança de vias" w:value="34946220 - Agulhas, cróssimas, alavancas para comando de agulhas e outros dispositivos para mudança de vias"/>
                <w:listItem w:displayText="34946221 - Agulhas" w:value="34946221 - Agulhas"/>
                <w:listItem w:displayText="34946222 - Cróssimas" w:value="34946222 - Cróssimas"/>
                <w:listItem w:displayText="34946223 - Alavancas para comando de agulhas" w:value="34946223 - Alavancas para comando de agulhas"/>
                <w:listItem w:displayText="34946224 - Outros dispositivos para mudança de vias" w:value="34946224 - Outros dispositivos para mudança de vias"/>
                <w:listItem w:displayText="34946230 - Placas de aperto, placas de separação e travessas" w:value="34946230 - Placas de aperto, placas de separação e travessas"/>
                <w:listItem w:displayText="34946231 - Placas de aperto" w:value="34946231 - Placas de aperto"/>
                <w:listItem w:displayText="34946232 - Placas de separação e travessas" w:value="34946232 - Placas de separação e travessas"/>
                <w:listItem w:displayText="34946240 - Coxins e calços" w:value="34946240 - Coxins e calços"/>
                <w:listItem w:displayText="34947000 - Dormentes e partes de dormentes" w:value="34947000 - Dormentes e partes de dormentes"/>
                <w:listItem w:displayText="34947100 - Travessas" w:value="34947100 - Travessas"/>
                <w:listItem w:displayText="34947200 - Partes de travessas" w:value="34947200 - Partes de travessas"/>
                <w:listItem w:displayText="34950000 - Equipamento para suporte de carga" w:value="34950000 - Equipamento para suporte de carga"/>
                <w:listItem w:displayText="34951000 - Plataformas de acesso" w:value="34951000 - Plataformas de acesso"/>
                <w:listItem w:displayText="34951200 - Equipamento para manuseamento de lamas" w:value="34951200 - Equipamento para manuseamento de lamas"/>
                <w:listItem w:displayText="34951300 - Instalação para secagem de lamas" w:value="34951300 - Instalação para secagem de lamas"/>
                <w:listItem w:displayText="34952000 - Plataformas hidráulicas elevadoras" w:value="34952000 - Plataformas hidráulicas elevadoras"/>
                <w:listItem w:displayText="34953000 - Rampas de acesso" w:value="34953000 - Rampas de acesso"/>
                <w:listItem w:displayText="34953100 - Rampas para barcos de passagem (ferries)" w:value="34953100 - Rampas para barcos de passagem (ferries)"/>
                <w:listItem w:displayText="34953300 - Passarelas para passageiros" w:value="34953300 - Passarelas para passageiros"/>
                <w:listItem w:displayText="34954000 - Pontes de serviço" w:value="34954000 - Pontes de serviço"/>
                <w:listItem w:displayText="34955000 - Doca flutuante" w:value="34955000 - Doca flutuante"/>
                <w:listItem w:displayText="34955100 - Unidade de armazenagem flutuante" w:value="34955100 - Unidade de armazenagem flutuante"/>
                <w:listItem w:displayText="34960000 - Equipamento para aeroportos" w:value="34960000 - Equipamento para aeroportos"/>
                <w:listItem w:displayText="34961000 - Sistema de movimentação de bagagens" w:value="34961000 - Sistema de movimentação de bagagens"/>
                <w:listItem w:displayText="34961100 - Equipamento para movimentação de bagagens" w:value="34961100 - Equipamento para movimentação de bagagens"/>
                <w:listItem w:displayText="34962000 - Equipamento para controlo do tráfego aéreo" w:value="34962000 - Equipamento para controlo do tráfego aéreo"/>
                <w:listItem w:displayText="34962100 - Equipamento para torre de controlo" w:value="34962100 - Equipamento para torre de controlo"/>
                <w:listItem w:displayText="34962200 - Controlo do tráfego aéreo" w:value="34962200 - Controlo do tráfego aéreo"/>
                <w:listItem w:displayText="34962210 - Simulação do controlo do tráfego aéreo" w:value="34962210 - Simulação do controlo do tráfego aéreo"/>
                <w:listItem w:displayText="34962220 - Sistemas de controlo do tráfego aéreo" w:value="34962220 - Sistemas de controlo do tráfego aéreo"/>
                <w:listItem w:displayText="34962230 - Formação em controlo do tráfego aéreo" w:value="34962230 - Formação em controlo do tráfego aéreo"/>
                <w:listItem w:displayText="34963000 - Sistema de Aterragem por Instrumentos (ILS)" w:value="34963000 - Sistema de Aterragem por Instrumentos (ILS)"/>
                <w:listItem w:displayText="34964000 - Doppler VHF Omni direction Range (DVOR)" w:value="34964000 - Doppler VHF Omni direction Range (DVOR)"/>
                <w:listItem w:displayText="34965000 - Equipamento de medição de distâncias (DME)" w:value="34965000 - Equipamento de medição de distâncias (DME)"/>
                <w:listItem w:displayText="34966000 - Radiogoniómetro e radiofarol não-direccional" w:value="34966000 - Radiogoniómetro e radiofarol não-direccional"/>
                <w:listItem w:displayText="34966100 - Radiogoniómetro (RDF)" w:value="34966100 - Radiogoniómetro (RDF)"/>
                <w:listItem w:displayText="34966200 - Radiofarol não-direccional (NDB)" w:value="34966200 - Radiofarol não-direccional (NDB)"/>
                <w:listItem w:displayText="34967000 - Sistema de comunicação com aeroporto (COM)" w:value="34967000 - Sistema de comunicação com aeroporto (COM)"/>
                <w:listItem w:displayText="34968000 - Sistema de vigilância e de iluminação de aeroporto" w:value="34968000 - Sistema de vigilância e de iluminação de aeroporto"/>
                <w:listItem w:displayText="34968100 - Sistema de vigilância de aeroporto (SUR)" w:value="34968100 - Sistema de vigilância de aeroporto (SUR)"/>
                <w:listItem w:displayText="34968200 - Sistema de iluminação de aeroporto (PAPI)" w:value="34968200 - Sistema de iluminação de aeroporto (PAPI)"/>
                <w:listItem w:displayText="34969000 - Passadiços e escadas de embarque de passageiros em aeronaves" w:value="34969000 - Passadiços e escadas de embarque de passageiros em aeronaves"/>
                <w:listItem w:displayText="34969100 - Passadiços de embarque de passageiros em aeronaves" w:value="34969100 - Passadiços de embarque de passageiros em aeronaves"/>
                <w:listItem w:displayText="34969200 - Escadas de embarque de passageiros em aeronaves" w:value="34969200 - Escadas de embarque de passageiros em aeronaves"/>
                <w:listItem w:displayText="34970000 - Equipamento para monitorização do tráfego" w:value="34970000 - Equipamento para monitorização do tráfego"/>
                <w:listItem w:displayText="34971000 - Câmara para controlo da velocidade" w:value="34971000 - Câmara para controlo da velocidade"/>
                <w:listItem w:displayText="34972000 - Sistema de medição do fluxo do tráfego" w:value="34972000 - Sistema de medição do fluxo do tráfego"/>
                <w:listItem w:displayText="34980000 - Títulos de transporte" w:value="34980000 - Títulos de transporte"/>
                <w:listItem w:displayText="34990000 - Equipamento de controlo, segurança, sinalização e iluminação" w:value="34990000 - Equipamento de controlo, segurança, sinalização e iluminação"/>
                <w:listItem w:displayText="34991000 - Luzes para trabalho exterior" w:value="34991000 - Luzes para trabalho exterior"/>
                <w:listItem w:displayText="34992000 - Sinais luminosos e não-luminosos" w:value="34992000 - Sinais luminosos e não-luminosos"/>
                <w:listItem w:displayText="34992100 - Sinais de trânsito luminosos" w:value="34992100 - Sinais de trânsito luminosos"/>
                <w:listItem w:displayText="34992200 - Placas de sinalização rodoviária" w:value="34992200 - Placas de sinalização rodoviária"/>
                <w:listItem w:displayText="34992300 - Placas indicadoras de ruas" w:value="34992300 - Placas indicadoras de ruas"/>
                <w:listItem w:displayText="34993000 - Dispositivos de iluminação rodoviária" w:value="34993000 - Dispositivos de iluminação rodoviária"/>
                <w:listItem w:displayText="34993100 - Dispositivos de iluminação de túneis" w:value="34993100 - Dispositivos de iluminação de túneis"/>
                <w:listItem w:displayText="34994000 - Dispositivos de iluminação para navegação e iluminação marítimas" w:value="34994000 - Dispositivos de iluminação para navegação e iluminação marítimas"/>
                <w:listItem w:displayText="34994100 - Dispositivos de iluminação para navegação e iluminação fluviais" w:value="34994100 - Dispositivos de iluminação para navegação e iluminação fluviais"/>
                <w:listItem w:displayText="34995000 - Dispositivos de iluminação para navegação e iluminação aeroportuárias" w:value="34995000 - Dispositivos de iluminação para navegação e iluminação aeroportuárias"/>
                <w:listItem w:displayText="34996000 - Equipamento de controlo, segurança ou sinalização para estradas" w:value="34996000 - Equipamento de controlo, segurança ou sinalização para estradas"/>
                <w:listItem w:displayText="34996100 - Semáforos" w:value="34996100 - Semáforos"/>
                <w:listItem w:displayText="34996200 - Equipamento de controlo, segurança ou sinalização para vias navegáveis interiores" w:value="34996200 - Equipamento de controlo, segurança ou sinalização para vias navegáveis interiores"/>
                <w:listItem w:displayText="34996300 - Equipamento de controlo, segurança ou sinalização para parques de estacionamento" w:value="34996300 - Equipamento de controlo, segurança ou sinalização para parques de estacionamento"/>
                <w:listItem w:displayText="34997000 - Equipamento de controlo, segurança ou sinalização para aeroportos" w:value="34997000 - Equipamento de controlo, segurança ou sinalização para aeroportos"/>
                <w:listItem w:displayText="34997100 - Registadores de voo" w:value="34997100 - Registadores de voo"/>
                <w:listItem w:displayText="34997200 - Dispositivos de iluminação aeroportuária" w:value="34997200 - Dispositivos de iluminação aeroportuária"/>
                <w:listItem w:displayText="34997210 - Luzes laterais de pista" w:value="34997210 - Luzes laterais de pista"/>
                <w:listItem w:displayText="34998000 - Equipamento de controlo, segurança ou sinalização para instalações portuárias" w:value="34998000 - Equipamento de controlo, segurança ou sinalização para instalações portuárias"/>
                <w:listItem w:displayText="34999000 - Geradores de sinais, repartidores de sinais de antenas e máquinas de galvanoplastia" w:value="34999000 - Geradores de sinais, repartidores de sinais de antenas e máquinas de galvanoplastia"/>
                <w:listItem w:displayText="34999100 - Geradores de sinais" w:value="34999100 - Geradores de sinais"/>
                <w:listItem w:displayText="34999200 - Repartidores de sinais de antenas" w:value="34999200 - Repartidores de sinais de antenas"/>
                <w:listItem w:displayText="34999300 - Máquinas de galvanoplastia" w:value="34999300 - Máquinas de galvanoplastia"/>
                <w:listItem w:displayText="34999400 - Modelos à escala (maquetes)" w:value="34999400 - Modelos à escala (maquetes)"/>
                <w:listItem w:displayText="34999410 - Modelos à escala (maquetes) de aeronaves" w:value="34999410 - Modelos à escala (maquetes) de aeronaves"/>
                <w:listItem w:displayText="34999420 - Modelos à escala (maquetes) de embarcações" w:value="34999420 - Modelos à escala (maquetes) de embarcações"/>
                <w:listItem w:displayText="35000000 - Equipamento de segurança, combate a incêndios, polícia e defesa" w:value="35000000 - Equipamento de segurança, combate a incêndios, polícia e defesa"/>
                <w:listItem w:displayText="35100000 - Equipamento de emergência e de segurança" w:value="35100000 - Equipamento de emergência e de segurança"/>
                <w:listItem w:displayText="35110000 - Equipamento de combate a incêndios, socorro e segurança" w:value="35110000 - Equipamento de combate a incêndios, socorro e segurança"/>
                <w:listItem w:displayText="35111000 - Equipamento de combate a incêndios" w:value="35111000 - Equipamento de combate a incêndios"/>
                <w:listItem w:displayText="35111100 - Aparelhos respiratórios para combate a incêndios" w:value="35111100 - Aparelhos respiratórios para combate a incêndios"/>
                <w:listItem w:displayText="35111200 - Materiais utilizados no combate a incêndios" w:value="35111200 - Materiais utilizados no combate a incêndios"/>
                <w:listItem w:displayText="35111300 - Extintores" w:value="35111300 - Extintores"/>
                <w:listItem w:displayText="35111310 - Extintores à base de espuma" w:value="35111310 - Extintores à base de espuma"/>
                <w:listItem w:displayText="35111320 - Extintores de incêndio portáteis" w:value="35111320 - Extintores de incêndio portáteis"/>
                <w:listItem w:displayText="35111400 - Equipamento de fuga a incêndios" w:value="35111400 - Equipamento de fuga a incêndios"/>
                <w:listItem w:displayText="35111500 - Sistema de supressão de incêndios" w:value="35111500 - Sistema de supressão de incêndios"/>
                <w:listItem w:displayText="35111510 - Ferramentas de supressão de incêndios" w:value="35111510 - Ferramentas de supressão de incêndios"/>
                <w:listItem w:displayText="35111520 - Espuma extintora ou compostos similares" w:value="35111520 - Espuma extintora ou compostos similares"/>
                <w:listItem w:displayText="35112000 - Equipamento de socorro e segurança" w:value="35112000 - Equipamento de socorro e segurança"/>
                <w:listItem w:displayText="35112100 - Manequins para formação sobre emergências" w:value="35112100 - Manequins para formação sobre emergências"/>
                <w:listItem w:displayText="35112200 - Chuveiro de emergência" w:value="35112200 - Chuveiro de emergência"/>
                <w:listItem w:displayText="35112300 - Chuveiro para banho ocular" w:value="35112300 - Chuveiro para banho ocular"/>
                <w:listItem w:displayText="35113000 - Equipamento de segurança" w:value="35113000 - Equipamento de segurança"/>
                <w:listItem w:displayText="35113100 - Equipamento para segurança do local" w:value="35113100 - Equipamento para segurança do local"/>
                <w:listItem w:displayText="35113110 - Sistema de protecção de reactores nucleares" w:value="35113110 - Sistema de protecção de reactores nucleares"/>
                <w:listItem w:displayText="35113200 - Equipamento de protecção nuclear, biológica, química e radiológica" w:value="35113200 - Equipamento de protecção nuclear, biológica, química e radiológica"/>
                <w:listItem w:displayText="35113210 - Equipamento de segurança nuclear" w:value="35113210 - Equipamento de segurança nuclear"/>
                <w:listItem w:displayText="35113300 - Instalações de segurança" w:value="35113300 - Instalações de segurança"/>
                <w:listItem w:displayText="35113400 - Vestuário de protecção e segurança" w:value="35113400 - Vestuário de protecção e segurança"/>
                <w:listItem w:displayText="35113410 - Vestuário de protecção biológica ou química" w:value="35113410 - Vestuário de protecção biológica ou química"/>
                <w:listItem w:displayText="35113420 - Vestuário de protecção nuclear e radiológica" w:value="35113420 - Vestuário de protecção nuclear e radiológica"/>
                <w:listItem w:displayText="35113430 - Coletes de segurança" w:value="35113430 - Coletes de segurança"/>
                <w:listItem w:displayText="35113440 - Coletes reflectores" w:value="35113440 - Coletes reflectores"/>
                <w:listItem w:displayText="35113450 - Capotes ou ponchos de protecção" w:value="35113450 - Capotes ou ponchos de protecção"/>
                <w:listItem w:displayText="35113460 - Peúgas de protecção" w:value="35113460 - Peúgas de protecção"/>
                <w:listItem w:displayText="35113470 - Camisas ou calções de protecção" w:value="35113470 - Camisas ou calções de protecção"/>
                <w:listItem w:displayText="35113480 - Fitas de protecção para os punhos" w:value="35113480 - Fitas de protecção para os punhos"/>
                <w:listItem w:displayText="35113490 - Saiotes de protecção" w:value="35113490 - Saiotes de protecção"/>
                <w:listItem w:displayText="35120000 - Sistemas e dispositivos de vigilância e segurança" w:value="35120000 - Sistemas e dispositivos de vigilância e segurança"/>
                <w:listItem w:displayText="35121000 - Equipamento de segurança e protecção" w:value="35121000 - Equipamento de segurança e protecção"/>
                <w:listItem w:displayText="35121100 - Vibradores de sinalização" w:value="35121100 - Vibradores de sinalização"/>
                <w:listItem w:displayText="35121200 - Detectores de moeda falsa" w:value="35121200 - Detectores de moeda falsa"/>
                <w:listItem w:displayText="35121300 - Acessórios de segurança" w:value="35121300 - Acessórios de segurança"/>
                <w:listItem w:displayText="35121400 - Sacos de segurança" w:value="35121400 - Sacos de segurança"/>
                <w:listItem w:displayText="35121500 - Vedantes" w:value="35121500 - Vedantes"/>
                <w:listItem w:displayText="35121600 - Chapas para marcação ou identificação" w:value="35121600 - Chapas para marcação ou identificação"/>
                <w:listItem w:displayText="35121700 - Sistemas de alarme" w:value="35121700 - Sistemas de alarme"/>
                <w:listItem w:displayText="35121800 - Espelhos de segurança convexos" w:value="35121800 - Espelhos de segurança convexos"/>
                <w:listItem w:displayText="35121900 - Detectores de radar" w:value="35121900 - Detectores de radar"/>
                <w:listItem w:displayText="35123000 - Equipamento de identificação no local" w:value="35123000 - Equipamento de identificação no local"/>
                <w:listItem w:displayText="35123100 - Sistema de cartões magnéticos" w:value="35123100 - Sistema de cartões magnéticos"/>
                <w:listItem w:displayText="35123200 - Equipamento para horários de trabalho flexíveis" w:value="35123200 - Equipamento para horários de trabalho flexíveis"/>
                <w:listItem w:displayText="35123300 - Sistema de relógio de ponto" w:value="35123300 - Sistema de relógio de ponto"/>
                <w:listItem w:displayText="35123400 - Cartões de identificação" w:value="35123400 - Cartões de identificação"/>
                <w:listItem w:displayText="35123500 - Sistemas de identificação vídeo" w:value="35123500 - Sistemas de identificação vídeo"/>
                <w:listItem w:displayText="35124000 - Detectores de metal" w:value="35124000 - Detectores de metal"/>
                <w:listItem w:displayText="35125000 - Sistema de vigilância" w:value="35125000 - Sistema de vigilância"/>
                <w:listItem w:displayText="35125100 - Sensores" w:value="35125100 - Sensores"/>
                <w:listItem w:displayText="35125110 - Sensores biométricos" w:value="35125110 - Sensores biométricos"/>
                <w:listItem w:displayText="35125200 - Sistema de controlo do tempo ou registador do tempo de trabalho" w:value="35125200 - Sistema de controlo do tempo ou registador do tempo de trabalho"/>
                <w:listItem w:displayText="35125300 - Câmaras de segurança" w:value="35125300 - Câmaras de segurança"/>
                <w:listItem w:displayText="35126000 - Equipamento de leitura de código de barras" w:value="35126000 - Equipamento de leitura de código de barras"/>
                <w:listItem w:displayText="35200000 - Equipamento para a polícia" w:value="35200000 - Equipamento para a polícia"/>
                <w:listItem w:displayText="35210000 - Alvos para a prática de tiro" w:value="35210000 - Alvos para a prática de tiro"/>
                <w:listItem w:displayText="35220000 - Equipamento para a polícia de choque" w:value="35220000 - Equipamento para a polícia de choque"/>
                <w:listItem w:displayText="35221000 - Canhões de água" w:value="35221000 - Canhões de água"/>
                <w:listItem w:displayText="35230000 - Algemas" w:value="35230000 - Algemas"/>
                <w:listItem w:displayText="35240000 - Sirenes" w:value="35240000 - Sirenes"/>
                <w:listItem w:displayText="35250000 - Repelentes contra ataques de cães" w:value="35250000 - Repelentes contra ataques de cães"/>
                <w:listItem w:displayText="35260000 - Sinais de polícia" w:value="35260000 - Sinais de polícia"/>
                <w:listItem w:displayText="35261000 - Painéis informativos" w:value="35261000 - Painéis informativos"/>
                <w:listItem w:displayText="35261100 - Painéis indicadores de mensagens variáveis" w:value="35261100 - Painéis indicadores de mensagens variáveis"/>
                <w:listItem w:displayText="35262000 - Equipamento de sinalização para controlo de cruzamentos" w:value="35262000 - Equipamento de sinalização para controlo de cruzamentos"/>
                <w:listItem w:displayText="35300000 - Armas, munições e respectivas peças" w:value="35300000 - Armas, munições e respectivas peças"/>
                <w:listItem w:displayText="35310000 - Armas diversas" w:value="35310000 - Armas diversas"/>
                <w:listItem w:displayText="35311000 - Espadas, sabres, baionetas e lanças" w:value="35311000 - Espadas, sabres, baionetas e lanças"/>
                <w:listItem w:displayText="35311100 - Espadas" w:value="35311100 - Espadas"/>
                <w:listItem w:displayText="35311200 - Alfanges" w:value="35311200 - Alfanges"/>
                <w:listItem w:displayText="35311300 - Baionetas" w:value="35311300 - Baionetas"/>
                <w:listItem w:displayText="35311400 - Lanças" w:value="35311400 - Lanças"/>
                <w:listItem w:displayText="35312000 - Pistolas de gás" w:value="35312000 - Pistolas de gás"/>
                <w:listItem w:displayText="35320000 - Armas de fogo" w:value="35320000 - Armas de fogo"/>
                <w:listItem w:displayText="35321000 - Armas de fogo ligeiras" w:value="35321000 - Armas de fogo ligeiras"/>
                <w:listItem w:displayText="35321100 - Armas de fogo pessoais" w:value="35321100 - Armas de fogo pessoais"/>
                <w:listItem w:displayText="35321200 - Espingardas" w:value="35321200 - Espingardas"/>
                <w:listItem w:displayText="35321300 - Armas automáticas" w:value="35321300 - Armas automáticas"/>
                <w:listItem w:displayText="35322000 - Artilharia" w:value="35322000 - Artilharia"/>
                <w:listItem w:displayText="35322100 - Artilharia antiaérea" w:value="35322100 - Artilharia antiaérea"/>
                <w:listItem w:displayText="35322200 - Artilharia automotriz" w:value="35322200 - Artilharia automotriz"/>
                <w:listItem w:displayText="35322300 - Artilharia de reboque" w:value="35322300 - Artilharia de reboque"/>
                <w:listItem w:displayText="35322400 - Morteiros" w:value="35322400 - Morteiros"/>
                <w:listItem w:displayText="35322500 - Canhões de morteiro" w:value="35322500 - Canhões de morteiro"/>
                <w:listItem w:displayText="35330000 - Munições" w:value="35330000 - Munições"/>
                <w:listItem w:displayText="35331000 - Munições para armas de fogo e de guerra" w:value="35331000 - Munições para armas de fogo e de guerra"/>
                <w:listItem w:displayText="35331100 - Balas" w:value="35331100 - Balas"/>
                <w:listItem w:displayText="35331200 - Obuses" w:value="35331200 - Obuses"/>
                <w:listItem w:displayText="35331300 - Granadas" w:value="35331300 - Granadas"/>
                <w:listItem w:displayText="35331400 - Minas terrestres" w:value="35331400 - Minas terrestres"/>
                <w:listItem w:displayText="35331500 - Cartuchos" w:value="35331500 - Cartuchos"/>
                <w:listItem w:displayText="35332000 - Munições para guerra naval" w:value="35332000 - Munições para guerra naval"/>
                <w:listItem w:displayText="35332100 - Torpedos" w:value="35332100 - Torpedos"/>
                <w:listItem w:displayText="35332200 - Minas aquáticas" w:value="35332200 - Minas aquáticas"/>
                <w:listItem w:displayText="35333000 - Munições para guerra aérea" w:value="35333000 - Munições para guerra aérea"/>
                <w:listItem w:displayText="35333100 - Bombas (engenhos explosivos)" w:value="35333100 - Bombas (engenhos explosivos)"/>
                <w:listItem w:displayText="35333200 - Foguetes" w:value="35333200 - Foguetes"/>
                <w:listItem w:displayText="35340000 - Peças de armas de fogo e munições" w:value="35340000 - Peças de armas de fogo e munições"/>
                <w:listItem w:displayText="35341000 - Peças para armas de fogo ligeiras" w:value="35341000 - Peças para armas de fogo ligeiras"/>
                <w:listItem w:displayText="35341100 - Acessórios para tubos de bronze para canhões" w:value="35341100 - Acessórios para tubos de bronze para canhões"/>
                <w:listItem w:displayText="35342000 - Peças para lança-foguetes" w:value="35342000 - Peças para lança-foguetes"/>
                <w:listItem w:displayText="35343000 - Peças para morteiros" w:value="35343000 - Peças para morteiros"/>
                <w:listItem w:displayText="35400000 - Veículos militares e peças afins" w:value="35400000 - Veículos militares e peças afins"/>
                <w:listItem w:displayText="35410000 - Veículos militares blindados" w:value="35410000 - Veículos militares blindados"/>
                <w:listItem w:displayText="35411000 - Tanques de combate" w:value="35411000 - Tanques de combate"/>
                <w:listItem w:displayText="35411100 - Tanques de combate pesados" w:value="35411100 - Tanques de combate pesados"/>
                <w:listItem w:displayText="35411200 - Tanques de combate ligeiros" w:value="35411200 - Tanques de combate ligeiros"/>
                <w:listItem w:displayText="35412000 - Veículos de combate blindados" w:value="35412000 - Veículos de combate blindados"/>
                <w:listItem w:displayText="35412100 - Veículos de combate para infantaria" w:value="35412100 - Veículos de combate para infantaria"/>
                <w:listItem w:displayText="35412200 - Veículos blindados para transporte de pessoal" w:value="35412200 - Veículos blindados para transporte de pessoal"/>
                <w:listItem w:displayText="35412300 - Veículos blindados para transporte de armas" w:value="35412300 - Veículos blindados para transporte de armas"/>
                <w:listItem w:displayText="35412400 - Veículos de reconhecimento e patrulha" w:value="35412400 - Veículos de reconhecimento e patrulha"/>
                <w:listItem w:displayText="35412500 - Veículos de comando e ligação" w:value="35412500 - Veículos de comando e ligação"/>
                <w:listItem w:displayText="35420000 - Partes de veículos militares" w:value="35420000 - Partes de veículos militares"/>
                <w:listItem w:displayText="35421000 - Peças sobressalentes mecânicas para veículos militares" w:value="35421000 - Peças sobressalentes mecânicas para veículos militares"/>
                <w:listItem w:displayText="35421100 - Motores e peças de motores para veículos militares" w:value="35421100 - Motores e peças de motores para veículos militares"/>
                <w:listItem w:displayText="35422000 - Peças sobressalentes electrónicas e eléctricas para veículos militares" w:value="35422000 - Peças sobressalentes electrónicas e eléctricas para veículos militares"/>
                <w:listItem w:displayText="35500000 - Navios de guerra e peças afins" w:value="35500000 - Navios de guerra e peças afins"/>
                <w:listItem w:displayText="35510000 - Navios de guerra" w:value="35510000 - Navios de guerra"/>
                <w:listItem w:displayText="35511000 - Navios de combate de superfície" w:value="35511000 - Navios de combate de superfície"/>
                <w:listItem w:displayText="35511100 - Porta-aviões" w:value="35511100 - Porta-aviões"/>
                <w:listItem w:displayText="35511200 - Contratorpedeiros e fragatas" w:value="35511200 - Contratorpedeiros e fragatas"/>
                <w:listItem w:displayText="35511300 - Corvetas e barcos-patrulha" w:value="35511300 - Corvetas e barcos-patrulha"/>
                <w:listItem w:displayText="35511400 - Carros e barcos anfíbios" w:value="35511400 - Carros e barcos anfíbios"/>
                <w:listItem w:displayText="35512000 - Submarinos" w:value="35512000 - Submarinos"/>
                <w:listItem w:displayText="35512100 - Submarino estratégico com motor nuclear" w:value="35512100 - Submarino estratégico com motor nuclear"/>
                <w:listItem w:displayText="35512200 - Submarino de ataque com motor nuclear" w:value="35512200 - Submarino de ataque com motor nuclear"/>
                <w:listItem w:displayText="35512300 - Submarino de ataque com motor diesel" w:value="35512300 - Submarino de ataque com motor diesel"/>
                <w:listItem w:displayText="35512400 - Veículos subaquáticos não tripulados" w:value="35512400 - Veículos subaquáticos não tripulados"/>
                <w:listItem w:displayText="35513000 - Navios para luta antiminas e auxiliares" w:value="35513000 - Navios para luta antiminas e auxiliares"/>
                <w:listItem w:displayText="35513100 - Draga-minas" w:value="35513100 - Draga-minas"/>
                <w:listItem w:displayText="35513200 - Navio auxiliar de investigação" w:value="35513200 - Navio auxiliar de investigação"/>
                <w:listItem w:displayText="35513300 - Navio-espião auxiliar" w:value="35513300 - Navio-espião auxiliar"/>
                <w:listItem w:displayText="35513400 - Navio auxiliar hospital/cargueiro/tanque/ro-ro" w:value="35513400 - Navio auxiliar hospital/cargueiro/tanque/ro-ro"/>
                <w:listItem w:displayText="35520000 - Peças para navios de guerra" w:value="35520000 - Peças para navios de guerra"/>
                <w:listItem w:displayText="35521000 - Peças sobressalentes mecânicas e do casco para navios de guerra" w:value="35521000 - Peças sobressalentes mecânicas e do casco para navios de guerra"/>
                <w:listItem w:displayText="35521100 - Motores e peças de motores para navios de guerra" w:value="35521100 - Motores e peças de motores para navios de guerra"/>
                <w:listItem w:displayText="35522000 - Peças sobressalentes electrónicas e eléctricas para navios de guerra" w:value="35522000 - Peças sobressalentes electrónicas e eléctricas para navios de guerra"/>
                <w:listItem w:displayText="35600000 - Aeronaves, mísseis e naves espaciais militares" w:value="35600000 - Aeronaves, mísseis e naves espaciais militares"/>
                <w:listItem w:displayText="35610000 - Aeronaves militares" w:value="35610000 - Aeronaves militares"/>
                <w:listItem w:displayText="35613000 - Veículos aéreos não tripulados" w:value="35613000 - Veículos aéreos não tripulados"/>
                <w:listItem w:displayText="35613100 - Veículos aéreos de combate não tripulados" w:value="35613100 - Veículos aéreos de combate não tripulados"/>
                <w:listItem w:displayText="35620000 - Mísseis" w:value="35620000 - Mísseis"/>
                <w:listItem w:displayText="35621000 - Mísseis estratégicos" w:value="35621000 - Mísseis estratégicos"/>
                <w:listItem w:displayText="35621100 - Mísseis antibalísticos estratégicos" w:value="35621100 - Mísseis antibalísticos estratégicos"/>
                <w:listItem w:displayText="35621200 - Mísseis balísticos intercontinentais" w:value="35621200 - Mísseis balísticos intercontinentais"/>
                <w:listItem w:displayText="35621300 - Mísseis balísticos lançados de submarinos" w:value="35621300 - Mísseis balísticos lançados de submarinos"/>
                <w:listItem w:displayText="35621400 - Mísseis balísticos de médio alcance" w:value="35621400 - Mísseis balísticos de médio alcance"/>
                <w:listItem w:displayText="35622000 - Mísseis tácticos" w:value="35622000 - Mísseis tácticos"/>
                <w:listItem w:displayText="35622100 - Mísseis ar-ar" w:value="35622100 - Mísseis ar-ar"/>
                <w:listItem w:displayText="35622200 - Mísseis ar-terra" w:value="35622200 - Mísseis ar-terra"/>
                <w:listItem w:displayText="35622300 - Mísseis antinavios" w:value="35622300 - Mísseis antinavios"/>
                <w:listItem w:displayText="35622400 - Foguetes anti-submarinos" w:value="35622400 - Foguetes anti-submarinos"/>
                <w:listItem w:displayText="35622500 - Mísseis antibalísticos tácticos" w:value="35622500 - Mísseis antibalísticos tácticos"/>
                <w:listItem w:displayText="35622600 - Mísseis guiados antitanque" w:value="35622600 - Mísseis guiados antitanque"/>
                <w:listItem w:displayText="35622700 - Mísseis terra-ar" w:value="35622700 - Mísseis terra-ar"/>
                <w:listItem w:displayText="35623000 - Mísseis de cruzeiro" w:value="35623000 - Mísseis de cruzeiro"/>
                <w:listItem w:displayText="35623100 - Mísseis de cruzeiro lançados de ar/terra/mar" w:value="35623100 - Mísseis de cruzeiro lançados de ar/terra/mar"/>
                <w:listItem w:displayText="35630000 - Naves espaciais militares" w:value="35630000 - Naves espaciais militares"/>
                <w:listItem w:displayText="35631000 - Satélites militares" w:value="35631000 - Satélites militares"/>
                <w:listItem w:displayText="35631100 - Satélites de comunicação" w:value="35631100 - Satélites de comunicação"/>
                <w:listItem w:displayText="35631200 - Satélites de observação" w:value="35631200 - Satélites de observação"/>
                <w:listItem w:displayText="35631300 - Satélites de navegação" w:value="35631300 - Satélites de navegação"/>
                <w:listItem w:displayText="35640000 - Peças para equipamento aerospacial militar" w:value="35640000 - Peças para equipamento aerospacial militar"/>
                <w:listItem w:displayText="35641000 - Peças sobressalentes estruturais e mecânicas para equipamento aerospacial militar" w:value="35641000 - Peças sobressalentes estruturais e mecânicas para equipamento aerospacial militar"/>
                <w:listItem w:displayText="35641100 - Motores e peças de motores para equipamento aerospacial militar" w:value="35641100 - Motores e peças de motores para equipamento aerospacial militar"/>
                <w:listItem w:displayText="35642000 - Peças sobressalentes electrónicas e eléctricas para equipamento aerospacial militar" w:value="35642000 - Peças sobressalentes electrónicas e eléctricas para equipamento aerospacial militar"/>
                <w:listItem w:displayText="35700000 - Sistemas electrónicos militares" w:value="35700000 - Sistemas electrónicos militares"/>
                <w:listItem w:displayText="35710000 - Sistemas de comando, controlo e comunicação e sistemas informáticos" w:value="35710000 - Sistemas de comando, controlo e comunicação e sistemas informáticos"/>
                <w:listItem w:displayText="35711000 - Sistemas de comando, controlo e comunicação" w:value="35711000 - Sistemas de comando, controlo e comunicação"/>
                <w:listItem w:displayText="35712000 - Sistemas tácticos de comando, controlo e comunicação" w:value="35712000 - Sistemas tácticos de comando, controlo e comunicação"/>
                <w:listItem w:displayText="35720000 - Informação, vigilância, aquisição de alvo e reconhecimento de alvo" w:value="35720000 - Informação, vigilância, aquisição de alvo e reconhecimento de alvo"/>
                <w:listItem w:displayText="35721000 - Sistema de informação electrónica" w:value="35721000 - Sistema de informação electrónica"/>
                <w:listItem w:displayText="35722000 - Radar" w:value="35722000 - Radar"/>
                <w:listItem w:displayText="35723000 - Radar de defesa aérea" w:value="35723000 - Radar de defesa aérea"/>
                <w:listItem w:displayText="35730000 - Sistemas e contramedidas de guerra electrónica" w:value="35730000 - Sistemas e contramedidas de guerra electrónica"/>
                <w:listItem w:displayText="35740000 - Simuladores de combate" w:value="35740000 - Simuladores de combate"/>
                <w:listItem w:displayText="35800000 - Equipamento individual e de apoio" w:value="35800000 - Equipamento individual e de apoio"/>
                <w:listItem w:displayText="35810000 - Equipamento individual" w:value="35810000 - Equipamento individual"/>
                <w:listItem w:displayText="35812000 - Uniformes de combate" w:value="35812000 - Uniformes de combate"/>
                <w:listItem w:displayText="35812100 - Casacos de camuflagem" w:value="35812100 - Casacos de camuflagem"/>
                <w:listItem w:displayText="35812200 - Fatos de combate" w:value="35812200 - Fatos de combate"/>
                <w:listItem w:displayText="35812300 - Equipamento de combate" w:value="35812300 - Equipamento de combate"/>
                <w:listItem w:displayText="35813000 - Capacetes militares" w:value="35813000 - Capacetes militares"/>
                <w:listItem w:displayText="35813100 - Resguardos para capacetes" w:value="35813100 - Resguardos para capacetes"/>
                <w:listItem w:displayText="35814000 - Máscaras antigás" w:value="35814000 - Máscaras antigás"/>
                <w:listItem w:displayText="35815000 - Vestuário de protecção antibala" w:value="35815000 - Vestuário de protecção antibala"/>
                <w:listItem w:displayText="35815100 - Coletes à prova de bala" w:value="35815100 - Coletes à prova de bala"/>
                <w:listItem w:displayText="35820000 - Equipamento de apoio" w:value="35820000 - Equipamento de apoio"/>
                <w:listItem w:displayText="35821000 - Bandeiras" w:value="35821000 - Bandeiras"/>
                <w:listItem w:displayText="35821100 - Mastros de bandeiras" w:value="35821100 - Mastros de bandeiras"/>
                <w:listItem w:displayText="37000000 - Instrumentos musicais, artigos de desporto, jogos, brinquedos, material para artesanato e actividades artísticas e acessórios" w:value="37000000 - Instrumentos musicais, artigos de desporto, jogos, brinquedos, material para artesanato e actividades artísticas e acessórios"/>
                <w:listItem w:displayText="37300000 - Instrumentos musicais e respectivas peças" w:value="37300000 - Instrumentos musicais e respectivas peças"/>
                <w:listItem w:displayText="37310000 - Instrumentos musicais" w:value="37310000 - Instrumentos musicais"/>
                <w:listItem w:displayText="37311000 - Instrumentos de teclas" w:value="37311000 - Instrumentos de teclas"/>
                <w:listItem w:displayText="37311100 - Pianos" w:value="37311100 - Pianos"/>
                <w:listItem w:displayText="37311200 - Acordeões" w:value="37311200 - Acordeões"/>
                <w:listItem w:displayText="37311300 - Órgãos" w:value="37311300 - Órgãos"/>
                <w:listItem w:displayText="37311400 - Celestas" w:value="37311400 - Celestas"/>
                <w:listItem w:displayText="37312000 - Instrumentos de sopro/metais" w:value="37312000 - Instrumentos de sopro/metais"/>
                <w:listItem w:displayText="37312100 - Trompetes" w:value="37312100 - Trompetes"/>
                <w:listItem w:displayText="37312200 - Trombones" w:value="37312200 - Trombones"/>
                <w:listItem w:displayText="37312300 - Sousafones" w:value="37312300 - Sousafones"/>
                <w:listItem w:displayText="37312400 - Saxofones" w:value="37312400 - Saxofones"/>
                <w:listItem w:displayText="37312500 - Apitos" w:value="37312500 - Apitos"/>
                <w:listItem w:displayText="37312600 - Clarins" w:value="37312600 - Clarins"/>
                <w:listItem w:displayText="37312700 - Saxotrompas" w:value="37312700 - Saxotrompas"/>
                <w:listItem w:displayText="37312800 - Melofones" w:value="37312800 - Melofones"/>
                <w:listItem w:displayText="37312900 - Trompas alto, tenor, fliscornes e de harmonia" w:value="37312900 - Trompas alto, tenor, fliscornes e de harmonia"/>
                <w:listItem w:displayText="37312910 - Trompas alto" w:value="37312910 - Trompas alto"/>
                <w:listItem w:displayText="37312920 - Trompas tenor" w:value="37312920 - Trompas tenor"/>
                <w:listItem w:displayText="37312930 - Fliscornes" w:value="37312930 - Fliscornes"/>
                <w:listItem w:displayText="37312940 - Trompas de harmonia" w:value="37312940 - Trompas de harmonia"/>
                <w:listItem w:displayText="37313000 - Instrumentos musicais de cordas" w:value="37313000 - Instrumentos musicais de cordas"/>
                <w:listItem w:displayText="37313100 - Cravos" w:value="37313100 - Cravos"/>
                <w:listItem w:displayText="37313200 - Clavicórdios" w:value="37313200 - Clavicórdios"/>
                <w:listItem w:displayText="37313300 - Guitarras" w:value="37313300 - Guitarras"/>
                <w:listItem w:displayText="37313400 - Violinos" w:value="37313400 - Violinos"/>
                <w:listItem w:displayText="37313500 - Harpas" w:value="37313500 - Harpas"/>
                <w:listItem w:displayText="37313600 - Banjos" w:value="37313600 - Banjos"/>
                <w:listItem w:displayText="37313700 - Bandolins" w:value="37313700 - Bandolins"/>
                <w:listItem w:displayText="37313800 - Violoncelos" w:value="37313800 - Violoncelos"/>
                <w:listItem w:displayText="37313900 - Contrabaixos" w:value="37313900 - Contrabaixos"/>
                <w:listItem w:displayText="37314000 - Instrumentos musicais de sopro" w:value="37314000 - Instrumentos musicais de sopro"/>
                <w:listItem w:displayText="37314100 - Clarinetes" w:value="37314100 - Clarinetes"/>
                <w:listItem w:displayText="37314200 - Oboés" w:value="37314200 - Oboés"/>
                <w:listItem w:displayText="37314300 - Cornetas e flautas" w:value="37314300 - Cornetas e flautas"/>
                <w:listItem w:displayText="37314310 - Cornetas" w:value="37314310 - Cornetas"/>
                <w:listItem w:displayText="37314320 - Flautas" w:value="37314320 - Flautas"/>
                <w:listItem w:displayText="37314400 - Flautins" w:value="37314400 - Flautins"/>
                <w:listItem w:displayText="37314500 - Cornamusas (gaitas-de-foles)" w:value="37314500 - Cornamusas (gaitas-de-foles)"/>
                <w:listItem w:displayText="37314600 - Harmónicas" w:value="37314600 - Harmónicas"/>
                <w:listItem w:displayText="37314700 - Mirlitões" w:value="37314700 - Mirlitões"/>
                <w:listItem w:displayText="37314800 - Cornes ingleses" w:value="37314800 - Cornes ingleses"/>
                <w:listItem w:displayText="37314900 - Ocarinas" w:value="37314900 - Ocarinas"/>
                <w:listItem w:displayText="37315000 - Instrumentos musicais com amplificação eléctrica" w:value="37315000 - Instrumentos musicais com amplificação eléctrica"/>
                <w:listItem w:displayText="37315100 - Sintetizadores" w:value="37315100 - Sintetizadores"/>
                <w:listItem w:displayText="37316000 - Instrumentos musicais de percussão" w:value="37316000 - Instrumentos musicais de percussão"/>
                <w:listItem w:displayText="37316100 - Címbalos" w:value="37316100 - Címbalos"/>
                <w:listItem w:displayText="37316200 - Sinos (instrumento)" w:value="37316200 - Sinos (instrumento)"/>
                <w:listItem w:displayText="37316300 - Pandeiretas" w:value="37316300 - Pandeiretas"/>
                <w:listItem w:displayText="37316400 - Castanholas" w:value="37316400 - Castanholas"/>
                <w:listItem w:displayText="37316500 - Tambores" w:value="37316500 - Tambores"/>
                <w:listItem w:displayText="37316600 - Xilofones" w:value="37316600 - Xilofones"/>
                <w:listItem w:displayText="37316700 - Vibrafones" w:value="37316700 - Vibrafones"/>
                <w:listItem w:displayText="37320000 - Peças e acessórios para instrumentos musicais" w:value="37320000 - Peças e acessórios para instrumentos musicais"/>
                <w:listItem w:displayText="37321000 - Acessórios para instrumentos musicais" w:value="37321000 - Acessórios para instrumentos musicais"/>
                <w:listItem w:displayText="37321100 - Metrónomos" w:value="37321100 - Metrónomos"/>
                <w:listItem w:displayText="37321200 - Palhetas para instrumentos de sopro" w:value="37321200 - Palhetas para instrumentos de sopro"/>
                <w:listItem w:displayText="37321300 - Acessórios para instrumentos de cordas" w:value="37321300 - Acessórios para instrumentos de cordas"/>
                <w:listItem w:displayText="37321400 - Cordas ou palhetas para instrumentos" w:value="37321400 - Cordas ou palhetas para instrumentos"/>
                <w:listItem w:displayText="37321500 - Acessórios para instrumentos de percussão" w:value="37321500 - Acessórios para instrumentos de percussão"/>
                <w:listItem w:displayText="37321600 - Caixas ou estojos para instrumentos musicais ou acessórios" w:value="37321600 - Caixas ou estojos para instrumentos musicais ou acessórios"/>
                <w:listItem w:displayText="37321700 - Suportes para instrumentos musicais ou cavaletes para pautas" w:value="37321700 - Suportes para instrumentos musicais ou cavaletes para pautas"/>
                <w:listItem w:displayText="37322000 - Peças de instrumentos musicais" w:value="37322000 - Peças de instrumentos musicais"/>
                <w:listItem w:displayText="37322100 - Cavilhas de afinamento" w:value="37322100 - Cavilhas de afinamento"/>
                <w:listItem w:displayText="37322200 - Caixas ou mecanismos de música" w:value="37322200 - Caixas ou mecanismos de música"/>
                <w:listItem w:displayText="37322300 - Bocais" w:value="37322300 - Bocais"/>
                <w:listItem w:displayText="37322400 - Surdinas" w:value="37322400 - Surdinas"/>
                <w:listItem w:displayText="37322500 - Acessórios de afinação" w:value="37322500 - Acessórios de afinação"/>
                <w:listItem w:displayText="37322600 - Batutas" w:value="37322600 - Batutas"/>
                <w:listItem w:displayText="37322700 - Almofadas de flautim" w:value="37322700 - Almofadas de flautim"/>
                <w:listItem w:displayText="37400000 - Equipamento e artigos de desporto" w:value="37400000 - Equipamento e artigos de desporto"/>
                <w:listItem w:displayText="37410000 - Equipamento para desportos ao ar livre" w:value="37410000 - Equipamento para desportos ao ar livre"/>
                <w:listItem w:displayText="37411000 - Equipamento de Inverno" w:value="37411000 - Equipamento de Inverno"/>
                <w:listItem w:displayText="37411100 - Equipamento para esqui e snowboarding" w:value="37411100 - Equipamento para esqui e snowboarding"/>
                <w:listItem w:displayText="37411110 - Botas de esqui" w:value="37411110 - Botas de esqui"/>
                <w:listItem w:displayText="37411120 - Esquis" w:value="37411120 - Esquis"/>
                <w:listItem w:displayText="37411130 - Bastões de esqui" w:value="37411130 - Bastões de esqui"/>
                <w:listItem w:displayText="37411140 - Fixações de esquis" w:value="37411140 - Fixações de esquis"/>
                <w:listItem w:displayText="37411150 - Pranchas de snowboarding" w:value="37411150 - Pranchas de snowboarding"/>
                <w:listItem w:displayText="37411160 - Vestuário de esqui" w:value="37411160 - Vestuário de esqui"/>
                <w:listItem w:displayText="37411200 - Equipamento para patinagem e hóquei sobre gelo" w:value="37411200 - Equipamento para patinagem e hóquei sobre gelo"/>
                <w:listItem w:displayText="37411210 - Patelas de hóquei sobre gelo" w:value="37411210 - Patelas de hóquei sobre gelo"/>
                <w:listItem w:displayText="37411220 - Patins para gelo" w:value="37411220 - Patins para gelo"/>
                <w:listItem w:displayText="37411230 - Aléus de hóquei" w:value="37411230 - Aléus de hóquei"/>
                <w:listItem w:displayText="37411300 - Equipamento e vestuário para temperaturas polares" w:value="37411300 - Equipamento e vestuário para temperaturas polares"/>
                <w:listItem w:displayText="37412000 - Equipamento para a prática de desportos aquáticos" w:value="37412000 - Equipamento para a prática de desportos aquáticos"/>
                <w:listItem w:displayText="37412100 - Esquis aquáticos" w:value="37412100 - Esquis aquáticos"/>
                <w:listItem w:displayText="37412200 - Equipamento para mergulho com garrafas e em apneia" w:value="37412200 - Equipamento para mergulho com garrafas e em apneia"/>
                <w:listItem w:displayText="37412210 - Coletes de mergulho" w:value="37412210 - Coletes de mergulho"/>
                <w:listItem w:displayText="37412220 - Garrafas de mergulho" w:value="37412220 - Garrafas de mergulho"/>
                <w:listItem w:displayText="37412230 - Reguladores para mergulho com garrafas" w:value="37412230 - Reguladores para mergulho com garrafas"/>
                <w:listItem w:displayText="37412240 - Instrumentos ou acessórios para mergulho" w:value="37412240 - Instrumentos ou acessórios para mergulho"/>
                <w:listItem w:displayText="37412241 - Aparelhos respiratórios de mergulho" w:value="37412241 - Aparelhos respiratórios de mergulho"/>
                <w:listItem w:displayText="37412242 - Vestuário de mergulho" w:value="37412242 - Vestuário de mergulho"/>
                <w:listItem w:displayText="37412243 - Fatos de imersão" w:value="37412243 - Fatos de imersão"/>
                <w:listItem w:displayText="37412250 - Máscaras, barbatanas ou tubos" w:value="37412250 - Máscaras, barbatanas ou tubos"/>
                <w:listItem w:displayText="37412260 - Fatos de mergulho" w:value="37412260 - Fatos de mergulho"/>
                <w:listItem w:displayText="37412270 - Fatos de mergulho secos" w:value="37412270 - Fatos de mergulho secos"/>
                <w:listItem w:displayText="37412300 - Equipamento e acessórios para surf e natação" w:value="37412300 - Equipamento e acessórios para surf e natação"/>
                <w:listItem w:displayText="37412310 - Wakeboards, kneeboards ou boogieboards" w:value="37412310 - Wakeboards, kneeboards ou boogieboards"/>
                <w:listItem w:displayText="37412320 - Equipamento para windsurf" w:value="37412320 - Equipamento para windsurf"/>
                <w:listItem w:displayText="37412330 - Pranchas de surf" w:value="37412330 - Pranchas de surf"/>
                <w:listItem w:displayText="37412340 - Óculos ou barbatanas para natação" w:value="37412340 - Óculos ou barbatanas para natação"/>
                <w:listItem w:displayText="37412350 - Equipamento de parasailing" w:value="37412350 - Equipamento de parasailing"/>
                <w:listItem w:displayText="37413000 - Artigos para caça ou pesca" w:value="37413000 - Artigos para caça ou pesca"/>
                <w:listItem w:displayText="37413100 - Aprestos de pesca" w:value="37413100 - Aprestos de pesca"/>
                <w:listItem w:displayText="37413110 - Canas de pesca" w:value="37413110 - Canas de pesca"/>
                <w:listItem w:displayText="37413120 - Linha de pesca" w:value="37413120 - Linha de pesca"/>
                <w:listItem w:displayText="37413130 - Molinetes para canas de pesca" w:value="37413130 - Molinetes para canas de pesca"/>
                <w:listItem w:displayText="37413140 - Anzóis-isco" w:value="37413140 - Anzóis-isco"/>
                <w:listItem w:displayText="37413150 - Isco" w:value="37413150 - Isco"/>
                <w:listItem w:displayText="37413160 - Pesos para linhas de pesca" w:value="37413160 - Pesos para linhas de pesca"/>
                <w:listItem w:displayText="37413200 - Produtos para caça" w:value="37413200 - Produtos para caça"/>
                <w:listItem w:displayText="37413210 - Apitos para chamar animais" w:value="37413210 - Apitos para chamar animais"/>
                <w:listItem w:displayText="37413220 - Chamarizes para caça" w:value="37413220 - Chamarizes para caça"/>
                <w:listItem w:displayText="37413230 - Armadilhas para caça" w:value="37413230 - Armadilhas para caça"/>
                <w:listItem w:displayText="37413240 - Canos de espingarda" w:value="37413240 - Canos de espingarda"/>
                <w:listItem w:displayText="37414000 - Artigos de campismo" w:value="37414000 - Artigos de campismo"/>
                <w:listItem w:displayText="37414100 - Esteiras para dormir" w:value="37414100 - Esteiras para dormir"/>
                <w:listItem w:displayText="37414200 - Caixas térmicas" w:value="37414200 - Caixas térmicas"/>
                <w:listItem w:displayText="37414300 - Conjuntos para reparação de tendas" w:value="37414300 - Conjuntos para reparação de tendas"/>
                <w:listItem w:displayText="37414600 - Fogões de campismo ou de exterior" w:value="37414600 - Fogões de campismo ou de exterior"/>
                <w:listItem w:displayText="37414700 - Refrigeradores de bebidas" w:value="37414700 - Refrigeradores de bebidas"/>
                <w:listItem w:displayText="37414800 - Fatos de sobrevivência" w:value="37414800 - Fatos de sobrevivência"/>
                <w:listItem w:displayText="37415000 - Equipamento para atletismo" w:value="37415000 - Equipamento para atletismo"/>
                <w:listItem w:displayText="37416000 - Equipamento para actividades de lazer" w:value="37416000 - Equipamento para actividades de lazer"/>
                <w:listItem w:displayText="37420000 - Equipamento para ginásio" w:value="37420000 - Equipamento para ginásio"/>
                <w:listItem w:displayText="37421000 - Tapetes de ginástica" w:value="37421000 - Tapetes de ginástica"/>
                <w:listItem w:displayText="37422000 - Barras ou traves de ginástica" w:value="37422000 - Barras ou traves de ginástica"/>
                <w:listItem w:displayText="37422100 - Barras de ginástica" w:value="37422100 - Barras de ginástica"/>
                <w:listItem w:displayText="37422200 - Traves de ginástica" w:value="37422200 - Traves de ginástica"/>
                <w:listItem w:displayText="37423000 - Cordas ou argolas de ginástica ou acessórios para escalada" w:value="37423000 - Cordas ou argolas de ginástica ou acessórios para escalada"/>
                <w:listItem w:displayText="37423100 - Cordas de ginástica" w:value="37423100 - Cordas de ginástica"/>
                <w:listItem w:displayText="37423200 - Argolas de ginástica" w:value="37423200 - Argolas de ginástica"/>
                <w:listItem w:displayText="37423300 - Acessórios para escalada desportiva" w:value="37423300 - Acessórios para escalada desportiva"/>
                <w:listItem w:displayText="37424000 - Equipamento de impulsão para ginásio" w:value="37424000 - Equipamento de impulsão para ginásio"/>
                <w:listItem w:displayText="37425000 - Trampolins" w:value="37425000 - Trampolins"/>
                <w:listItem w:displayText="37426000 - Equipamento para ginástica de equilíbrio" w:value="37426000 - Equipamento para ginástica de equilíbrio"/>
                <w:listItem w:displayText="37430000 - Equipamento para boxe" w:value="37430000 - Equipamento para boxe"/>
                <w:listItem w:displayText="37431000 - Ringues para boxe" w:value="37431000 - Ringues para boxe"/>
                <w:listItem w:displayText="37432000 - Sacos de boxe" w:value="37432000 - Sacos de boxe"/>
                <w:listItem w:displayText="37433000 - Luvas de boxe" w:value="37433000 - Luvas de boxe"/>
                <w:listItem w:displayText="37440000 - Equipamentos para preparação física (fitness)" w:value="37440000 - Equipamentos para preparação física (fitness)"/>
                <w:listItem w:displayText="37441000 - Equipamento para treino aeróbico" w:value="37441000 - Equipamento para treino aeróbico"/>
                <w:listItem w:displayText="37441100 - Tapetes rolantes" w:value="37441100 - Tapetes rolantes"/>
                <w:listItem w:displayText="37441200 - Aparelhos de molas para subida simulada de escadas" w:value="37441200 - Aparelhos de molas para subida simulada de escadas"/>
                <w:listItem w:displayText="37441300 - Bicicletas estacionárias" w:value="37441300 - Bicicletas estacionárias"/>
                <w:listItem w:displayText="37441400 - Aparelhos de remar" w:value="37441400 - Aparelhos de remar"/>
                <w:listItem w:displayText="37441500 - Cordas para saltar" w:value="37441500 - Cordas para saltar"/>
                <w:listItem w:displayText="37441600 - Trampolins de exercício" w:value="37441600 - Trampolins de exercício"/>
                <w:listItem w:displayText="37441700 - Bolas de exercício" w:value="37441700 - Bolas de exercício"/>
                <w:listItem w:displayText="37441800 - Equipamento para step aeróbico" w:value="37441800 - Equipamento para step aeróbico"/>
                <w:listItem w:displayText="37441900 - Máquinas de musculação com movimentos elípticos" w:value="37441900 - Máquinas de musculação com movimentos elípticos"/>
                <w:listItem w:displayText="37442000 - Equipamento para treino de pesos e resistência" w:value="37442000 - Equipamento para treino de pesos e resistência"/>
                <w:listItem w:displayText="37442100 - Halteres" w:value="37442100 - Halteres"/>
                <w:listItem w:displayText="37442200 - Barras para levantamento de pesos" w:value="37442200 - Barras para levantamento de pesos"/>
                <w:listItem w:displayText="37442300 - Máquinas de resistência para as partes inferior e superior do corpo" w:value="37442300 - Máquinas de resistência para as partes inferior e superior do corpo"/>
                <w:listItem w:displayText="37442310 - Máquinas de resistência para a parte inferior do corpo" w:value="37442310 - Máquinas de resistência para a parte inferior do corpo"/>
                <w:listItem w:displayText="37442320 - Máquinas de resistência para a parte superior do corpo" w:value="37442320 - Máquinas de resistência para a parte superior do corpo"/>
                <w:listItem w:displayText="37442400 - Bancos para treino individual de pesos" w:value="37442400 - Bancos para treino individual de pesos"/>
                <w:listItem w:displayText="37442500 - Pesos para preparação física (fitness)" w:value="37442500 - Pesos para preparação física (fitness)"/>
                <w:listItem w:displayText="37442600 - Máquinas de flexões (mesas de Pilatos)" w:value="37442600 - Máquinas de flexões (mesas de Pilatos)"/>
                <w:listItem w:displayText="37442700 - Molas para fortalecer as mãos" w:value="37442700 - Molas para fortalecer as mãos"/>
                <w:listItem w:displayText="37442800 - Cintas e molas de resistência" w:value="37442800 - Cintas e molas de resistência"/>
                <w:listItem w:displayText="37442810 - Cintas de resistência" w:value="37442810 - Cintas de resistência"/>
                <w:listItem w:displayText="37442820 - Molas de resistência" w:value="37442820 - Molas de resistência"/>
                <w:listItem w:displayText="37442900 - Multi gyms" w:value="37442900 - Multi gyms"/>
                <w:listItem w:displayText="37450000 - Equipamento para desportos de campo e de recinto" w:value="37450000 - Equipamento para desportos de campo e de recinto"/>
                <w:listItem w:displayText="37451000 - Equipamento para desportos no campo" w:value="37451000 - Equipamento para desportos no campo"/>
                <w:listItem w:displayText="37451100 - Bolas de beisebol" w:value="37451100 - Bolas de beisebol"/>
                <w:listItem w:displayText="37451110 - Barreiras de beisebol" w:value="37451110 - Barreiras de beisebol"/>
                <w:listItem w:displayText="37451120 - Bases de beisebol" w:value="37451120 - Bases de beisebol"/>
                <w:listItem w:displayText="37451130 - Tacos de beisebol" w:value="37451130 - Tacos de beisebol"/>
                <w:listItem w:displayText="37451140 - Material de treino da tacada de beisebol" w:value="37451140 - Material de treino da tacada de beisebol"/>
                <w:listItem w:displayText="37451150 - Luvas de beisebol" w:value="37451150 - Luvas de beisebol"/>
                <w:listItem w:displayText="37451160 - Equipamento de protecção para beisebol ou softebol" w:value="37451160 - Equipamento de protecção para beisebol ou softebol"/>
                <w:listItem w:displayText="37451200 - Equipamento de hóquei de campo" w:value="37451200 - Equipamento de hóquei de campo"/>
                <w:listItem w:displayText="37451210 - Bolas de hóquei de campo" w:value="37451210 - Bolas de hóquei de campo"/>
                <w:listItem w:displayText="37451220 - Aléus de hóquei de campo" w:value="37451220 - Aléus de hóquei de campo"/>
                <w:listItem w:displayText="37451300 - Bolas de futebol americano" w:value="37451300 - Bolas de futebol americano"/>
                <w:listItem w:displayText="37451310 - Máquinas para treino de futebol americano" w:value="37451310 - Máquinas para treino de futebol americano"/>
                <w:listItem w:displayText="37451320 - Base &quot;tee&quot; para a bola no futebol americano" w:value="37451320 - Base &quot;tee&quot; para a bola no futebol americano"/>
                <w:listItem w:displayText="37451330 - Manequins para treino de futebol americano" w:value="37451330 - Manequins para treino de futebol americano"/>
                <w:listItem w:displayText="37451340 - Bandeirolas de futebol americano" w:value="37451340 - Bandeirolas de futebol americano"/>
                <w:listItem w:displayText="37451400 - Bolas de lacrosse" w:value="37451400 - Bolas de lacrosse"/>
                <w:listItem w:displayText="37451500 - Aléus de lacrosse" w:value="37451500 - Aléus de lacrosse"/>
                <w:listItem w:displayText="37451600 - Máquinas de lançamento de bolas (pitching)" w:value="37451600 - Máquinas de lançamento de bolas (pitching)"/>
                <w:listItem w:displayText="37451700 - Bolas de futebol" w:value="37451700 - Bolas de futebol"/>
                <w:listItem w:displayText="37451710 - Equipamento de marcação de campos de futebol" w:value="37451710 - Equipamento de marcação de campos de futebol"/>
                <w:listItem w:displayText="37451720 - Equipamento de protecção para futebol" w:value="37451720 - Equipamento de protecção para futebol"/>
                <w:listItem w:displayText="37451730 - Equipamento auxiliar para treinos de futebol" w:value="37451730 - Equipamento auxiliar para treinos de futebol"/>
                <w:listItem w:displayText="37451800 - Bolas de softebol" w:value="37451800 - Bolas de softebol"/>
                <w:listItem w:displayText="37451810 - Tacos de softebol" w:value="37451810 - Tacos de softebol"/>
                <w:listItem w:displayText="37451820 - Luvas de softebol" w:value="37451820 - Luvas de softebol"/>
                <w:listItem w:displayText="37451900 - Bolas de andebol" w:value="37451900 - Bolas de andebol"/>
                <w:listItem w:displayText="37451920 - Conjuntos para andebol escolar" w:value="37451920 - Conjuntos para andebol escolar"/>
                <w:listItem w:displayText="37452000 - Equipamento para desportos de raquete e court" w:value="37452000 - Equipamento para desportos de raquete e court"/>
                <w:listItem w:displayText="37452100 - Equipamento de badmínton" w:value="37452100 - Equipamento de badmínton"/>
                <w:listItem w:displayText="37452110 - Volantes ou penas para badmínton" w:value="37452110 - Volantes ou penas para badmínton"/>
                <w:listItem w:displayText="37452120 - Raquetes de badmínton" w:value="37452120 - Raquetes de badmínton"/>
                <w:listItem w:displayText="37452200 - Bolas de basquetebol" w:value="37452200 - Bolas de basquetebol"/>
                <w:listItem w:displayText="37452210 - Sistemas completos para basquetebol" w:value="37452210 - Sistemas completos para basquetebol"/>
                <w:listItem w:displayText="37452300 - Equipamento de protecção de pavimentos de hóquei" w:value="37452300 - Equipamento de protecção de pavimentos de hóquei"/>
                <w:listItem w:displayText="37452400 - Bolas, bainhas e trançados de raquetebol" w:value="37452400 - Bolas, bainhas e trançados de raquetebol"/>
                <w:listItem w:displayText="37452410 - Bolas de raquetebol" w:value="37452410 - Bolas de raquetebol"/>
                <w:listItem w:displayText="37452420 - Bainhas de raquetebol" w:value="37452420 - Bainhas de raquetebol"/>
                <w:listItem w:displayText="37452430 - Trançados de raquetebol" w:value="37452430 - Trançados de raquetebol"/>
                <w:listItem w:displayText="37452500 - Raquetes de raquetebol" w:value="37452500 - Raquetes de raquetebol"/>
                <w:listItem w:displayText="37452600 - Equipamento de squash" w:value="37452600 - Equipamento de squash"/>
                <w:listItem w:displayText="37452610 - Bolas de squash" w:value="37452610 - Bolas de squash"/>
                <w:listItem w:displayText="37452620 - Raquetes de squash" w:value="37452620 - Raquetes de squash"/>
                <w:listItem w:displayText="37452700 - Equipamento de ténis" w:value="37452700 - Equipamento de ténis"/>
                <w:listItem w:displayText="37452710 - Bolas de ténis" w:value="37452710 - Bolas de ténis"/>
                <w:listItem w:displayText="37452720 - Equipamento para campos de ténis" w:value="37452720 - Equipamento para campos de ténis"/>
                <w:listItem w:displayText="37452730 - Raquetes de ténis" w:value="37452730 - Raquetes de ténis"/>
                <w:listItem w:displayText="37452740 - Equipamento auxiliar para treinos de ténis" w:value="37452740 - Equipamento auxiliar para treinos de ténis"/>
                <w:listItem w:displayText="37452800 - Bolas e postes de tether" w:value="37452800 - Bolas e postes de tether"/>
                <w:listItem w:displayText="37452810 - Bolas de tether" w:value="37452810 - Bolas de tether"/>
                <w:listItem w:displayText="37452820 - Postes de tether" w:value="37452820 - Postes de tether"/>
                <w:listItem w:displayText="37452900 - Bolas de voleibol" w:value="37452900 - Bolas de voleibol"/>
                <w:listItem w:displayText="37452910 - Padrões para ginásio de voleibol" w:value="37452910 - Padrões para ginásio de voleibol"/>
                <w:listItem w:displayText="37452920 - Armazenagem de bolas ou redes de voleibol" w:value="37452920 - Armazenagem de bolas ou redes de voleibol"/>
                <w:listItem w:displayText="37453000 - Equipamento para desportos de pista" w:value="37453000 - Equipamento para desportos de pista"/>
                <w:listItem w:displayText="37453100 - Dardos" w:value="37453100 - Dardos"/>
                <w:listItem w:displayText="37453200 - Barras para saltos" w:value="37453200 - Barras para saltos"/>
                <w:listItem w:displayText="37453300 - Discos" w:value="37453300 - Discos"/>
                <w:listItem w:displayText="37453400 - Pesos" w:value="37453400 - Pesos"/>
                <w:listItem w:displayText="37453500 - Varas para saltos" w:value="37453500 - Varas para saltos"/>
                <w:listItem w:displayText="37453600 - Barreiras" w:value="37453600 - Barreiras"/>
                <w:listItem w:displayText="37453700 - Testemunhos" w:value="37453700 - Testemunhos"/>
                <w:listItem w:displayText="37460000 - Jogos e equipamentos de alvo e de mesa" w:value="37460000 - Jogos e equipamentos de alvo e de mesa"/>
                <w:listItem w:displayText="37461000 - Jogos e equipamentos de mesa" w:value="37461000 - Jogos e equipamentos de mesa"/>
                <w:listItem w:displayText="37461100 - Mesas ou acessórios para air hockey" w:value="37461100 - Mesas ou acessórios para air hockey"/>
                <w:listItem w:displayText="37461200 - Bolas de matraquilhos" w:value="37461200 - Bolas de matraquilhos"/>
                <w:listItem w:displayText="37461210 - Jogadores sobressalentes para matraquilhos" w:value="37461210 - Jogadores sobressalentes para matraquilhos"/>
                <w:listItem w:displayText="37461220 - Mesas de matraquilhos" w:value="37461220 - Mesas de matraquilhos"/>
                <w:listItem w:displayText="37461300 - Tacos de bilhar" w:value="37461300 - Tacos de bilhar"/>
                <w:listItem w:displayText="37461400 - Shuffleboard" w:value="37461400 - Shuffleboard"/>
                <w:listItem w:displayText="37461500 - Mesas de ténis" w:value="37461500 - Mesas de ténis"/>
                <w:listItem w:displayText="37461510 - Bolas de ténis de mesa" w:value="37461510 - Bolas de ténis de mesa"/>
                <w:listItem w:displayText="37461520 - Raquetes de ténis de mesa" w:value="37461520 - Raquetes de ténis de mesa"/>
                <w:listItem w:displayText="37462000 - Jogos e equipamentos de alvo" w:value="37462000 - Jogos e equipamentos de alvo"/>
                <w:listItem w:displayText="37462100 - Equipamento para tiro ao arco" w:value="37462100 - Equipamento para tiro ao arco"/>
                <w:listItem w:displayText="37462110 - Protecções do braço para tiro ao arco" w:value="37462110 - Protecções do braço para tiro ao arco"/>
                <w:listItem w:displayText="37462120 - Flechas para tiro ao arco" w:value="37462120 - Flechas para tiro ao arco"/>
                <w:listItem w:displayText="37462130 - Barreiras para tiro ao arco" w:value="37462130 - Barreiras para tiro ao arco"/>
                <w:listItem w:displayText="37462140 - Cordas para tiro ao arco" w:value="37462140 - Cordas para tiro ao arco"/>
                <w:listItem w:displayText="37462150 - Arcos para tiro ao arco" w:value="37462150 - Arcos para tiro ao arco"/>
                <w:listItem w:displayText="37462160 - Luvas para tiro ao arco" w:value="37462160 - Luvas para tiro ao arco"/>
                <w:listItem w:displayText="37462170 - Suportes para alvos de tiro ao arco" w:value="37462170 - Suportes para alvos de tiro ao arco"/>
                <w:listItem w:displayText="37462180 - Alvos para tiro ao arco" w:value="37462180 - Alvos para tiro ao arco"/>
                <w:listItem w:displayText="37462200 - Setas" w:value="37462200 - Setas"/>
                <w:listItem w:displayText="37462210 - Alvos para lançamento de flechas" w:value="37462210 - Alvos para lançamento de flechas"/>
                <w:listItem w:displayText="37462300 - Alvos para lançamento" w:value="37462300 - Alvos para lançamento"/>
                <w:listItem w:displayText="37462400 - Equipamento para tiro aos pratos" w:value="37462400 - Equipamento para tiro aos pratos"/>
                <w:listItem w:displayText="37470000 - Equipamento para golfe e bowling" w:value="37470000 - Equipamento para golfe e bowling"/>
                <w:listItem w:displayText="37471000 - Equipamento para golfe" w:value="37471000 - Equipamento para golfe"/>
                <w:listItem w:displayText="37471100 - Sacos de golfe" w:value="37471100 - Sacos de golfe"/>
                <w:listItem w:displayText="37471200 - Bolas de golfe" w:value="37471200 - Bolas de golfe"/>
                <w:listItem w:displayText="37471300 - Tacos de golfe" w:value="37471300 - Tacos de golfe"/>
                <w:listItem w:displayText="37471400 - Base &quot;tee&quot; para a bola no golfe" w:value="37471400 - Base &quot;tee&quot; para a bola no golfe"/>
                <w:listItem w:displayText="37471500 - Bonés de golfe" w:value="37471500 - Bonés de golfe"/>
                <w:listItem w:displayText="37471600 - Luvas de golfe" w:value="37471600 - Luvas de golfe"/>
                <w:listItem w:displayText="37471700 - Reparadores de relva para golfe" w:value="37471700 - Reparadores de relva para golfe"/>
                <w:listItem w:displayText="37471800 - Leitores de distâncias (telémetros) de golfe" w:value="37471800 - Leitores de distâncias (telémetros) de golfe"/>
                <w:listItem w:displayText="37471900 - Dispositivo de prática de putting" w:value="37471900 - Dispositivo de prática de putting"/>
                <w:listItem w:displayText="37472000 - Equipamento para bowling" w:value="37472000 - Equipamento para bowling"/>
                <w:listItem w:displayText="37480000 - Maquinaria ou aparelhos para equipamento de lazer" w:value="37480000 - Maquinaria ou aparelhos para equipamento de lazer"/>
                <w:listItem w:displayText="37481000 - Máquinas de manutenção de gelo em rinques de patinagem" w:value="37481000 - Máquinas de manutenção de gelo em rinques de patinagem"/>
                <w:listItem w:displayText="37482000 - Quadros electrónicos de informação desportiva" w:value="37482000 - Quadros electrónicos de informação desportiva"/>
                <w:listItem w:displayText="37500000 - Jogos e brinquedos; diversões para parques e feiras" w:value="37500000 - Jogos e brinquedos; diversões para parques e feiras"/>
                <w:listItem w:displayText="37510000 - Bonecas" w:value="37510000 - Bonecas"/>
                <w:listItem w:displayText="37511000 - Casas de bonecas" w:value="37511000 - Casas de bonecas"/>
                <w:listItem w:displayText="37512000 - Peças ou acessórios de bonecas" w:value="37512000 - Peças ou acessórios de bonecas"/>
                <w:listItem w:displayText="37513000 - Fantoches" w:value="37513000 - Fantoches"/>
                <w:listItem w:displayText="37513100 - Teatros de fantoches" w:value="37513100 - Teatros de fantoches"/>
                <w:listItem w:displayText="37520000 - Brinquedos" w:value="37520000 - Brinquedos"/>
                <w:listItem w:displayText="37521000 - Instrumentos musicais de brinquedo" w:value="37521000 - Instrumentos musicais de brinquedo"/>
                <w:listItem w:displayText="37522000 - Brinquedos de rodas" w:value="37522000 - Brinquedos de rodas"/>
                <w:listItem w:displayText="37523000 - Puzzles" w:value="37523000 - Puzzles"/>
                <w:listItem w:displayText="37524000 - Jogos" w:value="37524000 - Jogos"/>
                <w:listItem w:displayText="37524100 - Jogos educativos" w:value="37524100 - Jogos educativos"/>
                <w:listItem w:displayText="37524200 - Jogos de mesa" w:value="37524200 - Jogos de mesa"/>
                <w:listItem w:displayText="37524300 - Jogos clássicos" w:value="37524300 - Jogos clássicos"/>
                <w:listItem w:displayText="37524400 - Jogos de sociedade" w:value="37524400 - Jogos de sociedade"/>
                <w:listItem w:displayText="37524500 - Jogos de estratégia" w:value="37524500 - Jogos de estratégia"/>
                <w:listItem w:displayText="37524600 - Jogos de memória" w:value="37524600 - Jogos de memória"/>
                <w:listItem w:displayText="37524700 - Acessórios para jogos" w:value="37524700 - Acessórios para jogos"/>
                <w:listItem w:displayText="37524800 - Jogos de loto" w:value="37524800 - Jogos de loto"/>
                <w:listItem w:displayText="37524810 - Boletins de lotaria" w:value="37524810 - Boletins de lotaria"/>
                <w:listItem w:displayText="37524900 - Kits para jogos" w:value="37524900 - Kits para jogos"/>
                <w:listItem w:displayText="37525000 - Balões e bolas de diversão" w:value="37525000 - Balões e bolas de diversão"/>
                <w:listItem w:displayText="37526000 - Baldes de brinquedo" w:value="37526000 - Baldes de brinquedo"/>
                <w:listItem w:displayText="37527000 - Comboios e veículos de brinquedo" w:value="37527000 - Comboios e veículos de brinquedo"/>
                <w:listItem w:displayText="37527100 - Comboios de brinquedo" w:value="37527100 - Comboios de brinquedo"/>
                <w:listItem w:displayText="37527200 - Veículos de brinquedo" w:value="37527200 - Veículos de brinquedo"/>
                <w:listItem w:displayText="37528000 - Armas de brinquedo" w:value="37528000 - Armas de brinquedo"/>
                <w:listItem w:displayText="37529000 - Brinquedos insufláveis e andadores" w:value="37529000 - Brinquedos insufláveis e andadores"/>
                <w:listItem w:displayText="37529100 - Brinquedos insufláveis" w:value="37529100 - Brinquedos insufláveis"/>
                <w:listItem w:displayText="37529200 - Brinquedos andadores" w:value="37529200 - Brinquedos andadores"/>
                <w:listItem w:displayText="37530000 - Artigos para parques de diversão, jogos de salão e de mesa" w:value="37530000 - Artigos para parques de diversão, jogos de salão e de mesa"/>
                <w:listItem w:displayText="37531000 - Cartas de jogar" w:value="37531000 - Cartas de jogar"/>
                <w:listItem w:displayText="37532000 - Jogos de vídeo" w:value="37532000 - Jogos de vídeo"/>
                <w:listItem w:displayText="37533000 - Bilhares" w:value="37533000 - Bilhares"/>
                <w:listItem w:displayText="37533100 - Bolas de bilhar" w:value="37533100 - Bolas de bilhar"/>
                <w:listItem w:displayText="37533200 - Giz de bilhar" w:value="37533200 - Giz de bilhar"/>
                <w:listItem w:displayText="37533300 - Pontas de tacos de bilhar" w:value="37533300 - Pontas de tacos de bilhar"/>
                <w:listItem w:displayText="37533400 - Suportes para material de bilhar" w:value="37533400 - Suportes para material de bilhar"/>
                <w:listItem w:displayText="37533500 - Mesas de bilhar" w:value="37533500 - Mesas de bilhar"/>
                <w:listItem w:displayText="37534000 - Jogos accionados por moeda ou ficha" w:value="37534000 - Jogos accionados por moeda ou ficha"/>
                <w:listItem w:displayText="37535000 - Carrosséis, baloiços, pavilhões de tiro ao alvo e outras diversões de parques e feiras" w:value="37535000 - Carrosséis, baloiços, pavilhões de tiro ao alvo e outras diversões de parques e feiras"/>
                <w:listItem w:displayText="37535100 - Baloiços" w:value="37535100 - Baloiços"/>
                <w:listItem w:displayText="37535200 - Equipamento para áreas de recreação" w:value="37535200 - Equipamento para áreas de recreação"/>
                <w:listItem w:displayText="37535210 - Baloiços para áreas de recreação" w:value="37535210 - Baloiços para áreas de recreação"/>
                <w:listItem w:displayText="37535220 - Aparelhos de escalada para áreas de recreação" w:value="37535220 - Aparelhos de escalada para áreas de recreação"/>
                <w:listItem w:displayText="37535230 - Carrosséis para áreas de recreação" w:value="37535230 - Carrosséis para áreas de recreação"/>
                <w:listItem w:displayText="37535240 - Escorregas para áreas de recreação" w:value="37535240 - Escorregas para áreas de recreação"/>
                <w:listItem w:displayText="37535250 - Balancés para áreas de recreação" w:value="37535250 - Balancés para áreas de recreação"/>
                <w:listItem w:displayText="37535260 - Túneis para áreas de recreação" w:value="37535260 - Túneis para áreas de recreação"/>
                <w:listItem w:displayText="37535270 - Caixas de areia para áreas de recreação" w:value="37535270 - Caixas de areia para áreas de recreação"/>
                <w:listItem w:displayText="37535280 - Bancadas para áreas de recreação" w:value="37535280 - Bancadas para áreas de recreação"/>
                <w:listItem w:displayText="37535290 - Equipamento para escalada de paredes e à corda" w:value="37535290 - Equipamento para escalada de paredes e à corda"/>
                <w:listItem w:displayText="37535291 - Equipamento para escalada de paredes" w:value="37535291 - Equipamento para escalada de paredes"/>
                <w:listItem w:displayText="37535292 - Equipamento para escalada à corda" w:value="37535292 - Equipamento para escalada à corda"/>
                <w:listItem w:displayText="37540000 - Máquinas de jogo" w:value="37540000 - Máquinas de jogo"/>
                <w:listItem w:displayText="37800000 - Material para actividades artísticas e artesanato" w:value="37800000 - Material para actividades artísticas e artesanato"/>
                <w:listItem w:displayText="37810000 - Material para artesanato" w:value="37810000 - Material para artesanato"/>
                <w:listItem w:displayText="37820000 - Material para actividades artísticas" w:value="37820000 - Material para actividades artísticas"/>
                <w:listItem w:displayText="37821000 - Pincéis para uso artístico" w:value="37821000 - Pincéis para uso artístico"/>
                <w:listItem w:displayText="37822000 - Canetas de desenho" w:value="37822000 - Canetas de desenho"/>
                <w:listItem w:displayText="37822100 - Lápis de cor" w:value="37822100 - Lápis de cor"/>
                <w:listItem w:displayText="37822200 - Carvão para desenho" w:value="37822200 - Carvão para desenho"/>
                <w:listItem w:displayText="37822300 - Gizes" w:value="37822300 - Gizes"/>
                <w:listItem w:displayText="37822400 - Lápis de pastel" w:value="37822400 - Lápis de pastel"/>
                <w:listItem w:displayText="37823000 - Papel impermeável a gorduras e outros tipos de papel" w:value="37823000 - Papel impermeável a gorduras e outros tipos de papel"/>
                <w:listItem w:displayText="37823100 - Papel impermeável a gorduras" w:value="37823100 - Papel impermeável a gorduras"/>
                <w:listItem w:displayText="37823200 - Papel de decalque" w:value="37823200 - Papel de decalque"/>
                <w:listItem w:displayText="37823300 - Papel cristal" w:value="37823300 - Papel cristal"/>
                <w:listItem w:displayText="37823400 - Papel transparente ou translúcido" w:value="37823400 - Papel transparente ou translúcido"/>
                <w:listItem w:displayText="37823500 - Papel para trabalhos manuais" w:value="37823500 - Papel para trabalhos manuais"/>
                <w:listItem w:displayText="37823600 - Papel de desenho" w:value="37823600 - Papel de desenho"/>
                <w:listItem w:displayText="37823700 - Papel cartográfico" w:value="37823700 - Papel cartográfico"/>
                <w:listItem w:displayText="37823800 - Papel e cartão de camadas múltiplas" w:value="37823800 - Papel e cartão de camadas múltiplas"/>
                <w:listItem w:displayText="37823900 - Papel kraft para cobertura" w:value="37823900 - Papel kraft para cobertura"/>
                <w:listItem w:displayText="38000000 - Equipamento laboratorial, óptico e de precisão (exc. óculos)" w:value="38000000 - Equipamento laboratorial, óptico e de precisão (exc. óculos)"/>
                <w:listItem w:displayText="38100000 - Instrumentos para navegação e para meteorologia" w:value="38100000 - Instrumentos para navegação e para meteorologia"/>
                <w:listItem w:displayText="38110000 - Instrumentos para navegação" w:value="38110000 - Instrumentos para navegação"/>
                <w:listItem w:displayText="38111000 - Equipamento para radiogoniometria" w:value="38111000 - Equipamento para radiogoniometria"/>
                <w:listItem w:displayText="38111100 - Bússolas" w:value="38111100 - Bússolas"/>
                <w:listItem w:displayText="38111110 - Acessórios para bússolas" w:value="38111110 - Acessórios para bússolas"/>
                <w:listItem w:displayText="38112000 - Sextantes" w:value="38112000 - Sextantes"/>
                <w:listItem w:displayText="38112100 - Sistemas de navegação e posicionamento globais (GPS ou equivalentes)" w:value="38112100 - Sistemas de navegação e posicionamento globais (GPS ou equivalentes)"/>
                <w:listItem w:displayText="38113000 - Sonares" w:value="38113000 - Sonares"/>
                <w:listItem w:displayText="38114000 - Sondas acústicas" w:value="38114000 - Sondas acústicas"/>
                <w:listItem w:displayText="38115000 - Aparelhos de radar" w:value="38115000 - Aparelhos de radar"/>
                <w:listItem w:displayText="38115100 - Equipamento de vigilância por radar" w:value="38115100 - Equipamento de vigilância por radar"/>
                <w:listItem w:displayText="38120000 - Instrumentos para meteorologia" w:value="38120000 - Instrumentos para meteorologia"/>
                <w:listItem w:displayText="38121000 - Anemómetros" w:value="38121000 - Anemómetros"/>
                <w:listItem w:displayText="38122000 - Barómetros" w:value="38122000 - Barómetros"/>
                <w:listItem w:displayText="38123000 - Registadores de precipitação ou evaporação" w:value="38123000 - Registadores de precipitação ou evaporação"/>
                <w:listItem w:displayText="38124000 - Aparelhos de radiossondagem" w:value="38124000 - Aparelhos de radiossondagem"/>
                <w:listItem w:displayText="38125000 - Registadores de pluviosidade" w:value="38125000 - Registadores de pluviosidade"/>
                <w:listItem w:displayText="38126000 - Aparelhos de observação de superfície" w:value="38126000 - Aparelhos de observação de superfície"/>
                <w:listItem w:displayText="38126100 - Aparelhos de observação de superfície para precipitação ou evaporação" w:value="38126100 - Aparelhos de observação de superfície para precipitação ou evaporação"/>
                <w:listItem w:displayText="38126200 - Aparelhos de observação de superfície para radiação solar" w:value="38126200 - Aparelhos de observação de superfície para radiação solar"/>
                <w:listItem w:displayText="38126300 - Aparelhos de observação de superfície para temperatura ou humidade" w:value="38126300 - Aparelhos de observação de superfície para temperatura ou humidade"/>
                <w:listItem w:displayText="38126400 - Aparelhos de observação de superfície para vento" w:value="38126400 - Aparelhos de observação de superfície para vento"/>
                <w:listItem w:displayText="38127000 - Estações meteorológicas" w:value="38127000 - Estações meteorológicas"/>
                <w:listItem w:displayText="38128000 - Acessórios para instrumentos de meteorologia" w:value="38128000 - Acessórios para instrumentos de meteorologia"/>
                <w:listItem w:displayText="38200000 - Instrumentos geológicos e geofísicos" w:value="38200000 - Instrumentos geológicos e geofísicos"/>
                <w:listItem w:displayText="38210000 - Bússolas de geólogo" w:value="38210000 - Bússolas de geólogo"/>
                <w:listItem w:displayText="38220000 - Aparelhos de prospecção geológica" w:value="38220000 - Aparelhos de prospecção geológica"/>
                <w:listItem w:displayText="38221000 - Sistemas de informação geográfica (SIG ou equivalentes)" w:value="38221000 - Sistemas de informação geográfica (SIG ou equivalentes)"/>
                <w:listItem w:displayText="38230000 - Instrumentos geofísicos electromagnéticos" w:value="38230000 - Instrumentos geofísicos electromagnéticos"/>
                <w:listItem w:displayText="38240000 - Instrumentos geofísicos de gravidade" w:value="38240000 - Instrumentos geofísicos de gravidade"/>
                <w:listItem w:displayText="38250000 - Instrumentos geofísicos de polarização induzida (IP)" w:value="38250000 - Instrumentos geofísicos de polarização induzida (IP)"/>
                <w:listItem w:displayText="38260000 - Instrumentos geofísicos de magnetómetro" w:value="38260000 - Instrumentos geofísicos de magnetómetro"/>
                <w:listItem w:displayText="38270000 - Instrumentos geofísicos de resistividade" w:value="38270000 - Instrumentos geofísicos de resistividade"/>
                <w:listItem w:displayText="38280000 - Gravímetros" w:value="38280000 - Gravímetros"/>
                <w:listItem w:displayText="38290000 - Instrumentos e aparelhos de vigilância, hidrográficos, oceanográficos e hidrológicos" w:value="38290000 - Instrumentos e aparelhos de vigilância, hidrográficos, oceanográficos e hidrológicos"/>
                <w:listItem w:displayText="38291000 - Aparelhos para telemetria" w:value="38291000 - Aparelhos para telemetria"/>
                <w:listItem w:displayText="38292000 - Instrumentos para hidrografia" w:value="38292000 - Instrumentos para hidrografia"/>
                <w:listItem w:displayText="38293000 - Equipamento para sismologia" w:value="38293000 - Equipamento para sismologia"/>
                <w:listItem w:displayText="38294000 - Teodolitos" w:value="38294000 - Teodolitos"/>
                <w:listItem w:displayText="38295000 - Equipamento para topografia" w:value="38295000 - Equipamento para topografia"/>
                <w:listItem w:displayText="38296000 - Instrumentos para geodesia" w:value="38296000 - Instrumentos para geodesia"/>
                <w:listItem w:displayText="38300000 - Instrumentos de medição" w:value="38300000 - Instrumentos de medição"/>
                <w:listItem w:displayText="38310000 - Balanças de precisão" w:value="38310000 - Balanças de precisão"/>
                <w:listItem w:displayText="38311000 - Balanças electrónicas e acessórios" w:value="38311000 - Balanças electrónicas e acessórios"/>
                <w:listItem w:displayText="38311100 - Balanças analíticas electrónicas" w:value="38311100 - Balanças analíticas electrónicas"/>
                <w:listItem w:displayText="38311200 - Balanças técnicas electrónicas" w:value="38311200 - Balanças técnicas electrónicas"/>
                <w:listItem w:displayText="38311210 - Pesos padrões" w:value="38311210 - Pesos padrões"/>
                <w:listItem w:displayText="38320000 - Mesas de desenhar" w:value="38320000 - Mesas de desenhar"/>
                <w:listItem w:displayText="38321000 - Máquinas de desenhar" w:value="38321000 - Máquinas de desenhar"/>
                <w:listItem w:displayText="38322000 - Pantógrafos" w:value="38322000 - Pantógrafos"/>
                <w:listItem w:displayText="38323000 - Réguas de cálculo" w:value="38323000 - Réguas de cálculo"/>
                <w:listItem w:displayText="38330000 - Instrumentos manuais para medição de distâncias" w:value="38330000 - Instrumentos manuais para medição de distâncias"/>
                <w:listItem w:displayText="38331000 - Esquadrias" w:value="38331000 - Esquadrias"/>
                <w:listItem w:displayText="38340000 - Instrumentos para medição de quantidades" w:value="38340000 - Instrumentos para medição de quantidades"/>
                <w:listItem w:displayText="38341000 - Instrumentos para medição de radiações" w:value="38341000 - Instrumentos para medição de radiações"/>
                <w:listItem w:displayText="38341100 - Registadores de feixes de electrões" w:value="38341100 - Registadores de feixes de electrões"/>
                <w:listItem w:displayText="38341200 - Dosímetros de radiações" w:value="38341200 - Dosímetros de radiações"/>
                <w:listItem w:displayText="38341300 - Instrumentos para medição de grandezas eléctricas" w:value="38341300 - Instrumentos para medição de grandezas eléctricas"/>
                <w:listItem w:displayText="38341310 - Amperímetros" w:value="38341310 - Amperímetros"/>
                <w:listItem w:displayText="38341320 - Voltímetros" w:value="38341320 - Voltímetros"/>
                <w:listItem w:displayText="38341400 - Contadores Geiger" w:value="38341400 - Contadores Geiger"/>
                <w:listItem w:displayText="38341500 - Aparelhos para controlo da contaminação" w:value="38341500 - Aparelhos para controlo da contaminação"/>
                <w:listItem w:displayText="38341600 - Monitores de radiação" w:value="38341600 - Monitores de radiação"/>
                <w:listItem w:displayText="38342000 - Osciloscópios" w:value="38342000 - Osciloscópios"/>
                <w:listItem w:displayText="38342100 - Oscilógrafos" w:value="38342100 - Oscilógrafos"/>
                <w:listItem w:displayText="38343000 - Equipamento para controlo dos erros" w:value="38343000 - Equipamento para controlo dos erros"/>
                <w:listItem w:displayText="38344000 - Aparelhos para controlo da poluição" w:value="38344000 - Aparelhos para controlo da poluição"/>
                <w:listItem w:displayText="38400000 - Instrumentos para controlo de propriedades físicas" w:value="38400000 - Instrumentos para controlo de propriedades físicas"/>
                <w:listItem w:displayText="38410000 - Aparelhos de contagem" w:value="38410000 - Aparelhos de contagem"/>
                <w:listItem w:displayText="38411000 - Hidrómetros" w:value="38411000 - Hidrómetros"/>
                <w:listItem w:displayText="38412000 - Termómetros" w:value="38412000 - Termómetros"/>
                <w:listItem w:displayText="38413000 - Pirómetros" w:value="38413000 - Pirómetros"/>
                <w:listItem w:displayText="38414000 - Higrómetros" w:value="38414000 - Higrómetros"/>
                <w:listItem w:displayText="38415000 - Psicrómetros" w:value="38415000 - Psicrómetros"/>
                <w:listItem w:displayText="38416000 - Medidores de pH" w:value="38416000 - Medidores de pH"/>
                <w:listItem w:displayText="38417000 - Termo-pares" w:value="38417000 - Termo-pares"/>
                <w:listItem w:displayText="38418000 - Calorímetros" w:value="38418000 - Calorímetros"/>
                <w:listItem w:displayText="38420000 - Instrumentos para medição do caudal, do nível e da pressão de líquidos e gases" w:value="38420000 - Instrumentos para medição do caudal, do nível e da pressão de líquidos e gases"/>
                <w:listItem w:displayText="38421000 - Equipamento para medição do caudal" w:value="38421000 - Equipamento para medição do caudal"/>
                <w:listItem w:displayText="38421100 - Contadores de água" w:value="38421100 - Contadores de água"/>
                <w:listItem w:displayText="38421110 - Debitómetros" w:value="38421110 - Debitómetros"/>
                <w:listItem w:displayText="38422000 - Equipamento para medição do nível" w:value="38422000 - Equipamento para medição do nível"/>
                <w:listItem w:displayText="38423000 - Equipamento para medição da pressão" w:value="38423000 - Equipamento para medição da pressão"/>
                <w:listItem w:displayText="38423100 - Controladores de pressão" w:value="38423100 - Controladores de pressão"/>
                <w:listItem w:displayText="38424000 - Equipamento para medição e controlo" w:value="38424000 - Equipamento para medição e controlo"/>
                <w:listItem w:displayText="38425000 - Equipamento para mecânica dos fluidos" w:value="38425000 - Equipamento para mecânica dos fluidos"/>
                <w:listItem w:displayText="38425100 - Manómetros" w:value="38425100 - Manómetros"/>
                <w:listItem w:displayText="38425200 - Viscosímetros" w:value="38425200 - Viscosímetros"/>
                <w:listItem w:displayText="38425300 - Indicadores de profundidade" w:value="38425300 - Indicadores de profundidade"/>
                <w:listItem w:displayText="38425400 - Aparelhos de estimativa da estrutura" w:value="38425400 - Aparelhos de estimativa da estrutura"/>
                <w:listItem w:displayText="38425500 - Aparelhos de estimativa da resistência" w:value="38425500 - Aparelhos de estimativa da resistência"/>
                <w:listItem w:displayText="38425600 - Picnómetros" w:value="38425600 - Picnómetros"/>
                <w:listItem w:displayText="38425700 - Instrumentos de medição da tensão superficial" w:value="38425700 - Instrumentos de medição da tensão superficial"/>
                <w:listItem w:displayText="38425800 - Densitómetros" w:value="38425800 - Densitómetros"/>
                <w:listItem w:displayText="38426000 - Voltâmetros (medidores de Coulomb)" w:value="38426000 - Voltâmetros (medidores de Coulomb)"/>
                <w:listItem w:displayText="38427000 - Fluxómetros" w:value="38427000 - Fluxómetros"/>
                <w:listItem w:displayText="38428000 - Reómetros" w:value="38428000 - Reómetros"/>
                <w:listItem w:displayText="38429000 - Rotâmetros" w:value="38429000 - Rotâmetros"/>
                <w:listItem w:displayText="38430000 - Aparelhos de detecção e análise" w:value="38430000 - Aparelhos de detecção e análise"/>
                <w:listItem w:displayText="38431000 - Aparelhos de detecção" w:value="38431000 - Aparelhos de detecção"/>
                <w:listItem w:displayText="38431100 - Detectores de gás" w:value="38431100 - Detectores de gás"/>
                <w:listItem w:displayText="38431200 - Detectores de fumos" w:value="38431200 - Detectores de fumos"/>
                <w:listItem w:displayText="38431300 - Detectores de erros" w:value="38431300 - Detectores de erros"/>
                <w:listItem w:displayText="38432000 - Aparelhos de análise" w:value="38432000 - Aparelhos de análise"/>
                <w:listItem w:displayText="38432100 - Aparelhos para análise de gás" w:value="38432100 - Aparelhos para análise de gás"/>
                <w:listItem w:displayText="38432200 - Cromatógrafos" w:value="38432200 - Cromatógrafos"/>
                <w:listItem w:displayText="38432210 - Cromatógrafos de fase gasosa" w:value="38432210 - Cromatógrafos de fase gasosa"/>
                <w:listItem w:displayText="38432300 - Aparelhos para análise de fumos" w:value="38432300 - Aparelhos para análise de fumos"/>
                <w:listItem w:displayText="38433000 - Espectrómetros" w:value="38433000 - Espectrómetros"/>
                <w:listItem w:displayText="38433100 - Espectrómetros de massa" w:value="38433100 - Espectrómetros de massa"/>
                <w:listItem w:displayText="38433200 - Equipamento para medição de emissões" w:value="38433200 - Equipamento para medição de emissões"/>
                <w:listItem w:displayText="38433210 - Espectrómetro de emissões" w:value="38433210 - Espectrómetro de emissões"/>
                <w:listItem w:displayText="38433300 - Analisador de espectro" w:value="38433300 - Analisador de espectro"/>
                <w:listItem w:displayText="38434000 - Analisadores" w:value="38434000 - Analisadores"/>
                <w:listItem w:displayText="38434100 - Analisadores de expansão" w:value="38434100 - Analisadores de expansão"/>
                <w:listItem w:displayText="38434200 - Equipamento para medição sonora" w:value="38434200 - Equipamento para medição sonora"/>
                <w:listItem w:displayText="38434210 - Sonómetros" w:value="38434210 - Sonómetros"/>
                <w:listItem w:displayText="38434220 - Analisadores da velocidade do som" w:value="38434220 - Analisadores da velocidade do som"/>
                <w:listItem w:displayText="38434300 - Equipamento para medição de ruídos" w:value="38434300 - Equipamento para medição de ruídos"/>
                <w:listItem w:displayText="38434310 - Medidores de decibéis" w:value="38434310 - Medidores de decibéis"/>
                <w:listItem w:displayText="38434400 - Analisadores de vibrações" w:value="38434400 - Analisadores de vibrações"/>
                <w:listItem w:displayText="38434500 - Analisadores bioquímicos" w:value="38434500 - Analisadores bioquímicos"/>
                <w:listItem w:displayText="38434510 - Citómetros" w:value="38434510 - Citómetros"/>
                <w:listItem w:displayText="38434520 - Analisadores de sangue" w:value="38434520 - Analisadores de sangue"/>
                <w:listItem w:displayText="38434530 - Analisadores de leite" w:value="38434530 - Analisadores de leite"/>
                <w:listItem w:displayText="38434540 - Equipamento biomédico" w:value="38434540 - Equipamento biomédico"/>
                <w:listItem w:displayText="38434550 - Contadores de glóbulos" w:value="38434550 - Contadores de glóbulos"/>
                <w:listItem w:displayText="38434560 - Analisador químico" w:value="38434560 - Analisador químico"/>
                <w:listItem w:displayText="38434570 - Analisadores hematológicos" w:value="38434570 - Analisadores hematológicos"/>
                <w:listItem w:displayText="38434580 - Analisadores de imunoensaio" w:value="38434580 - Analisadores de imunoensaio"/>
                <w:listItem w:displayText="38435000 - Aparelhos para detecção de fluidos" w:value="38435000 - Aparelhos para detecção de fluidos"/>
                <w:listItem w:displayText="38436000 - Agitadores e acessórios" w:value="38436000 - Agitadores e acessórios"/>
                <w:listItem w:displayText="38436100 - Agitadores mecânicos" w:value="38436100 - Agitadores mecânicos"/>
                <w:listItem w:displayText="38436110 - Cestos de balões de Erlenmeyer para agitadores mecânicos" w:value="38436110 - Cestos de balões de Erlenmeyer para agitadores mecânicos"/>
                <w:listItem w:displayText="38436120 - Pinças de balões de Erlenmeyer para agitadores" w:value="38436120 - Pinças de balões de Erlenmeyer para agitadores"/>
                <w:listItem w:displayText="38436130 - Suportes para ampolas de decantação" w:value="38436130 - Suportes para ampolas de decantação"/>
                <w:listItem w:displayText="38436140 - Plataforma para pinças de balões de Erlenmeyer para agitadores" w:value="38436140 - Plataforma para pinças de balões de Erlenmeyer para agitadores"/>
                <w:listItem w:displayText="38436150 - Suporte de placas de Petri para agitadores" w:value="38436150 - Suporte de placas de Petri para agitadores"/>
                <w:listItem w:displayText="38436160 - Suporte de tubos de ensaio para agitadores" w:value="38436160 - Suporte de tubos de ensaio para agitadores"/>
                <w:listItem w:displayText="38436170 - Adaptador de recipientes para agitadores" w:value="38436170 - Adaptador de recipientes para agitadores"/>
                <w:listItem w:displayText="38436200 - Evaporadores rotativos" w:value="38436200 - Evaporadores rotativos"/>
                <w:listItem w:displayText="38436210 - Escudo de protecção para evaporadores rotativos" w:value="38436210 - Escudo de protecção para evaporadores rotativos"/>
                <w:listItem w:displayText="38436220 - Sensor de temperatura de ebulição para evaporadores rotativos" w:value="38436220 - Sensor de temperatura de ebulição para evaporadores rotativos"/>
                <w:listItem w:displayText="38436230 - Regulador de pressão para evaporadores rotativos" w:value="38436230 - Regulador de pressão para evaporadores rotativos"/>
                <w:listItem w:displayText="38436300 - Agitadores de incubação" w:value="38436300 - Agitadores de incubação"/>
                <w:listItem w:displayText="38436310 - Placas de aquecimento" w:value="38436310 - Placas de aquecimento"/>
                <w:listItem w:displayText="38436320 - Placas de aquecimento para recipientes" w:value="38436320 - Placas de aquecimento para recipientes"/>
                <w:listItem w:displayText="38436400 - Agitadores magnéticos" w:value="38436400 - Agitadores magnéticos"/>
                <w:listItem w:displayText="38436410 - Termo-reguladores para agitadores mecânicos com placa de aquecimento" w:value="38436410 - Termo-reguladores para agitadores mecânicos com placa de aquecimento"/>
                <w:listItem w:displayText="38436500 - Misturadores mecânicos" w:value="38436500 - Misturadores mecânicos"/>
                <w:listItem w:displayText="38436510 - Lâminas para misturadores mecânicos" w:value="38436510 - Lâminas para misturadores mecânicos"/>
                <w:listItem w:displayText="38436600 - Homogeneizadores de imersão" w:value="38436600 - Homogeneizadores de imersão"/>
                <w:listItem w:displayText="38436610 - Instrumentos de dispersão para homogeneizadores de imersão" w:value="38436610 - Instrumentos de dispersão para homogeneizadores de imersão"/>
                <w:listItem w:displayText="38436700 - Desintegradores ultrassónicos" w:value="38436700 - Desintegradores ultrassónicos"/>
                <w:listItem w:displayText="38436710 - Sondas para desintegradores ultrassónicos" w:value="38436710 - Sondas para desintegradores ultrassónicos"/>
                <w:listItem w:displayText="38436720 - Conversores para desintegradores ultrassónicos" w:value="38436720 - Conversores para desintegradores ultrassónicos"/>
                <w:listItem w:displayText="38436730 - Câmaras de fluxo contínuo para desintegradores ultrassónicos" w:value="38436730 - Câmaras de fluxo contínuo para desintegradores ultrassónicos"/>
                <w:listItem w:displayText="38436800 - Homogeneizadores de lâminas rotativas" w:value="38436800 - Homogeneizadores de lâminas rotativas"/>
                <w:listItem w:displayText="38437000 - Pipetas de laboratório e acessórios" w:value="38437000 - Pipetas de laboratório e acessórios"/>
                <w:listItem w:displayText="38437100 - Pipetas" w:value="38437100 - Pipetas"/>
                <w:listItem w:displayText="38437110 - Pontas de pipetas" w:value="38437110 - Pontas de pipetas"/>
                <w:listItem w:displayText="38437120 - Suportes de pipetas" w:value="38437120 - Suportes de pipetas"/>
                <w:listItem w:displayText="38500000 - Aparelhos de controlo e ensaio" w:value="38500000 - Aparelhos de controlo e ensaio"/>
                <w:listItem w:displayText="38510000 - Microscópios" w:value="38510000 - Microscópios"/>
                <w:listItem w:displayText="38511000 - Microscópios electrónicos" w:value="38511000 - Microscópios electrónicos"/>
                <w:listItem w:displayText="38511100 - Microscópios electrónicos de varrimento" w:value="38511100 - Microscópios electrónicos de varrimento"/>
                <w:listItem w:displayText="38511200 - Microscópio electrónico de transmissão" w:value="38511200 - Microscópio electrónico de transmissão"/>
                <w:listItem w:displayText="38512000 - Microscópios iónicos e moleculares" w:value="38512000 - Microscópios iónicos e moleculares"/>
                <w:listItem w:displayText="38512100 - Microscópios iónicos" w:value="38512100 - Microscópios iónicos"/>
                <w:listItem w:displayText="38512200 - Microscópios moleculares" w:value="38512200 - Microscópios moleculares"/>
                <w:listItem w:displayText="38513000 - Microscópios de inversão e microscópios metalúrgicos" w:value="38513000 - Microscópios de inversão e microscópios metalúrgicos"/>
                <w:listItem w:displayText="38513100 - Microscópios de inversão" w:value="38513100 - Microscópios de inversão"/>
                <w:listItem w:displayText="38513200 - Microscópios metalúrgicos" w:value="38513200 - Microscópios metalúrgicos"/>
                <w:listItem w:displayText="38514000 - Microscópios de campo escuro e microscópios de varrimento" w:value="38514000 - Microscópios de campo escuro e microscópios de varrimento"/>
                <w:listItem w:displayText="38514100 - Microscópios de campo escuro" w:value="38514100 - Microscópios de campo escuro"/>
                <w:listItem w:displayText="38514200 - Microscópios de varrimento" w:value="38514200 - Microscópios de varrimento"/>
                <w:listItem w:displayText="38515000 - Microscópios de fluorescência e de microscópios de polarização" w:value="38515000 - Microscópios de fluorescência e de microscópios de polarização"/>
                <w:listItem w:displayText="38515100 - Microscópios de polarização" w:value="38515100 - Microscópios de polarização"/>
                <w:listItem w:displayText="38515200 - Microscópios de fluorescência" w:value="38515200 - Microscópios de fluorescência"/>
                <w:listItem w:displayText="38516000 - Microscópios monoculares e binoculares de composição de luz" w:value="38516000 - Microscópios monoculares e binoculares de composição de luz"/>
                <w:listItem w:displayText="38517000 - Microscópios acústicos e microscópios de projecção" w:value="38517000 - Microscópios acústicos e microscópios de projecção"/>
                <w:listItem w:displayText="38517100 - Microscópios acústicos" w:value="38517100 - Microscópios acústicos"/>
                <w:listItem w:displayText="38517200 - Microscópios de projecção" w:value="38517200 - Microscópios de projecção"/>
                <w:listItem w:displayText="38518000 - Microscópios de campo largo, estereoscópicos ou de estereosselectividade" w:value="38518000 - Microscópios de campo largo, estereoscópicos ou de estereosselectividade"/>
                <w:listItem w:displayText="38518100 - Microscópios de campo largo" w:value="38518100 - Microscópios de campo largo"/>
                <w:listItem w:displayText="38518200 - Microscópios estereoscópicos ou de estereosselectividade" w:value="38518200 - Microscópios estereoscópicos ou de estereosselectividade"/>
                <w:listItem w:displayText="38519000 - Componentes diversos para microscópios" w:value="38519000 - Componentes diversos para microscópios"/>
                <w:listItem w:displayText="38519100 - Sistemas de iluminação para microscópios" w:value="38519100 - Sistemas de iluminação para microscópios"/>
                <w:listItem w:displayText="38519200 - Objectivas para microscópios" w:value="38519200 - Objectivas para microscópios"/>
                <w:listItem w:displayText="38519300 - Dispositivos fotográficos ou videográficos para microscópios" w:value="38519300 - Dispositivos fotográficos ou videográficos para microscópios"/>
                <w:listItem w:displayText="38519310 - Dispositivos fotográficos para microscópios" w:value="38519310 - Dispositivos fotográficos para microscópios"/>
                <w:listItem w:displayText="38519320 - Dispositivos videográficos para microscópios" w:value="38519320 - Dispositivos videográficos para microscópios"/>
                <w:listItem w:displayText="38519400 - Bases automatizadas de colocação de lâminas para microscópios" w:value="38519400 - Bases automatizadas de colocação de lâminas para microscópios"/>
                <w:listItem w:displayText="38519500 - Lâmpadas sobressalentes para microscópios de laboratório" w:value="38519500 - Lâmpadas sobressalentes para microscópios de laboratório"/>
                <w:listItem w:displayText="38519600 - Oculares, condensadores, colectores, tubos, bases de colocação de lâminas e protecções para microscópios" w:value="38519600 - Oculares, condensadores, colectores, tubos, bases de colocação de lâminas e protecções para microscópios"/>
                <w:listItem w:displayText="38519610 - Oculares para microscópios" w:value="38519610 - Oculares para microscópios"/>
                <w:listItem w:displayText="38519620 - Condensadores para microscópios" w:value="38519620 - Condensadores para microscópios"/>
                <w:listItem w:displayText="38519630 - Colectores para microscópios" w:value="38519630 - Colectores para microscópios"/>
                <w:listItem w:displayText="38519640 - Tubos para microscópios" w:value="38519640 - Tubos para microscópios"/>
                <w:listItem w:displayText="38519650 - Bases de colocação de lâminas para microscópios" w:value="38519650 - Bases de colocação de lâminas para microscópios"/>
                <w:listItem w:displayText="38519660 - Protecções para microscópios" w:value="38519660 - Protecções para microscópios"/>
                <w:listItem w:displayText="38520000 - Scanners" w:value="38520000 - Scanners"/>
                <w:listItem w:displayText="38521000 - Aparelhos de varrimento manométricos" w:value="38521000 - Aparelhos de varrimento manométricos"/>
                <w:listItem w:displayText="38522000 - Aparelhos de varrimento para cromatografia" w:value="38522000 - Aparelhos de varrimento para cromatografia"/>
                <w:listItem w:displayText="38530000 - Difractómetros" w:value="38530000 - Difractómetros"/>
                <w:listItem w:displayText="38540000 - Máquinas e aparelhos para ensaios e medição" w:value="38540000 - Máquinas e aparelhos para ensaios e medição"/>
                <w:listItem w:displayText="38541000 - Aparelhos para ensaio da soldabilidade" w:value="38541000 - Aparelhos para ensaio da soldabilidade"/>
                <w:listItem w:displayText="38542000 - Aparelhos para ensaios servo-hidráulicos" w:value="38542000 - Aparelhos para ensaios servo-hidráulicos"/>
                <w:listItem w:displayText="38543000 - Equipamento para detecção de gás" w:value="38543000 - Equipamento para detecção de gás"/>
                <w:listItem w:displayText="38544000 - Aparelhos para detecção de droga" w:value="38544000 - Aparelhos para detecção de droga"/>
                <w:listItem w:displayText="38545000 - Kits para análise de gases" w:value="38545000 - Kits para análise de gases"/>
                <w:listItem w:displayText="38546000 - Sistema de detecção de explosivos" w:value="38546000 - Sistema de detecção de explosivos"/>
                <w:listItem w:displayText="38546100 - Detectores de bombas" w:value="38546100 - Detectores de bombas"/>
                <w:listItem w:displayText="38547000 - Sistema de dosimetria" w:value="38547000 - Sistema de dosimetria"/>
                <w:listItem w:displayText="38548000 - Instrumentos para veículos" w:value="38548000 - Instrumentos para veículos"/>
                <w:listItem w:displayText="38550000 - Contadores" w:value="38550000 - Contadores"/>
                <w:listItem w:displayText="38551000 - Contadores de energia" w:value="38551000 - Contadores de energia"/>
                <w:listItem w:displayText="38552000 - Contadores electrónicos" w:value="38552000 - Contadores electrónicos"/>
                <w:listItem w:displayText="38553000 - Contadores magnéticos" w:value="38553000 - Contadores magnéticos"/>
                <w:listItem w:displayText="38554000 - Contadores de electricidade" w:value="38554000 - Contadores de electricidade"/>
                <w:listItem w:displayText="38560000 - Contadores de produção" w:value="38560000 - Contadores de produção"/>
                <w:listItem w:displayText="38561000 - Conta-rotações" w:value="38561000 - Conta-rotações"/>
                <w:listItem w:displayText="38561100 - Velocímetros para veículos" w:value="38561100 - Velocímetros para veículos"/>
                <w:listItem w:displayText="38561110 - Tacómetros" w:value="38561110 - Tacómetros"/>
                <w:listItem w:displayText="38561120 - Taxímetros" w:value="38561120 - Taxímetros"/>
                <w:listItem w:displayText="38562000 - Estroboscópios" w:value="38562000 - Estroboscópios"/>
                <w:listItem w:displayText="38570000 - Instrumentos e aparelhos para regulação e controlo" w:value="38570000 - Instrumentos e aparelhos para regulação e controlo"/>
                <w:listItem w:displayText="38571000 - Limitadores de velocidade" w:value="38571000 - Limitadores de velocidade"/>
                <w:listItem w:displayText="38580000 - Equipamento radiológico não médico" w:value="38580000 - Equipamento radiológico não médico"/>
                <w:listItem w:displayText="38581000 - Equipamento de scanning para controlo de bagagens" w:value="38581000 - Equipamento de scanning para controlo de bagagens"/>
                <w:listItem w:displayText="38582000 - Equipamento de inspecção por raios X" w:value="38582000 - Equipamento de inspecção por raios X"/>
                <w:listItem w:displayText="38600000 - Instrumentos ópticos" w:value="38600000 - Instrumentos ópticos"/>
                <w:listItem w:displayText="38620000 - Matérias polarizantes" w:value="38620000 - Matérias polarizantes"/>
                <w:listItem w:displayText="38621000 - Aparelhos de fibra óptica" w:value="38621000 - Aparelhos de fibra óptica"/>
                <w:listItem w:displayText="38622000 - Espelhos" w:value="38622000 - Espelhos"/>
                <w:listItem w:displayText="38623000 - Filtros ópticos" w:value="38623000 - Filtros ópticos"/>
                <w:listItem w:displayText="38624000 - Próteses oculares" w:value="38624000 - Próteses oculares"/>
                <w:listItem w:displayText="38630000 - Instrumentos ópticos e de astronomia" w:value="38630000 - Instrumentos ópticos e de astronomia"/>
                <w:listItem w:displayText="38631000 - Binóculos" w:value="38631000 - Binóculos"/>
                <w:listItem w:displayText="38632000 - Sistemas para visão nocturna" w:value="38632000 - Sistemas para visão nocturna"/>
                <w:listItem w:displayText="38633000 - Miras telescópicas" w:value="38633000 - Miras telescópicas"/>
                <w:listItem w:displayText="38634000 - Microscópios ópticos" w:value="38634000 - Microscópios ópticos"/>
                <w:listItem w:displayText="38635000 - Telescópios" w:value="38635000 - Telescópios"/>
                <w:listItem w:displayText="38636000 - Instrumentos ópticos especializados" w:value="38636000 - Instrumentos ópticos especializados"/>
                <w:listItem w:displayText="38636100 - Lasers" w:value="38636100 - Lasers"/>
                <w:listItem w:displayText="38636110 - Lasers industriais" w:value="38636110 - Lasers industriais"/>
                <w:listItem w:displayText="38640000 - Dispositivos de cristais líquidos" w:value="38640000 - Dispositivos de cristais líquidos"/>
                <w:listItem w:displayText="38641000 - Periscópios" w:value="38641000 - Periscópios"/>
                <w:listItem w:displayText="38650000 - Equipamento para fotografia" w:value="38650000 - Equipamento para fotografia"/>
                <w:listItem w:displayText="38651000 - Máquinas fotográficas" w:value="38651000 - Máquinas fotográficas"/>
                <w:listItem w:displayText="38651100 - Lentes para máquinas fotográficas" w:value="38651100 - Lentes para máquinas fotográficas"/>
                <w:listItem w:displayText="38651200 - Corpos de máquinas fotográficas" w:value="38651200 - Corpos de máquinas fotográficas"/>
                <w:listItem w:displayText="38651300 - Máquinas fotográficas para preparação de clichés ou cilindros de impressão" w:value="38651300 - Máquinas fotográficas para preparação de clichés ou cilindros de impressão"/>
                <w:listItem w:displayText="38651400 - Máquinas de revelação instantânea" w:value="38651400 - Máquinas de revelação instantânea"/>
                <w:listItem w:displayText="38651500 - Câmaras cinematográficas" w:value="38651500 - Câmaras cinematográficas"/>
                <w:listItem w:displayText="38651600 - Câmaras digitais" w:value="38651600 - Câmaras digitais"/>
                <w:listItem w:displayText="38652000 - Projectores cinematográficos" w:value="38652000 - Projectores cinematográficos"/>
                <w:listItem w:displayText="38652100 - Projectores" w:value="38652100 - Projectores"/>
                <w:listItem w:displayText="38652110 - Projectores de diapositivos" w:value="38652110 - Projectores de diapositivos"/>
                <w:listItem w:displayText="38652120 - Videoprojectores" w:value="38652120 - Videoprojectores"/>
                <w:listItem w:displayText="38652200 - Ampliadores" w:value="38652200 - Ampliadores"/>
                <w:listItem w:displayText="38652300 - Redutores" w:value="38652300 - Redutores"/>
                <w:listItem w:displayText="38653000 - Aparelhos para laboratórios fotográficos" w:value="38653000 - Aparelhos para laboratórios fotográficos"/>
                <w:listItem w:displayText="38653100 - Aparelhos de luz-relâmpago" w:value="38653100 - Aparelhos de luz-relâmpago"/>
                <w:listItem w:displayText="38653110 - Lâmpadas-relâmpago para fotografia" w:value="38653110 - Lâmpadas-relâmpago para fotografia"/>
                <w:listItem w:displayText="38653111 - Cubos-relâmpago para fotografia" w:value="38653111 - Cubos-relâmpago para fotografia"/>
                <w:listItem w:displayText="38653200 - Aparelhos fotográficos de ampliação" w:value="38653200 - Aparelhos fotográficos de ampliação"/>
                <w:listItem w:displayText="38653300 - Aparelhos e equipamento para revelação de películas" w:value="38653300 - Aparelhos e equipamento para revelação de películas"/>
                <w:listItem w:displayText="38653400 - Telas para projecção" w:value="38653400 - Telas para projecção"/>
                <w:listItem w:displayText="38654000 - Equipamento para microfilmes e microfichas" w:value="38654000 - Equipamento para microfilmes e microfichas"/>
                <w:listItem w:displayText="38654100 - Equipamento para microfilmes" w:value="38654100 - Equipamento para microfilmes"/>
                <w:listItem w:displayText="38654110 - Leitores de microfilmes" w:value="38654110 - Leitores de microfilmes"/>
                <w:listItem w:displayText="38654200 - Equipamento para microfichas" w:value="38654200 - Equipamento para microfichas"/>
                <w:listItem w:displayText="38654210 - Leitores de microfichas" w:value="38654210 - Leitores de microfichas"/>
                <w:listItem w:displayText="38654300 - Equipamento para microformatos" w:value="38654300 - Equipamento para microformatos"/>
                <w:listItem w:displayText="38654310 - Leitores de microformatos" w:value="38654310 - Leitores de microformatos"/>
                <w:listItem w:displayText="38700000 - Registadores e gravadores de tempo, parquímetros" w:value="38700000 - Registadores e gravadores de tempo, parquímetros"/>
                <w:listItem w:displayText="38710000 - Relógios registadores" w:value="38710000 - Relógios registadores"/>
                <w:listItem w:displayText="38720000 - Relógios gravadores de tempo" w:value="38720000 - Relógios gravadores de tempo"/>
                <w:listItem w:displayText="38730000 - Parquímetros" w:value="38730000 - Parquímetros"/>
                <w:listItem w:displayText="38731000 - Contadores funcionando com fichas" w:value="38731000 - Contadores funcionando com fichas"/>
                <w:listItem w:displayText="38740000 - Temporizadores" w:value="38740000 - Temporizadores"/>
                <w:listItem w:displayText="38750000 - Interruptores horários" w:value="38750000 - Interruptores horários"/>
                <w:listItem w:displayText="38800000 - Equipamento de controlo de processos industriais e equipamento de telecomando" w:value="38800000 - Equipamento de controlo de processos industriais e equipamento de telecomando"/>
                <w:listItem w:displayText="38810000 - Equipamento para controlo de processos industriais" w:value="38810000 - Equipamento para controlo de processos industriais"/>
                <w:listItem w:displayText="38820000 - Equipamento de controlo remoto" w:value="38820000 - Equipamento de controlo remoto"/>
                <w:listItem w:displayText="38821000 - Aparelhos de rádio para controlo remoto" w:value="38821000 - Aparelhos de rádio para controlo remoto"/>
                <w:listItem w:displayText="38822000 - Dispositivos de sirene de controlo remoto" w:value="38822000 - Dispositivos de sirene de controlo remoto"/>
                <w:listItem w:displayText="38900000 - Instrumentos diversos de avaliação ou ensaio" w:value="38900000 - Instrumentos diversos de avaliação ou ensaio"/>
                <w:listItem w:displayText="38910000 - Equipamento de monitorização e ensaio no domínio da higiene" w:value="38910000 - Equipamento de monitorização e ensaio no domínio da higiene"/>
                <w:listItem w:displayText="38911000 - Kits de ensaio manual de esfregaços" w:value="38911000 - Kits de ensaio manual de esfregaços"/>
                <w:listItem w:displayText="38912000 - Kits de ensaio automatizado de esfregaços" w:value="38912000 - Kits de ensaio automatizado de esfregaços"/>
                <w:listItem w:displayText="38920000 - Equipamento para sementeira e rações animais" w:value="38920000 - Equipamento para sementeira e rações animais"/>
                <w:listItem w:displayText="38921000 - Analisadores de sementes" w:value="38921000 - Analisadores de sementes"/>
                <w:listItem w:displayText="38922000 - Contadores de sementes" w:value="38922000 - Contadores de sementes"/>
                <w:listItem w:displayText="38923000 - Analisadores de alimentos para animais" w:value="38923000 - Analisadores de alimentos para animais"/>
                <w:listItem w:displayText="38930000 - Instrumentos de medição da humidade" w:value="38930000 - Instrumentos de medição da humidade"/>
                <w:listItem w:displayText="38931000 - Dispositivos para ensaio de temperatura e humidade" w:value="38931000 - Dispositivos para ensaio de temperatura e humidade"/>
                <w:listItem w:displayText="38932000 - Medidores de humidade" w:value="38932000 - Medidores de humidade"/>
                <w:listItem w:displayText="38940000 - Instrumentos de avaliação nuclear" w:value="38940000 - Instrumentos de avaliação nuclear"/>
                <w:listItem w:displayText="38941000 - Contadores de radiações alfa" w:value="38941000 - Contadores de radiações alfa"/>
                <w:listItem w:displayText="38942000 - Contadores de radiações alfa e beta" w:value="38942000 - Contadores de radiações alfa e beta"/>
                <w:listItem w:displayText="38943000 - Contadores de radiações beta" w:value="38943000 - Contadores de radiações beta"/>
                <w:listItem w:displayText="38944000 - Contadores de radiações beta e gama" w:value="38944000 - Contadores de radiações beta e gama"/>
                <w:listItem w:displayText="38945000 - Contadores de radiações gama" w:value="38945000 - Contadores de radiações gama"/>
                <w:listItem w:displayText="38946000 - Medidores KVP" w:value="38946000 - Medidores KVP"/>
                <w:listItem w:displayText="38947000 - Microanalisadores de raios X" w:value="38947000 - Microanalisadores de raios X"/>
                <w:listItem w:displayText="38950000 - Equipamento para reacção de polimerase em cadeia (PCR)" w:value="38950000 - Equipamento para reacção de polimerase em cadeia (PCR)"/>
                <w:listItem w:displayText="38951000 - Equipamento para reacção de polimerase em cadeia (PCR) em tempo real" w:value="38951000 - Equipamento para reacção de polimerase em cadeia (PCR) em tempo real"/>
                <w:listItem w:displayText="38960000 - Bloqueador de ignição de álcool" w:value="38960000 - Bloqueador de ignição de álcool"/>
                <w:listItem w:displayText="38970000 - Simulador de investigação e ensaio técnico-científico" w:value="38970000 - Simulador de investigação e ensaio técnico-científico"/>
                <w:listItem w:displayText="39000000 - Mobiliário (incl. de escritório), acessórios, aparelhos domésticos (excl. iluminação) e produtos de limpeza" w:value="39000000 - Mobiliário (incl. de escritório), acessórios, aparelhos domésticos (excl. iluminação) e produtos de limpeza"/>
                <w:listItem w:displayText="39100000 - Mobiliário" w:value="39100000 - Mobiliário"/>
                <w:listItem w:displayText="39110000 - Assentos, cadeiras e produtos afins e peças associadas" w:value="39110000 - Assentos, cadeiras e produtos afins e peças associadas"/>
                <w:listItem w:displayText="39111000 - Assentos" w:value="39111000 - Assentos"/>
                <w:listItem w:displayText="39111100 - Assentos giratórios" w:value="39111100 - Assentos giratórios"/>
                <w:listItem w:displayText="39111200 - Assentos para salas de espectáculo" w:value="39111200 - Assentos para salas de espectáculo"/>
                <w:listItem w:displayText="39111300 - Assentos ejectáveis" w:value="39111300 - Assentos ejectáveis"/>
                <w:listItem w:displayText="39112000 - Cadeiras" w:value="39112000 - Cadeiras"/>
                <w:listItem w:displayText="39112100 - Cadeiras para salas de jantar" w:value="39112100 - Cadeiras para salas de jantar"/>
                <w:listItem w:displayText="39113000 - Assentos e cadeiras diversos" w:value="39113000 - Assentos e cadeiras diversos"/>
                <w:listItem w:displayText="39113100 - Cadeiras de braços" w:value="39113100 - Cadeiras de braços"/>
                <w:listItem w:displayText="39113200 - Sofás" w:value="39113200 - Sofás"/>
                <w:listItem w:displayText="39113300 - Banquetas" w:value="39113300 - Banquetas"/>
                <w:listItem w:displayText="39113400 - Espreguiçadeiras" w:value="39113400 - Espreguiçadeiras"/>
                <w:listItem w:displayText="39113500 - Mochos" w:value="39113500 - Mochos"/>
                <w:listItem w:displayText="39113600 - Bancos" w:value="39113600 - Bancos"/>
                <w:listItem w:displayText="39113700 - Descansos para os pés" w:value="39113700 - Descansos para os pés"/>
                <w:listItem w:displayText="39114000 - Peças para assentos" w:value="39114000 - Peças para assentos"/>
                <w:listItem w:displayText="39114100 - Estofos" w:value="39114100 - Estofos"/>
                <w:listItem w:displayText="39120000 - Mesas, aparadores, secretárias e estantes" w:value="39120000 - Mesas, aparadores, secretárias e estantes"/>
                <w:listItem w:displayText="39121000 - Secretárias e mesas" w:value="39121000 - Secretárias e mesas"/>
                <w:listItem w:displayText="39121100 - Secretárias" w:value="39121100 - Secretárias"/>
                <w:listItem w:displayText="39121200 - Mesas" w:value="39121200 - Mesas"/>
                <w:listItem w:displayText="39122000 - Aparadores e estantes" w:value="39122000 - Aparadores e estantes"/>
                <w:listItem w:displayText="39122100 - Aparadores" w:value="39122100 - Aparadores"/>
                <w:listItem w:displayText="39122200 - Estantes para livros" w:value="39122200 - Estantes para livros"/>
                <w:listItem w:displayText="39130000 - Mobiliário de escritório" w:value="39130000 - Mobiliário de escritório"/>
                <w:listItem w:displayText="39131000 - Prateleiras de escritório" w:value="39131000 - Prateleiras de escritório"/>
                <w:listItem w:displayText="39131100 - Prateleiras de arquivo" w:value="39131100 - Prateleiras de arquivo"/>
                <w:listItem w:displayText="39132000 - Sistemas de arquivo" w:value="39132000 - Sistemas de arquivo"/>
                <w:listItem w:displayText="39132100 - Armários para classificação" w:value="39132100 - Armários para classificação"/>
                <w:listItem w:displayText="39132200 - Ficheiros" w:value="39132200 - Ficheiros"/>
                <w:listItem w:displayText="39132300 - Dossiers suspensos" w:value="39132300 - Dossiers suspensos"/>
                <w:listItem w:displayText="39132400 - Sistemas de carrossel" w:value="39132400 - Sistemas de carrossel"/>
                <w:listItem w:displayText="39132500 - Carrinhos para escritórios" w:value="39132500 - Carrinhos para escritórios"/>
                <w:listItem w:displayText="39133000 - Montras" w:value="39133000 - Montras"/>
                <w:listItem w:displayText="39134000 - Mobiliário para informática" w:value="39134000 - Mobiliário para informática"/>
                <w:listItem w:displayText="39134100 - Mesas para computadores" w:value="39134100 - Mesas para computadores"/>
                <w:listItem w:displayText="39135000 - Mesas de triagem" w:value="39135000 - Mesas de triagem"/>
                <w:listItem w:displayText="39135100 - Compartimentos de triagem" w:value="39135100 - Compartimentos de triagem"/>
                <w:listItem w:displayText="39136000 - Cabides" w:value="39136000 - Cabides"/>
                <w:listItem w:displayText="39137000 - Amaciadores de água" w:value="39137000 - Amaciadores de água"/>
                <w:listItem w:displayText="39140000 - Mobiliário doméstico" w:value="39140000 - Mobiliário doméstico"/>
                <w:listItem w:displayText="39141000 - Mobiliário e equipamento de cozinha" w:value="39141000 - Mobiliário e equipamento de cozinha"/>
                <w:listItem w:displayText="39141100 - Estantes" w:value="39141100 - Estantes"/>
                <w:listItem w:displayText="39141200 - Superfícies de trabalho" w:value="39141200 - Superfícies de trabalho"/>
                <w:listItem w:displayText="39141300 - Armários" w:value="39141300 - Armários"/>
                <w:listItem w:displayText="39141400 - Cozinhas equipadas" w:value="39141400 - Cozinhas equipadas"/>
                <w:listItem w:displayText="39141500 - Exaustores" w:value="39141500 - Exaustores"/>
                <w:listItem w:displayText="39142000 - Mobiliário de jardim" w:value="39142000 - Mobiliário de jardim"/>
                <w:listItem w:displayText="39143000 - Mobiliário para quartos de dormir, salas de jantar e salas de estar" w:value="39143000 - Mobiliário para quartos de dormir, salas de jantar e salas de estar"/>
                <w:listItem w:displayText="39143100 - Mobiliário para quartos de dormir" w:value="39143100 - Mobiliário para quartos de dormir"/>
                <w:listItem w:displayText="39143110 - Camas, artigos para camas e tecidos especiais para decoração de interiores" w:value="39143110 - Camas, artigos para camas e tecidos especiais para decoração de interiores"/>
                <w:listItem w:displayText="39143111 - Enxergões" w:value="39143111 - Enxergões"/>
                <w:listItem w:displayText="39143112 - Colchões" w:value="39143112 - Colchões"/>
                <w:listItem w:displayText="39143113 - Tecidos especiais para decoração de interiores" w:value="39143113 - Tecidos especiais para decoração de interiores"/>
                <w:listItem w:displayText="39143114 - Cobertores eléctricos" w:value="39143114 - Cobertores eléctricos"/>
                <w:listItem w:displayText="39143115 - Folhas de borracha" w:value="39143115 - Folhas de borracha"/>
                <w:listItem w:displayText="39143116 - Berços" w:value="39143116 - Berços"/>
                <w:listItem w:displayText="39143120 - Mobiliário para quartos de dormir excepto camas e artigos de colchoaria" w:value="39143120 - Mobiliário para quartos de dormir excepto camas e artigos de colchoaria"/>
                <w:listItem w:displayText="39143121 - Guarda-roupa" w:value="39143121 - Guarda-roupa"/>
                <w:listItem w:displayText="39143122 - Cómodas" w:value="39143122 - Cómodas"/>
                <w:listItem w:displayText="39143123 - Mesas de cabeceira" w:value="39143123 - Mesas de cabeceira"/>
                <w:listItem w:displayText="39143200 - Mobiliário para salas de jantar" w:value="39143200 - Mobiliário para salas de jantar"/>
                <w:listItem w:displayText="39143210 - Mesas de salas de jantar" w:value="39143210 - Mesas de salas de jantar"/>
                <w:listItem w:displayText="39143300 - Mobiliário para salas de estar" w:value="39143300 - Mobiliário para salas de estar"/>
                <w:listItem w:displayText="39143310 - Mesas de salão" w:value="39143310 - Mesas de salão"/>
                <w:listItem w:displayText="39144000 - Mobiliário para casas de banho" w:value="39144000 - Mobiliário para casas de banho"/>
                <w:listItem w:displayText="39145000 - Material para caves e adegas" w:value="39145000 - Material para caves e adegas"/>
                <w:listItem w:displayText="39150000 - Mobiliário e equipamento diverso" w:value="39150000 - Mobiliário e equipamento diverso"/>
                <w:listItem w:displayText="39151000 - Mobiliário diverso" w:value="39151000 - Mobiliário diverso"/>
                <w:listItem w:displayText="39151100 - Prateleiras" w:value="39151100 - Prateleiras"/>
                <w:listItem w:displayText="39151200 - Bancadas de trabalho" w:value="39151200 - Bancadas de trabalho"/>
                <w:listItem w:displayText="39151300 - Mobilário modular" w:value="39151300 - Mobilário modular"/>
                <w:listItem w:displayText="39152000 - Estantes móveis para livros" w:value="39152000 - Estantes móveis para livros"/>
                <w:listItem w:displayText="39153000 - Mobiliário para salas de conferência" w:value="39153000 - Mobiliário para salas de conferência"/>
                <w:listItem w:displayText="39153100 - Suportes para leitura de livros" w:value="39153100 - Suportes para leitura de livros"/>
                <w:listItem w:displayText="39154000 - Equipamento para exposições" w:value="39154000 - Equipamento para exposições"/>
                <w:listItem w:displayText="39154100 - Stands de exposição" w:value="39154100 - Stands de exposição"/>
                <w:listItem w:displayText="39155000 - Mobiliário de biblioteca" w:value="39155000 - Mobiliário de biblioteca"/>
                <w:listItem w:displayText="39155100 - Equipamento de biblioteca" w:value="39155100 - Equipamento de biblioteca"/>
                <w:listItem w:displayText="39156000 - Mobiliário para salas de espera e de recepções" w:value="39156000 - Mobiliário para salas de espera e de recepções"/>
                <w:listItem w:displayText="39157000 - Partes de mobiliário" w:value="39157000 - Partes de mobiliário"/>
                <w:listItem w:displayText="39160000 - Mobiliário escolar" w:value="39160000 - Mobiliário escolar"/>
                <w:listItem w:displayText="39161000 - Mobiliário para jardins infantis" w:value="39161000 - Mobiliário para jardins infantis"/>
                <w:listItem w:displayText="39162000 - Equipamento pedagógico" w:value="39162000 - Equipamento pedagógico"/>
                <w:listItem w:displayText="39162100 - Equipamento de ensino" w:value="39162100 - Equipamento de ensino"/>
                <w:listItem w:displayText="39162110 - Material pedagógico" w:value="39162110 - Material pedagógico"/>
                <w:listItem w:displayText="39162200 - Dispositivos e material de apoio à formação" w:value="39162200 - Dispositivos e material de apoio à formação"/>
                <w:listItem w:displayText="39170000 - Mobiliário para estabelecimentos comerciais" w:value="39170000 - Mobiliário para estabelecimentos comerciais"/>
                <w:listItem w:displayText="39171000 - Expositores" w:value="39171000 - Expositores"/>
                <w:listItem w:displayText="39172000 - Balcões" w:value="39172000 - Balcões"/>
                <w:listItem w:displayText="39172100 - Balcões para distribuição de refeições" w:value="39172100 - Balcões para distribuição de refeições"/>
                <w:listItem w:displayText="39173000 - Unidades de armazenagem" w:value="39173000 - Unidades de armazenagem"/>
                <w:listItem w:displayText="39174000 - Letreiros de lojas" w:value="39174000 - Letreiros de lojas"/>
                <w:listItem w:displayText="39180000 - Mobiliário de laboratório" w:value="39180000 - Mobiliário de laboratório"/>
                <w:listItem w:displayText="39181000 - Bancadas de laboratório" w:value="39181000 - Bancadas de laboratório"/>
                <w:listItem w:displayText="39190000 - Papel de parede e outros revestimentos" w:value="39190000 - Papel de parede e outros revestimentos"/>
                <w:listItem w:displayText="39191000 - Revestimentos de parede à base de papel ou cartão" w:value="39191000 - Revestimentos de parede à base de papel ou cartão"/>
                <w:listItem w:displayText="39191100 - Papel de parede" w:value="39191100 - Papel de parede"/>
                <w:listItem w:displayText="39192000 - Revestimentos de parede de matérias têxteis" w:value="39192000 - Revestimentos de parede de matérias têxteis"/>
                <w:listItem w:displayText="39193000 - Revestimentos para pavimentos à base de papel ou cartão" w:value="39193000 - Revestimentos para pavimentos à base de papel ou cartão"/>
                <w:listItem w:displayText="39200000 - Fornecimentos" w:value="39200000 - Fornecimentos"/>
                <w:listItem w:displayText="39220000 - Equipamento de cozinha, artigos domésticos e refeições fornecidas (catering)" w:value="39220000 - Equipamento de cozinha, artigos domésticos e refeições fornecidas (catering)"/>
                <w:listItem w:displayText="39221000 - Equipamento de cozinha" w:value="39221000 - Equipamento de cozinha"/>
                <w:listItem w:displayText="39221100 - Artigos para serviço de cozinha" w:value="39221100 - Artigos para serviço de cozinha"/>
                <w:listItem w:displayText="39221110 - Louça" w:value="39221110 - Louça"/>
                <w:listItem w:displayText="39221120 - Chávenas e copos" w:value="39221120 - Chávenas e copos"/>
                <w:listItem w:displayText="39221121 - Chávenas" w:value="39221121 - Chávenas"/>
                <w:listItem w:displayText="39221122 - Chávenas pequenas" w:value="39221122 - Chávenas pequenas"/>
                <w:listItem w:displayText="39221123 - Copos de vidro" w:value="39221123 - Copos de vidro"/>
                <w:listItem w:displayText="39221130 - Recipientes para alimentos" w:value="39221130 - Recipientes para alimentos"/>
                <w:listItem w:displayText="39221140 - Cantis" w:value="39221140 - Cantis"/>
                <w:listItem w:displayText="39221150 - Recipientes isotérmicos" w:value="39221150 - Recipientes isotérmicos"/>
                <w:listItem w:displayText="39221160 - Tabuleiros" w:value="39221160 - Tabuleiros"/>
                <w:listItem w:displayText="39221170 - Estendais para secagem de roupa" w:value="39221170 - Estendais para secagem de roupa"/>
                <w:listItem w:displayText="39221180 - Utensílios de cozinha" w:value="39221180 - Utensílios de cozinha"/>
                <w:listItem w:displayText="39221190 - Escorre-louça" w:value="39221190 - Escorre-louça"/>
                <w:listItem w:displayText="39221200 - Artigos para serviço de mesa" w:value="39221200 - Artigos para serviço de mesa"/>
                <w:listItem w:displayText="39221210 - Pratos" w:value="39221210 - Pratos"/>
                <w:listItem w:displayText="39221220 - Travessas" w:value="39221220 - Travessas"/>
                <w:listItem w:displayText="39221230 - Pires" w:value="39221230 - Pires"/>
                <w:listItem w:displayText="39221240 - Tigelas" w:value="39221240 - Tigelas"/>
                <w:listItem w:displayText="39221250 - Garrafas de mesa" w:value="39221250 - Garrafas de mesa"/>
                <w:listItem w:displayText="39221260 - Marmitas" w:value="39221260 - Marmitas"/>
                <w:listItem w:displayText="39222000 - Material para fornecimento de refeições (catering)" w:value="39222000 - Material para fornecimento de refeições (catering)"/>
                <w:listItem w:displayText="39222100 - Material descartável para fornecimento de refeições (catering)" w:value="39222100 - Material descartável para fornecimento de refeições (catering)"/>
                <w:listItem w:displayText="39222110 - Pratos e talheres descartáveis" w:value="39222110 - Pratos e talheres descartáveis"/>
                <w:listItem w:displayText="39222120 - Chávenas descartáveis" w:value="39222120 - Chávenas descartáveis"/>
                <w:listItem w:displayText="39222200 - Tabuleiros para produtos alimentares" w:value="39222200 - Tabuleiros para produtos alimentares"/>
                <w:listItem w:displayText="39223000 - Colheres e garfos" w:value="39223000 - Colheres e garfos"/>
                <w:listItem w:displayText="39223100 - Colheres" w:value="39223100 - Colheres"/>
                <w:listItem w:displayText="39223200 - Garfos" w:value="39223200 - Garfos"/>
                <w:listItem w:displayText="39224000 - Vassouras, escovas e outros artigos de vários tipos" w:value="39224000 - Vassouras, escovas e outros artigos de vários tipos"/>
                <w:listItem w:displayText="39224100 - Vassouras" w:value="39224100 - Vassouras"/>
                <w:listItem w:displayText="39224200 - Escovas" w:value="39224200 - Escovas"/>
                <w:listItem w:displayText="39224210 - Pincéis de pintor" w:value="39224210 - Pincéis de pintor"/>
                <w:listItem w:displayText="39224300 - Vassouras, escovas e outros artigos para limpeza doméstica" w:value="39224300 - Vassouras, escovas e outros artigos para limpeza doméstica"/>
                <w:listItem w:displayText="39224310 - Escovas de toucador" w:value="39224310 - Escovas de toucador"/>
                <w:listItem w:displayText="39224320 - Esponjas" w:value="39224320 - Esponjas"/>
                <w:listItem w:displayText="39224330 - Baldes" w:value="39224330 - Baldes"/>
                <w:listItem w:displayText="39224340 - Vasilhas" w:value="39224340 - Vasilhas"/>
                <w:listItem w:displayText="39224350 - Pás do lixo" w:value="39224350 - Pás do lixo"/>
                <w:listItem w:displayText="39225000 - Isqueiros, artigos de matérias combustíveis, artigos de pirotecnia, fósforos e combustíveis de gás liquefeito ou líquido" w:value="39225000 - Isqueiros, artigos de matérias combustíveis, artigos de pirotecnia, fósforos e combustíveis de gás liquefeito ou líquido"/>
                <w:listItem w:displayText="39225100 - Isqueiros" w:value="39225100 - Isqueiros"/>
                <w:listItem w:displayText="39225200 - Ligas pirofóricas" w:value="39225200 - Ligas pirofóricas"/>
                <w:listItem w:displayText="39225300 - Fósforos" w:value="39225300 - Fósforos"/>
                <w:listItem w:displayText="39225400 - Combustíveis gasosos para isqueiros" w:value="39225400 - Combustíveis gasosos para isqueiros"/>
                <w:listItem w:displayText="39225500 - Artigos de pirotecnia" w:value="39225500 - Artigos de pirotecnia"/>
                <w:listItem w:displayText="39225600 - Velas" w:value="39225600 - Velas"/>
                <w:listItem w:displayText="39225700 - Garrafas, jarros e boiões" w:value="39225700 - Garrafas, jarros e boiões"/>
                <w:listItem w:displayText="39225710 - Garrafas" w:value="39225710 - Garrafas"/>
                <w:listItem w:displayText="39225720 - Jarros" w:value="39225720 - Jarros"/>
                <w:listItem w:displayText="39225730 - Boiões" w:value="39225730 - Boiões"/>
                <w:listItem w:displayText="39226000 - Garrafões, caixas para garrafas, frascos e serpentinas" w:value="39226000 - Garrafões, caixas para garrafas, frascos e serpentinas"/>
                <w:listItem w:displayText="39226100 - Caixas para garrafas" w:value="39226100 - Caixas para garrafas"/>
                <w:listItem w:displayText="39226200 - Garrafões e frascos" w:value="39226200 - Garrafões e frascos"/>
                <w:listItem w:displayText="39226210 - Garrafões" w:value="39226210 - Garrafões"/>
                <w:listItem w:displayText="39226220 - Frascos" w:value="39226220 - Frascos"/>
                <w:listItem w:displayText="39226300 - Carretéis ou bobinas" w:value="39226300 - Carretéis ou bobinas"/>
                <w:listItem w:displayText="39227000 - Agulhas de costura ou agulhas de tricotar e dedais" w:value="39227000 - Agulhas de costura ou agulhas de tricotar e dedais"/>
                <w:listItem w:displayText="39227100 - Agulhas de costura ou agulhas de tricotar" w:value="39227100 - Agulhas de costura ou agulhas de tricotar"/>
                <w:listItem w:displayText="39227110 - Agulhas de costura" w:value="39227110 - Agulhas de costura"/>
                <w:listItem w:displayText="39227120 - Agulhas de tricotar" w:value="39227120 - Agulhas de tricotar"/>
                <w:listItem w:displayText="39227200 - Dedais" w:value="39227200 - Dedais"/>
                <w:listItem w:displayText="39230000 - Produtos para usos especiais" w:value="39230000 - Produtos para usos especiais"/>
                <w:listItem w:displayText="39234000 - Caixas para compostagem" w:value="39234000 - Caixas para compostagem"/>
                <w:listItem w:displayText="39235000 - Fichas" w:value="39235000 - Fichas"/>
                <w:listItem w:displayText="39236000 - Cabinas de pintura" w:value="39236000 - Cabinas de pintura"/>
                <w:listItem w:displayText="39237000 - Estacas indicadoras de neve" w:value="39237000 - Estacas indicadoras de neve"/>
                <w:listItem w:displayText="39240000 - Cutelaria" w:value="39240000 - Cutelaria"/>
                <w:listItem w:displayText="39241000 - Facas e tesouras" w:value="39241000 - Facas e tesouras"/>
                <w:listItem w:displayText="39241100 - Facas" w:value="39241100 - Facas"/>
                <w:listItem w:displayText="39241110 - Facas de mesa" w:value="39241110 - Facas de mesa"/>
                <w:listItem w:displayText="39241120 - Facas de cozinha" w:value="39241120 - Facas de cozinha"/>
                <w:listItem w:displayText="39241130 - Canivetes" w:value="39241130 - Canivetes"/>
                <w:listItem w:displayText="39241200 - Tesouras" w:value="39241200 - Tesouras"/>
                <w:listItem w:displayText="39260000 - Tabuleiros de distribuição e equipamento de secretária" w:value="39260000 - Tabuleiros de distribuição e equipamento de secretária"/>
                <w:listItem w:displayText="39261000 - Tabuleiros de distribuição" w:value="39261000 - Tabuleiros de distribuição"/>
                <w:listItem w:displayText="39263000 - Equipamento de secretária" w:value="39263000 - Equipamento de secretária"/>
                <w:listItem w:displayText="39263100 - Conjuntos para secretária" w:value="39263100 - Conjuntos para secretária"/>
                <w:listItem w:displayText="39264000 - Acessórios para classificadores de folhas soltas ou ficheiros" w:value="39264000 - Acessórios para classificadores de folhas soltas ou ficheiros"/>
                <w:listItem w:displayText="39265000 - Grampos e ilhoses" w:value="39265000 - Grampos e ilhoses"/>
                <w:listItem w:displayText="39270000 - Artigos religiosos" w:value="39270000 - Artigos religiosos"/>
                <w:listItem w:displayText="39290000 - Acessórios diversos" w:value="39290000 - Acessórios diversos"/>
                <w:listItem w:displayText="39291000 - Material para lavandaria" w:value="39291000 - Material para lavandaria"/>
                <w:listItem w:displayText="39292000 - Lousas ou quadros pretos com superfícies ou instrumentos para desenhar ou escrever" w:value="39292000 - Lousas ou quadros pretos com superfícies ou instrumentos para desenhar ou escrever"/>
                <w:listItem w:displayText="39292100 - Quadros negros" w:value="39292100 - Quadros negros"/>
                <w:listItem w:displayText="39292110 - Apagadores para quadros pretos" w:value="39292110 - Apagadores para quadros pretos"/>
                <w:listItem w:displayText="39292200 - Lousas para escrever" w:value="39292200 - Lousas para escrever"/>
                <w:listItem w:displayText="39292300 - Instrumentos para desenhar" w:value="39292300 - Instrumentos para desenhar"/>
                <w:listItem w:displayText="39292400 - Instrumentos para escrever" w:value="39292400 - Instrumentos para escrever"/>
                <w:listItem w:displayText="39292500 - Réguas" w:value="39292500 - Réguas"/>
                <w:listItem w:displayText="39293000 - Produtos artificiais" w:value="39293000 - Produtos artificiais"/>
                <w:listItem w:displayText="39293100 - Fruta artificial" w:value="39293100 - Fruta artificial"/>
                <w:listItem w:displayText="39293200 - Flores artificiais" w:value="39293200 - Flores artificiais"/>
                <w:listItem w:displayText="39293300 - Erva artificial" w:value="39293300 - Erva artificial"/>
                <w:listItem w:displayText="39293400 - Relva artificial" w:value="39293400 - Relva artificial"/>
                <w:listItem w:displayText="39293500 - Bijutaria" w:value="39293500 - Bijutaria"/>
                <w:listItem w:displayText="39294000 - Aparelhos e equipamento para demonstração" w:value="39294000 - Aparelhos e equipamento para demonstração"/>
                <w:listItem w:displayText="39294100 - Produtos de informação e de promoção" w:value="39294100 - Produtos de informação e de promoção"/>
                <w:listItem w:displayText="39295000 - Guarda-chuvas e guarda-sóis; bengalas e bengalas-assentos" w:value="39295000 - Guarda-chuvas e guarda-sóis; bengalas e bengalas-assentos"/>
                <w:listItem w:displayText="39295100 - Guarda-sóis" w:value="39295100 - Guarda-sóis"/>
                <w:listItem w:displayText="39295200 - Guarda-chuvas" w:value="39295200 - Guarda-chuvas"/>
                <w:listItem w:displayText="39295300 - Bengalas-assento" w:value="39295300 - Bengalas-assento"/>
                <w:listItem w:displayText="39295400 - Bengalas" w:value="39295400 - Bengalas"/>
                <w:listItem w:displayText="39295500 - Peças, guarnições e acessórios para guarda-chuvas, guarda-sóis, bengalas e artigos similares" w:value="39295500 - Peças, guarnições e acessórios para guarda-chuvas, guarda-sóis, bengalas e artigos similares"/>
                <w:listItem w:displayText="39296000 - Artigos funerários" w:value="39296000 - Artigos funerários"/>
                <w:listItem w:displayText="39296100 - Caixões" w:value="39296100 - Caixões"/>
                <w:listItem w:displayText="39297000 - Material para casernas" w:value="39297000 - Material para casernas"/>
                <w:listItem w:displayText="39298000 - Estatuetas e ornamentos; molduras para fotografias ou gravuras e espelhos" w:value="39298000 - Estatuetas e ornamentos; molduras para fotografias ou gravuras e espelhos"/>
                <w:listItem w:displayText="39298100 - Molduras para fotografias" w:value="39298100 - Molduras para fotografias"/>
                <w:listItem w:displayText="39298200 - Molduras para gravuras" w:value="39298200 - Molduras para gravuras"/>
                <w:listItem w:displayText="39298300 - Vasos para flores" w:value="39298300 - Vasos para flores"/>
                <w:listItem w:displayText="39298400 - Estatuetas" w:value="39298400 - Estatuetas"/>
                <w:listItem w:displayText="39298500 - Ornamentos" w:value="39298500 - Ornamentos"/>
                <w:listItem w:displayText="39298600 - Globos" w:value="39298600 - Globos"/>
                <w:listItem w:displayText="39298700 - Troféus" w:value="39298700 - Troféus"/>
                <w:listItem w:displayText="39298800 - Aquários" w:value="39298800 - Aquários"/>
                <w:listItem w:displayText="39298900 - Artigos diversos de decoração" w:value="39298900 - Artigos diversos de decoração"/>
                <w:listItem w:displayText="39298910 - Árvores de Natal" w:value="39298910 - Árvores de Natal"/>
                <w:listItem w:displayText="39299000 - Artigos de vidro" w:value="39299000 - Artigos de vidro"/>
                <w:listItem w:displayText="39299100 - Ampolas de vidro" w:value="39299100 - Ampolas de vidro"/>
                <w:listItem w:displayText="39299200 - Vidro de segurança" w:value="39299200 - Vidro de segurança"/>
                <w:listItem w:displayText="39299300 - Espelhos de vidro" w:value="39299300 - Espelhos de vidro"/>
                <w:listItem w:displayText="39300000 - Equipamento diverso" w:value="39300000 - Equipamento diverso"/>
                <w:listItem w:displayText="39310000 - Equipamento para fornecimento de refeições (catering)" w:value="39310000 - Equipamento para fornecimento de refeições (catering)"/>
                <w:listItem w:displayText="39311000 - Equipamento ligeiro para fornecimento de refeições (catering)" w:value="39311000 - Equipamento ligeiro para fornecimento de refeições (catering)"/>
                <w:listItem w:displayText="39312000 - Equipamento para preparação de alimentos" w:value="39312000 - Equipamento para preparação de alimentos"/>
                <w:listItem w:displayText="39312100 - Máquinas de cortar carne" w:value="39312100 - Máquinas de cortar carne"/>
                <w:listItem w:displayText="39312200 - Equipamento para cantina" w:value="39312200 - Equipamento para cantina"/>
                <w:listItem w:displayText="39313000 - Equipamento para hotel" w:value="39313000 - Equipamento para hotel"/>
                <w:listItem w:displayText="39314000 - Equipamento para cozinha industrial" w:value="39314000 - Equipamento para cozinha industrial"/>
                <w:listItem w:displayText="39315000 - Equipamento para restaurante" w:value="39315000 - Equipamento para restaurante"/>
                <w:listItem w:displayText="39330000 - Equipamento para desinfecção" w:value="39330000 - Equipamento para desinfecção"/>
                <w:listItem w:displayText="39340000 - Equipamento para rede de distribuição de gás" w:value="39340000 - Equipamento para rede de distribuição de gás"/>
                <w:listItem w:displayText="39341000 - Equipamento para pressurização de gás" w:value="39341000 - Equipamento para pressurização de gás"/>
                <w:listItem w:displayText="39350000 - Equipamento para estações de depuração" w:value="39350000 - Equipamento para estações de depuração"/>
                <w:listItem w:displayText="39360000 - Equipamento para selagem" w:value="39360000 - Equipamento para selagem"/>
                <w:listItem w:displayText="39370000 - Instalações de distribuição de água" w:value="39370000 - Instalações de distribuição de água"/>
                <w:listItem w:displayText="39500000 - Artigos têxteis" w:value="39500000 - Artigos têxteis"/>
                <w:listItem w:displayText="39510000 - Artigos têxteis para o lar" w:value="39510000 - Artigos têxteis para o lar"/>
                <w:listItem w:displayText="39511000 - Cobertores e mantas de viagem" w:value="39511000 - Cobertores e mantas de viagem"/>
                <w:listItem w:displayText="39511100 - Cobertores" w:value="39511100 - Cobertores"/>
                <w:listItem w:displayText="39511200 - Mantas de viagem" w:value="39511200 - Mantas de viagem"/>
                <w:listItem w:displayText="39512000 - Roupa de cama" w:value="39512000 - Roupa de cama"/>
                <w:listItem w:displayText="39512100 - Lençóis" w:value="39512100 - Lençóis"/>
                <w:listItem w:displayText="39512200 - Fronhas para edredões" w:value="39512200 - Fronhas para edredões"/>
                <w:listItem w:displayText="39512300 - Resguardos para colchões" w:value="39512300 - Resguardos para colchões"/>
                <w:listItem w:displayText="39512400 - Edredões de penas" w:value="39512400 - Edredões de penas"/>
                <w:listItem w:displayText="39512500 - Fronhas para almofadas" w:value="39512500 - Fronhas para almofadas"/>
                <w:listItem w:displayText="39512600 - Fronhas para travesseiros" w:value="39512600 - Fronhas para travesseiros"/>
                <w:listItem w:displayText="39513000 - Roupa de mesa" w:value="39513000 - Roupa de mesa"/>
                <w:listItem w:displayText="39513100 - Toalhas de mesa" w:value="39513100 - Toalhas de mesa"/>
                <w:listItem w:displayText="39513200 - Guardanapos" w:value="39513200 - Guardanapos"/>
                <w:listItem w:displayText="39514000 - Roupa de toucador e de cozinha" w:value="39514000 - Roupa de toucador e de cozinha"/>
                <w:listItem w:displayText="39514100 - Toalhas" w:value="39514100 - Toalhas"/>
                <w:listItem w:displayText="39514200 - Toalhas de chá" w:value="39514200 - Toalhas de chá"/>
                <w:listItem w:displayText="39514300 - Toalhas de mãos em rolo" w:value="39514300 - Toalhas de mãos em rolo"/>
                <w:listItem w:displayText="39514400 - Distribuidores automáticos de toalhas" w:value="39514400 - Distribuidores automáticos de toalhas"/>
                <w:listItem w:displayText="39514500 - Toalhas de rosto" w:value="39514500 - Toalhas de rosto"/>
                <w:listItem w:displayText="39515000 - Cortinados, drapés, sanefas e estores de matérias têxteis" w:value="39515000 - Cortinados, drapés, sanefas e estores de matérias têxteis"/>
                <w:listItem w:displayText="39515100 - Cortinados" w:value="39515100 - Cortinados"/>
                <w:listItem w:displayText="39515110 - Cortinas de protecção contra o fumo" w:value="39515110 - Cortinas de protecção contra o fumo"/>
                <w:listItem w:displayText="39515200 - Drapés" w:value="39515200 - Drapés"/>
                <w:listItem w:displayText="39515300 - Sanefas" w:value="39515300 - Sanefas"/>
                <w:listItem w:displayText="39515400 - Estores" w:value="39515400 - Estores"/>
                <w:listItem w:displayText="39515410 - Estores interiores" w:value="39515410 - Estores interiores"/>
                <w:listItem w:displayText="39515420 - Estores de matérias têxteis" w:value="39515420 - Estores de matérias têxteis"/>
                <w:listItem w:displayText="39515430 - Estores venezianos" w:value="39515430 - Estores venezianos"/>
                <w:listItem w:displayText="39515440 - Estores verticais" w:value="39515440 - Estores verticais"/>
                <w:listItem w:displayText="39516000 - Artigos para guarnição de interiores" w:value="39516000 - Artigos para guarnição de interiores"/>
                <w:listItem w:displayText="39516100 - Tecidos para decoração de interiores" w:value="39516100 - Tecidos para decoração de interiores"/>
                <w:listItem w:displayText="39516110 - Almofadas" w:value="39516110 - Almofadas"/>
                <w:listItem w:displayText="39516120 - Travesseiras" w:value="39516120 - Travesseiras"/>
                <w:listItem w:displayText="39518000 - Roupa para uso hospitalar" w:value="39518000 - Roupa para uso hospitalar"/>
                <w:listItem w:displayText="39518100 - Roupa para blocos operatórios" w:value="39518100 - Roupa para blocos operatórios"/>
                <w:listItem w:displayText="39518200 - Lençóis para blocos operatórios" w:value="39518200 - Lençóis para blocos operatórios"/>
                <w:listItem w:displayText="39520000 - Artigos têxteis manufacturados" w:value="39520000 - Artigos têxteis manufacturados"/>
                <w:listItem w:displayText="39522000 - Encerados; velas para embarcações, pranchas à vela ou carros à vela; toldos, estores, tendas e artigos para campismo" w:value="39522000 - Encerados; velas para embarcações, pranchas à vela ou carros à vela; toldos, estores, tendas e artigos para campismo"/>
                <w:listItem w:displayText="39522100 - Encerados, toldos e estores de exterior" w:value="39522100 - Encerados, toldos e estores de exterior"/>
                <w:listItem w:displayText="39522110 - Encerados" w:value="39522110 - Encerados"/>
                <w:listItem w:displayText="39522120 - Toldos" w:value="39522120 - Toldos"/>
                <w:listItem w:displayText="39522130 - Estores de exterior" w:value="39522130 - Estores de exterior"/>
                <w:listItem w:displayText="39522200 - Coberturas para camuflagem" w:value="39522200 - Coberturas para camuflagem"/>
                <w:listItem w:displayText="39522400 - Velas para embarcações" w:value="39522400 - Velas para embarcações"/>
                <w:listItem w:displayText="39522500 - Artigos têxteis para campismo" w:value="39522500 - Artigos têxteis para campismo"/>
                <w:listItem w:displayText="39522510 - Colchões pneumáticos" w:value="39522510 - Colchões pneumáticos"/>
                <w:listItem w:displayText="39522520 - Camas de campanha" w:value="39522520 - Camas de campanha"/>
                <w:listItem w:displayText="39522530 - Tendas" w:value="39522530 - Tendas"/>
                <w:listItem w:displayText="39522540 - Sacos-cama" w:value="39522540 - Sacos-cama"/>
                <w:listItem w:displayText="39522541 - Sacos-cama com enchimento de penas ou penugem" w:value="39522541 - Sacos-cama com enchimento de penas ou penugem"/>
                <w:listItem w:displayText="39523000 - Pára-quedas" w:value="39523000 - Pára-quedas"/>
                <w:listItem w:displayText="39523100 - Pára-quedas dirigíveis" w:value="39523100 - Pára-quedas dirigíveis"/>
                <w:listItem w:displayText="39523200 - Rotochutes" w:value="39523200 - Rotochutes"/>
                <w:listItem w:displayText="39525000 - Artigos têxteis manufacturados diversos" w:value="39525000 - Artigos têxteis manufacturados diversos"/>
                <w:listItem w:displayText="39525100 - Panos do pó" w:value="39525100 - Panos do pó"/>
                <w:listItem w:displayText="39525200 - Filtros de tecido" w:value="39525200 - Filtros de tecido"/>
                <w:listItem w:displayText="39525300 - Coletes salva-vidas" w:value="39525300 - Coletes salva-vidas"/>
                <w:listItem w:displayText="39525400 - Cobertores de protecção contra as chamas" w:value="39525400 - Cobertores de protecção contra as chamas"/>
                <w:listItem w:displayText="39525500 - Mosquiteiros" w:value="39525500 - Mosquiteiros"/>
                <w:listItem w:displayText="39525600 - Panos da louça" w:value="39525600 - Panos da louça"/>
                <w:listItem w:displayText="39525700 - Cintos salva-vidas" w:value="39525700 - Cintos salva-vidas"/>
                <w:listItem w:displayText="39525800 - Panos de limpeza" w:value="39525800 - Panos de limpeza"/>
                <w:listItem w:displayText="39525810 - Panos de lustrar" w:value="39525810 - Panos de lustrar"/>
                <w:listItem w:displayText="39530000 - Carpetes, capachos e tapetes" w:value="39530000 - Carpetes, capachos e tapetes"/>
                <w:listItem w:displayText="39531000 - Carpetes" w:value="39531000 - Carpetes"/>
                <w:listItem w:displayText="39531100 - Tapetes de pontos nodados" w:value="39531100 - Tapetes de pontos nodados"/>
                <w:listItem w:displayText="39531200 - Tapetes tecidos" w:value="39531200 - Tapetes tecidos"/>
                <w:listItem w:displayText="39531300 - Tapetes tufados" w:value="39531300 - Tapetes tufados"/>
                <w:listItem w:displayText="39531310 - Tapetes-ladrilho" w:value="39531310 - Tapetes-ladrilho"/>
                <w:listItem w:displayText="39531400 - Revestimentos de solo" w:value="39531400 - Revestimentos de solo"/>
                <w:listItem w:displayText="39532000 - Capachos" w:value="39532000 - Capachos"/>
                <w:listItem w:displayText="39533000 - Tapetes" w:value="39533000 - Tapetes"/>
                <w:listItem w:displayText="39534000 - Revestimentos de solo industriais" w:value="39534000 - Revestimentos de solo industriais"/>
                <w:listItem w:displayText="39540000 - Cordame, cordas, cordéis e redes diversos" w:value="39540000 - Cordame, cordas, cordéis e redes diversos"/>
                <w:listItem w:displayText="39541000 - Cordame, cordas, cordéis e redes" w:value="39541000 - Cordame, cordas, cordéis e redes"/>
                <w:listItem w:displayText="39541100 - Cordéis, cordame e cordas" w:value="39541100 - Cordéis, cordame e cordas"/>
                <w:listItem w:displayText="39541110 - Cordas" w:value="39541110 - Cordas"/>
                <w:listItem w:displayText="39541120 - Cordame" w:value="39541120 - Cordame"/>
                <w:listItem w:displayText="39541130 - Cordão" w:value="39541130 - Cordão"/>
                <w:listItem w:displayText="39541140 - Cordéis" w:value="39541140 - Cordéis"/>
                <w:listItem w:displayText="39541200 - Redes de matérias têxteis" w:value="39541200 - Redes de matérias têxteis"/>
                <w:listItem w:displayText="39541210 - Redes com nós" w:value="39541210 - Redes com nós"/>
                <w:listItem w:displayText="39541220 - Lingas" w:value="39541220 - Lingas"/>
                <w:listItem w:displayText="39542000 - Trapos" w:value="39542000 - Trapos"/>
                <w:listItem w:displayText="39550000 - Artigos não urdidos" w:value="39550000 - Artigos não urdidos"/>
                <w:listItem w:displayText="39560000 - Artigos têxteis diversos" w:value="39560000 - Artigos têxteis diversos"/>
                <w:listItem w:displayText="39561000 - Tules, rendas, faixas, artigos de passamanaria e bordados" w:value="39561000 - Tules, rendas, faixas, artigos de passamanaria e bordados"/>
                <w:listItem w:displayText="39561100 - Faixas, artigos de passamanaria" w:value="39561100 - Faixas, artigos de passamanaria"/>
                <w:listItem w:displayText="39561110 - Fitas" w:value="39561110 - Fitas"/>
                <w:listItem w:displayText="39561120 - Bandas de matérias têxteis" w:value="39561120 - Bandas de matérias têxteis"/>
                <w:listItem w:displayText="39561130 - Etiquetas e distintivos de matérias têxteis" w:value="39561130 - Etiquetas e distintivos de matérias têxteis"/>
                <w:listItem w:displayText="39561131 - Etiquetas de matérias têxteis" w:value="39561131 - Etiquetas de matérias têxteis"/>
                <w:listItem w:displayText="39561132 - Distintivos de matérias têxteis" w:value="39561132 - Distintivos de matérias têxteis"/>
                <w:listItem w:displayText="39561133 - Insígnias" w:value="39561133 - Insígnias"/>
                <w:listItem w:displayText="39561140 - Passamanaria de ornamentação" w:value="39561140 - Passamanaria de ornamentação"/>
                <w:listItem w:displayText="39561141 - Entrançados em peça" w:value="39561141 - Entrançados em peça"/>
                <w:listItem w:displayText="39561142 - Ombreiras" w:value="39561142 - Ombreiras"/>
                <w:listItem w:displayText="39561200 - Tules" w:value="39561200 - Tules"/>
                <w:listItem w:displayText="39562000 - Feltros" w:value="39562000 - Feltros"/>
                <w:listItem w:displayText="39563000 - Trama de enchimento de matérias têxteis, fios, tecidos e artigos para usos técnicos" w:value="39563000 - Trama de enchimento de matérias têxteis, fios, tecidos e artigos para usos técnicos"/>
                <w:listItem w:displayText="39563100 - Trama de enchimento de matérias têxteis" w:value="39563100 - Trama de enchimento de matérias têxteis"/>
                <w:listItem w:displayText="39563200 - Fios metalizados" w:value="39563200 - Fios metalizados"/>
                <w:listItem w:displayText="39563300 - Tecidos de fios de metal" w:value="39563300 - Tecidos de fios de metal"/>
                <w:listItem w:displayText="39563400 - Tecidos têxteis impregnados, revestidos ou recobertos" w:value="39563400 - Tecidos têxteis impregnados, revestidos ou recobertos"/>
                <w:listItem w:displayText="39563500 - Artigos têxteis para usos técnicos" w:value="39563500 - Artigos têxteis para usos técnicos"/>
                <w:listItem w:displayText="39563510 - Mangueiras de matérias têxteis" w:value="39563510 - Mangueiras de matérias têxteis"/>
                <w:listItem w:displayText="39563520 - Correias transportadoras de matérias têxteis" w:value="39563520 - Correias transportadoras de matérias têxteis"/>
                <w:listItem w:displayText="39563530 - Condutas de ventilação" w:value="39563530 - Condutas de ventilação"/>
                <w:listItem w:displayText="39563600 - Artigos têxteis acolchoados" w:value="39563600 - Artigos têxteis acolchoados"/>
                <w:listItem w:displayText="39700000 - Aparelhos de uso doméstico" w:value="39700000 - Aparelhos de uso doméstico"/>
                <w:listItem w:displayText="39710000 - Electrodomésticos" w:value="39710000 - Electrodomésticos"/>
                <w:listItem w:displayText="39711000 - Aparelhos domésticos de cozinha" w:value="39711000 - Aparelhos domésticos de cozinha"/>
                <w:listItem w:displayText="39711100 - Frigoríficos e congeladores" w:value="39711100 - Frigoríficos e congeladores"/>
                <w:listItem w:displayText="39711110 - Combinados de frigoríficos e congeladores" w:value="39711110 - Combinados de frigoríficos e congeladores"/>
                <w:listItem w:displayText="39711120 - Congeladores" w:value="39711120 - Congeladores"/>
                <w:listItem w:displayText="39711121 - Arcas frigoríficas" w:value="39711121 - Arcas frigoríficas"/>
                <w:listItem w:displayText="39711122 - Congeladores domésticos" w:value="39711122 - Congeladores domésticos"/>
                <w:listItem w:displayText="39711123 - Congeladores verticais" w:value="39711123 - Congeladores verticais"/>
                <w:listItem w:displayText="39711124 - Congeladores industriais" w:value="39711124 - Congeladores industriais"/>
                <w:listItem w:displayText="39711130 - Frigoríficos" w:value="39711130 - Frigoríficos"/>
                <w:listItem w:displayText="39711200 - Máquinas para transformação de alimentos" w:value="39711200 - Máquinas para transformação de alimentos"/>
                <w:listItem w:displayText="39711210 - Misturadores de alimentos" w:value="39711210 - Misturadores de alimentos"/>
                <w:listItem w:displayText="39711211 - Trituradores de alimentos" w:value="39711211 - Trituradores de alimentos"/>
                <w:listItem w:displayText="39711300 - Aparelhos electrotérmicos" w:value="39711300 - Aparelhos electrotérmicos"/>
                <w:listItem w:displayText="39711310 - Aparelhos eléctricos para preparação de café" w:value="39711310 - Aparelhos eléctricos para preparação de café"/>
                <w:listItem w:displayText="39711320 - Aparelhos eléctricos para preparação de chá" w:value="39711320 - Aparelhos eléctricos para preparação de chá"/>
                <w:listItem w:displayText="39711330 - Torradeiras eléctricas" w:value="39711330 - Torradeiras eléctricas"/>
                <w:listItem w:displayText="39711340 - Aquecedores de pratos" w:value="39711340 - Aquecedores de pratos"/>
                <w:listItem w:displayText="39711350 - Aparelhos para fazer waffles" w:value="39711350 - Aparelhos para fazer waffles"/>
                <w:listItem w:displayText="39711360 - Fornos" w:value="39711360 - Fornos"/>
                <w:listItem w:displayText="39711361 - Fornos eléctricos" w:value="39711361 - Fornos eléctricos"/>
                <w:listItem w:displayText="39711362 - Fornos a microondas" w:value="39711362 - Fornos a microondas"/>
                <w:listItem w:displayText="39711400 - Assadores, fogareiros, mesas de trabalho e placas de aquecimento" w:value="39711400 - Assadores, fogareiros, mesas de trabalho e placas de aquecimento"/>
                <w:listItem w:displayText="39711410 - Assadores" w:value="39711410 - Assadores"/>
                <w:listItem w:displayText="39711420 - Fogareiros" w:value="39711420 - Fogareiros"/>
                <w:listItem w:displayText="39711430 - Mesas de trabalho" w:value="39711430 - Mesas de trabalho"/>
                <w:listItem w:displayText="39711440 - Chapas de cocção" w:value="39711440 - Chapas de cocção"/>
                <w:listItem w:displayText="39711500 - Abre-latas" w:value="39711500 - Abre-latas"/>
                <w:listItem w:displayText="39712000 - Aparelhos domésticos para a higiene corporal" w:value="39712000 - Aparelhos domésticos para a higiene corporal"/>
                <w:listItem w:displayText="39712100 - Máquinas de cortar o cabelo" w:value="39712100 - Máquinas de cortar o cabelo"/>
                <w:listItem w:displayText="39712200 - Aparelhos para cabeleireiro" w:value="39712200 - Aparelhos para cabeleireiro"/>
                <w:listItem w:displayText="39712210 - Secadores de cabelo" w:value="39712210 - Secadores de cabelo"/>
                <w:listItem w:displayText="39712300 - Aparelhos para secar as mãos" w:value="39712300 - Aparelhos para secar as mãos"/>
                <w:listItem w:displayText="39713000 - Aparelhos de limpeza; ferros de engomar" w:value="39713000 - Aparelhos de limpeza; ferros de engomar"/>
                <w:listItem w:displayText="39713100 - Máquinas de lavar louça" w:value="39713100 - Máquinas de lavar louça"/>
                <w:listItem w:displayText="39713200 - Máquinas de lavar e secar roupa" w:value="39713200 - Máquinas de lavar e secar roupa"/>
                <w:listItem w:displayText="39713210 - Máquinas de lavar/secadores" w:value="39713210 - Máquinas de lavar/secadores"/>
                <w:listItem w:displayText="39713211 - Unidade de secagem e engomagem" w:value="39713211 - Unidade de secagem e engomagem"/>
                <w:listItem w:displayText="39713300 - Compactadores de lixo" w:value="39713300 - Compactadores de lixo"/>
                <w:listItem w:displayText="39713400 - Máquinas para manutenção de pisos" w:value="39713400 - Máquinas para manutenção de pisos"/>
                <w:listItem w:displayText="39713410 - Máquinas para limpeza de pisos" w:value="39713410 - Máquinas para limpeza de pisos"/>
                <w:listItem w:displayText="39713420 - Enceradeiras de pisos" w:value="39713420 - Enceradeiras de pisos"/>
                <w:listItem w:displayText="39713430 - Aspiradores" w:value="39713430 - Aspiradores"/>
                <w:listItem w:displayText="39713431 - Acessórios para aspiradores" w:value="39713431 - Acessórios para aspiradores"/>
                <w:listItem w:displayText="39713500 - Ferros eléctricos" w:value="39713500 - Ferros eléctricos"/>
                <w:listItem w:displayText="39713510 - Ferros a vapor" w:value="39713510 - Ferros a vapor"/>
                <w:listItem w:displayText="39714000 - Campânulas de ventilação ou reciclagem de ar" w:value="39714000 - Campânulas de ventilação ou reciclagem de ar"/>
                <w:listItem w:displayText="39714100 - Ventiladores" w:value="39714100 - Ventiladores"/>
                <w:listItem w:displayText="39714110 - Extractores de ar" w:value="39714110 - Extractores de ar"/>
                <w:listItem w:displayText="39715000 - Aquecedores de água e aquecimento central para edifícios; equipamento para canalização" w:value="39715000 - Aquecedores de água e aquecimento central para edifícios; equipamento para canalização"/>
                <w:listItem w:displayText="39715100 - Aquecedores eléctricos de água, incluindo os de imersão, de aquecimento instantâneo ou de acumulação" w:value="39715100 - Aquecedores eléctricos de água, incluindo os de imersão, de aquecimento instantâneo ou de acumulação"/>
                <w:listItem w:displayText="39715200 - Equipamento para aquecimento" w:value="39715200 - Equipamento para aquecimento"/>
                <w:listItem w:displayText="39715210 - Equipamento para aquecimento central" w:value="39715210 - Equipamento para aquecimento central"/>
                <w:listItem w:displayText="39715220 - Resistências eléctricas para aquecimento" w:value="39715220 - Resistências eléctricas para aquecimento"/>
                <w:listItem w:displayText="39715230 - Aparelhos eléctricos para aquecimento de solos" w:value="39715230 - Aparelhos eléctricos para aquecimento de solos"/>
                <w:listItem w:displayText="39715240 - Aquecedores eléctricos de ambiente" w:value="39715240 - Aquecedores eléctricos de ambiente"/>
                <w:listItem w:displayText="39715300 - Equipamento para canalização" w:value="39715300 - Equipamento para canalização"/>
                <w:listItem w:displayText="39716000 - Partes de electrodomésticos" w:value="39716000 - Partes de electrodomésticos"/>
                <w:listItem w:displayText="39717000 - Ventoinhas e aparelhos de ar condicionado" w:value="39717000 - Ventoinhas e aparelhos de ar condicionado"/>
                <w:listItem w:displayText="39717100 - Ventoinhas" w:value="39717100 - Ventoinhas"/>
                <w:listItem w:displayText="39717200 - Aparelhos de ar condicionado" w:value="39717200 - Aparelhos de ar condicionado"/>
                <w:listItem w:displayText="39720000 - Aparelhos não eléctricos de uso doméstico" w:value="39720000 - Aparelhos não eléctricos de uso doméstico"/>
                <w:listItem w:displayText="39721000 - Equipamento para cozedura e aquecimento, de uso doméstico" w:value="39721000 - Equipamento para cozedura e aquecimento, de uso doméstico"/>
                <w:listItem w:displayText="39721100 - Aparelhos para cozedura, de uso doméstico" w:value="39721100 - Aparelhos para cozedura, de uso doméstico"/>
                <w:listItem w:displayText="39721200 - Frigoríficos a gás" w:value="39721200 - Frigoríficos a gás"/>
                <w:listItem w:displayText="39721300 - Aquecedores de ambiente ou distribuidores de ar quente, não eléctricos" w:value="39721300 - Aquecedores de ambiente ou distribuidores de ar quente, não eléctricos"/>
                <w:listItem w:displayText="39721310 - Aquecedores de ar" w:value="39721310 - Aquecedores de ar"/>
                <w:listItem w:displayText="39721320 - Desidratadores de ar" w:value="39721320 - Desidratadores de ar"/>
                <w:listItem w:displayText="39721321 - Desidratadores de ar comprimido" w:value="39721321 - Desidratadores de ar comprimido"/>
                <w:listItem w:displayText="39721400 - Aquecedores de água não eléctricos, de aquecimento instantâneo ou de acumulação" w:value="39721400 - Aquecedores de água não eléctricos, de aquecimento instantâneo ou de acumulação"/>
                <w:listItem w:displayText="39721410 - Aparelhos a gás" w:value="39721410 - Aparelhos a gás"/>
                <w:listItem w:displayText="39721411 - Aquecedores a gás" w:value="39721411 - Aquecedores a gás"/>
                <w:listItem w:displayText="39722000 - Peças para fogões de sala, fogões de cozinha, aquecedores de pratos e aparelhos de uso doméstico" w:value="39722000 - Peças para fogões de sala, fogões de cozinha, aquecedores de pratos e aparelhos de uso doméstico"/>
                <w:listItem w:displayText="39722100 - Peças para fogões de sala" w:value="39722100 - Peças para fogões de sala"/>
                <w:listItem w:displayText="39722200 - Peças para fogões de cozinha" w:value="39722200 - Peças para fogões de cozinha"/>
                <w:listItem w:displayText="39722300 - Peças para aquecedores de pratos" w:value="39722300 - Peças para aquecedores de pratos"/>
                <w:listItem w:displayText="39800000 - Produtos de limpeza e polimento" w:value="39800000 - Produtos de limpeza e polimento"/>
                <w:listItem w:displayText="39810000 - Preparações odoríferas e ceras" w:value="39810000 - Preparações odoríferas e ceras"/>
                <w:listItem w:displayText="39811000 - Preparações para perfumar ou desodorizar ambientes" w:value="39811000 - Preparações para perfumar ou desodorizar ambientes"/>
                <w:listItem w:displayText="39811100 - Purificadores do ar" w:value="39811100 - Purificadores do ar"/>
                <w:listItem w:displayText="39811110 - Distribuidores de produtos purificadores do ar" w:value="39811110 - Distribuidores de produtos purificadores do ar"/>
                <w:listItem w:displayText="39811200 - Aerossóis de purificação do ar" w:value="39811200 - Aerossóis de purificação do ar"/>
                <w:listItem w:displayText="39811300 - Desodorizantes de ambiente" w:value="39811300 - Desodorizantes de ambiente"/>
                <w:listItem w:displayText="39812000 - Pomadas e cremes" w:value="39812000 - Pomadas e cremes"/>
                <w:listItem w:displayText="39812100 - Pomadas para soalhos" w:value="39812100 - Pomadas para soalhos"/>
                <w:listItem w:displayText="39812200 - Pomadas para calçado" w:value="39812200 - Pomadas para calçado"/>
                <w:listItem w:displayText="39812300 - Ceras para polimento" w:value="39812300 - Ceras para polimento"/>
                <w:listItem w:displayText="39812400 - Preparações para varredura" w:value="39812400 - Preparações para varredura"/>
                <w:listItem w:displayText="39812500 - Agentes de estanquidade" w:value="39812500 - Agentes de estanquidade"/>
                <w:listItem w:displayText="39813000 - Pastas e pós abrasivos" w:value="39813000 - Pastas e pós abrasivos"/>
                <w:listItem w:displayText="39820000 - Agentes orgânicos tensoactivos" w:value="39820000 - Agentes orgânicos tensoactivos"/>
                <w:listItem w:displayText="39821000 - Produtos de limpeza à base de amónia" w:value="39821000 - Produtos de limpeza à base de amónia"/>
                <w:listItem w:displayText="39822000 - Produtos de limpeza à base de soda cáustica" w:value="39822000 - Produtos de limpeza à base de soda cáustica"/>
                <w:listItem w:displayText="39830000 - Produtos de limpeza" w:value="39830000 - Produtos de limpeza"/>
                <w:listItem w:displayText="39831000 - Preparações para lavagem" w:value="39831000 - Preparações para lavagem"/>
                <w:listItem w:displayText="39831100 - Dispersantes de óleo" w:value="39831100 - Dispersantes de óleo"/>
                <w:listItem w:displayText="39831200 - Detergentes" w:value="39831200 - Detergentes"/>
                <w:listItem w:displayText="39831210 - Detergentes para máquinas de lavar louça" w:value="39831210 - Detergentes para máquinas de lavar louça"/>
                <w:listItem w:displayText="39831220 - Agentes desengordurantes" w:value="39831220 - Agentes desengordurantes"/>
                <w:listItem w:displayText="39831230 - Digestores de gorduras" w:value="39831230 - Digestores de gorduras"/>
                <w:listItem w:displayText="39831240 - Preparações para limpeza" w:value="39831240 - Preparações para limpeza"/>
                <w:listItem w:displayText="39831250 - Soluções para enxaguamento" w:value="39831250 - Soluções para enxaguamento"/>
                <w:listItem w:displayText="39831300 - Produtos para limpeza de pavimentos" w:value="39831300 - Produtos para limpeza de pavimentos"/>
                <w:listItem w:displayText="39831400 - Produtos para limpeza de ecrãs" w:value="39831400 - Produtos para limpeza de ecrãs"/>
                <w:listItem w:displayText="39831500 - Produtos para limpeza de automóveis" w:value="39831500 - Produtos para limpeza de automóveis"/>
                <w:listItem w:displayText="39831600 - Produtos para limpeza de casa-de-banho" w:value="39831600 - Produtos para limpeza de casa-de-banho"/>
                <w:listItem w:displayText="39831700 - Distribuidores automáticos de sabão" w:value="39831700 - Distribuidores automáticos de sabão"/>
                <w:listItem w:displayText="39832000 - Produtos para lavar a louça" w:value="39832000 - Produtos para lavar a louça"/>
                <w:listItem w:displayText="39832100 - Detergentes em pó para louça" w:value="39832100 - Detergentes em pó para louça"/>
                <w:listItem w:displayText="39833000 - Produtos anti-pó" w:value="39833000 - Produtos anti-pó"/>
                <w:listItem w:displayText="39834000 - Solutos para limpeza de jóias" w:value="39834000 - Solutos para limpeza de jóias"/>
                <w:listItem w:displayText="41000000 - Água captada e tratada" w:value="41000000 - Água captada e tratada"/>
                <w:listItem w:displayText="41100000 - Água natural" w:value="41100000 - Água natural"/>
                <w:listItem w:displayText="41110000 - Água potável" w:value="41110000 - Água potável"/>
                <w:listItem w:displayText="41120000 - Água não potável" w:value="41120000 - Água não potável"/>
                <w:listItem w:displayText="42000000 - Máquinas industriais" w:value="42000000 - Máquinas industriais"/>
                <w:listItem w:displayText="42100000 - Máquinas para a produção e utilização de energia mecânica" w:value="42100000 - Máquinas para a produção e utilização de energia mecânica"/>
                <w:listItem w:displayText="42110000 - Turbinas e motores" w:value="42110000 - Turbinas e motores"/>
                <w:listItem w:displayText="42111000 - Mecanismos de motor" w:value="42111000 - Mecanismos de motor"/>
                <w:listItem w:displayText="42111100 - Motores fora de borda para propulsão de embarcações" w:value="42111100 - Motores fora de borda para propulsão de embarcações"/>
                <w:listItem w:displayText="42112000 - Instalações para turbinas" w:value="42112000 - Instalações para turbinas"/>
                <w:listItem w:displayText="42112100 - Turbinas a vapor de água" w:value="42112100 - Turbinas a vapor de água"/>
                <w:listItem w:displayText="42112200 - Turbinas hidráulicas" w:value="42112200 - Turbinas hidráulicas"/>
                <w:listItem w:displayText="42112210 - Rodas hidráulicas" w:value="42112210 - Rodas hidráulicas"/>
                <w:listItem w:displayText="42112300 - Turbinas a gás" w:value="42112300 - Turbinas a gás"/>
                <w:listItem w:displayText="42112400 - Equipamento para turbinas" w:value="42112400 - Equipamento para turbinas"/>
                <w:listItem w:displayText="42112410 - Instrumentos para turbinas" w:value="42112410 - Instrumentos para turbinas"/>
                <w:listItem w:displayText="42113000 - Peças para turbinas" w:value="42113000 - Peças para turbinas"/>
                <w:listItem w:displayText="42113100 - Peças para turbinas a vapor de água" w:value="42113100 - Peças para turbinas a vapor de água"/>
                <w:listItem w:displayText="42113110 - Placas de apoio" w:value="42113110 - Placas de apoio"/>
                <w:listItem w:displayText="42113120 - Cárters" w:value="42113120 - Cárters"/>
                <w:listItem w:displayText="42113130 - Sistemas de arrefecimento por ar para condensadores" w:value="42113130 - Sistemas de arrefecimento por ar para condensadores"/>
                <w:listItem w:displayText="42113150 - Sistemas de lubrificação" w:value="42113150 - Sistemas de lubrificação"/>
                <w:listItem w:displayText="42113160 - Separadores de humidade" w:value="42113160 - Separadores de humidade"/>
                <w:listItem w:displayText="42113161 - Desumidificadores" w:value="42113161 - Desumidificadores"/>
                <w:listItem w:displayText="42113170 - Equipamento rotativo" w:value="42113170 - Equipamento rotativo"/>
                <w:listItem w:displayText="42113171 - Rotores" w:value="42113171 - Rotores"/>
                <w:listItem w:displayText="42113172 - Pás de rotores" w:value="42113172 - Pás de rotores"/>
                <w:listItem w:displayText="42113190 - Mecanismos de viragem" w:value="42113190 - Mecanismos de viragem"/>
                <w:listItem w:displayText="42113200 - Peças para turbinas hidráulicas" w:value="42113200 - Peças para turbinas hidráulicas"/>
                <w:listItem w:displayText="42113300 - Peças para turbinas a gás" w:value="42113300 - Peças para turbinas a gás"/>
                <w:listItem w:displayText="42113310 - Sistemas de entrada de ar" w:value="42113310 - Sistemas de entrada de ar"/>
                <w:listItem w:displayText="42113320 - Módulos de injecção de gás" w:value="42113320 - Módulos de injecção de gás"/>
                <w:listItem w:displayText="42113390 - Sistemas de gás combustível" w:value="42113390 - Sistemas de gás combustível"/>
                <w:listItem w:displayText="42113400 - Peças para rodas hidráulicas" w:value="42113400 - Peças para rodas hidráulicas"/>
                <w:listItem w:displayText="42120000 - Bombas e compressores" w:value="42120000 - Bombas e compressores"/>
                <w:listItem w:displayText="42121000 - Motores hidráulicos ou pneumáticos" w:value="42121000 - Motores hidráulicos ou pneumáticos"/>
                <w:listItem w:displayText="42121100 - Cilindros hidráulicos ou pneumáticos" w:value="42121100 - Cilindros hidráulicos ou pneumáticos"/>
                <w:listItem w:displayText="42121200 - Motores de mecanismo hidráulico" w:value="42121200 - Motores de mecanismo hidráulico"/>
                <w:listItem w:displayText="42121300 - Motores de mecanismo pneumático" w:value="42121300 - Motores de mecanismo pneumático"/>
                <w:listItem w:displayText="42121400 - Motores hidráulicos" w:value="42121400 - Motores hidráulicos"/>
                <w:listItem w:displayText="42121500 - Motores pneumáticos" w:value="42121500 - Motores pneumáticos"/>
                <w:listItem w:displayText="42122000 - Bombas (equipamento)" w:value="42122000 - Bombas (equipamento)"/>
                <w:listItem w:displayText="42122100 - Bombas para líquidos" w:value="42122100 - Bombas para líquidos"/>
                <w:listItem w:displayText="42122110 - Bombas para combate a incêndios" w:value="42122110 - Bombas para combate a incêndios"/>
                <w:listItem w:displayText="42122120 - Equipamento para reabastecimento de helicópteros" w:value="42122120 - Equipamento para reabastecimento de helicópteros"/>
                <w:listItem w:displayText="42122130 - Bombas de água" w:value="42122130 - Bombas de água"/>
                <w:listItem w:displayText="42122160 - Bombas de refrigeração" w:value="42122160 - Bombas de refrigeração"/>
                <w:listItem w:displayText="42122161 - Bombas de refrigeração a água" w:value="42122161 - Bombas de refrigeração a água"/>
                <w:listItem w:displayText="42122170 - Bombas para óleo" w:value="42122170 - Bombas para óleo"/>
                <w:listItem w:displayText="42122180 - Bombas para combustível" w:value="42122180 - Bombas para combustível"/>
                <w:listItem w:displayText="42122190 - Bombas para betão" w:value="42122190 - Bombas para betão"/>
                <w:listItem w:displayText="42122200 - Bombas de êmbolos de movimento alternativo para líquidos" w:value="42122200 - Bombas de êmbolos de movimento alternativo para líquidos"/>
                <w:listItem w:displayText="42122210 - Geradores hidráulicos" w:value="42122210 - Geradores hidráulicos"/>
                <w:listItem w:displayText="42122220 - Bombas para águas residuais" w:value="42122220 - Bombas para águas residuais"/>
                <w:listItem w:displayText="42122230 - Bombas doseadoras" w:value="42122230 - Bombas doseadoras"/>
                <w:listItem w:displayText="42122300 - Aceleradores de pressão para líquidos" w:value="42122300 - Aceleradores de pressão para líquidos"/>
                <w:listItem w:displayText="42122400 - Bombas centrífugas e elevadores de líquidos" w:value="42122400 - Bombas centrífugas e elevadores de líquidos"/>
                <w:listItem w:displayText="42122410 - Bombas para uso médico" w:value="42122410 - Bombas para uso médico"/>
                <w:listItem w:displayText="42122411 - Bombas para uso nutricional" w:value="42122411 - Bombas para uso nutricional"/>
                <w:listItem w:displayText="42122419 - Bombas perfusoras" w:value="42122419 - Bombas perfusoras"/>
                <w:listItem w:displayText="42122420 - Elevadores de líquidos" w:value="42122420 - Elevadores de líquidos"/>
                <w:listItem w:displayText="42122430 - Bombas centrífugas" w:value="42122430 - Bombas centrífugas"/>
                <w:listItem w:displayText="42122440 - Bombas rotativas" w:value="42122440 - Bombas rotativas"/>
                <w:listItem w:displayText="42122450 - Bombas de vácuo" w:value="42122450 - Bombas de vácuo"/>
                <w:listItem w:displayText="42122460 - Bombas de ar" w:value="42122460 - Bombas de ar"/>
                <w:listItem w:displayText="42122480 - Bombas de rotor" w:value="42122480 - Bombas de rotor"/>
                <w:listItem w:displayText="42122500 - Bombas de laboratório e acessórios" w:value="42122500 - Bombas de laboratório e acessórios"/>
                <w:listItem w:displayText="42122510 - Bombas peristálticas" w:value="42122510 - Bombas peristálticas"/>
                <w:listItem w:displayText="42123000 - Compressores" w:value="42123000 - Compressores"/>
                <w:listItem w:displayText="42123100 - Compressores de gás" w:value="42123100 - Compressores de gás"/>
                <w:listItem w:displayText="42123200 - Compressores rotativos" w:value="42123200 - Compressores rotativos"/>
                <w:listItem w:displayText="42123300 - Compressores para equipamento frigorífico" w:value="42123300 - Compressores para equipamento frigorífico"/>
                <w:listItem w:displayText="42123400 - Compressores de ar" w:value="42123400 - Compressores de ar"/>
                <w:listItem w:displayText="42123410 - Compressores de ar montados" w:value="42123410 - Compressores de ar montados"/>
                <w:listItem w:displayText="42123500 - Turbocompressores" w:value="42123500 - Turbocompressores"/>
                <w:listItem w:displayText="42123600 - Compressores volumétricos de movimento alternativo" w:value="42123600 - Compressores volumétricos de movimento alternativo"/>
                <w:listItem w:displayText="42123610 - Equipamento de ar comprimido" w:value="42123610 - Equipamento de ar comprimido"/>
                <w:listItem w:displayText="42123700 - Compressores centrífugos" w:value="42123700 - Compressores centrífugos"/>
                <w:listItem w:displayText="42123800 - Compressores para aeronaves civis" w:value="42123800 - Compressores para aeronaves civis"/>
                <w:listItem w:displayText="42124000 - Peças para bombas, compressores e motores" w:value="42124000 - Peças para bombas, compressores e motores"/>
                <w:listItem w:displayText="42124100 - Partes de motores" w:value="42124100 - Partes de motores"/>
                <w:listItem w:displayText="42124130 - Peças para motores pneumáticos" w:value="42124130 - Peças para motores pneumáticos"/>
                <w:listItem w:displayText="42124150 - Peças para motores hidráulicos" w:value="42124150 - Peças para motores hidráulicos"/>
                <w:listItem w:displayText="42124170 - Peças para motores de reacção" w:value="42124170 - Peças para motores de reacção"/>
                <w:listItem w:displayText="42124200 - Peças para bombas ou para elevadores de líquidos" w:value="42124200 - Peças para bombas ou para elevadores de líquidos"/>
                <w:listItem w:displayText="42124210 - Peças para bombas manuais, para combustível e para betão" w:value="42124210 - Peças para bombas manuais, para combustível e para betão"/>
                <w:listItem w:displayText="42124211 - Peças para bombas para combustível" w:value="42124211 - Peças para bombas para combustível"/>
                <w:listItem w:displayText="42124212 - Peças para bombas manuais" w:value="42124212 - Peças para bombas manuais"/>
                <w:listItem w:displayText="42124213 - Peças para bombas para betão" w:value="42124213 - Peças para bombas para betão"/>
                <w:listItem w:displayText="42124220 - Peças para bombas volumétricas de movimento alternativo" w:value="42124220 - Peças para bombas volumétricas de movimento alternativo"/>
                <w:listItem w:displayText="42124221 - Peças para geradores hidráulicos" w:value="42124221 - Peças para geradores hidráulicos"/>
                <w:listItem w:displayText="42124222 - Peças para bombas doseadoras" w:value="42124222 - Peças para bombas doseadoras"/>
                <w:listItem w:displayText="42124230 - Peças para bombas volumétricas rotativas" w:value="42124230 - Peças para bombas volumétricas rotativas"/>
                <w:listItem w:displayText="42124290 - Peças para bombas centrífugas" w:value="42124290 - Peças para bombas centrífugas"/>
                <w:listItem w:displayText="42124300 - Peças para bombas de ar ou de vácuo e para compressores de ar ou de gás" w:value="42124300 - Peças para bombas de ar ou de vácuo e para compressores de ar ou de gás"/>
                <w:listItem w:displayText="42124310 - Peças para bombas de ar" w:value="42124310 - Peças para bombas de ar"/>
                <w:listItem w:displayText="42124320 - Peças para bombas de vácuo" w:value="42124320 - Peças para bombas de vácuo"/>
                <w:listItem w:displayText="42124330 - Peças para compressores de ar" w:value="42124330 - Peças para compressores de ar"/>
                <w:listItem w:displayText="42124340 - Peças para compressores de gás" w:value="42124340 - Peças para compressores de gás"/>
                <w:listItem w:displayText="42130000 - Torneiras, válvulas e dispositivos similares" w:value="42130000 - Torneiras, válvulas e dispositivos similares"/>
                <w:listItem w:displayText="42131000 - Torneiras e válvulas" w:value="42131000 - Torneiras e válvulas"/>
                <w:listItem w:displayText="42131100 - Válvulas definidas pela função" w:value="42131100 - Válvulas definidas pela função"/>
                <w:listItem w:displayText="42131110 - Válvulas para radiadores de aquecimento central" w:value="42131110 - Válvulas para radiadores de aquecimento central"/>
                <w:listItem w:displayText="42131120 - Válvulas de corrediça" w:value="42131120 - Válvulas de corrediça"/>
                <w:listItem w:displayText="42131130 - Reguladores de temperatura" w:value="42131130 - Reguladores de temperatura"/>
                <w:listItem w:displayText="42131140 - Válvulas de segurança, de controlo, de retenção e redutoras de pressão" w:value="42131140 - Válvulas de segurança, de controlo, de retenção e redutoras de pressão"/>
                <w:listItem w:displayText="42131141 - Válvulas redutoras de pressão" w:value="42131141 - Válvulas redutoras de pressão"/>
                <w:listItem w:displayText="42131142 - Válvulas de controlo" w:value="42131142 - Válvulas de controlo"/>
                <w:listItem w:displayText="42131143 - Válvulas de controlo das inundações" w:value="42131143 - Válvulas de controlo das inundações"/>
                <w:listItem w:displayText="42131144 - Válvulas de controlo de processos" w:value="42131144 - Válvulas de controlo de processos"/>
                <w:listItem w:displayText="42131145 - Válvulas de retenção" w:value="42131145 - Válvulas de retenção"/>
                <w:listItem w:displayText="42131146 - Válvulas anti-retorno" w:value="42131146 - Válvulas anti-retorno"/>
                <w:listItem w:displayText="42131147 - Válvulas de segurança" w:value="42131147 - Válvulas de segurança"/>
                <w:listItem w:displayText="42131148 - Válvulas de encerramento" w:value="42131148 - Válvulas de encerramento"/>
                <w:listItem w:displayText="42131150 - Válvulas para tubagem ascendente" w:value="42131150 - Válvulas para tubagem ascendente"/>
                <w:listItem w:displayText="42131160 - Tomadas de água" w:value="42131160 - Tomadas de água"/>
                <w:listItem w:displayText="42131170 - Válvulas de escape para botijas de gás" w:value="42131170 - Válvulas de escape para botijas de gás"/>
                <w:listItem w:displayText="42131200 - Válvulas definidas pela construção" w:value="42131200 - Válvulas definidas pela construção"/>
                <w:listItem w:displayText="42131210 - Válvulas de lâmina" w:value="42131210 - Válvulas de lâmina"/>
                <w:listItem w:displayText="42131220 - Válvulas de alta pressão" w:value="42131220 - Válvulas de alta pressão"/>
                <w:listItem w:displayText="42131230 - Válvulas de obturador" w:value="42131230 - Válvulas de obturador"/>
                <w:listItem w:displayText="42131240 - Válvulas de globo" w:value="42131240 - Válvulas de globo"/>
                <w:listItem w:displayText="42131250 - Válvulas de agulha" w:value="42131250 - Válvulas de agulha"/>
                <w:listItem w:displayText="42131260 - Válvulas de esfera" w:value="42131260 - Válvulas de esfera"/>
                <w:listItem w:displayText="42131270 - Válvulas rotativas" w:value="42131270 - Válvulas rotativas"/>
                <w:listItem w:displayText="42131280 - Válvulas de borboleta" w:value="42131280 - Válvulas de borboleta"/>
                <w:listItem w:displayText="42131290 - Válvulas de membrana" w:value="42131290 - Válvulas de membrana"/>
                <w:listItem w:displayText="42131291 - Válvulas deslizantes" w:value="42131291 - Válvulas deslizantes"/>
                <w:listItem w:displayText="42131292 - Válvulas de registo" w:value="42131292 - Válvulas de registo"/>
                <w:listItem w:displayText="42131300 - Diversos conjuntos de válvulas" w:value="42131300 - Diversos conjuntos de válvulas"/>
                <w:listItem w:displayText="42131310 - &quot;Árvores de natal&quot; (conjuntos terminais de válvulas) para plataformas petrolíferas" w:value="42131310 - &quot;Árvores de natal&quot; (conjuntos terminais de válvulas) para plataformas petrolíferas"/>
                <w:listItem w:displayText="42131320 - Colectores com alteração da secção de passagem" w:value="42131320 - Colectores com alteração da secção de passagem"/>
                <w:listItem w:displayText="42131390 - Montagens de válvulas" w:value="42131390 - Montagens de válvulas"/>
                <w:listItem w:displayText="42131400 - Torneiras ou válvulas para sanitários" w:value="42131400 - Torneiras ou válvulas para sanitários"/>
                <w:listItem w:displayText="42132000 - Partes de torneiras e válvulas" w:value="42132000 - Partes de torneiras e válvulas"/>
                <w:listItem w:displayText="42132100 - Accionadores de válvulas" w:value="42132100 - Accionadores de válvulas"/>
                <w:listItem w:displayText="42132110 - Accionadores de válvulas eléctricos" w:value="42132110 - Accionadores de válvulas eléctricos"/>
                <w:listItem w:displayText="42132120 - Accionadores de válvulas hidráulicos" w:value="42132120 - Accionadores de válvulas hidráulicos"/>
                <w:listItem w:displayText="42132130 - Accionadores de válvulas pneumáticos" w:value="42132130 - Accionadores de válvulas pneumáticos"/>
                <w:listItem w:displayText="42132200 - Peças para torneiras" w:value="42132200 - Peças para torneiras"/>
                <w:listItem w:displayText="42132300 - Peças para válvulas" w:value="42132300 - Peças para válvulas"/>
                <w:listItem w:displayText="42140000 - Engrenagens, elementos de engrenagem e de transmissão" w:value="42140000 - Engrenagens, elementos de engrenagem e de transmissão"/>
                <w:listItem w:displayText="42141000 - Engrenagens cilíndricas, elementos de engrenagem e de transmissão" w:value="42141000 - Engrenagens cilíndricas, elementos de engrenagem e de transmissão"/>
                <w:listItem w:displayText="42141100 - Veios de transmissão, árvores de cames e cambotas" w:value="42141100 - Veios de transmissão, árvores de cames e cambotas"/>
                <w:listItem w:displayText="42141110 - Veios de transmissão" w:value="42141110 - Veios de transmissão"/>
                <w:listItem w:displayText="42141120 - Árvores de cames" w:value="42141120 - Árvores de cames"/>
                <w:listItem w:displayText="42141130 - Cambotas" w:value="42141130 - Cambotas"/>
                <w:listItem w:displayText="42141200 - Caixas de mancal" w:value="42141200 - Caixas de mancal"/>
                <w:listItem w:displayText="42141300 - Engrenagens" w:value="42141300 - Engrenagens"/>
                <w:listItem w:displayText="42141400 - Volantes de inércia e polias" w:value="42141400 - Volantes de inércia e polias"/>
                <w:listItem w:displayText="42141410 - Guinchos" w:value="42141410 - Guinchos"/>
                <w:listItem w:displayText="42141500 - Embraiagens" w:value="42141500 - Embraiagens"/>
                <w:listItem w:displayText="42141600 - Roldanas para cadernais" w:value="42141600 - Roldanas para cadernais"/>
                <w:listItem w:displayText="42141700 - Elementos de acoplamento" w:value="42141700 - Elementos de acoplamento"/>
                <w:listItem w:displayText="42141800 - Juntas universais" w:value="42141800 - Juntas universais"/>
                <w:listItem w:displayText="42142000 - Peças para elementos de engrenagem e de transmissão" w:value="42142000 - Peças para elementos de engrenagem e de transmissão"/>
                <w:listItem w:displayText="42142100 - Peças para elementos de engrenagem" w:value="42142100 - Peças para elementos de engrenagem"/>
                <w:listItem w:displayText="42142200 - Peças para elementos de transmissão" w:value="42142200 - Peças para elementos de transmissão"/>
                <w:listItem w:displayText="42150000 - Reactores nucleares e respectivas peças" w:value="42150000 - Reactores nucleares e respectivas peças"/>
                <w:listItem w:displayText="42151000 - Reactores nucleares" w:value="42151000 - Reactores nucleares"/>
                <w:listItem w:displayText="42152000 - Peças para reactores nucleares" w:value="42152000 - Peças para reactores nucleares"/>
                <w:listItem w:displayText="42152100 - Sistemas de refrigeração de reactores" w:value="42152100 - Sistemas de refrigeração de reactores"/>
                <w:listItem w:displayText="42152200 - Peças para cubas de reactores nucleares" w:value="42152200 - Peças para cubas de reactores nucleares"/>
                <w:listItem w:displayText="42160000 - Instalações para caldeiras" w:value="42160000 - Instalações para caldeiras"/>
                <w:listItem w:displayText="42161000 - Caldeiras de água quente" w:value="42161000 - Caldeiras de água quente"/>
                <w:listItem w:displayText="42162000 - Caldeiras para produção de vapor" w:value="42162000 - Caldeiras para produção de vapor"/>
                <w:listItem w:displayText="42163000 - Geradores de vapor" w:value="42163000 - Geradores de vapor"/>
                <w:listItem w:displayText="42164000 - Instalações auxiliares para caldeiras" w:value="42164000 - Instalações auxiliares para caldeiras"/>
                <w:listItem w:displayText="42165000 - Condensadores de vapor" w:value="42165000 - Condensadores de vapor"/>
                <w:listItem w:displayText="42200000 - Máquinas para as indústrias alimentares, das bebidas e do tabaco e respectivas peças" w:value="42200000 - Máquinas para as indústrias alimentares, das bebidas e do tabaco e respectivas peças"/>
                <w:listItem w:displayText="42210000 - Máquinas para a transformação de alimentos, bebidas e tabaco" w:value="42210000 - Máquinas para a transformação de alimentos, bebidas e tabaco"/>
                <w:listItem w:displayText="42211000 - Máquinas de leitaria" w:value="42211000 - Máquinas de leitaria"/>
                <w:listItem w:displayText="42211100 - Desnatadeiras centrífugas" w:value="42211100 - Desnatadeiras centrífugas"/>
                <w:listItem w:displayText="42212000 - Máquinas para a transformação de cereais ou de produtos hortícolas secos" w:value="42212000 - Máquinas para a transformação de cereais ou de produtos hortícolas secos"/>
                <w:listItem w:displayText="42213000 - Máquinas utilizadas na fabricação de bebidas alcoólicas ou de bebidas à base de fruta" w:value="42213000 - Máquinas utilizadas na fabricação de bebidas alcoólicas ou de bebidas à base de fruta"/>
                <w:listItem w:displayText="42214000 - Fornos para cozedura de alimentos, secadores para produtos agrícolas e equipamento para cozedura ou aquecimento" w:value="42214000 - Fornos para cozedura de alimentos, secadores para produtos agrícolas e equipamento para cozedura ou aquecimento"/>
                <w:listItem w:displayText="42214100 - Fornos para cozedura de alimentos" w:value="42214100 - Fornos para cozedura de alimentos"/>
                <w:listItem w:displayText="42214110 - Grelhadores" w:value="42214110 - Grelhadores"/>
                <w:listItem w:displayText="42214200 - Secadores para produtos agrícolas" w:value="42214200 - Secadores para produtos agrícolas"/>
                <w:listItem w:displayText="42215000 - Máquinas para preparação ou fabricação industrial de alimentos ou de bebidas" w:value="42215000 - Máquinas para preparação ou fabricação industrial de alimentos ou de bebidas"/>
                <w:listItem w:displayText="42215100 - Máquinas para cortar géneros alimentícios" w:value="42215100 - Máquinas para cortar géneros alimentícios"/>
                <w:listItem w:displayText="42215110 - Máquinas de cortar pão" w:value="42215110 - Máquinas de cortar pão"/>
                <w:listItem w:displayText="42215120 - Máquinas de cortar fiambre" w:value="42215120 - Máquinas de cortar fiambre"/>
                <w:listItem w:displayText="42215200 - Máquinas para a indústria alimentar" w:value="42215200 - Máquinas para a indústria alimentar"/>
                <w:listItem w:displayText="42215300 - Máquinas para fabricação de massas alimentícias" w:value="42215300 - Máquinas para fabricação de massas alimentícias"/>
                <w:listItem w:displayText="42216000 - Máquinas para a indústria do tabaco" w:value="42216000 - Máquinas para a indústria do tabaco"/>
                <w:listItem w:displayText="42220000 - Peças para máquinas para as indústrias alimentares, das bebidas e do tabaco" w:value="42220000 - Peças para máquinas para as indústrias alimentares, das bebidas e do tabaco"/>
                <w:listItem w:displayText="42221000 - Peças para máquinas para a indústria alimentar" w:value="42221000 - Peças para máquinas para a indústria alimentar"/>
                <w:listItem w:displayText="42221100 - Peças para máquinas de leitaria" w:value="42221100 - Peças para máquinas de leitaria"/>
                <w:listItem w:displayText="42221110 - Peças para máquinas de ordenhar" w:value="42221110 - Peças para máquinas de ordenhar"/>
                <w:listItem w:displayText="42222000 - Peças para máquinas para a indústria das bebidas" w:value="42222000 - Peças para máquinas para a indústria das bebidas"/>
                <w:listItem w:displayText="42223000 - Peças para máquinas para a indústria do tabaco" w:value="42223000 - Peças para máquinas para a indústria do tabaco"/>
                <w:listItem w:displayText="42300000 - Fornos, fornalhas e incineradores industriais ou de laboratório" w:value="42300000 - Fornos, fornalhas e incineradores industriais ou de laboratório"/>
                <w:listItem w:displayText="42310000 - Queimadores para alimentar fornalhas" w:value="42310000 - Queimadores para alimentar fornalhas"/>
                <w:listItem w:displayText="42320000 - Incineradores de resíduos" w:value="42320000 - Incineradores de resíduos"/>
                <w:listItem w:displayText="42330000 - Fornos de fusão" w:value="42330000 - Fornos de fusão"/>
                <w:listItem w:displayText="42340000 - Fornos não-domésticos" w:value="42340000 - Fornos não-domésticos"/>
                <w:listItem w:displayText="42341000 - Fornos industriais" w:value="42341000 - Fornos industriais"/>
                <w:listItem w:displayText="42350000 - Crematórios" w:value="42350000 - Crematórios"/>
                <w:listItem w:displayText="42390000 - Peças para queimadores para alimentar fornalhas, para fornalhas ou para fornos" w:value="42390000 - Peças para queimadores para alimentar fornalhas, para fornalhas ou para fornos"/>
                <w:listItem w:displayText="42400000 - Equipamento de elevação e de movimentação e suas partes" w:value="42400000 - Equipamento de elevação e de movimentação e suas partes"/>
                <w:listItem w:displayText="42410000 - Equipamento de elevação e de movimentação" w:value="42410000 - Equipamento de elevação e de movimentação"/>
                <w:listItem w:displayText="42411000 - Talhas e guinchos" w:value="42411000 - Talhas e guinchos"/>
                <w:listItem w:displayText="42412000 - Máquinas de extracção para poços de minas, guinchos para uso subterrâneo e cabrestantes" w:value="42412000 - Máquinas de extracção para poços de minas, guinchos para uso subterrâneo e cabrestantes"/>
                <w:listItem w:displayText="42412100 - Máquinas de extracção para poços de minas e guinchos para uso subterrâneo" w:value="42412100 - Máquinas de extracção para poços de minas e guinchos para uso subterrâneo"/>
                <w:listItem w:displayText="42412110 - Máquinas de extracção para poços de minas" w:value="42412110 - Máquinas de extracção para poços de minas"/>
                <w:listItem w:displayText="42412120 - Guinchos para uso subterrâneo" w:value="42412120 - Guinchos para uso subterrâneo"/>
                <w:listItem w:displayText="42412200 - Cabrestantes" w:value="42412200 - Cabrestantes"/>
                <w:listItem w:displayText="42413000 - Macacos e guinchos para elevação de veículos" w:value="42413000 - Macacos e guinchos para elevação de veículos"/>
                <w:listItem w:displayText="42413100 - Sistemas fixos de elevação" w:value="42413100 - Sistemas fixos de elevação"/>
                <w:listItem w:displayText="42413200 - Macacos hidráulicos" w:value="42413200 - Macacos hidráulicos"/>
                <w:listItem w:displayText="42413300 - Macacos pneumáticos" w:value="42413300 - Macacos pneumáticos"/>
                <w:listItem w:displayText="42413400 - Macacos mecânicos" w:value="42413400 - Macacos mecânicos"/>
                <w:listItem w:displayText="42413500 - Guinchos para elevação de veículos" w:value="42413500 - Guinchos para elevação de veículos"/>
                <w:listItem w:displayText="42414000 - Gruas, pórticos móveis e carros-guindastes" w:value="42414000 - Gruas, pórticos móveis e carros-guindastes"/>
                <w:listItem w:displayText="42414100 - Gruas" w:value="42414100 - Gruas"/>
                <w:listItem w:displayText="42414110 - Gruas portuárias" w:value="42414110 - Gruas portuárias"/>
                <w:listItem w:displayText="42414120 - Gruas de cais" w:value="42414120 - Gruas de cais"/>
                <w:listItem w:displayText="42414130 - Gruas empilhadoras" w:value="42414130 - Gruas empilhadoras"/>
                <w:listItem w:displayText="42414140 - Gruas de contentores" w:value="42414140 - Gruas de contentores"/>
                <w:listItem w:displayText="42414150 - Gruas de torre" w:value="42414150 - Gruas de torre"/>
                <w:listItem w:displayText="42414200 - Gruas suspensas" w:value="42414200 - Gruas suspensas"/>
                <w:listItem w:displayText="42414210 - Grua rolante" w:value="42414210 - Grua rolante"/>
                <w:listItem w:displayText="42414220 - Ponte girante" w:value="42414220 - Ponte girante"/>
                <w:listItem w:displayText="42414300 - Gruas de pórtico, de lança orientável" w:value="42414300 - Gruas de pórtico, de lança orientável"/>
                <w:listItem w:displayText="42414310 - Pórticos móveis" w:value="42414310 - Pórticos móveis"/>
                <w:listItem w:displayText="42414320 - Gruas de pedestal, de lança orientável" w:value="42414320 - Gruas de pedestal, de lança orientável"/>
                <w:listItem w:displayText="42414400 - Gruas montadas em veículos" w:value="42414400 - Gruas montadas em veículos"/>
                <w:listItem w:displayText="42414410 - Gruas para montagem em camiões" w:value="42414410 - Gruas para montagem em camiões"/>
                <w:listItem w:displayText="42414500 - Pontes-guindastes" w:value="42414500 - Pontes-guindastes"/>
                <w:listItem w:displayText="42415000 - Empilhadores, carros-tractores, tractores para plataformas ferroviárias" w:value="42415000 - Empilhadores, carros-tractores, tractores para plataformas ferroviárias"/>
                <w:listItem w:displayText="42415100 - Veículos de elevação" w:value="42415100 - Veículos de elevação"/>
                <w:listItem w:displayText="42415110 - Empilhadores" w:value="42415110 - Empilhadores"/>
                <w:listItem w:displayText="42415200 - Veículos para movimentação de cargas" w:value="42415200 - Veículos para movimentação de cargas"/>
                <w:listItem w:displayText="42415210 - Veículos para movimentação de cargas equipados com dispositivos de elevação" w:value="42415210 - Veículos para movimentação de cargas equipados com dispositivos de elevação"/>
                <w:listItem w:displayText="42415300 - Carros-tractores do tipo utilizado em estações ferroviárias" w:value="42415300 - Carros-tractores do tipo utilizado em estações ferroviárias"/>
                <w:listItem w:displayText="42415310 - Veículos de direcção livre (FSVS)" w:value="42415310 - Veículos de direcção livre (FSVS)"/>
                <w:listItem w:displayText="42415320 - Equipamento para veículos de emergência" w:value="42415320 - Equipamento para veículos de emergência"/>
                <w:listItem w:displayText="42416000 - Elevadores, guindastes de vagonetas, guindastes e escadas e tapetes rolantes" w:value="42416000 - Elevadores, guindastes de vagonetas, guindastes e escadas e tapetes rolantes"/>
                <w:listItem w:displayText="42416100 - Elevadores" w:value="42416100 - Elevadores"/>
                <w:listItem w:displayText="42416110 - Dispositivos de elevação para banheiras" w:value="42416110 - Dispositivos de elevação para banheiras"/>
                <w:listItem w:displayText="42416120 - Monta-cargas" w:value="42416120 - Monta-cargas"/>
                <w:listItem w:displayText="42416130 - Elevadores mecânicos" w:value="42416130 - Elevadores mecânicos"/>
                <w:listItem w:displayText="42416200 - Guindastes de vagonetas" w:value="42416200 - Guindastes de vagonetas"/>
                <w:listItem w:displayText="42416210 - Elevadores de contentores" w:value="42416210 - Elevadores de contentores"/>
                <w:listItem w:displayText="42416300 - Guindastes" w:value="42416300 - Guindastes"/>
                <w:listItem w:displayText="42416400 - Escadas rolantes" w:value="42416400 - Escadas rolantes"/>
                <w:listItem w:displayText="42416500 - Passadeiras rolantes" w:value="42416500 - Passadeiras rolantes"/>
                <w:listItem w:displayText="42417000 - Elevadores e transportadores" w:value="42417000 - Elevadores e transportadores"/>
                <w:listItem w:displayText="42417100 - Elevadores ou transportadores pneumáticos" w:value="42417100 - Elevadores ou transportadores pneumáticos"/>
                <w:listItem w:displayText="42417200 - Aparelhos transportadores" w:value="42417200 - Aparelhos transportadores"/>
                <w:listItem w:displayText="42417210 - Elevadores ou transportadores de acção contínua do tipo balde" w:value="42417210 - Elevadores ou transportadores de acção contínua do tipo balde"/>
                <w:listItem w:displayText="42417220 - Elevadores ou transportadores de acção contínua do tipo cinta" w:value="42417220 - Elevadores ou transportadores de acção contínua do tipo cinta"/>
                <w:listItem w:displayText="42417230 - Correias transportadoras blindadas para minas (AFCS)" w:value="42417230 - Correias transportadoras blindadas para minas (AFCS)"/>
                <w:listItem w:displayText="42417300 - Equipamento para aparelhos tansportadores" w:value="42417300 - Equipamento para aparelhos tansportadores"/>
                <w:listItem w:displayText="42417310 - Correias transportadoras" w:value="42417310 - Correias transportadoras"/>
                <w:listItem w:displayText="42418000 - Máquinas para elevação, movimentação, carga ou descarga" w:value="42418000 - Máquinas para elevação, movimentação, carga ou descarga"/>
                <w:listItem w:displayText="42418100 - Aparelhos para empurrar vagonetas de minas e transbordadores de vagões ou locomotivas" w:value="42418100 - Aparelhos para empurrar vagonetas de minas e transbordadores de vagões ou locomotivas"/>
                <w:listItem w:displayText="42418200 - Equipamento de transporte em monocarril ou telesqui" w:value="42418200 - Equipamento de transporte em monocarril ou telesqui"/>
                <w:listItem w:displayText="42418210 - Equipamento de transporte em monocarril suspenso" w:value="42418210 - Equipamento de transporte em monocarril suspenso"/>
                <w:listItem w:displayText="42418220 - Telecadeiras" w:value="42418220 - Telecadeiras"/>
                <w:listItem w:displayText="42418290 - Equipamento para telesquis" w:value="42418290 - Equipamento para telesquis"/>
                <w:listItem w:displayText="42418300 - Equipamento para remoção de fachos de combustão" w:value="42418300 - Equipamento para remoção de fachos de combustão"/>
                <w:listItem w:displayText="42418400 - Máquinas para armazenagem e recuperação do tipo carrossel" w:value="42418400 - Máquinas para armazenagem e recuperação do tipo carrossel"/>
                <w:listItem w:displayText="42418500 - Equipamento mecânico para manuseamento" w:value="42418500 - Equipamento mecânico para manuseamento"/>
                <w:listItem w:displayText="42418900 - Máquinas de carga ou de movimentação" w:value="42418900 - Máquinas de carga ou de movimentação"/>
                <w:listItem w:displayText="42418910 - Equipamento para carga" w:value="42418910 - Equipamento para carga"/>
                <w:listItem w:displayText="42418920 - Equipamento para descarga" w:value="42418920 - Equipamento para descarga"/>
                <w:listItem w:displayText="42418930 - Carregadores laterais" w:value="42418930 - Carregadores laterais"/>
                <w:listItem w:displayText="42418940 - Equipamento de movimentação de contentores" w:value="42418940 - Equipamento de movimentação de contentores"/>
                <w:listItem w:displayText="42419000 - Peças para equipamento de elevação e movimentação" w:value="42419000 - Peças para equipamento de elevação e movimentação"/>
                <w:listItem w:displayText="42419100 - Peças para gruas" w:value="42419100 - Peças para gruas"/>
                <w:listItem w:displayText="42419200 - Peças para veículos para movimentação de cargas" w:value="42419200 - Peças para veículos para movimentação de cargas"/>
                <w:listItem w:displayText="42419500 - Peças para elevadores, guindastes de vagonetas ou escadas rolantes" w:value="42419500 - Peças para elevadores, guindastes de vagonetas ou escadas rolantes"/>
                <w:listItem w:displayText="42419510 - Peças para elevadores" w:value="42419510 - Peças para elevadores"/>
                <w:listItem w:displayText="42419520 - Peças para guindastes de vagonetas" w:value="42419520 - Peças para guindastes de vagonetas"/>
                <w:listItem w:displayText="42419530 - Peças para escadas rolantes" w:value="42419530 - Peças para escadas rolantes"/>
                <w:listItem w:displayText="42419540 - Peças para tapetes rolantes" w:value="42419540 - Peças para tapetes rolantes"/>
                <w:listItem w:displayText="42419800 - Peças para dispositivos transportadores" w:value="42419800 - Peças para dispositivos transportadores"/>
                <w:listItem w:displayText="42419810 - Peças para correias transportadoras" w:value="42419810 - Peças para correias transportadoras"/>
                <w:listItem w:displayText="42419890 - Peças para dispositivos transportadores do tipo balde" w:value="42419890 - Peças para dispositivos transportadores do tipo balde"/>
                <w:listItem w:displayText="42419900 - Peças para máquinas de extracção e outro equipamento de elevação ou movimentação" w:value="42419900 - Peças para máquinas de extracção e outro equipamento de elevação ou movimentação"/>
                <w:listItem w:displayText="42420000 - Baldes, pás, ganchos e tenazes para gruas ou escavadoras" w:value="42420000 - Baldes, pás, ganchos e tenazes para gruas ou escavadoras"/>
                <w:listItem w:displayText="42500000 - Equipamento de refrigeração e ventilação" w:value="42500000 - Equipamento de refrigeração e ventilação"/>
                <w:listItem w:displayText="42510000 - Permutadores de calor, equipamento de ar condicionado e de refrigeração, aparelhos de filtragem" w:value="42510000 - Permutadores de calor, equipamento de ar condicionado e de refrigeração, aparelhos de filtragem"/>
                <w:listItem w:displayText="42511000 - Permutadores de calor e aparelhos para liquefacção do ar ou de outros gases" w:value="42511000 - Permutadores de calor e aparelhos para liquefacção do ar ou de outros gases"/>
                <w:listItem w:displayText="42511100 - Permutadores de calor" w:value="42511100 - Permutadores de calor"/>
                <w:listItem w:displayText="42511110 - Bombas de calor" w:value="42511110 - Bombas de calor"/>
                <w:listItem w:displayText="42511200 - Aparelhos para liquefacção do ar ou de outros gases" w:value="42511200 - Aparelhos para liquefacção do ar ou de outros gases"/>
                <w:listItem w:displayText="42512000 - Instalações de ar condicionado" w:value="42512000 - Instalações de ar condicionado"/>
                <w:listItem w:displayText="42512100 - Aparelhos de ar condicionado para instalação em janelas" w:value="42512100 - Aparelhos de ar condicionado para instalação em janelas"/>
                <w:listItem w:displayText="42512200 - Aparelhos de ar condicionado para instalação em paredes" w:value="42512200 - Aparelhos de ar condicionado para instalação em paredes"/>
                <w:listItem w:displayText="42512300 - Sistemas de aquecimento, ventilação e ar condicionado" w:value="42512300 - Sistemas de aquecimento, ventilação e ar condicionado"/>
                <w:listItem w:displayText="42512400 - Equipamento de ar condicionado para veículos" w:value="42512400 - Equipamento de ar condicionado para veículos"/>
                <w:listItem w:displayText="42512500 - Peças para aparelhos de ar condicionado" w:value="42512500 - Peças para aparelhos de ar condicionado"/>
                <w:listItem w:displayText="42512510 - Reguladores da tiragem do ar" w:value="42512510 - Reguladores da tiragem do ar"/>
                <w:listItem w:displayText="42512520 - Bocas de saída de ar" w:value="42512520 - Bocas de saída de ar"/>
                <w:listItem w:displayText="42513000 - Equipamento de refrigeração e congelação" w:value="42513000 - Equipamento de refrigeração e congelação"/>
                <w:listItem w:displayText="42513100 - Equipamento de congelação" w:value="42513100 - Equipamento de congelação"/>
                <w:listItem w:displayText="42513200 - Equipamento de refrigeração" w:value="42513200 - Equipamento de refrigeração"/>
                <w:listItem w:displayText="42513210 - Vitrinas frigoríficas" w:value="42513210 - Vitrinas frigoríficas"/>
                <w:listItem w:displayText="42513220 - Balcões frigoríficos" w:value="42513220 - Balcões frigoríficos"/>
                <w:listItem w:displayText="42513290 - Equipamento de refrigeração para uso comercial" w:value="42513290 - Equipamento de refrigeração para uso comercial"/>
                <w:listItem w:displayText="42514000 - Máquinas e aparelhos para filtrar ou depurar gases" w:value="42514000 - Máquinas e aparelhos para filtrar ou depurar gases"/>
                <w:listItem w:displayText="42514200 - Depuradores de ar e de gás por processo electrostático" w:value="42514200 - Depuradores de ar e de gás por processo electrostático"/>
                <w:listItem w:displayText="42514300 - Aparelhos de filtragem" w:value="42514300 - Aparelhos de filtragem"/>
                <w:listItem w:displayText="42514310 - Filtros de ar" w:value="42514310 - Filtros de ar"/>
                <w:listItem w:displayText="42514320 - Filtros de gás" w:value="42514320 - Filtros de gás"/>
                <w:listItem w:displayText="42515000 - Caldeiras para aquecimento urbano" w:value="42515000 - Caldeiras para aquecimento urbano"/>
                <w:listItem w:displayText="42520000 - Equipamento de ventilação" w:value="42520000 - Equipamento de ventilação"/>
                <w:listItem w:displayText="42521000 - Equipamento de extracção de fumo" w:value="42521000 - Equipamento de extracção de fumo"/>
                <w:listItem w:displayText="42522000 - Ventoinhas não-domésticas" w:value="42522000 - Ventoinhas não-domésticas"/>
                <w:listItem w:displayText="42522100 - Peças para ventoinhas" w:value="42522100 - Peças para ventoinhas"/>
                <w:listItem w:displayText="42530000 - Peças para equipamento de refrigeração e congelação e para bombas de calor" w:value="42530000 - Peças para equipamento de refrigeração e congelação e para bombas de calor"/>
                <w:listItem w:displayText="42531000 - Peças para equipamento de refrigeração" w:value="42531000 - Peças para equipamento de refrigeração"/>
                <w:listItem w:displayText="42532000 - Peças para equipamento de congelação" w:value="42532000 - Peças para equipamento de congelação"/>
                <w:listItem w:displayText="42533000 - Peças para bombas de calor" w:value="42533000 - Peças para bombas de calor"/>
                <w:listItem w:displayText="42600000 - Máquinas-ferramentas" w:value="42600000 - Máquinas-ferramentas"/>
                <w:listItem w:displayText="42610000 - Máquinas-ferramentas operadas por laser e centros de maquinagem" w:value="42610000 - Máquinas-ferramentas operadas por laser e centros de maquinagem"/>
                <w:listItem w:displayText="42611000 - Máquinas-ferramentas para usos específicos" w:value="42611000 - Máquinas-ferramentas para usos específicos"/>
                <w:listItem w:displayText="42612000 - Centro de maquinagem" w:value="42612000 - Centro de maquinagem"/>
                <w:listItem w:displayText="42612100 - Centro de maquinagem de eixo horizontal" w:value="42612100 - Centro de maquinagem de eixo horizontal"/>
                <w:listItem w:displayText="42612200 - Centro de maquinagem de eixo vertical" w:value="42612200 - Centro de maquinagem de eixo vertical"/>
                <w:listItem w:displayText="42620000 - Tornos, máquinas-ferramentas para escarear e fresar metais" w:value="42620000 - Tornos, máquinas-ferramentas para escarear e fresar metais"/>
                <w:listItem w:displayText="42621000 - Tornos" w:value="42621000 - Tornos"/>
                <w:listItem w:displayText="42621100 - Torno de comando numérico computorizado" w:value="42621100 - Torno de comando numérico computorizado"/>
                <w:listItem w:displayText="42622000 - Máquinas de roscar" w:value="42622000 - Máquinas de roscar"/>
                <w:listItem w:displayText="42623000 - Máquinas de fresar" w:value="42623000 - Máquinas de fresar"/>
                <w:listItem w:displayText="42630000 - Máquinas-ferramentas para trabalhar metais" w:value="42630000 - Máquinas-ferramentas para trabalhar metais"/>
                <w:listItem w:displayText="42631000 - Máquinas-ferramentas para o acabamento de metais" w:value="42631000 - Máquinas-ferramentas para o acabamento de metais"/>
                <w:listItem w:displayText="42632000 - Máquinas de comando numérico para trabalhar metais" w:value="42632000 - Máquinas de comando numérico para trabalhar metais"/>
                <w:listItem w:displayText="42633000 - Máquinas para arquear, dobrar, endireitar ou aplanar" w:value="42633000 - Máquinas para arquear, dobrar, endireitar ou aplanar"/>
                <w:listItem w:displayText="42634000 - Máquinas para forjar" w:value="42634000 - Máquinas para forjar"/>
                <w:listItem w:displayText="42635000 - Máquinas de estampar" w:value="42635000 - Máquinas de estampar"/>
                <w:listItem w:displayText="42636000 - Prensas" w:value="42636000 - Prensas"/>
                <w:listItem w:displayText="42636100 - Prensas hidráulicas" w:value="42636100 - Prensas hidráulicas"/>
                <w:listItem w:displayText="42637000 - Máquinas-ferramentas para furar, escarear ou fresar metais" w:value="42637000 - Máquinas-ferramentas para furar, escarear ou fresar metais"/>
                <w:listItem w:displayText="42637100 - Máquinas-ferramentas para furar metais" w:value="42637100 - Máquinas-ferramentas para furar metais"/>
                <w:listItem w:displayText="42637200 - Máquinas-ferramentas para escarear metais" w:value="42637200 - Máquinas-ferramentas para escarear metais"/>
                <w:listItem w:displayText="42637300 - Máquinas-ferramentas para fresar metais" w:value="42637300 - Máquinas-ferramentas para fresar metais"/>
                <w:listItem w:displayText="42638000 - Centro de maquinagem para trabalhar metais" w:value="42638000 - Centro de maquinagem para trabalhar metais"/>
                <w:listItem w:displayText="42640000 - Máquinas-ferramentas para trabalhar materiais duros excepto metais" w:value="42640000 - Máquinas-ferramentas para trabalhar materiais duros excepto metais"/>
                <w:listItem w:displayText="42641000 - Máquinas-ferramentas para trabalhar pedra, cerâmica, betão ou vidro" w:value="42641000 - Máquinas-ferramentas para trabalhar pedra, cerâmica, betão ou vidro"/>
                <w:listItem w:displayText="42641100 - Máquinas-ferramentas para trabalhar pedra" w:value="42641100 - Máquinas-ferramentas para trabalhar pedra"/>
                <w:listItem w:displayText="42641200 - Máquinas-ferramentas para trabalhar cerâmica" w:value="42641200 - Máquinas-ferramentas para trabalhar cerâmica"/>
                <w:listItem w:displayText="42641300 - Máquinas-ferramentas para trabalhar betão" w:value="42641300 - Máquinas-ferramentas para trabalhar betão"/>
                <w:listItem w:displayText="42641400 - Máquinas-ferramentas para trabalhar vidro" w:value="42641400 - Máquinas-ferramentas para trabalhar vidro"/>
                <w:listItem w:displayText="42642000 - Máquinas-ferramentas para trabalhar madeira, osso, cortiça, borracha endurecida ou plásticos duros" w:value="42642000 - Máquinas-ferramentas para trabalhar madeira, osso, cortiça, borracha endurecida ou plásticos duros"/>
                <w:listItem w:displayText="42642100 - Máquinas-ferramentas para trabalhar madeira" w:value="42642100 - Máquinas-ferramentas para trabalhar madeira"/>
                <w:listItem w:displayText="42642200 - Máquinas-ferramentas para trabalhar osso" w:value="42642200 - Máquinas-ferramentas para trabalhar osso"/>
                <w:listItem w:displayText="42642300 - Máquinas-ferramentas para trabalhar cortiça" w:value="42642300 - Máquinas-ferramentas para trabalhar cortiça"/>
                <w:listItem w:displayText="42642400 - Máquinas-ferramentas para trabalhar borracha endurecida" w:value="42642400 - Máquinas-ferramentas para trabalhar borracha endurecida"/>
                <w:listItem w:displayText="42642500 - Máquinas-ferramentas para trabalhar plásticos duros" w:value="42642500 - Máquinas-ferramentas para trabalhar plásticos duros"/>
                <w:listItem w:displayText="42650000 - Ferramentas pneumáticas ou com motor, de uso manual" w:value="42650000 - Ferramentas pneumáticas ou com motor, de uso manual"/>
                <w:listItem w:displayText="42651000 - Ferramentas pneumáticas de uso manual" w:value="42651000 - Ferramentas pneumáticas de uso manual"/>
                <w:listItem w:displayText="42652000 - Ferramentas electromecânicas de uso manual" w:value="42652000 - Ferramentas electromecânicas de uso manual"/>
                <w:listItem w:displayText="42660000 - Ferramentas para soldadura e brasagem, máquinas e equipamento para têmpera superficial e projecção a quente" w:value="42660000 - Ferramentas para soldadura e brasagem, máquinas e equipamento para têmpera superficial e projecção a quente"/>
                <w:listItem w:displayText="42661000 - Equipamento para soldadura e brasagem" w:value="42661000 - Equipamento para soldadura e brasagem"/>
                <w:listItem w:displayText="42661100 - Equipamento para soldadura" w:value="42661100 - Equipamento para soldadura"/>
                <w:listItem w:displayText="42661200 - Equipamento para brasagem" w:value="42661200 - Equipamento para brasagem"/>
                <w:listItem w:displayText="42662000 - Equipamento para soldagem" w:value="42662000 - Equipamento para soldagem"/>
                <w:listItem w:displayText="42662100 - Equipamento para soldadura eléctrica" w:value="42662100 - Equipamento para soldadura eléctrica"/>
                <w:listItem w:displayText="42662200 - Equipamento para soldadura não eléctrica" w:value="42662200 - Equipamento para soldadura não eléctrica"/>
                <w:listItem w:displayText="42663000 - Máquinas para têmpera superficial" w:value="42663000 - Máquinas para têmpera superficial"/>
                <w:listItem w:displayText="42664000 - Equipamento de fusão" w:value="42664000 - Equipamento de fusão"/>
                <w:listItem w:displayText="42664100 - Equipamento de fusão para plásticos" w:value="42664100 - Equipamento de fusão para plásticos"/>
                <w:listItem w:displayText="42665000 - Máquinas para metalização por projecção" w:value="42665000 - Máquinas para metalização por projecção"/>
                <w:listItem w:displayText="42670000 - Peças e acessórios para máquinas-ferramentas" w:value="42670000 - Peças e acessórios para máquinas-ferramentas"/>
                <w:listItem w:displayText="42671000 - Porta-ferramentas" w:value="42671000 - Porta-ferramentas"/>
                <w:listItem w:displayText="42671100 - Carrinhos para transporte de instrumentos de laboratório" w:value="42671100 - Carrinhos para transporte de instrumentos de laboratório"/>
                <w:listItem w:displayText="42671110 - Suportes de tubos de ensaio para banhos" w:value="42671110 - Suportes de tubos de ensaio para banhos"/>
                <w:listItem w:displayText="42672000 - Porta-peças para máquinas-ferramentas" w:value="42672000 - Porta-peças para máquinas-ferramentas"/>
                <w:listItem w:displayText="42673000 - Dispositivos divisores especiais para máquinas-ferramentas" w:value="42673000 - Dispositivos divisores especiais para máquinas-ferramentas"/>
                <w:listItem w:displayText="42674000 - Peças e acessórios para máquinas-ferramentas próprias para trabalhar metais" w:value="42674000 - Peças e acessórios para máquinas-ferramentas próprias para trabalhar metais"/>
                <w:listItem w:displayText="42675000 - Peças e acessórios para máquinas-ferramentas próprias para trabalhar materiais duros" w:value="42675000 - Peças e acessórios para máquinas-ferramentas próprias para trabalhar materiais duros"/>
                <w:listItem w:displayText="42675100 - Peças para serras mecânicas" w:value="42675100 - Peças para serras mecânicas"/>
                <w:listItem w:displayText="42676000 - Peças para ferramentas manuais" w:value="42676000 - Peças para ferramentas manuais"/>
                <w:listItem w:displayText="42677000 - Peças para ferramentas pneumáticas" w:value="42677000 - Peças para ferramentas pneumáticas"/>
                <w:listItem w:displayText="42700000 - Máquinas para as indústrias têxtil, do vestuário e do couro" w:value="42700000 - Máquinas para as indústrias têxtil, do vestuário e do couro"/>
                <w:listItem w:displayText="42710000 - Máquinas para têxteis" w:value="42710000 - Máquinas para têxteis"/>
                <w:listItem w:displayText="42711000 - Máquinas para transformação de matérias têxteis sintéticas" w:value="42711000 - Máquinas para transformação de matérias têxteis sintéticas"/>
                <w:listItem w:displayText="42712000 - Máquinas para fiação de matérias têxteis" w:value="42712000 - Máquinas para fiação de matérias têxteis"/>
                <w:listItem w:displayText="42713000 - Teares" w:value="42713000 - Teares"/>
                <w:listItem w:displayText="42714000 - Máquinas de tricotar" w:value="42714000 - Máquinas de tricotar"/>
                <w:listItem w:displayText="42715000 - Máquinas de costura" w:value="42715000 - Máquinas de costura"/>
                <w:listItem w:displayText="42716000 - Máquinas de lavar roupa, de limpar a seco e de secar" w:value="42716000 - Máquinas de lavar roupa, de limpar a seco e de secar"/>
                <w:listItem w:displayText="42716100 - Instalação de lavagem" w:value="42716100 - Instalação de lavagem"/>
                <w:listItem w:displayText="42716110 - Equipamento de lavagem" w:value="42716110 - Equipamento de lavagem"/>
                <w:listItem w:displayText="42716120 - Máquinas de lavar" w:value="42716120 - Máquinas de lavar"/>
                <w:listItem w:displayText="42716130 - Máquinas de limpar a seco" w:value="42716130 - Máquinas de limpar a seco"/>
                <w:listItem w:displayText="42716200 - Máquinas de secar" w:value="42716200 - Máquinas de secar"/>
                <w:listItem w:displayText="42717000 - Equipamento para engomar e dobrar roupa" w:value="42717000 - Equipamento para engomar e dobrar roupa"/>
                <w:listItem w:displayText="42717100 - Equipamento para dobrar roupa" w:value="42717100 - Equipamento para dobrar roupa"/>
                <w:listItem w:displayText="42718000 - Máquinas para acabamento de têxteis" w:value="42718000 - Máquinas para acabamento de têxteis"/>
                <w:listItem w:displayText="42718100 - Máquinas de engomar" w:value="42718100 - Máquinas de engomar"/>
                <w:listItem w:displayText="42718200 - Prensas de engomar" w:value="42718200 - Prensas de engomar"/>
                <w:listItem w:displayText="42720000 - Peças para máquinas para as indústrias têxtil e do vestuário" w:value="42720000 - Peças para máquinas para as indústrias têxtil e do vestuário"/>
                <w:listItem w:displayText="42800000 - Máquinas de fabricar papel e cartão" w:value="42800000 - Máquinas de fabricar papel e cartão"/>
                <w:listItem w:displayText="42810000 - Peças para máquinas de fabricar papel e cartão" w:value="42810000 - Peças para máquinas de fabricar papel e cartão"/>
                <w:listItem w:displayText="42900000 - Maquinaria diversa genérica ou de finalidade específica" w:value="42900000 - Maquinaria diversa genérica ou de finalidade específica"/>
                <w:listItem w:displayText="42910000 - Aparelhos de destilação, de filtragem ou de rectificação" w:value="42910000 - Aparelhos de destilação, de filtragem ou de rectificação"/>
                <w:listItem w:displayText="42912000 - Máquinas e aparelhos para filtrar ou depurar líquidos" w:value="42912000 - Máquinas e aparelhos para filtrar ou depurar líquidos"/>
                <w:listItem w:displayText="42912100 - Máquinas e aparelhos para filtrar líquidos" w:value="42912100 - Máquinas e aparelhos para filtrar líquidos"/>
                <w:listItem w:displayText="42912110 - Aparelhos para filtrar lamas de perfuração" w:value="42912110 - Aparelhos para filtrar lamas de perfuração"/>
                <w:listItem w:displayText="42912120 - Hidrociclones" w:value="42912120 - Hidrociclones"/>
                <w:listItem w:displayText="42912130 - Aparelhos para filtrar ou depurar bebidas" w:value="42912130 - Aparelhos para filtrar ou depurar bebidas"/>
                <w:listItem w:displayText="42912300 - Máquinas e aparelhos para filtrar ou depurar água" w:value="42912300 - Máquinas e aparelhos para filtrar ou depurar água"/>
                <w:listItem w:displayText="42912310 - Aparelhos para filtrar água" w:value="42912310 - Aparelhos para filtrar água"/>
                <w:listItem w:displayText="42912320 - Aparelhos para extrair ar" w:value="42912320 - Aparelhos para extrair ar"/>
                <w:listItem w:displayText="42912330 - Aparelhos para depurar água" w:value="42912330 - Aparelhos para depurar água"/>
                <w:listItem w:displayText="42912340 - Aparelhos para dessalinação" w:value="42912340 - Aparelhos para dessalinação"/>
                <w:listItem w:displayText="42912350 - Equipamento para estações de filtragem" w:value="42912350 - Equipamento para estações de filtragem"/>
                <w:listItem w:displayText="42913000 - Filtros para óleo, gasolina e entrada de ar" w:value="42913000 - Filtros para óleo, gasolina e entrada de ar"/>
                <w:listItem w:displayText="42913300 - Filtros para óleo" w:value="42913300 - Filtros para óleo"/>
                <w:listItem w:displayText="42913400 - Filtros para gasolina" w:value="42913400 - Filtros para gasolina"/>
                <w:listItem w:displayText="42913500 - Filtros para entrada de ar" w:value="42913500 - Filtros para entrada de ar"/>
                <w:listItem w:displayText="42914000 - Equipamento para reciclagem" w:value="42914000 - Equipamento para reciclagem"/>
                <w:listItem w:displayText="42920000 - Máquinas para limpar garrafas, máquinas para empacotar, pesar e pulverizar" w:value="42920000 - Máquinas para limpar garrafas, máquinas para empacotar, pesar e pulverizar"/>
                <w:listItem w:displayText="42921000 - Máquinas para limpar, encher, empacotar ou embalar garrafas ou outros recipientes" w:value="42921000 - Máquinas para limpar, encher, empacotar ou embalar garrafas ou outros recipientes"/>
                <w:listItem w:displayText="42921100 - Máquinas para limpar ou secar garrafas ou outros recipientes" w:value="42921100 - Máquinas para limpar ou secar garrafas ou outros recipientes"/>
                <w:listItem w:displayText="42921200 - Máquinas para encher ou fechar garrafas, latas ou outros recipientes" w:value="42921200 - Máquinas para encher ou fechar garrafas, latas ou outros recipientes"/>
                <w:listItem w:displayText="42921300 - Máquinas para empacotar ou embalar" w:value="42921300 - Máquinas para empacotar ou embalar"/>
                <w:listItem w:displayText="42921310 - Máquinas para cintar" w:value="42921310 - Máquinas para cintar"/>
                <w:listItem w:displayText="42921320 - Máquinas para empacotar" w:value="42921320 - Máquinas para empacotar"/>
                <w:listItem w:displayText="42921330 - Máquinas para embalar" w:value="42921330 - Máquinas para embalar"/>
                <w:listItem w:displayText="42923000 - Aparelhos e básculas para pesar" w:value="42923000 - Aparelhos e básculas para pesar"/>
                <w:listItem w:displayText="42923100 - Aparelhos para pesar" w:value="42923100 - Aparelhos para pesar"/>
                <w:listItem w:displayText="42923110 - Balanças" w:value="42923110 - Balanças"/>
                <w:listItem w:displayText="42923200 - Básculas" w:value="42923200 - Básculas"/>
                <w:listItem w:displayText="42923210 - Balanças comerciais" w:value="42923210 - Balanças comerciais"/>
                <w:listItem w:displayText="42923220 - Básculas para pesagem contínua de mercadorias" w:value="42923220 - Básculas para pesagem contínua de mercadorias"/>
                <w:listItem w:displayText="42923230 - Balanças de controlo" w:value="42923230 - Balanças de controlo"/>
                <w:listItem w:displayText="42930000 - Centrifugadores, calandras ou distribuidores automáticos" w:value="42930000 - Centrifugadores, calandras ou distribuidores automáticos"/>
                <w:listItem w:displayText="42931000 - Centrifugadores" w:value="42931000 - Centrifugadores"/>
                <w:listItem w:displayText="42931100 - Centrifugadoras de laboratório e acessórios" w:value="42931100 - Centrifugadoras de laboratório e acessórios"/>
                <w:listItem w:displayText="42931110 - Centrifugadoras de chão" w:value="42931110 - Centrifugadoras de chão"/>
                <w:listItem w:displayText="42931120 - Centrifugadoras de mesa" w:value="42931120 - Centrifugadoras de mesa"/>
                <w:listItem w:displayText="42931130 - Redutores para centrifugadoras" w:value="42931130 - Redutores para centrifugadoras"/>
                <w:listItem w:displayText="42931140 - Equipamento rotativo para centrifugadoras" w:value="42931140 - Equipamento rotativo para centrifugadoras"/>
                <w:listItem w:displayText="42932000 - Calandras" w:value="42932000 - Calandras"/>
                <w:listItem w:displayText="42932100 - Máquinas laminadoras" w:value="42932100 - Máquinas laminadoras"/>
                <w:listItem w:displayText="42933000 - Distribuidores automáticos" w:value="42933000 - Distribuidores automáticos"/>
                <w:listItem w:displayText="42933100 - Distribuidores automáticos de artigos higiénicos" w:value="42933100 - Distribuidores automáticos de artigos higiénicos"/>
                <w:listItem w:displayText="42933200 - Distribuidores automáticos de selos" w:value="42933200 - Distribuidores automáticos de selos"/>
                <w:listItem w:displayText="42933300 - Distribuidores automáticos de produtos" w:value="42933300 - Distribuidores automáticos de produtos"/>
                <w:listItem w:displayText="42940000 - Máquinas para tratamento térmico de materiais" w:value="42940000 - Máquinas para tratamento térmico de materiais"/>
                <w:listItem w:displayText="42941000 - Máquinas para tratamento térmico de gases" w:value="42941000 - Máquinas para tratamento térmico de gases"/>
                <w:listItem w:displayText="42942000 - Fornos e acessórios" w:value="42942000 - Fornos e acessórios"/>
                <w:listItem w:displayText="42942200 - Fornos de vácuo" w:value="42942200 - Fornos de vácuo"/>
                <w:listItem w:displayText="42943000 - Banhos termostáticos e acessórios" w:value="42943000 - Banhos termostáticos e acessórios"/>
                <w:listItem w:displayText="42943100 - Serpentinas de refrigeração" w:value="42943100 - Serpentinas de refrigeração"/>
                <w:listItem w:displayText="42943200 - Banhos ultrassónicos" w:value="42943200 - Banhos ultrassónicos"/>
                <w:listItem w:displayText="42943210 - Termostatos de imersão" w:value="42943210 - Termostatos de imersão"/>
                <w:listItem w:displayText="42943300 - Refrigeradores por imersão" w:value="42943300 - Refrigeradores por imersão"/>
                <w:listItem w:displayText="42943400 - Circuladores de refrigeração e de refrigeração/aquecimento" w:value="42943400 - Circuladores de refrigeração e de refrigeração/aquecimento"/>
                <w:listItem w:displayText="42943500 - Refrigeradores por recirculação" w:value="42943500 - Refrigeradores por recirculação"/>
                <w:listItem w:displayText="42943600 - Circuladores de alta temperatura" w:value="42943600 - Circuladores de alta temperatura"/>
                <w:listItem w:displayText="42943700 - Circuladores de aquecimento" w:value="42943700 - Circuladores de aquecimento"/>
                <w:listItem w:displayText="42943710 - Tampas para banhos" w:value="42943710 - Tampas para banhos"/>
                <w:listItem w:displayText="42950000 - Peças para máquinas de uso geral" w:value="42950000 - Peças para máquinas de uso geral"/>
                <w:listItem w:displayText="42952000 - Peças para centrifugadores" w:value="42952000 - Peças para centrifugadores"/>
                <w:listItem w:displayText="42953000 - Peças para calandras" w:value="42953000 - Peças para calandras"/>
                <w:listItem w:displayText="42954000 - Peças para máquinas laminadoras" w:value="42954000 - Peças para máquinas laminadoras"/>
                <w:listItem w:displayText="42955000 - Peças para máquinas de filtrar" w:value="42955000 - Peças para máquinas de filtrar"/>
                <w:listItem w:displayText="42956000 - Peças para máquinas de depurar" w:value="42956000 - Peças para máquinas de depurar"/>
                <w:listItem w:displayText="42957000 - Peças para máquinas pulverizadoras" w:value="42957000 - Peças para máquinas pulverizadoras"/>
                <w:listItem w:displayText="42958000 - Pesos para máquinas de pesar" w:value="42958000 - Pesos para máquinas de pesar"/>
                <w:listItem w:displayText="42959000 - Máquinas de lavar louça industriais" w:value="42959000 - Máquinas de lavar louça industriais"/>
                <w:listItem w:displayText="42960000 - Sistema de controlo e comando, equipamento gráfico e de impressão, equipamento de burótica e equipamento para tratamento da informação" w:value="42960000 - Sistema de controlo e comando, equipamento gráfico e de impressão, equipamento de burótica e equipamento para tratamento da informação"/>
                <w:listItem w:displayText="42961000 - Sistema de controlo e comando" w:value="42961000 - Sistema de controlo e comando"/>
                <w:listItem w:displayText="42961100 - Sistema de controlo de acessos" w:value="42961100 - Sistema de controlo de acessos"/>
                <w:listItem w:displayText="42961200 - Sistema Scada ou equivalente" w:value="42961200 - Sistema Scada ou equivalente"/>
                <w:listItem w:displayText="42961300 - Sistema de localização de veículos" w:value="42961300 - Sistema de localização de veículos"/>
                <w:listItem w:displayText="42961400 - Sistema de expedição" w:value="42961400 - Sistema de expedição"/>
                <w:listItem w:displayText="42962000 - Equipamento gráfico e de impressão" w:value="42962000 - Equipamento gráfico e de impressão"/>
                <w:listItem w:displayText="42962100 - Sistema de impressão em películas" w:value="42962100 - Sistema de impressão em películas"/>
                <w:listItem w:displayText="42962200 - Prensa para tipografia" w:value="42962200 - Prensa para tipografia"/>
                <w:listItem w:displayText="42962300 - Postos de trabalho para elaboração de gráficos" w:value="42962300 - Postos de trabalho para elaboração de gráficos"/>
                <w:listItem w:displayText="42962400 - Hectógrafos" w:value="42962400 - Hectógrafos"/>
                <w:listItem w:displayText="42962500 - Máquinas para gravura" w:value="42962500 - Máquinas para gravura"/>
                <w:listItem w:displayText="42963000 - Prensa para cunhagem de moedas" w:value="42963000 - Prensa para cunhagem de moedas"/>
                <w:listItem w:displayText="42964000 - Equipamento de burótica" w:value="42964000 - Equipamento de burótica"/>
                <w:listItem w:displayText="42965000 - Equipamento para tratamento da informação" w:value="42965000 - Equipamento para tratamento da informação"/>
                <w:listItem w:displayText="42965100 - Sistema de gestão de depósitos" w:value="42965100 - Sistema de gestão de depósitos"/>
                <w:listItem w:displayText="42965110 - Sistema de depósito" w:value="42965110 - Sistema de depósito"/>
                <w:listItem w:displayText="42967000 - Controlador" w:value="42967000 - Controlador"/>
                <w:listItem w:displayText="42967100 - Unidade de controlo remoto digital" w:value="42967100 - Unidade de controlo remoto digital"/>
                <w:listItem w:displayText="42968000 - Distribuidores" w:value="42968000 - Distribuidores"/>
                <w:listItem w:displayText="42968100 - Distribuidores de bebidas" w:value="42968100 - Distribuidores de bebidas"/>
                <w:listItem w:displayText="42968200 - Distribuidores de artigos de higiene" w:value="42968200 - Distribuidores de artigos de higiene"/>
                <w:listItem w:displayText="42968300 - Sistema de distribuição de rolos de papel higiénico" w:value="42968300 - Sistema de distribuição de rolos de papel higiénico"/>
                <w:listItem w:displayText="42970000 - Peças para máquinas de lavar louça e para máquinas de limpar, encher, empacotar ou embalar" w:value="42970000 - Peças para máquinas de lavar louça e para máquinas de limpar, encher, empacotar ou embalar"/>
                <w:listItem w:displayText="42971000 - Peças para máquinas de lavar louça" w:value="42971000 - Peças para máquinas de lavar louça"/>
                <w:listItem w:displayText="42972000 - Peças para máquinas de limpar" w:value="42972000 - Peças para máquinas de limpar"/>
                <w:listItem w:displayText="42973000 - Peças para máquinas de encher" w:value="42973000 - Peças para máquinas de encher"/>
                <w:listItem w:displayText="42974000 - Peças para máquinas de empacotar" w:value="42974000 - Peças para máquinas de empacotar"/>
                <w:listItem w:displayText="42975000 - Peças para máquinas de embalar" w:value="42975000 - Peças para máquinas de embalar"/>
                <w:listItem w:displayText="42980000 - Geradores de gases" w:value="42980000 - Geradores de gases"/>
                <w:listItem w:displayText="42981000 - Geradores de ozono" w:value="42981000 - Geradores de ozono"/>
                <w:listItem w:displayText="42990000 - Máquinas diversas para usos específicos" w:value="42990000 - Máquinas diversas para usos específicos"/>
                <w:listItem w:displayText="42991000 - Máquinas de fabricar papel, máquinas para impressão e encadernação e respectivas peças" w:value="42991000 - Máquinas de fabricar papel, máquinas para impressão e encadernação e respectivas peças"/>
                <w:listItem w:displayText="42991100 - Máquinas para encadernação" w:value="42991100 - Máquinas para encadernação"/>
                <w:listItem w:displayText="42991110 - Máquinas de brochar" w:value="42991110 - Máquinas de brochar"/>
                <w:listItem w:displayText="42991200 - Máquinas para impressão" w:value="42991200 - Máquinas para impressão"/>
                <w:listItem w:displayText="42991210 - Máquinas para impressão offset" w:value="42991210 - Máquinas para impressão offset"/>
                <w:listItem w:displayText="42991220 - Máquinas de composição" w:value="42991220 - Máquinas de composição"/>
                <w:listItem w:displayText="42991230 - Impressoras de bilhetes" w:value="42991230 - Impressoras de bilhetes"/>
                <w:listItem w:displayText="42991300 - Sistema de fotocomposição" w:value="42991300 - Sistema de fotocomposição"/>
                <w:listItem w:displayText="42991400 - Secadores para madeira, pasta de papel, papel ou cartão" w:value="42991400 - Secadores para madeira, pasta de papel, papel ou cartão"/>
                <w:listItem w:displayText="42991500 - Peças para máquinas para impressão ou encadernação" w:value="42991500 - Peças para máquinas para impressão ou encadernação"/>
                <w:listItem w:displayText="42992000 - Artigos eléctricos para usos específicos" w:value="42992000 - Artigos eléctricos para usos específicos"/>
                <w:listItem w:displayText="42992100 - Gaiola de Faraday" w:value="42992100 - Gaiola de Faraday"/>
                <w:listItem w:displayText="42992200 - Câmara anecoica" w:value="42992200 - Câmara anecoica"/>
                <w:listItem w:displayText="42992300 - Material absorvente electromagnético" w:value="42992300 - Material absorvente electromagnético"/>
                <w:listItem w:displayText="42993000 - Máquinas para a indústria química" w:value="42993000 - Máquinas para a indústria química"/>
                <w:listItem w:displayText="42993100 - Cloradores" w:value="42993100 - Cloradores"/>
                <w:listItem w:displayText="42993200 - Aparelho de doseamento" w:value="42993200 - Aparelho de doseamento"/>
                <w:listItem w:displayText="42994000 - Máquinas para trabalhar borracha ou plástico" w:value="42994000 - Máquinas para trabalhar borracha ou plástico"/>
                <w:listItem w:displayText="42994100 - Máquinas para fabricação de janelas e caixilhos de plástico" w:value="42994100 - Máquinas para fabricação de janelas e caixilhos de plástico"/>
                <w:listItem w:displayText="42994200 - Maquinaria para trabalhar plásticos" w:value="42994200 - Maquinaria para trabalhar plásticos"/>
                <w:listItem w:displayText="42994220 - Acessórios de laminação" w:value="42994220 - Acessórios de laminação"/>
                <w:listItem w:displayText="42994230 - Laminadores" w:value="42994230 - Laminadores"/>
                <w:listItem w:displayText="42995000 - Máquinas de limpeza diversas" w:value="42995000 - Máquinas de limpeza diversas"/>
                <w:listItem w:displayText="42995100 - Túnel de lavagem" w:value="42995100 - Túnel de lavagem"/>
                <w:listItem w:displayText="42995200 - Máquinas de limpeza de praias" w:value="42995200 - Máquinas de limpeza de praias"/>
                <w:listItem w:displayText="42996000 - Máquinas para tratamento de águas residuais" w:value="42996000 - Máquinas para tratamento de águas residuais"/>
                <w:listItem w:displayText="42996100 - Trituradores" w:value="42996100 - Trituradores"/>
                <w:listItem w:displayText="42996110 - Trituradores para tratamento de águas residuais" w:value="42996110 - Trituradores para tratamento de águas residuais"/>
                <w:listItem w:displayText="42996200 - Compressoras de águas residuais" w:value="42996200 - Compressoras de águas residuais"/>
                <w:listItem w:displayText="42996300 - Raspadeiras" w:value="42996300 - Raspadeiras"/>
                <w:listItem w:displayText="42996400 - Unidades misturadoras" w:value="42996400 - Unidades misturadoras"/>
                <w:listItem w:displayText="42996500 - Grelhas de esgotos" w:value="42996500 - Grelhas de esgotos"/>
                <w:listItem w:displayText="42996600 - Equipamento de oxigenação" w:value="42996600 - Equipamento de oxigenação"/>
                <w:listItem w:displayText="42996700 - Precipitadores" w:value="42996700 - Precipitadores"/>
                <w:listItem w:displayText="42996800 - Leitos de sedimentação" w:value="42996800 - Leitos de sedimentação"/>
                <w:listItem w:displayText="42996900 - Equipamento para o tratamento de lamas" w:value="42996900 - Equipamento para o tratamento de lamas"/>
                <w:listItem w:displayText="42997000 - Equipamento para condutas de longa distância" w:value="42997000 - Equipamento para condutas de longa distância"/>
                <w:listItem w:displayText="42997100 - Máquinas para inspecção interna de condutas de longa distância" w:value="42997100 - Máquinas para inspecção interna de condutas de longa distância"/>
                <w:listItem w:displayText="42997200 - Máquinas para limpeza interna de condutas de longa distância" w:value="42997200 - Máquinas para limpeza interna de condutas de longa distância"/>
                <w:listItem w:displayText="42997300 - Robôs industriais" w:value="42997300 - Robôs industriais"/>
                <w:listItem w:displayText="42998000 - Sistema de levantamento de paletas" w:value="42998000 - Sistema de levantamento de paletas"/>
                <w:listItem w:displayText="42998100 - Sistema de recolha de paletas" w:value="42998100 - Sistema de recolha de paletas"/>
                <w:listItem w:displayText="42999000 - Aspiradores e enceradeiras industriais" w:value="42999000 - Aspiradores e enceradeiras industriais"/>
                <w:listItem w:displayText="42999100 - Aspiradores industriais" w:value="42999100 - Aspiradores industriais"/>
                <w:listItem w:displayText="42999200 - Enceradeiras industriais" w:value="42999200 - Enceradeiras industriais"/>
                <w:listItem w:displayText="42999300 - Peças para aspiradores industriais" w:value="42999300 - Peças para aspiradores industriais"/>
                <w:listItem w:displayText="42999400 - Peças para enceradeiras industriais" w:value="42999400 - Peças para enceradeiras industriais"/>
                <w:listItem w:displayText="43000000 - Maquinaria para extracção mineira e pedreiras, equipamento de construção" w:value="43000000 - Maquinaria para extracção mineira e pedreiras, equipamento de construção"/>
                <w:listItem w:displayText="43100000 - Equipamento para mineração" w:value="43100000 - Equipamento para mineração"/>
                <w:listItem w:displayText="43120000 - Cortadores de carvão ou de rochas, máquinas para perfurar túneis e máquinas para brocar ou sondar" w:value="43120000 - Cortadores de carvão ou de rochas, máquinas para perfurar túneis e máquinas para brocar ou sondar"/>
                <w:listItem w:displayText="43121000 - Máquinas para perfurar poços" w:value="43121000 - Máquinas para perfurar poços"/>
                <w:listItem w:displayText="43121100 - Ferramentas para exploração de cabeças de poço" w:value="43121100 - Ferramentas para exploração de cabeças de poço"/>
                <w:listItem w:displayText="43121200 - Aparelhos de ligação para tubagem ascendente" w:value="43121200 - Aparelhos de ligação para tubagem ascendente"/>
                <w:listItem w:displayText="43121300 - Equipamento para acabamento de poços" w:value="43121300 - Equipamento para acabamento de poços"/>
                <w:listItem w:displayText="43121400 - Equipamento de intervenção para poços" w:value="43121400 - Equipamento de intervenção para poços"/>
                <w:listItem w:displayText="43121500 - Equipamento para ensaio de poços" w:value="43121500 - Equipamento para ensaio de poços"/>
                <w:listItem w:displayText="43121600 - Aparelhagem para prevenção de erupções (BOP — blowout prevention)" w:value="43121600 - Aparelhagem para prevenção de erupções (BOP — blowout prevention)"/>
                <w:listItem w:displayText="43122000 - Cortadores de carvão ou de rocha" w:value="43122000 - Cortadores de carvão ou de rocha"/>
                <w:listItem w:displayText="43123000 - Máquinas para perfurar túneis" w:value="43123000 - Máquinas para perfurar túneis"/>
                <w:listItem w:displayText="43124000 - Máquinas de brocar" w:value="43124000 - Máquinas de brocar"/>
                <w:listItem w:displayText="43124100 - Toupeiras" w:value="43124100 - Toupeiras"/>
                <w:listItem w:displayText="43124900 - Equipamento para perfurar rochas" w:value="43124900 - Equipamento para perfurar rochas"/>
                <w:listItem w:displayText="43125000 - Máquinas de sondar" w:value="43125000 - Máquinas de sondar"/>
                <w:listItem w:displayText="43130000 - Equipamento de perfuração" w:value="43130000 - Equipamento de perfuração"/>
                <w:listItem w:displayText="43131000 - Plataformas de produção offshore" w:value="43131000 - Plataformas de produção offshore"/>
                <w:listItem w:displayText="43131100 - Equipamento offshore" w:value="43131100 - Equipamento offshore"/>
                <w:listItem w:displayText="43131200 - Unidade de perfuração offshore" w:value="43131200 - Unidade de perfuração offshore"/>
                <w:listItem w:displayText="43132000 - Equipamento para prospecção petrolífera" w:value="43132000 - Equipamento para prospecção petrolífera"/>
                <w:listItem w:displayText="43132100 - Máquinas de perfurar" w:value="43132100 - Máquinas de perfurar"/>
                <w:listItem w:displayText="43132200 - Plataforma de perfuração" w:value="43132200 - Plataforma de perfuração"/>
                <w:listItem w:displayText="43132300 - Brocas" w:value="43132300 - Brocas"/>
                <w:listItem w:displayText="43132400 - Equipamento para oleodutos" w:value="43132400 - Equipamento para oleodutos"/>
                <w:listItem w:displayText="43132500 - Dispositivos de suspensão para oleodutos" w:value="43132500 - Dispositivos de suspensão para oleodutos"/>
                <w:listItem w:displayText="43133000 - Equipamento para plataforma petrolífera" w:value="43133000 - Equipamento para plataforma petrolífera"/>
                <w:listItem w:displayText="43133100 - Patins" w:value="43133100 - Patins"/>
                <w:listItem w:displayText="43133200 - Módulos sobre patins" w:value="43133200 - Módulos sobre patins"/>
                <w:listItem w:displayText="43134000 - Máquinas para terrenos petrolíferos" w:value="43134000 - Máquinas para terrenos petrolíferos"/>
                <w:listItem w:displayText="43134100 - Bombas submersíveis" w:value="43134100 - Bombas submersíveis"/>
                <w:listItem w:displayText="43135000 - Equipamento submarino" w:value="43135000 - Equipamento submarino"/>
                <w:listItem w:displayText="43135100 - Sistemas de controlo submarino" w:value="43135100 - Sistemas de controlo submarino"/>
                <w:listItem w:displayText="43136000 - Equipamento para fundo de poços" w:value="43136000 - Equipamento para fundo de poços"/>
                <w:listItem w:displayText="43140000 - Sustentação hidráulica móvel para minas" w:value="43140000 - Sustentação hidráulica móvel para minas"/>
                <w:listItem w:displayText="43200000 - Máquinas para terraplanagem e escavação e respectivas peças" w:value="43200000 - Máquinas para terraplanagem e escavação e respectivas peças"/>
                <w:listItem w:displayText="43210000 - Máquinas para terraplanagem" w:value="43210000 - Máquinas para terraplanagem"/>
                <w:listItem w:displayText="43211000 - Bulldozers" w:value="43211000 - Bulldozers"/>
                <w:listItem w:displayText="43212000 - Angledozers" w:value="43212000 - Angledozers"/>
                <w:listItem w:displayText="43220000 - Niveladoras e reguladoras" w:value="43220000 - Niveladoras e reguladoras"/>
                <w:listItem w:displayText="43221000 - Niveladoras automotrizes" w:value="43221000 - Niveladoras automotrizes"/>
                <w:listItem w:displayText="43230000 - Máquinas raspadoras" w:value="43230000 - Máquinas raspadoras"/>
                <w:listItem w:displayText="43240000 - Atacadeiras mecânicas" w:value="43240000 - Atacadeiras mecânicas"/>
                <w:listItem w:displayText="43250000 - Pás carregadoras, de carregamento frontal" w:value="43250000 - Pás carregadoras, de carregamento frontal"/>
                <w:listItem w:displayText="43251000 - Pás carregadoras com retroescavadora" w:value="43251000 - Pás carregadoras com retroescavadora"/>
                <w:listItem w:displayText="43252000 - Pás carregadoras sem retroescavadora" w:value="43252000 - Pás carregadoras sem retroescavadora"/>
                <w:listItem w:displayText="43260000 - Pás, escavadoras e pás carregadoras mecânicas, e máquinas para minas" w:value="43260000 - Pás, escavadoras e pás carregadoras mecânicas, e máquinas para minas"/>
                <w:listItem w:displayText="43261000 - Pás mecânicas" w:value="43261000 - Pás mecânicas"/>
                <w:listItem w:displayText="43261100 - Pás carregadoras mecânicas" w:value="43261100 - Pás carregadoras mecânicas"/>
                <w:listItem w:displayText="43262000 - Máquinas escavadoras" w:value="43262000 - Máquinas escavadoras"/>
                <w:listItem w:displayText="43262100 - Escavadoras mecânicas" w:value="43262100 - Escavadoras mecânicas"/>
                <w:listItem w:displayText="43300000 - Maquinaria e equipamento de construção" w:value="43300000 - Maquinaria e equipamento de construção"/>
                <w:listItem w:displayText="43310000 - Máquinas para engenharia civil" w:value="43310000 - Máquinas para engenharia civil"/>
                <w:listItem w:displayText="43311000 - Bate-estacas" w:value="43311000 - Bate-estacas"/>
                <w:listItem w:displayText="43312000 - Máquinas para pavimentar estradas" w:value="43312000 - Máquinas para pavimentar estradas"/>
                <w:listItem w:displayText="43312100 - Niveladoras" w:value="43312100 - Niveladoras"/>
                <w:listItem w:displayText="43312200 - Máquinas espalhadoras de gravilha" w:value="43312200 - Máquinas espalhadoras de gravilha"/>
                <w:listItem w:displayText="43312300 - Máquinas para pavimentar" w:value="43312300 - Máquinas para pavimentar"/>
                <w:listItem w:displayText="43312400 - Cilindros para pavimentar estradas" w:value="43312400 - Cilindros para pavimentar estradas"/>
                <w:listItem w:displayText="43312500 - Cilindros mecânicos" w:value="43312500 - Cilindros mecânicos"/>
                <w:listItem w:displayText="43313000 - Limpa-neves de lâmina e de turbina" w:value="43313000 - Limpa-neves de lâmina e de turbina"/>
                <w:listItem w:displayText="43313100 - Limpa-neves de lâmina" w:value="43313100 - Limpa-neves de lâmina"/>
                <w:listItem w:displayText="43313200 - Limpa-neves de turbina" w:value="43313200 - Limpa-neves de turbina"/>
                <w:listItem w:displayText="43314000 - Arranca-estacas" w:value="43314000 - Arranca-estacas"/>
                <w:listItem w:displayText="43315000 - Máquinas de compactar" w:value="43315000 - Máquinas de compactar"/>
                <w:listItem w:displayText="43316000 - Máquinas para colocação de cabos" w:value="43316000 - Máquinas para colocação de cabos"/>
                <w:listItem w:displayText="43320000 - Equipamento para construção" w:value="43320000 - Equipamento para construção"/>
                <w:listItem w:displayText="43321000 - Equipamento para suspensão de pontes" w:value="43321000 - Equipamento para suspensão de pontes"/>
                <w:listItem w:displayText="43322000 - Equipamento para desmontagem" w:value="43322000 - Equipamento para desmontagem"/>
                <w:listItem w:displayText="43323000 - Equipamento para irrigação" w:value="43323000 - Equipamento para irrigação"/>
                <w:listItem w:displayText="43324000 - Equipamento para drenagem" w:value="43324000 - Equipamento para drenagem"/>
                <w:listItem w:displayText="43324100 - Equipamento para piscinas" w:value="43324100 - Equipamento para piscinas"/>
                <w:listItem w:displayText="43325000 - Equipamento para parques e áreas de recreação" w:value="43325000 - Equipamento para parques e áreas de recreação"/>
                <w:listItem w:displayText="43325100 - Equipamento para manutenção de terrenos" w:value="43325100 - Equipamento para manutenção de terrenos"/>
                <w:listItem w:displayText="43327000 - Equipamento pré-fabricado" w:value="43327000 - Equipamento pré-fabricado"/>
                <w:listItem w:displayText="43328000 - Instalações hidráulicas" w:value="43328000 - Instalações hidráulicas"/>
                <w:listItem w:displayText="43328100 - Equipamento hidráulico" w:value="43328100 - Equipamento hidráulico"/>
                <w:listItem w:displayText="43329000 - Conjuntos de equipamento" w:value="43329000 - Conjuntos de equipamento"/>
                <w:listItem w:displayText="43400000 - Máquinas para transformação de minérios e máquinas de moldes para fundição" w:value="43400000 - Máquinas para transformação de minérios e máquinas de moldes para fundição"/>
                <w:listItem w:displayText="43410000 - Máquinas para transformação de minérios" w:value="43410000 - Máquinas para transformação de minérios"/>
                <w:listItem w:displayText="43411000 - Máquinas de selecção e de calibragem" w:value="43411000 - Máquinas de selecção e de calibragem"/>
                <w:listItem w:displayText="43412000 - Máquinas para mistura de gravilha com betume" w:value="43412000 - Máquinas para mistura de gravilha com betume"/>
                <w:listItem w:displayText="43413000 - Misturadoras de betão ou de argamassa" w:value="43413000 - Misturadoras de betão ou de argamassa"/>
                <w:listItem w:displayText="43413100 - Misturadoras de cimento" w:value="43413100 - Misturadoras de cimento"/>
                <w:listItem w:displayText="43414000 - Máquinas trituradoras" w:value="43414000 - Máquinas trituradoras"/>
                <w:listItem w:displayText="43414100 - Moinhos para pulverização de carvão" w:value="43414100 - Moinhos para pulverização de carvão"/>
                <w:listItem w:displayText="43415000 - Moldes de ferro fundido" w:value="43415000 - Moldes de ferro fundido"/>
                <w:listItem w:displayText="43420000 - Máquinas de moldes para fundição" w:value="43420000 - Máquinas de moldes para fundição"/>
                <w:listItem w:displayText="43500000 - Veículos de lagartas" w:value="43500000 - Veículos de lagartas"/>
                <w:listItem w:displayText="43600000 - Peças para máquinas para as indústrias extractivas e da construção" w:value="43600000 - Peças para máquinas para as indústrias extractivas e da construção"/>
                <w:listItem w:displayText="43610000 - Peças para máquinas de brocar" w:value="43610000 - Peças para máquinas de brocar"/>
                <w:listItem w:displayText="43611000 - Peças para máquinas de perfurar poços" w:value="43611000 - Peças para máquinas de perfurar poços"/>
                <w:listItem w:displayText="43611100 - Tomadas eléctricas em paralelo" w:value="43611100 - Tomadas eléctricas em paralelo"/>
                <w:listItem w:displayText="43611200 - Brocas industriais" w:value="43611200 - Brocas industriais"/>
                <w:listItem w:displayText="43611300 - Cavilhas de perfuração" w:value="43611300 - Cavilhas de perfuração"/>
                <w:listItem w:displayText="43611400 - Perfuradores de ferro" w:value="43611400 - Perfuradores de ferro"/>
                <w:listItem w:displayText="43611500 - Mesas giratórias" w:value="43611500 - Mesas giratórias"/>
                <w:listItem w:displayText="43611600 - Equipamento de suspensão ao nível da superfície do lodo" w:value="43611600 - Equipamento de suspensão ao nível da superfície do lodo"/>
                <w:listItem w:displayText="43611700 - Equipamento de amarração de tubagem" w:value="43611700 - Equipamento de amarração de tubagem"/>
                <w:listItem w:displayText="43612000 - Partes de máquinas de extracção para poços" w:value="43612000 - Partes de máquinas de extracção para poços"/>
                <w:listItem w:displayText="43612100 - Acessórios de suspensão para revestimento de poços" w:value="43612100 - Acessórios de suspensão para revestimento de poços"/>
                <w:listItem w:displayText="43612200 - Equipamento de suspensão de revestimento" w:value="43612200 - Equipamento de suspensão de revestimento"/>
                <w:listItem w:displayText="43612300 - Tensores de tubagem ascendente de produção" w:value="43612300 - Tensores de tubagem ascendente de produção"/>
                <w:listItem w:displayText="43612400 - Cabeças de poço" w:value="43612400 - Cabeças de poço"/>
                <w:listItem w:displayText="43612500 - Equipamento para amarração de tubagem ascendente de produção" w:value="43612500 - Equipamento para amarração de tubagem ascendente de produção"/>
                <w:listItem w:displayText="43612600 - Sistema de controlo de cabeças de poço" w:value="43612600 - Sistema de controlo de cabeças de poço"/>
                <w:listItem w:displayText="43612700 - Equipamento de cabeças de poço" w:value="43612700 - Equipamento de cabeças de poço"/>
                <w:listItem w:displayText="43612800 - Sistemas de elevação para torres de perfuração" w:value="43612800 - Sistemas de elevação para torres de perfuração"/>
                <w:listItem w:displayText="43613000 - Peças para máquinas cortadoras de carvão ou de rocha" w:value="43613000 - Peças para máquinas cortadoras de carvão ou de rocha"/>
                <w:listItem w:displayText="43613100 - Peças para máquinas cortadoras de carvão" w:value="43613100 - Peças para máquinas cortadoras de carvão"/>
                <w:listItem w:displayText="43613200 - Peças para máquinas cortadoras de rocha" w:value="43613200 - Peças para máquinas cortadoras de rocha"/>
                <w:listItem w:displayText="43614000 - Peças para máquinas de perfurar túneis" w:value="43614000 - Peças para máquinas de perfurar túneis"/>
                <w:listItem w:displayText="43620000 - Peças para máquinas para transformação de minerais" w:value="43620000 - Peças para máquinas para transformação de minerais"/>
                <w:listItem w:displayText="43630000 - Peças para máquinas de sondar" w:value="43630000 - Peças para máquinas de sondar"/>
                <w:listItem w:displayText="43640000 - Peças para escavadoras" w:value="43640000 - Peças para escavadoras"/>
                <w:listItem w:displayText="43700000 - Máquinas para metalurgia e respectivas peças" w:value="43700000 - Máquinas para metalurgia e respectivas peças"/>
                <w:listItem w:displayText="43710000 - Máquinas laminadoras de metais" w:value="43710000 - Máquinas laminadoras de metais"/>
                <w:listItem w:displayText="43711000 - Peças para máquinas laminadoras de metais" w:value="43711000 - Peças para máquinas laminadoras de metais"/>
                <w:listItem w:displayText="43720000 - Máquinas de fundir" w:value="43720000 - Máquinas de fundir"/>
                <w:listItem w:displayText="43721000 - Peças para máquinas de fundir" w:value="43721000 - Peças para máquinas de fundir"/>
                <w:listItem w:displayText="43800000 - Equipamento para oficina" w:value="43800000 - Equipamento para oficina"/>
                <w:listItem w:displayText="43810000 - Equipamento para trabalhar madeira" w:value="43810000 - Equipamento para trabalhar madeira"/>
                <w:listItem w:displayText="43811000 - Máquinas de polir" w:value="43811000 - Máquinas de polir"/>
                <w:listItem w:displayText="43812000 - Equipamento para serragem" w:value="43812000 - Equipamento para serragem"/>
                <w:listItem w:displayText="43820000 - Equipamento para fabricação de calçado" w:value="43820000 - Equipamento para fabricação de calçado"/>
                <w:listItem w:displayText="43830000 - Ferramentas eléctricas" w:value="43830000 - Ferramentas eléctricas"/>
                <w:listItem w:displayText="43840000 - Equipamento para ferreiro" w:value="43840000 - Equipamento para ferreiro"/>
                <w:listItem w:displayText="44000000 - Estruturas e materiais de construção; produtos auxiliares de construção (excepto aparelhos eléctricos)" w:value="44000000 - Estruturas e materiais de construção; produtos auxiliares de construção (excepto aparelhos eléctricos)"/>
                <w:listItem w:displayText="44100000 - Materiais de construção e artigos afins" w:value="44100000 - Materiais de construção e artigos afins"/>
                <w:listItem w:displayText="44110000 - Materiais de construção" w:value="44110000 - Materiais de construção"/>
                <w:listItem w:displayText="44111000 - Materiais para edifícios" w:value="44111000 - Materiais para edifícios"/>
                <w:listItem w:displayText="44111100 - Tijolos" w:value="44111100 - Tijolos"/>
                <w:listItem w:displayText="44111200 - Cimento" w:value="44111200 - Cimento"/>
                <w:listItem w:displayText="44111210 - Cimento para perfuração" w:value="44111210 - Cimento para perfuração"/>
                <w:listItem w:displayText="44111300 - Cerâmica" w:value="44111300 - Cerâmica"/>
                <w:listItem w:displayText="44111400 - Tintas e revestimentos de parede" w:value="44111400 - Tintas e revestimentos de parede"/>
                <w:listItem w:displayText="44111500 - Isolantes e acessórios de isolamento" w:value="44111500 - Isolantes e acessórios de isolamento"/>
                <w:listItem w:displayText="44111510 - Isolantes" w:value="44111510 - Isolantes"/>
                <w:listItem w:displayText="44111511 - Isolantes eléctricos" w:value="44111511 - Isolantes eléctricos"/>
                <w:listItem w:displayText="44111520 - Material de isolamento térmico" w:value="44111520 - Material de isolamento térmico"/>
                <w:listItem w:displayText="44111530 - Acessórios de isolamento eléctrico" w:value="44111530 - Acessórios de isolamento eléctrico"/>
                <w:listItem w:displayText="44111540 - Vidro isolador" w:value="44111540 - Vidro isolador"/>
                <w:listItem w:displayText="44111600 - Blocos" w:value="44111600 - Blocos"/>
                <w:listItem w:displayText="44111700 - Telhas" w:value="44111700 - Telhas"/>
                <w:listItem w:displayText="44111800 - Argamassa (construção)" w:value="44111800 - Argamassa (construção)"/>
                <w:listItem w:displayText="44111900 - Lajes de cerâmica" w:value="44111900 - Lajes de cerâmica"/>
                <w:listItem w:displayText="44112000 - Estruturas diversas para construção" w:value="44112000 - Estruturas diversas para construção"/>
                <w:listItem w:displayText="44112100 - Abrigos" w:value="44112100 - Abrigos"/>
                <w:listItem w:displayText="44112110 - Partes de abrigos" w:value="44112110 - Partes de abrigos"/>
                <w:listItem w:displayText="44112120 - Secções de perfis" w:value="44112120 - Secções de perfis"/>
                <w:listItem w:displayText="44112200 - Revestimentos para solos" w:value="44112200 - Revestimentos para solos"/>
                <w:listItem w:displayText="44112210 - Revestimentos sólidos para solos" w:value="44112210 - Revestimentos sólidos para solos"/>
                <w:listItem w:displayText="44112220 - Soalhos falsos" w:value="44112220 - Soalhos falsos"/>
                <w:listItem w:displayText="44112230 - Linóleo" w:value="44112230 - Linóleo"/>
                <w:listItem w:displayText="44112240 - Tacos (parquet)" w:value="44112240 - Tacos (parquet)"/>
                <w:listItem w:displayText="44112300 - Divisórias" w:value="44112300 - Divisórias"/>
                <w:listItem w:displayText="44112310 - Paredes divisórias" w:value="44112310 - Paredes divisórias"/>
                <w:listItem w:displayText="44112400 - Tectos" w:value="44112400 - Tectos"/>
                <w:listItem w:displayText="44112410 - Vigamentos" w:value="44112410 - Vigamentos"/>
                <w:listItem w:displayText="44112420 - Material de sustentação" w:value="44112420 - Material de sustentação"/>
                <w:listItem w:displayText="44112430 - Asnas" w:value="44112430 - Asnas"/>
                <w:listItem w:displayText="44112500 - Materiais de cobertura" w:value="44112500 - Materiais de cobertura"/>
                <w:listItem w:displayText="44112510 - Ripas" w:value="44112510 - Ripas"/>
                <w:listItem w:displayText="44112600 - Isolamento acústico" w:value="44112600 - Isolamento acústico"/>
                <w:listItem w:displayText="44112700 - Vigas" w:value="44112700 - Vigas"/>
                <w:listItem w:displayText="44113000 - Materiais para construção de estradas" w:value="44113000 - Materiais para construção de estradas"/>
                <w:listItem w:displayText="44113100 - Materiais para pavimentação" w:value="44113100 - Materiais para pavimentação"/>
                <w:listItem w:displayText="44113120 - Lajes para pavimentação" w:value="44113120 - Lajes para pavimentação"/>
                <w:listItem w:displayText="44113130 - Pedra de calçada" w:value="44113130 - Pedra de calçada"/>
                <w:listItem w:displayText="44113140 - Brita para construção de estradas" w:value="44113140 - Brita para construção de estradas"/>
                <w:listItem w:displayText="44113200 - Lajes" w:value="44113200 - Lajes"/>
                <w:listItem w:displayText="44113300 - Materiais revestidos" w:value="44113300 - Materiais revestidos"/>
                <w:listItem w:displayText="44113310 - Materiais revestidos para obras em estradas" w:value="44113310 - Materiais revestidos para obras em estradas"/>
                <w:listItem w:displayText="44113320 - Agregados revestidos" w:value="44113320 - Agregados revestidos"/>
                <w:listItem w:displayText="44113330 - Materiais para revestimento" w:value="44113330 - Materiais para revestimento"/>
                <w:listItem w:displayText="44113500 - Contas de vidro" w:value="44113500 - Contas de vidro"/>
                <w:listItem w:displayText="44113600 - Betume e asfalto" w:value="44113600 - Betume e asfalto"/>
                <w:listItem w:displayText="44113610 - Betume" w:value="44113610 - Betume"/>
                <w:listItem w:displayText="44113620 - Asfalto" w:value="44113620 - Asfalto"/>
                <w:listItem w:displayText="44113700 - Materiais para reparação de estradas" w:value="44113700 - Materiais para reparação de estradas"/>
                <w:listItem w:displayText="44113800 - Material para revestimento de estradas" w:value="44113800 - Material para revestimento de estradas"/>
                <w:listItem w:displayText="44113810 - Camada superficial" w:value="44113810 - Camada superficial"/>
                <w:listItem w:displayText="44113900 - Materiais para manutenção de estradas" w:value="44113900 - Materiais para manutenção de estradas"/>
                <w:listItem w:displayText="44113910 - Materiais para manutenção de estradas durante o Inverno" w:value="44113910 - Materiais para manutenção de estradas durante o Inverno"/>
                <w:listItem w:displayText="44114000 - Betão" w:value="44114000 - Betão"/>
                <w:listItem w:displayText="44114100 - Betão preparado" w:value="44114100 - Betão preparado"/>
                <w:listItem w:displayText="44114200 - Produtos de betão" w:value="44114200 - Produtos de betão"/>
                <w:listItem w:displayText="44114210 - Estacas de betão" w:value="44114210 - Estacas de betão"/>
                <w:listItem w:displayText="44114220 - Tubos e acessórios de betão" w:value="44114220 - Tubos e acessórios de betão"/>
                <w:listItem w:displayText="44114250 - Lajes de betão" w:value="44114250 - Lajes de betão"/>
                <w:listItem w:displayText="44115000 - Acessórios para construção" w:value="44115000 - Acessórios para construção"/>
                <w:listItem w:displayText="44115100 - Condutos" w:value="44115100 - Condutos"/>
                <w:listItem w:displayText="44115200 - Materiais para canalização e aquecimento" w:value="44115200 - Materiais para canalização e aquecimento"/>
                <w:listItem w:displayText="44115210 - Materiais para canalização" w:value="44115210 - Materiais para canalização"/>
                <w:listItem w:displayText="44115220 - Materiais para aquecimento" w:value="44115220 - Materiais para aquecimento"/>
                <w:listItem w:displayText="44115400 - Clarabóias" w:value="44115400 - Clarabóias"/>
                <w:listItem w:displayText="44115500 - Sistemas de aspersão (sprinkler)" w:value="44115500 - Sistemas de aspersão (sprinkler)"/>
                <w:listItem w:displayText="44115600 - Elevadores de escada" w:value="44115600 - Elevadores de escada"/>
                <w:listItem w:displayText="44115700 - Estores exteriores" w:value="44115700 - Estores exteriores"/>
                <w:listItem w:displayText="44115710 - Coberturas (alpendres)" w:value="44115710 - Coberturas (alpendres)"/>
                <w:listItem w:displayText="44115800 - Acessórios internos para edifícios" w:value="44115800 - Acessórios internos para edifícios"/>
                <w:listItem w:displayText="44115810 - Calhas para cortinas e dispositivos de suspensão" w:value="44115810 - Calhas para cortinas e dispositivos de suspensão"/>
                <w:listItem w:displayText="44115811 - Calhas para cortinas" w:value="44115811 - Calhas para cortinas"/>
                <w:listItem w:displayText="44115900 - Dispositivos de protecção solar" w:value="44115900 - Dispositivos de protecção solar"/>
                <w:listItem w:displayText="44130000 - Canos de esgoto" w:value="44130000 - Canos de esgoto"/>
                <w:listItem w:displayText="44131000 - Câmaras de esgotos" w:value="44131000 - Câmaras de esgotos"/>
                <w:listItem w:displayText="44132000 - Elementos de aqueduto" w:value="44132000 - Elementos de aqueduto"/>
                <w:listItem w:displayText="44133000 - Tampões de extremidade de ferro dúctil" w:value="44133000 - Tampões de extremidade de ferro dúctil"/>
                <w:listItem w:displayText="44134000 - Curvas" w:value="44134000 - Curvas"/>
                <w:listItem w:displayText="44140000 - Produtos relacionados com materiais de construção" w:value="44140000 - Produtos relacionados com materiais de construção"/>
                <w:listItem w:displayText="44141000 - Canalização" w:value="44141000 - Canalização"/>
                <w:listItem w:displayText="44141100 - Canalização eléctrica" w:value="44141100 - Canalização eléctrica"/>
                <w:listItem w:displayText="44142000 - Caixilhos" w:value="44142000 - Caixilhos"/>
                <w:listItem w:displayText="44143000 - Paletes" w:value="44143000 - Paletes"/>
                <w:listItem w:displayText="44144000 - Colunas" w:value="44144000 - Colunas"/>
                <w:listItem w:displayText="44160000 - Condutas de longa distância, condutas, canos, tubagem de revestimento, tubos e artigos afins" w:value="44160000 - Condutas de longa distância, condutas, canos, tubagem de revestimento, tubos e artigos afins"/>
                <w:listItem w:displayText="44161000 - Condutas de longa distância" w:value="44161000 - Condutas de longa distância"/>
                <w:listItem w:displayText="44161100 - Gasodutos" w:value="44161100 - Gasodutos"/>
                <w:listItem w:displayText="44161110 - Rede de distribuição de gás" w:value="44161110 - Rede de distribuição de gás"/>
                <w:listItem w:displayText="44161200 - Condutas de água" w:value="44161200 - Condutas de água"/>
                <w:listItem w:displayText="44161400 - Condutas subaquáticas" w:value="44161400 - Condutas subaquáticas"/>
                <w:listItem w:displayText="44161410 - Condutas submarinas" w:value="44161410 - Condutas submarinas"/>
                <w:listItem w:displayText="44161500 - Condutas de alta pressão" w:value="44161500 - Condutas de alta pressão"/>
                <w:listItem w:displayText="44161600 - Condutas de baixa pressão" w:value="44161600 - Condutas de baixa pressão"/>
                <w:listItem w:displayText="44161700 - Raspadores para condutas de longa distância" w:value="44161700 - Raspadores para condutas de longa distância"/>
                <w:listItem w:displayText="44161710 - Lançadores de êmbolos raspadores" w:value="44161710 - Lançadores de êmbolos raspadores"/>
                <w:listItem w:displayText="44161720 - Dispositivos de recepção de raspadores" w:value="44161720 - Dispositivos de recepção de raspadores"/>
                <w:listItem w:displayText="44161730 - Alçapões para raspadores" w:value="44161730 - Alçapões para raspadores"/>
                <w:listItem w:displayText="44162000 - Tubagens" w:value="44162000 - Tubagens"/>
                <w:listItem w:displayText="44162100 - Artigos para condutas" w:value="44162100 - Artigos para condutas"/>
                <w:listItem w:displayText="44162200 - Condutas de distribuição" w:value="44162200 - Condutas de distribuição"/>
                <w:listItem w:displayText="44162300 - Condutas de descarga" w:value="44162300 - Condutas de descarga"/>
                <w:listItem w:displayText="44162400 - Câmaras de visita de argila vitrificada" w:value="44162400 - Câmaras de visita de argila vitrificada"/>
                <w:listItem w:displayText="44162500 - Condutas de água potável" w:value="44162500 - Condutas de água potável"/>
                <w:listItem w:displayText="44163000 - Condutas e acessórios" w:value="44163000 - Condutas e acessórios"/>
                <w:listItem w:displayText="44163100 - Condutas" w:value="44163100 - Condutas"/>
                <w:listItem w:displayText="44163110 - Condutas de drenagem" w:value="44163110 - Condutas de drenagem"/>
                <w:listItem w:displayText="44163111 - Condutas para drenos" w:value="44163111 - Condutas para drenos"/>
                <w:listItem w:displayText="44163112 - Sistema de drenagem" w:value="44163112 - Sistema de drenagem"/>
                <w:listItem w:displayText="44163120 - Condutas de aquecimento à distância" w:value="44163120 - Condutas de aquecimento à distância"/>
                <w:listItem w:displayText="44163121 - Condutas de aquecimento" w:value="44163121 - Condutas de aquecimento"/>
                <w:listItem w:displayText="44163130 - Condutas de esgotos" w:value="44163130 - Condutas de esgotos"/>
                <w:listItem w:displayText="44163140 - Condutas de água e vapor" w:value="44163140 - Condutas de água e vapor"/>
                <w:listItem w:displayText="44163150 - Tubagens de baixa pressão" w:value="44163150 - Tubagens de baixa pressão"/>
                <w:listItem w:displayText="44163160 - Condutas de distribuição e seus acessórios" w:value="44163160 - Condutas de distribuição e seus acessórios"/>
                <w:listItem w:displayText="44163200 - Acessórios para condutas" w:value="44163200 - Acessórios para condutas"/>
                <w:listItem w:displayText="44163210 - Suportes para condutas" w:value="44163210 - Suportes para condutas"/>
                <w:listItem w:displayText="44163230 - Conectores de condutas" w:value="44163230 - Conectores de condutas"/>
                <w:listItem w:displayText="44163240 - Juntas para condutas" w:value="44163240 - Juntas para condutas"/>
                <w:listItem w:displayText="44163241 - Juntas isoladoras" w:value="44163241 - Juntas isoladoras"/>
                <w:listItem w:displayText="44164000 - Tubagem de revestimento e tubos" w:value="44164000 - Tubagem de revestimento e tubos"/>
                <w:listItem w:displayText="44164100 - Tubagem de revestimento" w:value="44164100 - Tubagem de revestimento"/>
                <w:listItem w:displayText="44164200 - Tubagem" w:value="44164200 - Tubagem"/>
                <w:listItem w:displayText="44164300 - Artigos tubulares" w:value="44164300 - Artigos tubulares"/>
                <w:listItem w:displayText="44164310 - Tubos e acessórios" w:value="44164310 - Tubos e acessórios"/>
                <w:listItem w:displayText="44165000 - Tubos, tubos montantes e mangas" w:value="44165000 - Tubos, tubos montantes e mangas"/>
                <w:listItem w:displayText="44165100 - Tubos" w:value="44165100 - Tubos"/>
                <w:listItem w:displayText="44165110 - Tubos de perfuração" w:value="44165110 - Tubos de perfuração"/>
                <w:listItem w:displayText="44165200 - Tubos montantes" w:value="44165200 - Tubos montantes"/>
                <w:listItem w:displayText="44165210 - Tubos montantes flexíveis" w:value="44165210 - Tubos montantes flexíveis"/>
                <w:listItem w:displayText="44165300 - Mangas" w:value="44165300 - Mangas"/>
                <w:listItem w:displayText="44166000 - Material tubular para petróleo" w:value="44166000 - Material tubular para petróleo"/>
                <w:listItem w:displayText="44167000 - Acessórios diversos para tubos" w:value="44167000 - Acessórios diversos para tubos"/>
                <w:listItem w:displayText="44167100 - Dispositivos de acoplamento" w:value="44167100 - Dispositivos de acoplamento"/>
                <w:listItem w:displayText="44167110 - Flanges" w:value="44167110 - Flanges"/>
                <w:listItem w:displayText="44167111 - Adaptadores de flange" w:value="44167111 - Adaptadores de flange"/>
                <w:listItem w:displayText="44167200 - Braçadeiras e grampos de reparação" w:value="44167200 - Braçadeiras e grampos de reparação"/>
                <w:listItem w:displayText="44167300 - Curvas, tês e acessórios para tubos" w:value="44167300 - Curvas, tês e acessórios para tubos"/>
                <w:listItem w:displayText="44167400 - Cotovelos" w:value="44167400 - Cotovelos"/>
                <w:listItem w:displayText="44170000 - Placas, chapas, faixas e lâminas relacionadas com materiais de construção" w:value="44170000 - Placas, chapas, faixas e lâminas relacionadas com materiais de construção"/>
                <w:listItem w:displayText="44171000 - Placas (construção)" w:value="44171000 - Placas (construção)"/>
                <w:listItem w:displayText="44172000 - Chapas (construção)" w:value="44172000 - Chapas (construção)"/>
                <w:listItem w:displayText="44173000 - Faixas" w:value="44173000 - Faixas"/>
                <w:listItem w:displayText="44174000 - Lâminas" w:value="44174000 - Lâminas"/>
                <w:listItem w:displayText="44175000 - Painéis" w:value="44175000 - Painéis"/>
                <w:listItem w:displayText="44176000 - Película" w:value="44176000 - Película"/>
                <w:listItem w:displayText="44190000 - Materiais de construção diversos" w:value="44190000 - Materiais de construção diversos"/>
                <w:listItem w:displayText="44191000 - Materiais de construção diversos em madeira" w:value="44191000 - Materiais de construção diversos em madeira"/>
                <w:listItem w:displayText="44191100 - Madeira contraplacada" w:value="44191100 - Madeira contraplacada"/>
                <w:listItem w:displayText="44191200 - Madeira laminada" w:value="44191200 - Madeira laminada"/>
                <w:listItem w:displayText="44191300 - Painéis de partículas" w:value="44191300 - Painéis de partículas"/>
                <w:listItem w:displayText="44191400 - Painéis de fibras" w:value="44191400 - Painéis de fibras"/>
                <w:listItem w:displayText="44191500 - Madeira densificada" w:value="44191500 - Madeira densificada"/>
                <w:listItem w:displayText="44191600 - Painéis de parquet" w:value="44191600 - Painéis de parquet"/>
                <w:listItem w:displayText="44192000 - Outros materiais de construção diversos" w:value="44192000 - Outros materiais de construção diversos"/>
                <w:listItem w:displayText="44192100 - Espuma de PVC" w:value="44192100 - Espuma de PVC"/>
                <w:listItem w:displayText="44192200 - Pregos" w:value="44192200 - Pregos"/>
                <w:listItem w:displayText="44200000 - Produtos estruturais" w:value="44200000 - Produtos estruturais"/>
                <w:listItem w:displayText="44210000 - Estruturas e partes de estruturas" w:value="44210000 - Estruturas e partes de estruturas"/>
                <w:listItem w:displayText="44211000 - Edifícios pré-fabricados" w:value="44211000 - Edifícios pré-fabricados"/>
                <w:listItem w:displayText="44211100 - Módulos pré-fabricados portáteis" w:value="44211100 - Módulos pré-fabricados portáteis"/>
                <w:listItem w:displayText="44211110 - Cabinas" w:value="44211110 - Cabinas"/>
                <w:listItem w:displayText="44211200 - Cubículos" w:value="44211200 - Cubículos"/>
                <w:listItem w:displayText="44211300 - Hospital de campanha" w:value="44211300 - Hospital de campanha"/>
                <w:listItem w:displayText="44211400 - Cozinhas de campanha" w:value="44211400 - Cozinhas de campanha"/>
                <w:listItem w:displayText="44211500 - Estufas" w:value="44211500 - Estufas"/>
                <w:listItem w:displayText="44212000 - Produtos e partes de estruturas, excepto edifícios pré-fabricados" w:value="44212000 - Produtos e partes de estruturas, excepto edifícios pré-fabricados"/>
                <w:listItem w:displayText="44212100 - Ponte" w:value="44212100 - Ponte"/>
                <w:listItem w:displayText="44212110 - Secções de pontes" w:value="44212110 - Secções de pontes"/>
                <w:listItem w:displayText="44212120 - Estruturas de pontes" w:value="44212120 - Estruturas de pontes"/>
                <w:listItem w:displayText="44212200 - Torres, mastros reticulares, derriques e pilares" w:value="44212200 - Torres, mastros reticulares, derriques e pilares"/>
                <w:listItem w:displayText="44212210 - Derriques" w:value="44212210 - Derriques"/>
                <w:listItem w:displayText="44212211 - Torres de perfuração" w:value="44212211 - Torres de perfuração"/>
                <w:listItem w:displayText="44212212 - Torres de perfuração fixas" w:value="44212212 - Torres de perfuração fixas"/>
                <w:listItem w:displayText="44212220 - Pilares, postes e estacas" w:value="44212220 - Pilares, postes e estacas"/>
                <w:listItem w:displayText="44212221 - Pilares" w:value="44212221 - Pilares"/>
                <w:listItem w:displayText="44212222 - Postes para o transporte de electricidade" w:value="44212222 - Postes para o transporte de electricidade"/>
                <w:listItem w:displayText="44212223 - Suportes para pilares" w:value="44212223 - Suportes para pilares"/>
                <w:listItem w:displayText="44212224 - Postes para linhas suspensas" w:value="44212224 - Postes para linhas suspensas"/>
                <w:listItem w:displayText="44212225 - Postes" w:value="44212225 - Postes"/>
                <w:listItem w:displayText="44212226 - Postes de electricidade" w:value="44212226 - Postes de electricidade"/>
                <w:listItem w:displayText="44212227 - Estacas" w:value="44212227 - Estacas"/>
                <w:listItem w:displayText="44212230 - Torres" w:value="44212230 - Torres"/>
                <w:listItem w:displayText="44212233 - Torres de água" w:value="44212233 - Torres de água"/>
                <w:listItem w:displayText="44212240 - Vigas principais" w:value="44212240 - Vigas principais"/>
                <w:listItem w:displayText="44212250 - Mastros" w:value="44212250 - Mastros"/>
                <w:listItem w:displayText="44212260 - Mastros para antenas de televisão ou de rádio" w:value="44212260 - Mastros para antenas de televisão ou de rádio"/>
                <w:listItem w:displayText="44212261 - Mastros para antenas de rádio" w:value="44212261 - Mastros para antenas de rádio"/>
                <w:listItem w:displayText="44212262 - Mastros para antenas de televisão" w:value="44212262 - Mastros para antenas de televisão"/>
                <w:listItem w:displayText="44212263 - Mastros reticulares" w:value="44212263 - Mastros reticulares"/>
                <w:listItem w:displayText="44212300 - Estruturas e partes" w:value="44212300 - Estruturas e partes"/>
                <w:listItem w:displayText="44212310 - Andaimes" w:value="44212310 - Andaimes"/>
                <w:listItem w:displayText="44212311 - Escoras em arco" w:value="44212311 - Escoras em arco"/>
                <w:listItem w:displayText="44212312 - Pilares em arco" w:value="44212312 - Pilares em arco"/>
                <w:listItem w:displayText="44212313 - Suportes" w:value="44212313 - Suportes"/>
                <w:listItem w:displayText="44212314 - Consolas para suspensão de tubos" w:value="44212314 - Consolas para suspensão de tubos"/>
                <w:listItem w:displayText="44212315 - Equipamento para andaimes" w:value="44212315 - Equipamento para andaimes"/>
                <w:listItem w:displayText="44212316 - Suportes em arco" w:value="44212316 - Suportes em arco"/>
                <w:listItem w:displayText="44212317 - Estruturas para andaimes" w:value="44212317 - Estruturas para andaimes"/>
                <w:listItem w:displayText="44212318 - Suportes para condutas de longa distância" w:value="44212318 - Suportes para condutas de longa distância"/>
                <w:listItem w:displayText="44212320 - Estruturas diversas" w:value="44212320 - Estruturas diversas"/>
                <w:listItem w:displayText="44212321 - Abrigos em paragens de autocarros" w:value="44212321 - Abrigos em paragens de autocarros"/>
                <w:listItem w:displayText="44212322 - Cabinas telefónicas" w:value="44212322 - Cabinas telefónicas"/>
                <w:listItem w:displayText="44212329 - Ecrãs de protecção" w:value="44212329 - Ecrãs de protecção"/>
                <w:listItem w:displayText="44212380 - Partes de estruturas" w:value="44212380 - Partes de estruturas"/>
                <w:listItem w:displayText="44212381 - Revestimentos" w:value="44212381 - Revestimentos"/>
                <w:listItem w:displayText="44212382 - Comportas" w:value="44212382 - Comportas"/>
                <w:listItem w:displayText="44212383 - Eclusas" w:value="44212383 - Eclusas"/>
                <w:listItem w:displayText="44212390 - Comportas de descarga" w:value="44212390 - Comportas de descarga"/>
                <w:listItem w:displayText="44212391 - Comportas de corrediça" w:value="44212391 - Comportas de corrediça"/>
                <w:listItem w:displayText="44212400 - Estacaria" w:value="44212400 - Estacaria"/>
                <w:listItem w:displayText="44212410 - Estacas-prancha" w:value="44212410 - Estacas-prancha"/>
                <w:listItem w:displayText="44212500 - Ângulos e secções" w:value="44212500 - Ângulos e secções"/>
                <w:listItem w:displayText="44212510 - Ângulos" w:value="44212510 - Ângulos"/>
                <w:listItem w:displayText="44212520 - Secções" w:value="44212520 - Secções"/>
                <w:listItem w:displayText="44220000 - Carpintaria de limpos" w:value="44220000 - Carpintaria de limpos"/>
                <w:listItem w:displayText="44221000 - Janelas, portas e artigos afins" w:value="44221000 - Janelas, portas e artigos afins"/>
                <w:listItem w:displayText="44221100 - Janelas" w:value="44221100 - Janelas"/>
                <w:listItem w:displayText="44221110 - Caixilhos para janelas" w:value="44221110 - Caixilhos para janelas"/>
                <w:listItem w:displayText="44221111 - Elementos de vidro duplo" w:value="44221111 - Elementos de vidro duplo"/>
                <w:listItem w:displayText="44221120 - Janelas de sacada" w:value="44221120 - Janelas de sacada"/>
                <w:listItem w:displayText="44221200 - Portas" w:value="44221200 - Portas"/>
                <w:listItem w:displayText="44221210 - Painéis para portas" w:value="44221210 - Painéis para portas"/>
                <w:listItem w:displayText="44221211 - Alizares para portas" w:value="44221211 - Alizares para portas"/>
                <w:listItem w:displayText="44221212 - Protecções anti-insectos para portas" w:value="44221212 - Protecções anti-insectos para portas"/>
                <w:listItem w:displayText="44221213 - Soleiras para portas" w:value="44221213 - Soleiras para portas"/>
                <w:listItem w:displayText="44221220 - Portas corta-fogos" w:value="44221220 - Portas corta-fogos"/>
                <w:listItem w:displayText="44221230 - Portas corrediças" w:value="44221230 - Portas corrediças"/>
                <w:listItem w:displayText="44221240 - Portas de garagem" w:value="44221240 - Portas de garagem"/>
                <w:listItem w:displayText="44221300 - Portões" w:value="44221300 - Portões"/>
                <w:listItem w:displayText="44221310 - Portões de acesso" w:value="44221310 - Portões de acesso"/>
                <w:listItem w:displayText="44221400 - Postigos" w:value="44221400 - Postigos"/>
                <w:listItem w:displayText="44221500 - Soleiras" w:value="44221500 - Soleiras"/>
                <w:listItem w:displayText="44230000 - Carpintaria de estruturas" w:value="44230000 - Carpintaria de estruturas"/>
                <w:listItem w:displayText="44231000 - Painéis fabricados para vedações" w:value="44231000 - Painéis fabricados para vedações"/>
                <w:listItem w:displayText="44232000 - Asnas de madeira" w:value="44232000 - Asnas de madeira"/>
                <w:listItem w:displayText="44233000 - Escadarias" w:value="44233000 - Escadarias"/>
                <w:listItem w:displayText="44300000 - Cabos, arame e produtos afins" w:value="44300000 - Cabos, arame e produtos afins"/>
                <w:listItem w:displayText="44310000 - Produtos de arame" w:value="44310000 - Produtos de arame"/>
                <w:listItem w:displayText="44311000 - Cabos entrançados" w:value="44311000 - Cabos entrançados"/>
                <w:listItem w:displayText="44312000 - Arame para vedação" w:value="44312000 - Arame para vedação"/>
                <w:listItem w:displayText="44312300 - Arame farpado" w:value="44312300 - Arame farpado"/>
                <w:listItem w:displayText="44313000 - Redes metálicas" w:value="44313000 - Redes metálicas"/>
                <w:listItem w:displayText="44313100 - Redes de arame para vedação" w:value="44313100 - Redes de arame para vedação"/>
                <w:listItem w:displayText="44313200 - Tela metálica" w:value="44313200 - Tela metálica"/>
                <w:listItem w:displayText="44315000 - Fio laminado" w:value="44315000 - Fio laminado"/>
                <w:listItem w:displayText="44315100 - Acessórios para soldadura" w:value="44315100 - Acessórios para soldadura"/>
                <w:listItem w:displayText="44315200 - Materiais para soldagem" w:value="44315200 - Materiais para soldagem"/>
                <w:listItem w:displayText="44315300 - Materiais para soldadura ou brasagem" w:value="44315300 - Materiais para soldadura ou brasagem"/>
                <w:listItem w:displayText="44315310 - Materiais para soldadura" w:value="44315310 - Materiais para soldadura"/>
                <w:listItem w:displayText="44315320 - Materiais para brasagem" w:value="44315320 - Materiais para brasagem"/>
                <w:listItem w:displayText="44316000 - Quinquilharias" w:value="44316000 - Quinquilharias"/>
                <w:listItem w:displayText="44316100 - Bigornas" w:value="44316100 - Bigornas"/>
                <w:listItem w:displayText="44316200 - Forjas portáteis" w:value="44316200 - Forjas portáteis"/>
                <w:listItem w:displayText="44316300 - Grelhas" w:value="44316300 - Grelhas"/>
                <w:listItem w:displayText="44316400 - Ferragens" w:value="44316400 - Ferragens"/>
                <w:listItem w:displayText="44316500 - Artigos de ferraria" w:value="44316500 - Artigos de ferraria"/>
                <w:listItem w:displayText="44316510 - Artigos de ferradoria" w:value="44316510 - Artigos de ferradoria"/>
                <w:listItem w:displayText="44317000 - Lingas de ferro ou de aço" w:value="44317000 - Lingas de ferro ou de aço"/>
                <w:listItem w:displayText="44318000 - Condutores" w:value="44318000 - Condutores"/>
                <w:listItem w:displayText="44320000 - Cabos e produtos afins" w:value="44320000 - Cabos e produtos afins"/>
                <w:listItem w:displayText="44321000 - Cabos" w:value="44321000 - Cabos"/>
                <w:listItem w:displayText="44322000 - Acessórios para cabos" w:value="44322000 - Acessórios para cabos"/>
                <w:listItem w:displayText="44322100 - Condutas para cabos" w:value="44322100 - Condutas para cabos"/>
                <w:listItem w:displayText="44322200 - Dispositivos para ligação de cabos" w:value="44322200 - Dispositivos para ligação de cabos"/>
                <w:listItem w:displayText="44322300 - Tubagem para cabos" w:value="44322300 - Tubagem para cabos"/>
                <w:listItem w:displayText="44322400 - Fixadores de cabos" w:value="44322400 - Fixadores de cabos"/>
                <w:listItem w:displayText="44330000 - Barras, varas, fio metálico e perfis utilizados em construção" w:value="44330000 - Barras, varas, fio metálico e perfis utilizados em construção"/>
                <w:listItem w:displayText="44331000 - Barras" w:value="44331000 - Barras"/>
                <w:listItem w:displayText="44332000 - Varas (para construção)" w:value="44332000 - Varas (para construção)"/>
                <w:listItem w:displayText="44333000 - Fio metálico" w:value="44333000 - Fio metálico"/>
                <w:listItem w:displayText="44334000 - Perfis" w:value="44334000 - Perfis"/>
                <w:listItem w:displayText="44400000 - Produtos fabricados diversos e artigos afins" w:value="44400000 - Produtos fabricados diversos e artigos afins"/>
                <w:listItem w:displayText="44410000 - Artigos para casa-de-banho e cozinha" w:value="44410000 - Artigos para casa-de-banho e cozinha"/>
                <w:listItem w:displayText="44411000 - Louça sanitária" w:value="44411000 - Louça sanitária"/>
                <w:listItem w:displayText="44411100 - Torneiras" w:value="44411100 - Torneiras"/>
                <w:listItem w:displayText="44411200 - Banheiras" w:value="44411200 - Banheiras"/>
                <w:listItem w:displayText="44411300 - Lavatórios" w:value="44411300 - Lavatórios"/>
                <w:listItem w:displayText="44411400 - Cabinas de chuveiro" w:value="44411400 - Cabinas de chuveiro"/>
                <w:listItem w:displayText="44411600 - Bidés" w:value="44411600 - Bidés"/>
                <w:listItem w:displayText="44411700 - Assentos, tampas, vasos e autoclismos para sanitas" w:value="44411700 - Assentos, tampas, vasos e autoclismos para sanitas"/>
                <w:listItem w:displayText="44411710 - Assentos de sanita" w:value="44411710 - Assentos de sanita"/>
                <w:listItem w:displayText="44411720 - Tampas de sanita" w:value="44411720 - Tampas de sanita"/>
                <w:listItem w:displayText="44411740 - Sanitas" w:value="44411740 - Sanitas"/>
                <w:listItem w:displayText="44411750 - Reservatórios de autoclismos para sanitários" w:value="44411750 - Reservatórios de autoclismos para sanitários"/>
                <w:listItem w:displayText="44411800 - Mictórios" w:value="44411800 - Mictórios"/>
                <w:listItem w:displayText="44420000 - Artigos utilizados em construção" w:value="44420000 - Artigos utilizados em construção"/>
                <w:listItem w:displayText="44421000 - Cofres-fortes blindados ou reforçados, portas e caixas de segurança" w:value="44421000 - Cofres-fortes blindados ou reforçados, portas e caixas de segurança"/>
                <w:listItem w:displayText="44421300 - Cofres-fortes" w:value="44421300 - Cofres-fortes"/>
                <w:listItem w:displayText="44421500 - Portas blindadas ou reforçadas" w:value="44421500 - Portas blindadas ou reforçadas"/>
                <w:listItem w:displayText="44421600 - Cacifos de segurança" w:value="44421600 - Cacifos de segurança"/>
                <w:listItem w:displayText="44421700 - Caixas e cacifos" w:value="44421700 - Caixas e cacifos"/>
                <w:listItem w:displayText="44421710 - Cacifos para bagagens" w:value="44421710 - Cacifos para bagagens"/>
                <w:listItem w:displayText="44421720 - Cacifos" w:value="44421720 - Cacifos"/>
                <w:listItem w:displayText="44421721 - Caixas de segurança" w:value="44421721 - Caixas de segurança"/>
                <w:listItem w:displayText="44421722 - Compartimentos de segurança" w:value="44421722 - Compartimentos de segurança"/>
                <w:listItem w:displayText="44421780 - Pequenos cofres de segurança" w:value="44421780 - Pequenos cofres de segurança"/>
                <w:listItem w:displayText="44421790 - Caixas para dinheiro" w:value="44421790 - Caixas para dinheiro"/>
                <w:listItem w:displayText="44422000 - Caixas de correio" w:value="44422000 - Caixas de correio"/>
                <w:listItem w:displayText="44423000 - Artigos diversos" w:value="44423000 - Artigos diversos"/>
                <w:listItem w:displayText="44423100 - Sinos" w:value="44423100 - Sinos"/>
                <w:listItem w:displayText="44423200 - Escadas de mão" w:value="44423200 - Escadas de mão"/>
                <w:listItem w:displayText="44423220 - Escadotes articulados" w:value="44423220 - Escadotes articulados"/>
                <w:listItem w:displayText="44423230 - Escadotes tipo banco" w:value="44423230 - Escadotes tipo banco"/>
                <w:listItem w:displayText="44423300 - Equipamento para manuseamento de mercadorias" w:value="44423300 - Equipamento para manuseamento de mercadorias"/>
                <w:listItem w:displayText="44423330 - Plataformas para manuseamento de mercadorias" w:value="44423330 - Plataformas para manuseamento de mercadorias"/>
                <w:listItem w:displayText="44423340 - Acessórios de arame para manuseamento de mercadorias" w:value="44423340 - Acessórios de arame para manuseamento de mercadorias"/>
                <w:listItem w:displayText="44423400 - Sinais e artigos afins" w:value="44423400 - Sinais e artigos afins"/>
                <w:listItem w:displayText="44423450 - Placas sinaléticas" w:value="44423450 - Placas sinaléticas"/>
                <w:listItem w:displayText="44423460 - Placas-endereços" w:value="44423460 - Placas-endereços"/>
                <w:listItem w:displayText="44423700 - Elementos para câmaras de visita" w:value="44423700 - Elementos para câmaras de visita"/>
                <w:listItem w:displayText="44423710 - Caixas de superfície" w:value="44423710 - Caixas de superfície"/>
                <w:listItem w:displayText="44423720 - Caixas de fronteira" w:value="44423720 - Caixas de fronteira"/>
                <w:listItem w:displayText="44423730 - Estruturas para câmaras de visita" w:value="44423730 - Estruturas para câmaras de visita"/>
                <w:listItem w:displayText="44423740 - Tampas para câmaras de visita" w:value="44423740 - Tampas para câmaras de visita"/>
                <w:listItem w:displayText="44423750 - Tampas para esgotos" w:value="44423750 - Tampas para esgotos"/>
                <w:listItem w:displayText="44423760 - Tampas para câmaras de acesso" w:value="44423760 - Tampas para câmaras de acesso"/>
                <w:listItem w:displayText="44423790 - Ferragens para degraus de câmaras de visita" w:value="44423790 - Ferragens para degraus de câmaras de visita"/>
                <w:listItem w:displayText="44423800 - Punções de metal" w:value="44423800 - Punções de metal"/>
                <w:listItem w:displayText="44423810 - Carimbos de borracha" w:value="44423810 - Carimbos de borracha"/>
                <w:listItem w:displayText="44423850 - Formas" w:value="44423850 - Formas"/>
                <w:listItem w:displayText="44423900 - Ânodos de sacrifício" w:value="44423900 - Ânodos de sacrifício"/>
                <w:listItem w:displayText="44424000 - Armários e fita para contadores" w:value="44424000 - Armários e fita para contadores"/>
                <w:listItem w:displayText="44424100 - Armários para contadores" w:value="44424100 - Armários para contadores"/>
                <w:listItem w:displayText="44424200 - Fita adesiva" w:value="44424200 - Fita adesiva"/>
                <w:listItem w:displayText="44424300 - Fita reflectora" w:value="44424300 - Fita reflectora"/>
                <w:listItem w:displayText="44425000 - Aros, vedantes, cintas, barras e massas para juntas" w:value="44425000 - Aros, vedantes, cintas, barras e massas para juntas"/>
                <w:listItem w:displayText="44425100 - Aros elásticos" w:value="44425100 - Aros elásticos"/>
                <w:listItem w:displayText="44425110 - Aros de reforço auto-adesivos" w:value="44425110 - Aros de reforço auto-adesivos"/>
                <w:listItem w:displayText="44425200 - Vedantes de borracha" w:value="44425200 - Vedantes de borracha"/>
                <w:listItem w:displayText="44425300 - Elásticos" w:value="44425300 - Elásticos"/>
                <w:listItem w:displayText="44425400 - Obturadores de argamassa líquida" w:value="44425400 - Obturadores de argamassa líquida"/>
                <w:listItem w:displayText="44425500 - Varetas de plástico" w:value="44425500 - Varetas de plástico"/>
                <w:listItem w:displayText="44430000 - Blindagem" w:value="44430000 - Blindagem"/>
                <w:listItem w:displayText="44431000 - Chapas de cobertura" w:value="44431000 - Chapas de cobertura"/>
                <w:listItem w:displayText="44440000 - Rolamentos" w:value="44440000 - Rolamentos"/>
                <w:listItem w:displayText="44441000 - Microesferas" w:value="44441000 - Microesferas"/>
                <w:listItem w:displayText="44442000 - Rolamentos de esfera" w:value="44442000 - Rolamentos de esfera"/>
                <w:listItem w:displayText="44450000 - Aço macio" w:value="44450000 - Aço macio"/>
                <w:listItem w:displayText="44451000 - Matrizes para cunhagem de moedas" w:value="44451000 - Matrizes para cunhagem de moedas"/>
                <w:listItem w:displayText="44452000 - Caixas de moedas para máquinas ou aparelhos que funcionam com moedas" w:value="44452000 - Caixas de moedas para máquinas ou aparelhos que funcionam com moedas"/>
                <w:listItem w:displayText="44460000 - Esteios e traves de minas" w:value="44460000 - Esteios e traves de minas"/>
                <w:listItem w:displayText="44461000 - Esteios" w:value="44461000 - Esteios"/>
                <w:listItem w:displayText="44461100 - Esteios de minas" w:value="44461100 - Esteios de minas"/>
                <w:listItem w:displayText="44462000 - Traves de minas" w:value="44462000 - Traves de minas"/>
                <w:listItem w:displayText="44464000 - Lagartas para veículos de rasto contínuo" w:value="44464000 - Lagartas para veículos de rasto contínuo"/>
                <w:listItem w:displayText="44470000 - Produtos de ferro fundido" w:value="44470000 - Produtos de ferro fundido"/>
                <w:listItem w:displayText="44480000 - Equipamento diverso de protecção contra incêndios" w:value="44480000 - Equipamento diverso de protecção contra incêndios"/>
                <w:listItem w:displayText="44481000 - Escadas de plataforma" w:value="44481000 - Escadas de plataforma"/>
                <w:listItem w:displayText="44481100 - Escadas de incêndio" w:value="44481100 - Escadas de incêndio"/>
                <w:listItem w:displayText="44482000 - Dispositivos de protecção contra incêndios" w:value="44482000 - Dispositivos de protecção contra incêndios"/>
                <w:listItem w:displayText="44482100 - Mangueiras de combate a incêndios" w:value="44482100 - Mangueiras de combate a incêndios"/>
                <w:listItem w:displayText="44482200 - Bocas de incêndio" w:value="44482200 - Bocas de incêndio"/>
                <w:listItem w:displayText="44500000 - Ferramentas, fechaduras, chaves, dobradiças, fixadores, correntes e molas" w:value="44500000 - Ferramentas, fechaduras, chaves, dobradiças, fixadores, correntes e molas"/>
                <w:listItem w:displayText="44510000 - Ferramentas" w:value="44510000 - Ferramentas"/>
                <w:listItem w:displayText="44511000 - Ferramentas manuais" w:value="44511000 - Ferramentas manuais"/>
                <w:listItem w:displayText="44511100 - Enxadas e pás" w:value="44511100 - Enxadas e pás"/>
                <w:listItem w:displayText="44511110 - Enxadas" w:value="44511110 - Enxadas"/>
                <w:listItem w:displayText="44511120 - Pás" w:value="44511120 - Pás"/>
                <w:listItem w:displayText="44511200 - Forquilhas para jardinagem" w:value="44511200 - Forquilhas para jardinagem"/>
                <w:listItem w:displayText="44511300 - Alviões, picaretas, sachos, ancinhos e ancinhos de praia" w:value="44511300 - Alviões, picaretas, sachos, ancinhos e ancinhos de praia"/>
                <w:listItem w:displayText="44511310 - Alviões" w:value="44511310 - Alviões"/>
                <w:listItem w:displayText="44511320 - Picaretas" w:value="44511320 - Picaretas"/>
                <w:listItem w:displayText="44511330 - Sachos" w:value="44511330 - Sachos"/>
                <w:listItem w:displayText="44511340 - Ancinhos" w:value="44511340 - Ancinhos"/>
                <w:listItem w:displayText="44511341 - Ancinhos de praia" w:value="44511341 - Ancinhos de praia"/>
                <w:listItem w:displayText="44511400 - Machados" w:value="44511400 - Machados"/>
                <w:listItem w:displayText="44511500 - Serras manuais" w:value="44511500 - Serras manuais"/>
                <w:listItem w:displayText="44511510 - Lâminas para serras manuais" w:value="44511510 - Lâminas para serras manuais"/>
                <w:listItem w:displayText="44512000 - Ferramentas manuais diversas" w:value="44512000 - Ferramentas manuais diversas"/>
                <w:listItem w:displayText="44512100 - Cinzéis" w:value="44512100 - Cinzéis"/>
                <w:listItem w:displayText="44512200 - Alicates" w:value="44512200 - Alicates"/>
                <w:listItem w:displayText="44512210 - Alicates de engaste" w:value="44512210 - Alicates de engaste"/>
                <w:listItem w:displayText="44512300 - Martelos" w:value="44512300 - Martelos"/>
                <w:listItem w:displayText="44512400 - Serra-cabos" w:value="44512400 - Serra-cabos"/>
                <w:listItem w:displayText="44512500 - Chaves de porcas" w:value="44512500 - Chaves de porcas"/>
                <w:listItem w:displayText="44512600 - Ferramentas para obras em estradas" w:value="44512600 - Ferramentas para obras em estradas"/>
                <w:listItem w:displayText="44512610 - Espigões para perfurar superfícies rodoviárias" w:value="44512610 - Espigões para perfurar superfícies rodoviárias"/>
                <w:listItem w:displayText="44512700 - Limas ou raspadores" w:value="44512700 - Limas ou raspadores"/>
                <w:listItem w:displayText="44512800 - Chaves de fendas" w:value="44512800 - Chaves de fendas"/>
                <w:listItem w:displayText="44512900 - Trépanos, lâminas para chaves de fendas e outros acessórios" w:value="44512900 - Trépanos, lâminas para chaves de fendas e outros acessórios"/>
                <w:listItem w:displayText="44512910 - Trépanos" w:value="44512910 - Trépanos"/>
                <w:listItem w:displayText="44512920 - Lâminas para chaves de fendas" w:value="44512920 - Lâminas para chaves de fendas"/>
                <w:listItem w:displayText="44512930 - Porta-alfaias" w:value="44512930 - Porta-alfaias"/>
                <w:listItem w:displayText="44512940 - Caixas de ferramentas" w:value="44512940 - Caixas de ferramentas"/>
                <w:listItem w:displayText="44513000 - Ferramentas accionadas por pedal" w:value="44513000 - Ferramentas accionadas por pedal"/>
                <w:listItem w:displayText="44514000 - Cabos e partes de ferramentas" w:value="44514000 - Cabos e partes de ferramentas"/>
                <w:listItem w:displayText="44514100 - Cabos de ferramentas" w:value="44514100 - Cabos de ferramentas"/>
                <w:listItem w:displayText="44514200 - Partes de ferramentas" w:value="44514200 - Partes de ferramentas"/>
                <w:listItem w:displayText="44520000 - Fechaduras, chaves e dobradiças" w:value="44520000 - Fechaduras, chaves e dobradiças"/>
                <w:listItem w:displayText="44521000 - Cadeados e fechaduras diversos" w:value="44521000 - Cadeados e fechaduras diversos"/>
                <w:listItem w:displayText="44521100 - Fechaduras" w:value="44521100 - Fechaduras"/>
                <w:listItem w:displayText="44521110 - Fechaduras para portas" w:value="44521110 - Fechaduras para portas"/>
                <w:listItem w:displayText="44521120 - Fechos de segurança electrónicos" w:value="44521120 - Fechos de segurança electrónicos"/>
                <w:listItem w:displayText="44521130 - Fechos de segurança reforçados" w:value="44521130 - Fechos de segurança reforçados"/>
                <w:listItem w:displayText="44521140 - Fechaduras para móveis" w:value="44521140 - Fechaduras para móveis"/>
                <w:listItem w:displayText="44521200 - Cadeados e correntes" w:value="44521200 - Cadeados e correntes"/>
                <w:listItem w:displayText="44521210 - Cadeados" w:value="44521210 - Cadeados"/>
                <w:listItem w:displayText="44522000 - Fechos, peças para fechaduras e chaves" w:value="44522000 - Fechos, peças para fechaduras e chaves"/>
                <w:listItem w:displayText="44522100 - Fechos" w:value="44522100 - Fechos"/>
                <w:listItem w:displayText="44522200 - Chaves" w:value="44522200 - Chaves"/>
                <w:listItem w:displayText="44522300 - Peças para cadeados" w:value="44522300 - Peças para cadeados"/>
                <w:listItem w:displayText="44522400 - Peças para fechaduras" w:value="44522400 - Peças para fechaduras"/>
                <w:listItem w:displayText="44523000 - Dobradiças, guarnições e acessórios" w:value="44523000 - Dobradiças, guarnições e acessórios"/>
                <w:listItem w:displayText="44523100 - Dobradiças" w:value="44523100 - Dobradiças"/>
                <w:listItem w:displayText="44523200 - Guarnições" w:value="44523200 - Guarnições"/>
                <w:listItem w:displayText="44523300 - Acessórios" w:value="44523300 - Acessórios"/>
                <w:listItem w:displayText="44530000 - Fixadores" w:value="44530000 - Fixadores"/>
                <w:listItem w:displayText="44531000 - Fixadores roscados" w:value="44531000 - Fixadores roscados"/>
                <w:listItem w:displayText="44531100 - Parafusos para madeira" w:value="44531100 - Parafusos para madeira"/>
                <w:listItem w:displayText="44531200 - Escápulas roscadas ou pitões roscados" w:value="44531200 - Escápulas roscadas ou pitões roscados"/>
                <w:listItem w:displayText="44531300 - Parafusos perfurantes" w:value="44531300 - Parafusos perfurantes"/>
                <w:listItem w:displayText="44531400 - Cavilhas" w:value="44531400 - Cavilhas"/>
                <w:listItem w:displayText="44531500 - Conjuntos de juntas para flanges" w:value="44531500 - Conjuntos de juntas para flanges"/>
                <w:listItem w:displayText="44531510 - Cavilhas e parafusos" w:value="44531510 - Cavilhas e parafusos"/>
                <w:listItem w:displayText="44531520 - Parafusos e parafusos de cabeça quadrada" w:value="44531520 - Parafusos e parafusos de cabeça quadrada"/>
                <w:listItem w:displayText="44531600 - Porcas" w:value="44531600 - Porcas"/>
                <w:listItem w:displayText="44531700 - Artigos roscados de ferro ou de aço" w:value="44531700 - Artigos roscados de ferro ou de aço"/>
                <w:listItem w:displayText="44532000 - Tampas não roscadas" w:value="44532000 - Tampas não roscadas"/>
                <w:listItem w:displayText="44532100 - Rebites" w:value="44532100 - Rebites"/>
                <w:listItem w:displayText="44532200 - Anilhas" w:value="44532200 - Anilhas"/>
                <w:listItem w:displayText="44532300 - Contrapinos" w:value="44532300 - Contrapinos"/>
                <w:listItem w:displayText="44532400 - Eclises de aço" w:value="44532400 - Eclises de aço"/>
                <w:listItem w:displayText="44533000 - Fixadores de cobre" w:value="44533000 - Fixadores de cobre"/>
                <w:listItem w:displayText="44540000 - Correntes" w:value="44540000 - Correntes"/>
                <w:listItem w:displayText="44541000 - Correntes articuladas" w:value="44541000 - Correntes articuladas"/>
                <w:listItem w:displayText="44542000 - Partes de correntes" w:value="44542000 - Partes de correntes"/>
                <w:listItem w:displayText="44550000 - Molas" w:value="44550000 - Molas"/>
                <w:listItem w:displayText="44600000 - Tanques, reservatórios e contentores; radiadores e caldeiras para aquecimento central" w:value="44600000 - Tanques, reservatórios e contentores; radiadores e caldeiras para aquecimento central"/>
                <w:listItem w:displayText="44610000 - Tanques, reservatórios, contentores e vasos de pressão" w:value="44610000 - Tanques, reservatórios, contentores e vasos de pressão"/>
                <w:listItem w:displayText="44611000 - Tanques" w:value="44611000 - Tanques"/>
                <w:listItem w:displayText="44611100 - Botijas de ar" w:value="44611100 - Botijas de ar"/>
                <w:listItem w:displayText="44611110 - Botijas de ar comprimido" w:value="44611110 - Botijas de ar comprimido"/>
                <w:listItem w:displayText="44611200 - Aparelhos respiratórios" w:value="44611200 - Aparelhos respiratórios"/>
                <w:listItem w:displayText="44611400 - Tanques para armazenagem" w:value="44611400 - Tanques para armazenagem"/>
                <w:listItem w:displayText="44611410 - Tanques para armazenagem de óleo" w:value="44611410 - Tanques para armazenagem de óleo"/>
                <w:listItem w:displayText="44611420 - Tanques para armazenagem de lama" w:value="44611420 - Tanques para armazenagem de lama"/>
                <w:listItem w:displayText="44611500 - Tanques para água" w:value="44611500 - Tanques para água"/>
                <w:listItem w:displayText="44611600 - Reservatórios" w:value="44611600 - Reservatórios"/>
                <w:listItem w:displayText="44612000 - Recipientes para gases liquefeitos" w:value="44612000 - Recipientes para gases liquefeitos"/>
                <w:listItem w:displayText="44612100 - Botijas de gás" w:value="44612100 - Botijas de gás"/>
                <w:listItem w:displayText="44612200 - Tanques para gás" w:value="44612200 - Tanques para gás"/>
                <w:listItem w:displayText="44613000 - Grandes contentores" w:value="44613000 - Grandes contentores"/>
                <w:listItem w:displayText="44613200 - Contentores frigoríficos" w:value="44613200 - Contentores frigoríficos"/>
                <w:listItem w:displayText="44613210 - Cisternas de água" w:value="44613210 - Cisternas de água"/>
                <w:listItem w:displayText="44613300 - Contentores normalizados para transporte" w:value="44613300 - Contentores normalizados para transporte"/>
                <w:listItem w:displayText="44613400 - Contentores para armazenagem" w:value="44613400 - Contentores para armazenagem"/>
                <w:listItem w:displayText="44613500 - Contentores para água" w:value="44613500 - Contentores para água"/>
                <w:listItem w:displayText="44613600 - Contentores com rodas" w:value="44613600 - Contentores com rodas"/>
                <w:listItem w:displayText="44613700 - Caixotes de lixo" w:value="44613700 - Caixotes de lixo"/>
                <w:listItem w:displayText="44613800 - Contentores para resíduos" w:value="44613800 - Contentores para resíduos"/>
                <w:listItem w:displayText="44614000 - Barris (de metal)" w:value="44614000 - Barris (de metal)"/>
                <w:listItem w:displayText="44614100 - Recipientes para armazenagem" w:value="44614100 - Recipientes para armazenagem"/>
                <w:listItem w:displayText="44614300 - Sistema de armazenagem de contentores" w:value="44614300 - Sistema de armazenagem de contentores"/>
                <w:listItem w:displayText="44614310 - Empilhadoras" w:value="44614310 - Empilhadoras"/>
                <w:listItem w:displayText="44615000 - Vasos de pressão" w:value="44615000 - Vasos de pressão"/>
                <w:listItem w:displayText="44615100 - Vasos de pressão em aço" w:value="44615100 - Vasos de pressão em aço"/>
                <w:listItem w:displayText="44616000 - Bidões" w:value="44616000 - Bidões"/>
                <w:listItem w:displayText="44616200 - Bidões de resíduos" w:value="44616200 - Bidões de resíduos"/>
                <w:listItem w:displayText="44617000 - Caixas" w:value="44617000 - Caixas"/>
                <w:listItem w:displayText="44617100 - Embalagens de cartão" w:value="44617100 - Embalagens de cartão"/>
                <w:listItem w:displayText="44617200 - Armários de contador" w:value="44617200 - Armários de contador"/>
                <w:listItem w:displayText="44617300 - Caixas prefabricadas" w:value="44617300 - Caixas prefabricadas"/>
                <w:listItem w:displayText="44618000 - Embalagens ligeiras, rolhas, tampas para recipientes, cubas e cápsulas" w:value="44618000 - Embalagens ligeiras, rolhas, tampas para recipientes, cubas e cápsulas"/>
                <w:listItem w:displayText="44618100 - Embalagens ligeiras" w:value="44618100 - Embalagens ligeiras"/>
                <w:listItem w:displayText="44618300 - Rolhas, bujões, tampas para recipientes e cápsulas" w:value="44618300 - Rolhas, bujões, tampas para recipientes e cápsulas"/>
                <w:listItem w:displayText="44618310 - Rolhas" w:value="44618310 - Rolhas"/>
                <w:listItem w:displayText="44618320 - Bujões" w:value="44618320 - Bujões"/>
                <w:listItem w:displayText="44618330 - Tampas para recipientes" w:value="44618330 - Tampas para recipientes"/>
                <w:listItem w:displayText="44618340 - Cápsulas" w:value="44618340 - Cápsulas"/>
                <w:listItem w:displayText="44618350 - Cápsulas de plástico" w:value="44618350 - Cápsulas de plástico"/>
                <w:listItem w:displayText="44618400 - Latas" w:value="44618400 - Latas"/>
                <w:listItem w:displayText="44618420 - Latas para géneros alimentícios" w:value="44618420 - Latas para géneros alimentícios"/>
                <w:listItem w:displayText="44618500 - Cubas" w:value="44618500 - Cubas"/>
                <w:listItem w:displayText="44619000 - Outros contentores" w:value="44619000 - Outros contentores"/>
                <w:listItem w:displayText="44619100 - Estojos" w:value="44619100 - Estojos"/>
                <w:listItem w:displayText="44619200 - Bidões para cabos" w:value="44619200 - Bidões para cabos"/>
                <w:listItem w:displayText="44619300 - Grades" w:value="44619300 - Grades"/>
                <w:listItem w:displayText="44619400 - Barris (de madeira)" w:value="44619400 - Barris (de madeira)"/>
                <w:listItem w:displayText="44619500 - Paletas-caixas" w:value="44619500 - Paletas-caixas"/>
                <w:listItem w:displayText="44620000 - Caldeiras, radiadores e respectivas peças para aquecimento central" w:value="44620000 - Caldeiras, radiadores e respectivas peças para aquecimento central"/>
                <w:listItem w:displayText="44621000 - Radiadores e caldeiras" w:value="44621000 - Radiadores e caldeiras"/>
                <w:listItem w:displayText="44621100 - Radiadores" w:value="44621100 - Radiadores"/>
                <w:listItem w:displayText="44621110 - Radiadores para aquecimento central" w:value="44621110 - Radiadores para aquecimento central"/>
                <w:listItem w:displayText="44621111 - Radiadores para aquecimento central, não eléctricos" w:value="44621111 - Radiadores para aquecimento central, não eléctricos"/>
                <w:listItem w:displayText="44621112 - Peças para radiadores para aquecimento central" w:value="44621112 - Peças para radiadores para aquecimento central"/>
                <w:listItem w:displayText="44621200 - Caldeiras" w:value="44621200 - Caldeiras"/>
                <w:listItem w:displayText="44621210 - Caldeiras de água" w:value="44621210 - Caldeiras de água"/>
                <w:listItem w:displayText="44621220 - Caldeiras para aquecimento central" w:value="44621220 - Caldeiras para aquecimento central"/>
                <w:listItem w:displayText="44621221 - Peças para caldeiras para aquecimento central" w:value="44621221 - Peças para caldeiras para aquecimento central"/>
                <w:listItem w:displayText="44622000 - Sistemas de recuperação de calor" w:value="44622000 - Sistemas de recuperação de calor"/>
                <w:listItem w:displayText="44622100 - Equipamento para recuperação de calor" w:value="44622100 - Equipamento para recuperação de calor"/>
                <w:listItem w:displayText="44800000 - Tintas, vernizes e mástiques" w:value="44800000 - Tintas, vernizes e mástiques"/>
                <w:listItem w:displayText="44810000 - Tintas" w:value="44810000 - Tintas"/>
                <w:listItem w:displayText="44811000 - Tinta para marcação de estradas" w:value="44811000 - Tinta para marcação de estradas"/>
                <w:listItem w:displayText="44812000 - Tintas para pintura artística" w:value="44812000 - Tintas para pintura artística"/>
                <w:listItem w:displayText="44812100 - Esmaltes e tintas transparentes" w:value="44812100 - Esmaltes e tintas transparentes"/>
                <w:listItem w:displayText="44812200 - Tintas de óleo e de água" w:value="44812200 - Tintas de óleo e de água"/>
                <w:listItem w:displayText="44812210 - Tintas de óleo" w:value="44812210 - Tintas de óleo"/>
                <w:listItem w:displayText="44812220 - Tintas de água" w:value="44812220 - Tintas de água"/>
                <w:listItem w:displayText="44812300 - Tintas para actividades educativas" w:value="44812300 - Tintas para actividades educativas"/>
                <w:listItem w:displayText="44812310 - Estojos de cores" w:value="44812310 - Estojos de cores"/>
                <w:listItem w:displayText="44812320 - Tintas para pintura de tabuletas de sinalização" w:value="44812320 - Tintas para pintura de tabuletas de sinalização"/>
                <w:listItem w:displayText="44812400 - Material para decoração" w:value="44812400 - Material para decoração"/>
                <w:listItem w:displayText="44820000 - Vernizes" w:value="44820000 - Vernizes"/>
                <w:listItem w:displayText="44830000 - Mástiques, betumes, massa e solventes" w:value="44830000 - Mástiques, betumes, massa e solventes"/>
                <w:listItem w:displayText="44831000 - Mástiques, betumes, massa" w:value="44831000 - Mástiques, betumes, massa"/>
                <w:listItem w:displayText="44831100 - Mástiques" w:value="44831100 - Mástiques"/>
                <w:listItem w:displayText="44831200 - Betumes" w:value="44831200 - Betumes"/>
                <w:listItem w:displayText="44831300 - Massa" w:value="44831300 - Massa"/>
                <w:listItem w:displayText="44831400 - Aguada de cimento" w:value="44831400 - Aguada de cimento"/>
                <w:listItem w:displayText="44832000 - Solventes" w:value="44832000 - Solventes"/>
                <w:listItem w:displayText="44832100 - Decapante" w:value="44832100 - Decapante"/>
                <w:listItem w:displayText="44832200 - Diluentes" w:value="44832200 - Diluentes"/>
                <w:listItem w:displayText="44900000 - Pedra para construção, calcário, gesso e ardósia" w:value="44900000 - Pedra para construção, calcário, gesso e ardósia"/>
                <w:listItem w:displayText="44910000 - Pedra para construção" w:value="44910000 - Pedra para construção"/>
                <w:listItem w:displayText="44911000 - Mármore e pedra calcária de construção" w:value="44911000 - Mármore e pedra calcária de construção"/>
                <w:listItem w:displayText="44911100 - Mármore" w:value="44911100 - Mármore"/>
                <w:listItem w:displayText="44911200 - Travertino" w:value="44911200 - Travertino"/>
                <w:listItem w:displayText="44912000 - Pedra de cantaria diversa" w:value="44912000 - Pedra de cantaria diversa"/>
                <w:listItem w:displayText="44912100 - Granito" w:value="44912100 - Granito"/>
                <w:listItem w:displayText="44912200 - Grés" w:value="44912200 - Grés"/>
                <w:listItem w:displayText="44912300 - Basalto" w:value="44912300 - Basalto"/>
                <w:listItem w:displayText="44912400 - Lancis" w:value="44912400 - Lancis"/>
                <w:listItem w:displayText="44920000 - Calcário, gesso e cré" w:value="44920000 - Calcário, gesso e cré"/>
                <w:listItem w:displayText="44921000 - Calcário e gesso" w:value="44921000 - Calcário e gesso"/>
                <w:listItem w:displayText="44921100 - Gesso" w:value="44921100 - Gesso"/>
                <w:listItem w:displayText="44921200 - Cal" w:value="44921200 - Cal"/>
                <w:listItem w:displayText="44921210 - Cal em pó" w:value="44921210 - Cal em pó"/>
                <w:listItem w:displayText="44921300 - Calcário" w:value="44921300 - Calcário"/>
                <w:listItem w:displayText="44922000 - Cré e dolomite" w:value="44922000 - Cré e dolomite"/>
                <w:listItem w:displayText="44922100 - Cré" w:value="44922100 - Cré"/>
                <w:listItem w:displayText="44922200 - Dolomite" w:value="44922200 - Dolomite"/>
                <w:listItem w:displayText="44930000 - Ardósia" w:value="44930000 - Ardósia"/>
                <w:listItem w:displayText="45000000 - Construção" w:value="45000000 - Construção"/>
                <w:listItem w:displayText="45100000 - Preparação dos locais para construção" w:value="45100000 - Preparação dos locais para construção"/>
                <w:listItem w:displayText="45110000 - Demolição e destruição de edifícios e movimento de terras" w:value="45110000 - Demolição e destruição de edifícios e movimento de terras"/>
                <w:listItem w:displayText="45111000 - Demolição, preparação e limpeza dos locais para construção" w:value="45111000 - Demolição, preparação e limpeza dos locais para construção"/>
                <w:listItem w:displayText="45111100 - Demolição" w:value="45111100 - Demolição"/>
                <w:listItem w:displayText="45111200 - Preparação e limpeza dos locais para construção" w:value="45111200 - Preparação e limpeza dos locais para construção"/>
                <w:listItem w:displayText="45111210 - Rebentamento e remoção de rochas" w:value="45111210 - Rebentamento e remoção de rochas"/>
                <w:listItem w:displayText="45111211 - Rebentamento" w:value="45111211 - Rebentamento"/>
                <w:listItem w:displayText="45111212 - Remoção de rochas" w:value="45111212 - Remoção de rochas"/>
                <w:listItem w:displayText="45111213 - Limpeza dos locais para construção" w:value="45111213 - Limpeza dos locais para construção"/>
                <w:listItem w:displayText="45111214 - Evacuação do entulho" w:value="45111214 - Evacuação do entulho"/>
                <w:listItem w:displayText="45111220 - Desmatação" w:value="45111220 - Desmatação"/>
                <w:listItem w:displayText="45111230 - Estabilização do terreno" w:value="45111230 - Estabilização do terreno"/>
                <w:listItem w:displayText="45111240 - Drenagem do terreno" w:value="45111240 - Drenagem do terreno"/>
                <w:listItem w:displayText="45111250 - Estudo do terreno" w:value="45111250 - Estudo do terreno"/>
                <w:listItem w:displayText="45111260 - Preparação dos locais para mineração" w:value="45111260 - Preparação dos locais para mineração"/>
                <w:listItem w:displayText="45111290 - Obras de infra-estrutura para urbanização de terrenos" w:value="45111290 - Obras de infra-estrutura para urbanização de terrenos"/>
                <w:listItem w:displayText="45111291 - Desenvolvimento dos locais para construção" w:value="45111291 - Desenvolvimento dos locais para construção"/>
                <w:listItem w:displayText="45111300 - Obras de desmantelamento" w:value="45111300 - Obras de desmantelamento"/>
                <w:listItem w:displayText="45111310 - Obras de desmantelamento de instalações militares" w:value="45111310 - Obras de desmantelamento de instalações militares"/>
                <w:listItem w:displayText="45111320 - Obras de desmantelamento de instalações de segurança" w:value="45111320 - Obras de desmantelamento de instalações de segurança"/>
                <w:listItem w:displayText="45112000 - Escavação e movimento de terras" w:value="45112000 - Escavação e movimento de terras"/>
                <w:listItem w:displayText="45112100 - Escavação de valas" w:value="45112100 - Escavação de valas"/>
                <w:listItem w:displayText="45112200 - Decapagem de terra" w:value="45112200 - Decapagem de terra"/>
                <w:listItem w:displayText="45112210 - Decapagem de terra vegetal" w:value="45112210 - Decapagem de terra vegetal"/>
                <w:listItem w:displayText="45112300 - Aterros e valorização dos solos" w:value="45112300 - Aterros e valorização dos solos"/>
                <w:listItem w:displayText="45112310 - Aterros" w:value="45112310 - Aterros"/>
                <w:listItem w:displayText="45112320 - Valorização dos solos" w:value="45112320 - Valorização dos solos"/>
                <w:listItem w:displayText="45112330 - Valorização dos locais para construção" w:value="45112330 - Valorização dos locais para construção"/>
                <w:listItem w:displayText="45112340 - Descontaminação dos solos" w:value="45112340 - Descontaminação dos solos"/>
                <w:listItem w:displayText="45112350 - Recuperação de terrenos incultos" w:value="45112350 - Recuperação de terrenos incultos"/>
                <w:listItem w:displayText="45112360 - Recuperação de solos" w:value="45112360 - Recuperação de solos"/>
                <w:listItem w:displayText="45112400 - Escavação" w:value="45112400 - Escavação"/>
                <w:listItem w:displayText="45112410 - Escavação de sepulturas" w:value="45112410 - Escavação de sepulturas"/>
                <w:listItem w:displayText="45112420 - Escavação de fundações" w:value="45112420 - Escavação de fundações"/>
                <w:listItem w:displayText="45112440 - Realização de socalcos em colinas" w:value="45112440 - Realização de socalcos em colinas"/>
                <w:listItem w:displayText="45112441 - Realização de socalcos" w:value="45112441 - Realização de socalcos"/>
                <w:listItem w:displayText="45112450 - Trabalhos de escavação de sítios arqueológicos" w:value="45112450 - Trabalhos de escavação de sítios arqueológicos"/>
                <w:listItem w:displayText="45112500 - Movimento de terras" w:value="45112500 - Movimento de terras"/>
                <w:listItem w:displayText="45112600 - Escavação e aterros" w:value="45112600 - Escavação e aterros"/>
                <w:listItem w:displayText="45112700 - Trabalhos de paisagismo" w:value="45112700 - Trabalhos de paisagismo"/>
                <w:listItem w:displayText="45112710 - Trabalhos de paisagismo em áreas verdes" w:value="45112710 - Trabalhos de paisagismo em áreas verdes"/>
                <w:listItem w:displayText="45112711 - Trabalhos de paisagismo em parques" w:value="45112711 - Trabalhos de paisagismo em parques"/>
                <w:listItem w:displayText="45112712 - Trabalhos de paisagismo em jardins" w:value="45112712 - Trabalhos de paisagismo em jardins"/>
                <w:listItem w:displayText="45112713 - Trabalhos de paisagismo em jardins de cobertura" w:value="45112713 - Trabalhos de paisagismo em jardins de cobertura"/>
                <w:listItem w:displayText="45112714 - Trabalhos de paisagismo em cemitérios" w:value="45112714 - Trabalhos de paisagismo em cemitérios"/>
                <w:listItem w:displayText="45112720 - Trabalhos de paisagismo em campos de desporto e zonas de recreio" w:value="45112720 - Trabalhos de paisagismo em campos de desporto e zonas de recreio"/>
                <w:listItem w:displayText="45112721 - Trabalhos de paisagismo em campos de golfe" w:value="45112721 - Trabalhos de paisagismo em campos de golfe"/>
                <w:listItem w:displayText="45112722 - Trabalhos de paisagismo em recintos para equitação" w:value="45112722 - Trabalhos de paisagismo em recintos para equitação"/>
                <w:listItem w:displayText="45112723 - Trabalhos de paisagismo em áreas de recreação" w:value="45112723 - Trabalhos de paisagismo em áreas de recreação"/>
                <w:listItem w:displayText="45112730 - Trabalhos de paisagismo ao longo de estradas e auto-estradas" w:value="45112730 - Trabalhos de paisagismo ao longo de estradas e auto-estradas"/>
                <w:listItem w:displayText="45112740 - Trabalhos de paisagismo em aeroportos" w:value="45112740 - Trabalhos de paisagismo em aeroportos"/>
                <w:listItem w:displayText="45113000 - Obras no local" w:value="45113000 - Obras no local"/>
                <w:listItem w:displayText="45120000 - Perfuração e sondagem por perfuração" w:value="45120000 - Perfuração e sondagem por perfuração"/>
                <w:listItem w:displayText="45121000 - Sondagem por perfuração" w:value="45121000 - Sondagem por perfuração"/>
                <w:listItem w:displayText="45122000 - Trabalhos de sondagem" w:value="45122000 - Trabalhos de sondagem"/>
                <w:listItem w:displayText="45200000 - Obras de construção total ou parcial e de engenharia civil" w:value="45200000 - Obras de construção total ou parcial e de engenharia civil"/>
                <w:listItem w:displayText="45210000 - Construção de edifícios" w:value="45210000 - Construção de edifícios"/>
                <w:listItem w:displayText="45211000 - Construção de edifícios de vários fogos e de moradias independentes" w:value="45211000 - Construção de edifícios de vários fogos e de moradias independentes"/>
                <w:listItem w:displayText="45211100 - Obras para construção de moradias" w:value="45211100 - Obras para construção de moradias"/>
                <w:listItem w:displayText="45211200 - Construção de centros de acolhimento" w:value="45211200 - Construção de centros de acolhimento"/>
                <w:listItem w:displayText="45211300 - Construção de moradias" w:value="45211300 - Construção de moradias"/>
                <w:listItem w:displayText="45211310 - Construção de casas-de-banho" w:value="45211310 - Construção de casas-de-banho"/>
                <w:listItem w:displayText="45211320 - Construção de marquises" w:value="45211320 - Construção de marquises"/>
                <w:listItem w:displayText="45211340 - Construção de blocos de apartamentos" w:value="45211340 - Construção de blocos de apartamentos"/>
                <w:listItem w:displayText="45211341 - Construção de apartamentos" w:value="45211341 - Construção de apartamentos"/>
                <w:listItem w:displayText="45211350 - Construção de edifícios multifuncionais" w:value="45211350 - Construção de edifícios multifuncionais"/>
                <w:listItem w:displayText="45211360 - Obras de urbanização" w:value="45211360 - Obras de urbanização"/>
                <w:listItem w:displayText="45211370 - Construção de saunas" w:value="45211370 - Construção de saunas"/>
                <w:listItem w:displayText="45212000 - Obras de construção de edifícios relacionados com recreio, desporto, cultura, alojamento e restauração" w:value="45212000 - Obras de construção de edifícios relacionados com recreio, desporto, cultura, alojamento e restauração"/>
                <w:listItem w:displayText="45212100 - Construção de instalações para ocupação de tempos livres" w:value="45212100 - Construção de instalações para ocupação de tempos livres"/>
                <w:listItem w:displayText="45212110 - Construção de centro de lazer" w:value="45212110 - Construção de centro de lazer"/>
                <w:listItem w:displayText="45212120 - Construção de parque temático" w:value="45212120 - Construção de parque temático"/>
                <w:listItem w:displayText="45212130 - Construção de parque de diversões" w:value="45212130 - Construção de parque de diversões"/>
                <w:listItem w:displayText="45212140 - Instalação recreativa" w:value="45212140 - Instalação recreativa"/>
                <w:listItem w:displayText="45212150 - Construção de cinema" w:value="45212150 - Construção de cinema"/>
                <w:listItem w:displayText="45212160 - Construção de casino" w:value="45212160 - Construção de casino"/>
                <w:listItem w:displayText="45212170 - Construção de edifício para actividades recreativas" w:value="45212170 - Construção de edifício para actividades recreativas"/>
                <w:listItem w:displayText="45212171 - Construção de centro de espectáculos" w:value="45212171 - Construção de centro de espectáculos"/>
                <w:listItem w:displayText="45212172 - Construção de centro recreativo" w:value="45212172 - Construção de centro recreativo"/>
                <w:listItem w:displayText="45212180 - Construção de bilheteiras" w:value="45212180 - Construção de bilheteiras"/>
                <w:listItem w:displayText="45212190 - Obras de protecção contra o sol" w:value="45212190 - Obras de protecção contra o sol"/>
                <w:listItem w:displayText="45212200 - Construção de instalações desportivas" w:value="45212200 - Construção de instalações desportivas"/>
                <w:listItem w:displayText="45212210 - Construção de instalações desportivas especializadas" w:value="45212210 - Construção de instalações desportivas especializadas"/>
                <w:listItem w:displayText="45212211 - Construção de pista de gelo" w:value="45212211 - Construção de pista de gelo"/>
                <w:listItem w:displayText="45212212 - Construção de piscinas" w:value="45212212 - Construção de piscinas"/>
                <w:listItem w:displayText="45212213 - Marcações desportivas" w:value="45212213 - Marcações desportivas"/>
                <w:listItem w:displayText="45212220 - Construção de instalações desportivas polivalentes" w:value="45212220 - Construção de instalações desportivas polivalentes"/>
                <w:listItem w:displayText="45212221 - Construção de estruturas para campo de desportos" w:value="45212221 - Construção de estruturas para campo de desportos"/>
                <w:listItem w:displayText="45212222 - Construção de ginásio" w:value="45212222 - Construção de ginásio"/>
                <w:listItem w:displayText="45212223 - Construção de instalações para desportos de Inverno" w:value="45212223 - Construção de instalações para desportos de Inverno"/>
                <w:listItem w:displayText="45212224 - Construção de estádio" w:value="45212224 - Construção de estádio"/>
                <w:listItem w:displayText="45212225 - Construção de pavilhão de desportos" w:value="45212225 - Construção de pavilhão de desportos"/>
                <w:listItem w:displayText="45212230 - Instalação de vestiários" w:value="45212230 - Instalação de vestiários"/>
                <w:listItem w:displayText="45212290 - Reparação e manutenção de instalações desportivas" w:value="45212290 - Reparação e manutenção de instalações desportivas"/>
                <w:listItem w:displayText="45212300 - Construção de edifícios para usos culturais e artísticos" w:value="45212300 - Construção de edifícios para usos culturais e artísticos"/>
                <w:listItem w:displayText="45212310 - Obras de construção de edifícios relacionados com feiras" w:value="45212310 - Obras de construção de edifícios relacionados com feiras"/>
                <w:listItem w:displayText="45212311 - Construção de galeria de arte" w:value="45212311 - Construção de galeria de arte"/>
                <w:listItem w:displayText="45212312 - Construção de centro de exposições" w:value="45212312 - Construção de centro de exposições"/>
                <w:listItem w:displayText="45212313 - Construção de museu" w:value="45212313 - Construção de museu"/>
                <w:listItem w:displayText="45212314 - Construção de monumento ou memorial histórico" w:value="45212314 - Construção de monumento ou memorial histórico"/>
                <w:listItem w:displayText="45212320 - Obras de construção de edifícios relacionados com actividades artísticas" w:value="45212320 - Obras de construção de edifícios relacionados com actividades artísticas"/>
                <w:listItem w:displayText="45212321 - Construção de auditório" w:value="45212321 - Construção de auditório"/>
                <w:listItem w:displayText="45212322 - Construção de teatro" w:value="45212322 - Construção de teatro"/>
                <w:listItem w:displayText="45212330 - Construção de biblioteca" w:value="45212330 - Construção de biblioteca"/>
                <w:listItem w:displayText="45212331 - Construção de biblioteca multimédia" w:value="45212331 - Construção de biblioteca multimédia"/>
                <w:listItem w:displayText="45212340 - Construção de sala de conferências" w:value="45212340 - Construção de sala de conferências"/>
                <w:listItem w:displayText="45212350 - Edifícios de especial interesse histórico ou arquitectónico" w:value="45212350 - Edifícios de especial interesse histórico ou arquitectónico"/>
                <w:listItem w:displayText="45212351 - Construção de monumento pré-histórico" w:value="45212351 - Construção de monumento pré-histórico"/>
                <w:listItem w:displayText="45212352 - Construção de monumento industrial" w:value="45212352 - Construção de monumento industrial"/>
                <w:listItem w:displayText="45212353 - Construção de palácio" w:value="45212353 - Construção de palácio"/>
                <w:listItem w:displayText="45212354 - Construção de castelo" w:value="45212354 - Construção de castelo"/>
                <w:listItem w:displayText="45212360 - Construção de edifícios religiosos" w:value="45212360 - Construção de edifícios religiosos"/>
                <w:listItem w:displayText="45212361 - Construção de igreja" w:value="45212361 - Construção de igreja"/>
                <w:listItem w:displayText="45212400 - Edifícios para serviço de alojamento e de restauração" w:value="45212400 - Edifícios para serviço de alojamento e de restauração"/>
                <w:listItem w:displayText="45212410 - Obras de construção de edifícios relacionados com alojamento" w:value="45212410 - Obras de construção de edifícios relacionados com alojamento"/>
                <w:listItem w:displayText="45212411 - Construção de hotel" w:value="45212411 - Construção de hotel"/>
                <w:listItem w:displayText="45212412 - Construção de albergue" w:value="45212412 - Construção de albergue"/>
                <w:listItem w:displayText="45212413 - Construção de alojamento de curta estadia" w:value="45212413 - Construção de alojamento de curta estadia"/>
                <w:listItem w:displayText="45212420 - Obras de construção de edifícios relacionados com restaurantes e instalações similares" w:value="45212420 - Obras de construção de edifícios relacionados com restaurantes e instalações similares"/>
                <w:listItem w:displayText="45212421 - Construção de restaurante" w:value="45212421 - Construção de restaurante"/>
                <w:listItem w:displayText="45212422 - Construção de cantina" w:value="45212422 - Construção de cantina"/>
                <w:listItem w:displayText="45212423 - Construção de cafetaria" w:value="45212423 - Construção de cafetaria"/>
                <w:listItem w:displayText="45212500 - Conversão de cozinha ou restaurante" w:value="45212500 - Conversão de cozinha ou restaurante"/>
                <w:listItem w:displayText="45212600 - Construção de pavilhão" w:value="45212600 - Construção de pavilhão"/>
                <w:listItem w:displayText="45213000 - Obras de construção de edifícios relacionados com edifícios comerciais, armazéns e edifícios industriais, edifícios relacionados com o transporte" w:value="45213000 - Obras de construção de edifícios relacionados com edifícios comerciais, armazéns e edifícios industriais, edifícios relacionados com o transporte"/>
                <w:listItem w:displayText="45213100 - Construção de edifícios comerciais" w:value="45213100 - Construção de edifícios comerciais"/>
                <w:listItem w:displayText="45213110 - Construção de edifícios para lojas" w:value="45213110 - Construção de edifícios para lojas"/>
                <w:listItem w:displayText="45213111 - Construção de centro comercial" w:value="45213111 - Construção de centro comercial"/>
                <w:listItem w:displayText="45213112 - Construção de lojas" w:value="45213112 - Construção de lojas"/>
                <w:listItem w:displayText="45213120 - Construção de estação de correios" w:value="45213120 - Construção de estação de correios"/>
                <w:listItem w:displayText="45213130 - Construção de banco" w:value="45213130 - Construção de banco"/>
                <w:listItem w:displayText="45213140 - Construção de mercado" w:value="45213140 - Construção de mercado"/>
                <w:listItem w:displayText="45213141 - Construção de mercado coberto" w:value="45213141 - Construção de mercado coberto"/>
                <w:listItem w:displayText="45213142 - Construção de mercado ao ar livre" w:value="45213142 - Construção de mercado ao ar livre"/>
                <w:listItem w:displayText="45213150 - Construção de edifício de escritórios" w:value="45213150 - Construção de edifício de escritórios"/>
                <w:listItem w:displayText="45213200 - Construção de armazéns e de edifícios industriais" w:value="45213200 - Construção de armazéns e de edifícios industriais"/>
                <w:listItem w:displayText="45213210 - Instalações para armazenagem frigorífica" w:value="45213210 - Instalações para armazenagem frigorífica"/>
                <w:listItem w:displayText="45213220 - Obras de construção de armazéns" w:value="45213220 - Obras de construção de armazéns"/>
                <w:listItem w:displayText="45213221 - Construção de armazéns" w:value="45213221 - Construção de armazéns"/>
                <w:listItem w:displayText="45213230 - Construção de matadouro" w:value="45213230 - Construção de matadouro"/>
                <w:listItem w:displayText="45213240 - Construção de edifícios agrícolas" w:value="45213240 - Construção de edifícios agrícolas"/>
                <w:listItem w:displayText="45213241 - Construção de celeiro" w:value="45213241 - Construção de celeiro"/>
                <w:listItem w:displayText="45213242 - Construção de estábulos" w:value="45213242 - Construção de estábulos"/>
                <w:listItem w:displayText="45213250 - Construção de edifícios industriais" w:value="45213250 - Construção de edifícios industriais"/>
                <w:listItem w:displayText="45213251 - Construção de unidades industriais" w:value="45213251 - Construção de unidades industriais"/>
                <w:listItem w:displayText="45213252 - Construção de oficinas" w:value="45213252 - Construção de oficinas"/>
                <w:listItem w:displayText="45213260 - Construção de entreposto militar" w:value="45213260 - Construção de entreposto militar"/>
                <w:listItem w:displayText="45213270 - Construção de estação de reciclagem" w:value="45213270 - Construção de estação de reciclagem"/>
                <w:listItem w:displayText="45213280 - Construção de instalação de compostagem" w:value="45213280 - Construção de instalação de compostagem"/>
                <w:listItem w:displayText="45213300 - Edifícios relacionados com o transporte" w:value="45213300 - Edifícios relacionados com o transporte"/>
                <w:listItem w:displayText="45213310 - Obras de construção de edifícios relacionados com o transporte rodoviário" w:value="45213310 - Obras de construção de edifícios relacionados com o transporte rodoviário"/>
                <w:listItem w:displayText="45213311 - Construção de central de autocarros" w:value="45213311 - Construção de central de autocarros"/>
                <w:listItem w:displayText="45213312 - Construção de silo para estacionamento" w:value="45213312 - Construção de silo para estacionamento"/>
                <w:listItem w:displayText="45213313 - Construção de edifício de área de serviço" w:value="45213313 - Construção de edifício de área de serviço"/>
                <w:listItem w:displayText="45213314 - Construção de garagem de autocarros" w:value="45213314 - Construção de garagem de autocarros"/>
                <w:listItem w:displayText="45213315 - Construção de abrigo para paragem de autocarro" w:value="45213315 - Construção de abrigo para paragem de autocarro"/>
                <w:listItem w:displayText="45213316 - Instalação de passarelas" w:value="45213316 - Instalação de passarelas"/>
                <w:listItem w:displayText="45213320 - Obras de construção de edifícios relacionados com o transporte ferroviário" w:value="45213320 - Obras de construção de edifícios relacionados com o transporte ferroviário"/>
                <w:listItem w:displayText="45213321 - Construção de estação ferroviária" w:value="45213321 - Construção de estação ferroviária"/>
                <w:listItem w:displayText="45213322 - Construção de terminal ferroviário" w:value="45213322 - Construção de terminal ferroviário"/>
                <w:listItem w:displayText="45213330 - Obras de construção de edifícios relacionados com o transporte aéreo" w:value="45213330 - Obras de construção de edifícios relacionados com o transporte aéreo"/>
                <w:listItem w:displayText="45213331 - Construção de edifícios aeroportuários" w:value="45213331 - Construção de edifícios aeroportuários"/>
                <w:listItem w:displayText="45213332 - Construção de torre de controlo de aeroporto" w:value="45213332 - Construção de torre de controlo de aeroporto"/>
                <w:listItem w:displayText="45213333 - Instalação de balcões de registo em aeroporto" w:value="45213333 - Instalação de balcões de registo em aeroporto"/>
                <w:listItem w:displayText="45213340 - Obras de construção de edifícios relacionados com o transporte por vias navegáveis" w:value="45213340 - Obras de construção de edifícios relacionados com o transporte por vias navegáveis"/>
                <w:listItem w:displayText="45213341 - Construção de terminal para barcos de passagem (ferries)" w:value="45213341 - Construção de terminal para barcos de passagem (ferries)"/>
                <w:listItem w:displayText="45213342 - Construção de terminal ro-ro" w:value="45213342 - Construção de terminal ro-ro"/>
                <w:listItem w:displayText="45213350 - Obras de construção de edifícios relacionados com vários meios de transporte" w:value="45213350 - Obras de construção de edifícios relacionados com vários meios de transporte"/>
                <w:listItem w:displayText="45213351 - Construção de hangar de manutenção" w:value="45213351 - Construção de hangar de manutenção"/>
                <w:listItem w:displayText="45213352 - Construção de entreposto de serviço" w:value="45213352 - Construção de entreposto de serviço"/>
                <w:listItem w:displayText="45213353 - Instalação de pontes de embarque de passageiros" w:value="45213353 - Instalação de pontes de embarque de passageiros"/>
                <w:listItem w:displayText="45213400 - Instalação de locais para pessoal" w:value="45213400 - Instalação de locais para pessoal"/>
                <w:listItem w:displayText="45214000 - Construção de edifícios destinados à educação ou à investigação" w:value="45214000 - Construção de edifícios destinados à educação ou à investigação"/>
                <w:listItem w:displayText="45214100 - Construção de jardins de infância" w:value="45214100 - Construção de jardins de infância"/>
                <w:listItem w:displayText="45214200 - Construção de edifícios escolares" w:value="45214200 - Construção de edifícios escolares"/>
                <w:listItem w:displayText="45214210 - Construção de escola primária" w:value="45214210 - Construção de escola primária"/>
                <w:listItem w:displayText="45214220 - Construção de escola secundária" w:value="45214220 - Construção de escola secundária"/>
                <w:listItem w:displayText="45214230 - Construção de escola especial" w:value="45214230 - Construção de escola especial"/>
                <w:listItem w:displayText="45214300 - Construção de edifícios para ensino superior" w:value="45214300 - Construção de edifícios para ensino superior"/>
                <w:listItem w:displayText="45214310 - Construção de escola de formação profissional" w:value="45214310 - Construção de escola de formação profissional"/>
                <w:listItem w:displayText="45214320 - Construção de escola técnica" w:value="45214320 - Construção de escola técnica"/>
                <w:listItem w:displayText="45214400 - Construção de edifícios universitários" w:value="45214400 - Construção de edifícios universitários"/>
                <w:listItem w:displayText="45214410 - Construção de instituto politécnico" w:value="45214410 - Construção de instituto politécnico"/>
                <w:listItem w:displayText="45214420 - Construção de anfiteatro académico" w:value="45214420 - Construção de anfiteatro académico"/>
                <w:listItem w:displayText="45214430 - Construção de laboratório de línguas" w:value="45214430 - Construção de laboratório de línguas"/>
                <w:listItem w:displayText="45214500 - Construção de edifícios para o ensino pós-secundário" w:value="45214500 - Construção de edifícios para o ensino pós-secundário"/>
                <w:listItem w:displayText="45214600 - Construção de edifícios destinados à investigação" w:value="45214600 - Construção de edifícios destinados à investigação"/>
                <w:listItem w:displayText="45214610 - Construção de edifício para laboratório" w:value="45214610 - Construção de edifício para laboratório"/>
                <w:listItem w:displayText="45214620 - Construção de instalações para ensaio e investigação" w:value="45214620 - Construção de instalações para ensaio e investigação"/>
                <w:listItem w:displayText="45214630 - Instalações científicas" w:value="45214630 - Instalações científicas"/>
                <w:listItem w:displayText="45214631 - Instalação de salas antissépticas (cleanrooms)" w:value="45214631 - Instalação de salas antissépticas (cleanrooms)"/>
                <w:listItem w:displayText="45214640 - Construção de estações meteorológicas" w:value="45214640 - Construção de estações meteorológicas"/>
                <w:listItem w:displayText="45214700 - Construção de residências universitárias" w:value="45214700 - Construção de residências universitárias"/>
                <w:listItem w:displayText="45214710 - Construção de átrio de entrada" w:value="45214710 - Construção de átrio de entrada"/>
                <w:listItem w:displayText="45214800 - Construção de instalações para formação" w:value="45214800 - Construção de instalações para formação"/>
                <w:listItem w:displayText="45215000 - Obras de construção de edifícios relacionados com serviços de saúde ou sociais, crematórios e instalações sanitárias públicas" w:value="45215000 - Obras de construção de edifícios relacionados com serviços de saúde ou sociais, crematórios e instalações sanitárias públicas"/>
                <w:listItem w:displayText="45215100 - Obras de construção de edifícios relacionados com serviços de saúde" w:value="45215100 - Obras de construção de edifícios relacionados com serviços de saúde"/>
                <w:listItem w:displayText="45215110 - Construção de estação termal" w:value="45215110 - Construção de estação termal"/>
                <w:listItem w:displayText="45215120 - Construção de edifício médico especializado" w:value="45215120 - Construção de edifício médico especializado"/>
                <w:listItem w:displayText="45215130 - Construção de clínica" w:value="45215130 - Construção de clínica"/>
                <w:listItem w:displayText="45215140 - Construção de instalações hospitalares" w:value="45215140 - Construção de instalações hospitalares"/>
                <w:listItem w:displayText="45215141 - Construção de bloco operatório" w:value="45215141 - Construção de bloco operatório"/>
                <w:listItem w:displayText="45215142 - Construção de unidade de cuidados intensivos" w:value="45215142 - Construção de unidade de cuidados intensivos"/>
                <w:listItem w:displayText="45215143 - Construção de sala de radioscopia para diagnóstico" w:value="45215143 - Construção de sala de radioscopia para diagnóstico"/>
                <w:listItem w:displayText="45215144 - Construção de salas de radioscopia" w:value="45215144 - Construção de salas de radioscopia"/>
                <w:listItem w:displayText="45215145 - Construção de sala de fluoroscopia" w:value="45215145 - Construção de sala de fluoroscopia"/>
                <w:listItem w:displayText="45215146 - Construção de sala de patologia" w:value="45215146 - Construção de sala de patologia"/>
                <w:listItem w:displayText="45215147 - Construção de sala de medicina legal" w:value="45215147 - Construção de sala de medicina legal"/>
                <w:listItem w:displayText="45215148 - Construção de sala de cateterização" w:value="45215148 - Construção de sala de cateterização"/>
                <w:listItem w:displayText="45215200 - Construção de edifícios destinados a serviços sociais" w:value="45215200 - Construção de edifícios destinados a serviços sociais"/>
                <w:listItem w:displayText="45215210 - Obras de construção de centros de acolhimento" w:value="45215210 - Obras de construção de centros de acolhimento"/>
                <w:listItem w:displayText="45215212 - Construção de lar para idosos" w:value="45215212 - Construção de lar para idosos"/>
                <w:listItem w:displayText="45215213 - Construção de casa de repouso" w:value="45215213 - Construção de casa de repouso"/>
                <w:listItem w:displayText="45215214 - Construção de residenciais para idosos" w:value="45215214 - Construção de residenciais para idosos"/>
                <w:listItem w:displayText="45215215 - Construção de infantário" w:value="45215215 - Construção de infantário"/>
                <w:listItem w:displayText="45215220 - Obras de construção de edifícios destinados a serviços sociais excepto centros de acolhimento" w:value="45215220 - Obras de construção de edifícios destinados a serviços sociais excepto centros de acolhimento"/>
                <w:listItem w:displayText="45215221 - Construção de centro de dia" w:value="45215221 - Construção de centro de dia"/>
                <w:listItem w:displayText="45215222 - Construção de centro administrativo" w:value="45215222 - Construção de centro administrativo"/>
                <w:listItem w:displayText="45215300 - Construção de crematórios" w:value="45215300 - Construção de crematórios"/>
                <w:listItem w:displayText="45215400 - Obras relacionadas com cemitérios" w:value="45215400 - Obras relacionadas com cemitérios"/>
                <w:listItem w:displayText="45215500 - Instalações sanitárias públicas" w:value="45215500 - Instalações sanitárias públicas"/>
                <w:listItem w:displayText="45216000 - Obras de construção de edifícios destinados às forças policiais ou aos serviços de emergência e de edifícios militares" w:value="45216000 - Obras de construção de edifícios destinados às forças policiais ou aos serviços de emergência e de edifícios militares"/>
                <w:listItem w:displayText="45216100 - Construção de edifícios destinados às forças policiais ou aos serviços de emergência" w:value="45216100 - Construção de edifícios destinados às forças policiais ou aos serviços de emergência"/>
                <w:listItem w:displayText="45216110 - Obras de construção de edifícios destinados às forças policiais" w:value="45216110 - Obras de construção de edifícios destinados às forças policiais"/>
                <w:listItem w:displayText="45216111 - Construção de esquadra de polícia" w:value="45216111 - Construção de esquadra de polícia"/>
                <w:listItem w:displayText="45216112 - Construção de tribunal" w:value="45216112 - Construção de tribunal"/>
                <w:listItem w:displayText="45216113 - Construção de estabelecimento prisional" w:value="45216113 - Construção de estabelecimento prisional"/>
                <w:listItem w:displayText="45216114 - Edifícios destinados ao Parlamento e para ajuntamento público" w:value="45216114 - Edifícios destinados ao Parlamento e para ajuntamento público"/>
                <w:listItem w:displayText="45216120 - Obras de construção de edifícios destinados aos serviços de emergência" w:value="45216120 - Obras de construção de edifícios destinados aos serviços de emergência"/>
                <w:listItem w:displayText="45216121 - Construção de quartel de bombeiros" w:value="45216121 - Construção de quartel de bombeiros"/>
                <w:listItem w:displayText="45216122 - Construção de central de ambulâncias" w:value="45216122 - Construção de central de ambulâncias"/>
                <w:listItem w:displayText="45216123 - Construção de edifício destinado a serviços de socorro em montanha" w:value="45216123 - Construção de edifício destinado a serviços de socorro em montanha"/>
                <w:listItem w:displayText="45216124 - Construção de central de embarcações salva-vidas" w:value="45216124 - Construção de central de embarcações salva-vidas"/>
                <w:listItem w:displayText="45216125 - Construção de edifício destinado a serviços de pronto-socorro" w:value="45216125 - Construção de edifício destinado a serviços de pronto-socorro"/>
                <w:listItem w:displayText="45216126 - Construção de edifício para a guarda costeira" w:value="45216126 - Construção de edifício para a guarda costeira"/>
                <w:listItem w:displayText="45216127 - Construção de central de serviços de pronto-socorro" w:value="45216127 - Construção de central de serviços de pronto-socorro"/>
                <w:listItem w:displayText="45216128 - Construção de farol" w:value="45216128 - Construção de farol"/>
                <w:listItem w:displayText="45216129 - Abrigos de protecção" w:value="45216129 - Abrigos de protecção"/>
                <w:listItem w:displayText="45216200 - Construção de edifícios e instalações militares" w:value="45216200 - Construção de edifícios e instalações militares"/>
                <w:listItem w:displayText="45216220 - Construção de bunker militar" w:value="45216220 - Construção de bunker militar"/>
                <w:listItem w:displayText="45216230 - Construção de abrigo militar" w:value="45216230 - Construção de abrigo militar"/>
                <w:listItem w:displayText="45216250 - Construção de trincheiras de defesa" w:value="45216250 - Construção de trincheiras de defesa"/>
                <w:listItem w:displayText="45217000 - Construção de edifícios insufláveis" w:value="45217000 - Construção de edifícios insufláveis"/>
                <w:listItem w:displayText="45220000 - Obras de engenharia civil e construção de estruturas" w:value="45220000 - Obras de engenharia civil e construção de estruturas"/>
                <w:listItem w:displayText="45221000 - Construção de pontes, túneis, poços e passagens subterrâneas" w:value="45221000 - Construção de pontes, túneis, poços e passagens subterrâneas"/>
                <w:listItem w:displayText="45221100 - Construção de pontes" w:value="45221100 - Construção de pontes"/>
                <w:listItem w:displayText="45221110 - Construção de ponte" w:value="45221110 - Construção de ponte"/>
                <w:listItem w:displayText="45221111 - Construção de ponte rodoviária" w:value="45221111 - Construção de ponte rodoviária"/>
                <w:listItem w:displayText="45221112 - Construção de ponte ferroviária" w:value="45221112 - Construção de ponte ferroviária"/>
                <w:listItem w:displayText="45221113 - Construção de ponte pedonal" w:value="45221113 - Construção de ponte pedonal"/>
                <w:listItem w:displayText="45221114 - Construção de pontes de ferro" w:value="45221114 - Construção de pontes de ferro"/>
                <w:listItem w:displayText="45221115 - Construção de pontes de aço" w:value="45221115 - Construção de pontes de aço"/>
                <w:listItem w:displayText="45221117 - Construção de báscula de pesagem" w:value="45221117 - Construção de báscula de pesagem"/>
                <w:listItem w:displayText="45221118 - Construção de ponte para condutas de longa distância" w:value="45221118 - Construção de ponte para condutas de longa distância"/>
                <w:listItem w:displayText="45221119 - Obras de renovação de pontes" w:value="45221119 - Obras de renovação de pontes"/>
                <w:listItem w:displayText="45221120 - Construção de viaduto" w:value="45221120 - Construção de viaduto"/>
                <w:listItem w:displayText="45221121 - Construção de viaduto rodoviário" w:value="45221121 - Construção de viaduto rodoviário"/>
                <w:listItem w:displayText="45221122 - Construção de viaduto ferroviário" w:value="45221122 - Construção de viaduto ferroviário"/>
                <w:listItem w:displayText="45221200 - Construção de túneis, poços e passagens subterrâneas" w:value="45221200 - Construção de túneis, poços e passagens subterrâneas"/>
                <w:listItem w:displayText="45221210 - Escavações total ou parcialmente cobertas" w:value="45221210 - Escavações total ou parcialmente cobertas"/>
                <w:listItem w:displayText="45221211 - Passagem inferior" w:value="45221211 - Passagem inferior"/>
                <w:listItem w:displayText="45221213 - Escavações ferroviárias total ou parcialmente cobertas" w:value="45221213 - Escavações ferroviárias total ou parcialmente cobertas"/>
                <w:listItem w:displayText="45221214 - Escavações rodoviárias total ou parcialmente cobertas" w:value="45221214 - Escavações rodoviárias total ou parcialmente cobertas"/>
                <w:listItem w:displayText="45221220 - Pontões" w:value="45221220 - Pontões"/>
                <w:listItem w:displayText="45221230 - Poços de inspecção" w:value="45221230 - Poços de inspecção"/>
                <w:listItem w:displayText="45221240 - Construção de túneis" w:value="45221240 - Construção de túneis"/>
                <w:listItem w:displayText="45221241 - Construção de túnel rodoviário" w:value="45221241 - Construção de túnel rodoviário"/>
                <w:listItem w:displayText="45221242 - Construção de túnel ferroviário" w:value="45221242 - Construção de túnel ferroviário"/>
                <w:listItem w:displayText="45221243 - Construção de túnel pedonal" w:value="45221243 - Construção de túnel pedonal"/>
                <w:listItem w:displayText="45221244 - Construção de túnel para canal" w:value="45221244 - Construção de túnel para canal"/>
                <w:listItem w:displayText="45221245 - Construção de túnel sob rio" w:value="45221245 - Construção de túnel sob rio"/>
                <w:listItem w:displayText="45221246 - Construção de túnel submarino" w:value="45221246 - Construção de túnel submarino"/>
                <w:listItem w:displayText="45221247 - Escavação de túneis" w:value="45221247 - Escavação de túneis"/>
                <w:listItem w:displayText="45221248 - Obras de revestimento interno de túneis" w:value="45221248 - Obras de revestimento interno de túneis"/>
                <w:listItem w:displayText="45221250 - Obras subterrâneas excepto túneis, poços e passagens subterrâneas" w:value="45221250 - Obras subterrâneas excepto túneis, poços e passagens subterrâneas"/>
                <w:listItem w:displayText="45222000 - Construção de obras de engenharia civil excepto pontes, túneis, poços e passagens subterrâneas" w:value="45222000 - Construção de obras de engenharia civil excepto pontes, túneis, poços e passagens subterrâneas"/>
                <w:listItem w:displayText="45222100 - Construção de estação de tratamento de resíduos" w:value="45222100 - Construção de estação de tratamento de resíduos"/>
                <w:listItem w:displayText="45222110 - Construção de depósito de resíduos" w:value="45222110 - Construção de depósito de resíduos"/>
                <w:listItem w:displayText="45222200 - Obras de engenharia para instalações militares" w:value="45222200 - Obras de engenharia para instalações militares"/>
                <w:listItem w:displayText="45222300 - Obras de engenharia para instalações de segurança" w:value="45222300 - Obras de engenharia para instalações de segurança"/>
                <w:listItem w:displayText="45223000 - Construção de estruturas" w:value="45223000 - Construção de estruturas"/>
                <w:listItem w:displayText="45223100 - Montagem de estruturas metálicas" w:value="45223100 - Montagem de estruturas metálicas"/>
                <w:listItem w:displayText="45223110 - Instalação de estruturas metálicas" w:value="45223110 - Instalação de estruturas metálicas"/>
                <w:listItem w:displayText="45223200 - Obras de estrutura" w:value="45223200 - Obras de estrutura"/>
                <w:listItem w:displayText="45223210 - Obras de estrutura em aço" w:value="45223210 - Obras de estrutura em aço"/>
                <w:listItem w:displayText="45223220 - Construção de toscos" w:value="45223220 - Construção de toscos"/>
                <w:listItem w:displayText="45223300 - Construção de parque de estacionamento" w:value="45223300 - Construção de parque de estacionamento"/>
                <w:listItem w:displayText="45223310 - Construção de parque de estacionamento subterrâneo" w:value="45223310 - Construção de parque de estacionamento subterrâneo"/>
                <w:listItem w:displayText="45223320 - Construção de parque dissuasor (park-and-ride)" w:value="45223320 - Construção de parque dissuasor (park-and-ride)"/>
                <w:listItem w:displayText="45223400 - Construção de estação de radar" w:value="45223400 - Construção de estação de radar"/>
                <w:listItem w:displayText="45223500 - Estruturas de betão reforçado" w:value="45223500 - Estruturas de betão reforçado"/>
                <w:listItem w:displayText="45223600 - Construção de canis" w:value="45223600 - Construção de canis"/>
                <w:listItem w:displayText="45223700 - Construção de área de serviço" w:value="45223700 - Construção de área de serviço"/>
                <w:listItem w:displayText="45223710 - Construção de área de serviço em auto-estrada" w:value="45223710 - Construção de área de serviço em auto-estrada"/>
                <w:listItem w:displayText="45223720 - Construção de estações de serviço" w:value="45223720 - Construção de estações de serviço"/>
                <w:listItem w:displayText="45223800 - Montagem e edificação de estruturas prefabricadas" w:value="45223800 - Montagem e edificação de estruturas prefabricadas"/>
                <w:listItem w:displayText="45223810 - Construções prefabricadas" w:value="45223810 - Construções prefabricadas"/>
                <w:listItem w:displayText="45223820 - Unidades e componentes prefabricadas" w:value="45223820 - Unidades e componentes prefabricadas"/>
                <w:listItem w:displayText="45223821 - Unidades prefabricadas" w:value="45223821 - Unidades prefabricadas"/>
                <w:listItem w:displayText="45223822 - Componentes pré-fabricados" w:value="45223822 - Componentes pré-fabricados"/>
                <w:listItem w:displayText="45230000 - Construção de condutas de longa distância, de linhas para comunicação e transporte de energia, vias rápidas, estradas, aeródromos e vias férreas;  nivelamento do terreno" w:value="45230000 - Construção de condutas de longa distância, de linhas para comunicação e transporte de energia, vias rápidas, estradas, aeródromos e vias férreas;  nivelamento do terreno"/>
                <w:listItem w:displayText="45231000 - Construção de condutas de longa distância e de linhas para comunicação e transporte de energia" w:value="45231000 - Construção de condutas de longa distância e de linhas para comunicação e transporte de energia"/>
                <w:listItem w:displayText="45231100 - Obras gerais de construção de condutas de longa distância" w:value="45231100 - Obras gerais de construção de condutas de longa distância"/>
                <w:listItem w:displayText="45231110 - Obras de colocação de condutas" w:value="45231110 - Obras de colocação de condutas"/>
                <w:listItem w:displayText="45231111 - Levantamento e recolocação de condutas de longa distância" w:value="45231111 - Levantamento e recolocação de condutas de longa distância"/>
                <w:listItem w:displayText="45231112 - Instalação de sistemas de condutas" w:value="45231112 - Instalação de sistemas de condutas"/>
                <w:listItem w:displayText="45231113 - Recolocação de condutas de longa distância" w:value="45231113 - Recolocação de condutas de longa distância"/>
                <w:listItem w:displayText="45231200 - Construção de oleodutos e gasodutos" w:value="45231200 - Construção de oleodutos e gasodutos"/>
                <w:listItem w:displayText="45231210 - Construção de oleodutos" w:value="45231210 - Construção de oleodutos"/>
                <w:listItem w:displayText="45231220 - Construção de gasodutos" w:value="45231220 - Construção de gasodutos"/>
                <w:listItem w:displayText="45231221 - Construção de condutas de gás" w:value="45231221 - Construção de condutas de gás"/>
                <w:listItem w:displayText="45231222 - Obras relacionadas com gasómetros" w:value="45231222 - Obras relacionadas com gasómetros"/>
                <w:listItem w:displayText="45231223 - Obras anexas relacionadas com o abastecimento de gás" w:value="45231223 - Obras anexas relacionadas com o abastecimento de gás"/>
                <w:listItem w:displayText="45231300 - Construção de condutas para água e águas residuais" w:value="45231300 - Construção de condutas para água e águas residuais"/>
                <w:listItem w:displayText="45231400 - Construção de linhas para o transporte de electricidade" w:value="45231400 - Construção de linhas para o transporte de electricidade"/>
                <w:listItem w:displayText="45231500 - Obras relacionadas com condutas de longa distância para ar comprimido" w:value="45231500 - Obras relacionadas com condutas de longa distância para ar comprimido"/>
                <w:listItem w:displayText="45231510 - Obras relacionadas com circuitos pneumáticos para a distribuição de correio" w:value="45231510 - Obras relacionadas com circuitos pneumáticos para a distribuição de correio"/>
                <w:listItem w:displayText="45231600 - Construção de linhas para comunicação" w:value="45231600 - Construção de linhas para comunicação"/>
                <w:listItem w:displayText="45232000 - Obras anexas relacionadas com condutas de longa distância e cabos" w:value="45232000 - Obras anexas relacionadas com condutas de longa distância e cabos"/>
                <w:listItem w:displayText="45232100 - Obras anexas relacionadas com condutas para o transporte de água" w:value="45232100 - Obras anexas relacionadas com condutas para o transporte de água"/>
                <w:listItem w:displayText="45232120 - Obras relacionadas com irrigação" w:value="45232120 - Obras relacionadas com irrigação"/>
                <w:listItem w:displayText="45232121 - Construção de condutas para irrigação" w:value="45232121 - Construção de condutas para irrigação"/>
                <w:listItem w:displayText="45232130 - Construção de condutas para águas pluviais" w:value="45232130 - Construção de condutas para águas pluviais"/>
                <w:listItem w:displayText="45232140 - Construção de condutas de aquecimento urbano" w:value="45232140 - Construção de condutas de aquecimento urbano"/>
                <w:listItem w:displayText="45232141 - Obras relacionadas com aquecimento" w:value="45232141 - Obras relacionadas com aquecimento"/>
                <w:listItem w:displayText="45232142 - Construção de estação de transferência de calor" w:value="45232142 - Construção de estação de transferência de calor"/>
                <w:listItem w:displayText="45232150 - Obras relacionadas com condutas para abastecimento de água" w:value="45232150 - Obras relacionadas com condutas para abastecimento de água"/>
                <w:listItem w:displayText="45232151 - Obras de renovação de condutas de água" w:value="45232151 - Obras de renovação de condutas de água"/>
                <w:listItem w:displayText="45232152 - Construção de estação de bombagem" w:value="45232152 - Construção de estação de bombagem"/>
                <w:listItem w:displayText="45232153 - Construção de torres de água" w:value="45232153 - Construção de torres de água"/>
                <w:listItem w:displayText="45232154 - Construção de tanques elevados para água potável" w:value="45232154 - Construção de tanques elevados para água potável"/>
                <w:listItem w:displayText="45232200 - Obras anexas relacionadas com linhas para o transporte de electricidade" w:value="45232200 - Obras anexas relacionadas com linhas para o transporte de electricidade"/>
                <w:listItem w:displayText="45232210 - Construção de linhas suspensas" w:value="45232210 - Construção de linhas suspensas"/>
                <w:listItem w:displayText="45232220 - Construção de subestação" w:value="45232220 - Construção de subestação"/>
                <w:listItem w:displayText="45232221 - Subestação transformadora" w:value="45232221 - Subestação transformadora"/>
                <w:listItem w:displayText="45232300 - Construção de linhas telefónicas e de comunicação e obras anexas" w:value="45232300 - Construção de linhas telefónicas e de comunicação e obras anexas"/>
                <w:listItem w:displayText="45232310 - Construção de linhas telefónicas" w:value="45232310 - Construção de linhas telefónicas"/>
                <w:listItem w:displayText="45232311 - Linhas telefónicas de emergência para estradas" w:value="45232311 - Linhas telefónicas de emergência para estradas"/>
                <w:listItem w:displayText="45232320 - Linhas de radiodifusão por cabo" w:value="45232320 - Linhas de radiodifusão por cabo"/>
                <w:listItem w:displayText="45232330 - Montagem de antenas" w:value="45232330 - Montagem de antenas"/>
                <w:listItem w:displayText="45232331 - Obras anexas relacionadas com radiodifusão" w:value="45232331 - Obras anexas relacionadas com radiodifusão"/>
                <w:listItem w:displayText="45232332 - Obras anexas relacionadas com telecomunicações" w:value="45232332 - Obras anexas relacionadas com telecomunicações"/>
                <w:listItem w:displayText="45232340 - Construção de estações de base para telefones móveis" w:value="45232340 - Construção de estações de base para telefones móveis"/>
                <w:listItem w:displayText="45232400 - Obras de construção de esgotos" w:value="45232400 - Obras de construção de esgotos"/>
                <w:listItem w:displayText="45232410 - Obras de construção de sistemas colectores" w:value="45232410 - Obras de construção de sistemas colectores"/>
                <w:listItem w:displayText="45232411 - Construção de condutas para águas residuais" w:value="45232411 - Construção de condutas para águas residuais"/>
                <w:listItem w:displayText="45232420 - Construção de estações de depuração de águas residuais" w:value="45232420 - Construção de estações de depuração de águas residuais"/>
                <w:listItem w:displayText="45232421 - Tratamento de águas residuais" w:value="45232421 - Tratamento de águas residuais"/>
                <w:listItem w:displayText="45232422 - Estação de tratamento de lamas" w:value="45232422 - Estação de tratamento de lamas"/>
                <w:listItem w:displayText="45232423 - Construção de estações de bombagem de águas residuais" w:value="45232423 - Construção de estações de bombagem de águas residuais"/>
                <w:listItem w:displayText="45232424 - Construção de canal de descarga final de esgotos" w:value="45232424 - Construção de canal de descarga final de esgotos"/>
                <w:listItem w:displayText="45232430 - Tratamento de águas" w:value="45232430 - Tratamento de águas"/>
                <w:listItem w:displayText="45232431 - Estação de bombagem de águas residuais" w:value="45232431 - Estação de bombagem de águas residuais"/>
                <w:listItem w:displayText="45232440 - Construção de condutas de esgoto" w:value="45232440 - Construção de condutas de esgoto"/>
                <w:listItem w:displayText="45232450 - Obras de construção para drenagem" w:value="45232450 - Obras de construção para drenagem"/>
                <w:listItem w:displayText="45232451 - Obras de drenagem e pavimentação" w:value="45232451 - Obras de drenagem e pavimentação"/>
                <w:listItem w:displayText="45232452 - Obras de drenagem" w:value="45232452 - Obras de drenagem"/>
                <w:listItem w:displayText="45232453 - Construção de drenos" w:value="45232453 - Construção de drenos"/>
                <w:listItem w:displayText="45232454 - Construção de bacia de águas pluviais" w:value="45232454 - Construção de bacia de águas pluviais"/>
                <w:listItem w:displayText="45232460 - Obras de saneamento" w:value="45232460 - Obras de saneamento"/>
                <w:listItem w:displayText="45232470 - Estação de transferência de resíduos" w:value="45232470 - Estação de transferência de resíduos"/>
                <w:listItem w:displayText="45233000 - Construção, fundação e pavimentação de vias rápidas e estradas" w:value="45233000 - Construção, fundação e pavimentação de vias rápidas e estradas"/>
                <w:listItem w:displayText="45233100 - Construção de estradas e vias rápidas" w:value="45233100 - Construção de estradas e vias rápidas"/>
                <w:listItem w:displayText="45233110 - Construção de auto-estradas" w:value="45233110 - Construção de auto-estradas"/>
                <w:listItem w:displayText="45233120 - Construção de estradas" w:value="45233120 - Construção de estradas"/>
                <w:listItem w:displayText="45233121 - Construção de estradas principais" w:value="45233121 - Construção de estradas principais"/>
                <w:listItem w:displayText="45233122 - Construção de via circular" w:value="45233122 - Construção de via circular"/>
                <w:listItem w:displayText="45233123 - Construção de estrada secundária" w:value="45233123 - Construção de estrada secundária"/>
                <w:listItem w:displayText="45233124 - Construção de estrada nacional" w:value="45233124 - Construção de estrada nacional"/>
                <w:listItem w:displayText="45233125 - Construção de nó rodoviário" w:value="45233125 - Construção de nó rodoviário"/>
                <w:listItem w:displayText="45233126 - Construção de cruzamento desnivelado" w:value="45233126 - Construção de cruzamento desnivelado"/>
                <w:listItem w:displayText="45233127 - Construção de cruzamento em T" w:value="45233127 - Construção de cruzamento em T"/>
                <w:listItem w:displayText="45233128 - Construção de rotunda" w:value="45233128 - Construção de rotunda"/>
                <w:listItem w:displayText="45233129 - Construção de estrada transversal" w:value="45233129 - Construção de estrada transversal"/>
                <w:listItem w:displayText="45233130 - Construção de vias rápidas" w:value="45233130 - Construção de vias rápidas"/>
                <w:listItem w:displayText="45233131 - Construção de vias rápidas em passagem superior" w:value="45233131 - Construção de vias rápidas em passagem superior"/>
                <w:listItem w:displayText="45233139 - Manutenção de vias rápidas" w:value="45233139 - Manutenção de vias rápidas"/>
                <w:listItem w:displayText="45233140 - Obras em estradas" w:value="45233140 - Obras em estradas"/>
                <w:listItem w:displayText="45233141 - Manutenção de estradas" w:value="45233141 - Manutenção de estradas"/>
                <w:listItem w:displayText="45233142 - Reparação de estradas" w:value="45233142 - Reparação de estradas"/>
                <w:listItem w:displayText="45233144 - Construção de passagem superior" w:value="45233144 - Construção de passagem superior"/>
                <w:listItem w:displayText="45233150 - Obras para redução do trânsito" w:value="45233150 - Obras para redução do trânsito"/>
                <w:listItem w:displayText="45233160 - Vias e outras superfícies empedradas" w:value="45233160 - Vias e outras superfícies empedradas"/>
                <w:listItem w:displayText="45233161 - Construção de via pedonal" w:value="45233161 - Construção de via pedonal"/>
                <w:listItem w:displayText="45233162 - Construção de via para ciclistas" w:value="45233162 - Construção de via para ciclistas"/>
                <w:listItem w:displayText="45233200 - Obras diversas de pavimentação" w:value="45233200 - Obras diversas de pavimentação"/>
                <w:listItem w:displayText="45233210 - Pavimentação de vias rápidas" w:value="45233210 - Pavimentação de vias rápidas"/>
                <w:listItem w:displayText="45233220 - Pavimentação de estradas" w:value="45233220 - Pavimentação de estradas"/>
                <w:listItem w:displayText="45233221 - Obras de sinalização horizontal de estradas" w:value="45233221 - Obras de sinalização horizontal de estradas"/>
                <w:listItem w:displayText="45233222 - Obras de pavimentação e asfaltagem" w:value="45233222 - Obras de pavimentação e asfaltagem"/>
                <w:listItem w:displayText="45233223 - Renovação do pavimento das faixas de rodagem" w:value="45233223 - Renovação do pavimento das faixas de rodagem"/>
                <w:listItem w:displayText="45233224 - Construção de estrada com faixa de rodagem dupla" w:value="45233224 - Construção de estrada com faixa de rodagem dupla"/>
                <w:listItem w:displayText="45233225 - Construção de estrada com faixa de rodagem única" w:value="45233225 - Construção de estrada com faixa de rodagem única"/>
                <w:listItem w:displayText="45233226 - Construção de estrada de acesso" w:value="45233226 - Construção de estrada de acesso"/>
                <w:listItem w:displayText="45233227 - Construção de acesso a auto-estrada" w:value="45233227 - Construção de acesso a auto-estrada"/>
                <w:listItem w:displayText="45233228 - Obras de revestimento superficial" w:value="45233228 - Obras de revestimento superficial"/>
                <w:listItem w:displayText="45233229 - Manutenção de bermas" w:value="45233229 - Manutenção de bermas"/>
                <w:listItem w:displayText="45233250 - Obras de pavimentação excepto para estradas" w:value="45233250 - Obras de pavimentação excepto para estradas"/>
                <w:listItem w:displayText="45233251 - Renovação de pavimentos" w:value="45233251 - Renovação de pavimentos"/>
                <w:listItem w:displayText="45233252 - Pavimentação de ruas" w:value="45233252 - Pavimentação de ruas"/>
                <w:listItem w:displayText="45233253 - Pavimentação de vias para peões" w:value="45233253 - Pavimentação de vias para peões"/>
                <w:listItem w:displayText="45233260 - Construção de vias pedestres" w:value="45233260 - Construção de vias pedestres"/>
                <w:listItem w:displayText="45233261 - Construção de passagem superior para peões" w:value="45233261 - Construção de passagem superior para peões"/>
                <w:listItem w:displayText="45233262 - Construção de zona pedonal" w:value="45233262 - Construção de zona pedonal"/>
                <w:listItem w:displayText="45233270 - Marcação de parques de estacionamento" w:value="45233270 - Marcação de parques de estacionamento"/>
                <w:listItem w:displayText="45233280 - Instalação de barreiras rodoviárias" w:value="45233280 - Instalação de barreiras rodoviárias"/>
                <w:listItem w:displayText="45233290 - Instalação de sinais rodoviários" w:value="45233290 - Instalação de sinais rodoviários"/>
                <w:listItem w:displayText="45233291 - Instalação de marcos" w:value="45233291 - Instalação de marcos"/>
                <w:listItem w:displayText="45233292 - Instalação de equipamento de segurança" w:value="45233292 - Instalação de equipamento de segurança"/>
                <w:listItem w:displayText="45233293 - Instalação de mobiliário rodoviário" w:value="45233293 - Instalação de mobiliário rodoviário"/>
                <w:listItem w:displayText="45233294 - Instalação de sinalização rodoviária" w:value="45233294 - Instalação de sinalização rodoviária"/>
                <w:listItem w:displayText="45233300 - Construção de fundações para vias rápidas, estradas, ruas e vias para peões" w:value="45233300 - Construção de fundações para vias rápidas, estradas, ruas e vias para peões"/>
                <w:listItem w:displayText="45233310 - Construção de fundações para vias rápidas" w:value="45233310 - Construção de fundações para vias rápidas"/>
                <w:listItem w:displayText="45233320 - Construção de fundações para estradas" w:value="45233320 - Construção de fundações para estradas"/>
                <w:listItem w:displayText="45233330 - Construção de fundações para ruas" w:value="45233330 - Construção de fundações para ruas"/>
                <w:listItem w:displayText="45233340 - Construção de fundações para vias para peões" w:value="45233340 - Construção de fundações para vias para peões"/>
                <w:listItem w:displayText="45234000 - Construção de vias férreas e de sistemas de transporte por cabos" w:value="45234000 - Construção de vias férreas e de sistemas de transporte por cabos"/>
                <w:listItem w:displayText="45234100 - Construção de vias férreas" w:value="45234100 - Construção de vias férreas"/>
                <w:listItem w:displayText="45234110 - Via férrea interurbana" w:value="45234110 - Via férrea interurbana"/>
                <w:listItem w:displayText="45234111 - Construção de via férrea urbana" w:value="45234111 - Construção de via férrea urbana"/>
                <w:listItem w:displayText="45234112 - Construção de depósito ferroviário" w:value="45234112 - Construção de depósito ferroviário"/>
                <w:listItem w:displayText="45234113 - Demolição de carris" w:value="45234113 - Demolição de carris"/>
                <w:listItem w:displayText="45234114 - Construção de aterro ferroviário" w:value="45234114 - Construção de aterro ferroviário"/>
                <w:listItem w:displayText="45234115 - Obras de sinalização ferroviária" w:value="45234115 - Obras de sinalização ferroviária"/>
                <w:listItem w:displayText="45234116 - Construção de carris" w:value="45234116 - Construção de carris"/>
                <w:listItem w:displayText="45234120 - Obras relacionadas com vias férreas urbanas" w:value="45234120 - Obras relacionadas com vias férreas urbanas"/>
                <w:listItem w:displayText="45234121 - Obras relacionadas com vias para eléctricos" w:value="45234121 - Obras relacionadas com vias para eléctricos"/>
                <w:listItem w:displayText="45234122 - Obras relacionadas com vias férreas subterrâneas" w:value="45234122 - Obras relacionadas com vias férreas subterrâneas"/>
                <w:listItem w:displayText="45234123 - Obras relacionadas com vias férreas parcialmente subterrâneas" w:value="45234123 - Obras relacionadas com vias férreas parcialmente subterrâneas"/>
                <w:listItem w:displayText="45234124 - Transporte de passageiros por vias férreas subterrâneas" w:value="45234124 - Transporte de passageiros por vias férreas subterrâneas"/>
                <w:listItem w:displayText="45234125 - Estação ferroviária subterrânea" w:value="45234125 - Estação ferroviária subterrânea"/>
                <w:listItem w:displayText="45234126 - Construção de linhas para eléctricos" w:value="45234126 - Construção de linhas para eléctricos"/>
                <w:listItem w:displayText="45234127 - Construção de depósito para eléctricos" w:value="45234127 - Construção de depósito para eléctricos"/>
                <w:listItem w:displayText="45234128 - Construção de cais para eléctricos" w:value="45234128 - Construção de cais para eléctricos"/>
                <w:listItem w:displayText="45234129 - Construção de carris para vias férreas urbanas" w:value="45234129 - Construção de carris para vias férreas urbanas"/>
                <w:listItem w:displayText="45234130 - Obras de colocação de balastro" w:value="45234130 - Obras de colocação de balastro"/>
                <w:listItem w:displayText="45234140 - Construção de passagem de nível" w:value="45234140 - Construção de passagem de nível"/>
                <w:listItem w:displayText="45234160 - Obras de construção de catenária" w:value="45234160 - Obras de construção de catenária"/>
                <w:listItem w:displayText="45234170 - Obras de construção de subestações para locomotivas" w:value="45234170 - Obras de construção de subestações para locomotivas"/>
                <w:listItem w:displayText="45234180 - Construção de oficina ferroviária" w:value="45234180 - Construção de oficina ferroviária"/>
                <w:listItem w:displayText="45234181 - Construção de postos de seccionamento" w:value="45234181 - Construção de postos de seccionamento"/>
                <w:listItem w:displayText="45234200 - Sistemas de transporte por cabos" w:value="45234200 - Sistemas de transporte por cabos"/>
                <w:listItem w:displayText="45234210 - Sistemas de transporte por cabos com cabinas" w:value="45234210 - Sistemas de transporte por cabos com cabinas"/>
                <w:listItem w:displayText="45234220 - Construção de telesquis" w:value="45234220 - Construção de telesquis"/>
                <w:listItem w:displayText="45234230 - Construção de telecadeiras" w:value="45234230 - Construção de telecadeiras"/>
                <w:listItem w:displayText="45234240 - Sistema de carris para funicular" w:value="45234240 - Sistema de carris para funicular"/>
                <w:listItem w:displayText="45234250 - Construção de teleférico" w:value="45234250 - Construção de teleférico"/>
                <w:listItem w:displayText="45235000 - Construção de aeródromos, pistas de aeroportos e áreas de manobra" w:value="45235000 - Construção de aeródromos, pistas de aeroportos e áreas de manobra"/>
                <w:listItem w:displayText="45235100 - Construção de aeroportos" w:value="45235100 - Construção de aeroportos"/>
                <w:listItem w:displayText="45235110 - Construção de aeródromos" w:value="45235110 - Construção de aeródromos"/>
                <w:listItem w:displayText="45235111 - Obras de pavimentação de aeródromos" w:value="45235111 - Obras de pavimentação de aeródromos"/>
                <w:listItem w:displayText="45235200 - Construção de pistas de aeroporto" w:value="45235200 - Construção de pistas de aeroporto"/>
                <w:listItem w:displayText="45235210 - Renovação do pavimento de pistas de aeroporto" w:value="45235210 - Renovação do pavimento de pistas de aeroporto"/>
                <w:listItem w:displayText="45235300 - Construção de áreas de manobra para aeronaves" w:value="45235300 - Construção de áreas de manobra para aeronaves"/>
                <w:listItem w:displayText="45235310 - Construção de pista de circulação" w:value="45235310 - Construção de pista de circulação"/>
                <w:listItem w:displayText="45235311 - Obras de pavimentação de pista de circulação" w:value="45235311 - Obras de pavimentação de pista de circulação"/>
                <w:listItem w:displayText="45235320 - Construção de plataformas para estacionamento de aeronaves" w:value="45235320 - Construção de plataformas para estacionamento de aeronaves"/>
                <w:listItem w:displayText="45236000 - Nivelamento do terreno" w:value="45236000 - Nivelamento do terreno"/>
                <w:listItem w:displayText="45236100 - Nivelamento do terreno para diversas instalações desportivas" w:value="45236100 - Nivelamento do terreno para diversas instalações desportivas"/>
                <w:listItem w:displayText="45236110 - Nivelamento do terreno para campos desportivos" w:value="45236110 - Nivelamento do terreno para campos desportivos"/>
                <w:listItem w:displayText="45236111 - Nivelamento do terreno para campos de golfe" w:value="45236111 - Nivelamento do terreno para campos de golfe"/>
                <w:listItem w:displayText="45236112 - Nivelamento do terreno para campos de ténis" w:value="45236112 - Nivelamento do terreno para campos de ténis"/>
                <w:listItem w:displayText="45236113 - Nivelamento do terreno para hipódromos" w:value="45236113 - Nivelamento do terreno para hipódromos"/>
                <w:listItem w:displayText="45236114 - Nivelamento do terreno para pistas de atletismo" w:value="45236114 - Nivelamento do terreno para pistas de atletismo"/>
                <w:listItem w:displayText="45236119 - Obras de reparação de campos desportivos" w:value="45236119 - Obras de reparação de campos desportivos"/>
                <w:listItem w:displayText="45236200 - Nivelamento do terreno para instalações recreativas" w:value="45236200 - Nivelamento do terreno para instalações recreativas"/>
                <w:listItem w:displayText="45236210 - Nivelamento do terreno para áreas de recreação para crianças" w:value="45236210 - Nivelamento do terreno para áreas de recreação para crianças"/>
                <w:listItem w:displayText="45236220 - Nivelamento do terreno para jardins zoológicos" w:value="45236220 - Nivelamento do terreno para jardins zoológicos"/>
                <w:listItem w:displayText="45236230 - Nivelamento do terreno para jardins" w:value="45236230 - Nivelamento do terreno para jardins"/>
                <w:listItem w:displayText="45236250 - Nivelamento do terreno para parques" w:value="45236250 - Nivelamento do terreno para parques"/>
                <w:listItem w:displayText="45236290 - Reparação de zonas de recreio" w:value="45236290 - Reparação de zonas de recreio"/>
                <w:listItem w:displayText="45236300 - Nivelamento do terreno para cemitérios" w:value="45236300 - Nivelamento do terreno para cemitérios"/>
                <w:listItem w:displayText="45237000 - Construção de palco" w:value="45237000 - Construção de palco"/>
                <w:listItem w:displayText="45240000 - Construção relacionada com projectos de engenharia hidráulica" w:value="45240000 - Construção relacionada com projectos de engenharia hidráulica"/>
                <w:listItem w:displayText="45241000 - Construção de portos" w:value="45241000 - Construção de portos"/>
                <w:listItem w:displayText="45241100 - Construção de cais" w:value="45241100 - Construção de cais"/>
                <w:listItem w:displayText="45241200 - Construção, no local, de terminais offshore" w:value="45241200 - Construção, no local, de terminais offshore"/>
                <w:listItem w:displayText="45241300 - Construção de molhe" w:value="45241300 - Construção de molhe"/>
                <w:listItem w:displayText="45241400 - Construção de doca" w:value="45241400 - Construção de doca"/>
                <w:listItem w:displayText="45241500 - Construção de pontão" w:value="45241500 - Construção de pontão"/>
                <w:listItem w:displayText="45241600 - Instalação de dispositivos para iluminação portuária" w:value="45241600 - Instalação de dispositivos para iluminação portuária"/>
                <w:listItem w:displayText="45242000 - Construção de instalações de lazer junto à água" w:value="45242000 - Construção de instalações de lazer junto à água"/>
                <w:listItem w:displayText="45242100 - Construção de instalações para desportos aquáticos" w:value="45242100 - Construção de instalações para desportos aquáticos"/>
                <w:listItem w:displayText="45242110 - Construção de plataformas de lançamento à água" w:value="45242110 - Construção de plataformas de lançamento à água"/>
                <w:listItem w:displayText="45242200 - Construção de marina" w:value="45242200 - Construção de marina"/>
                <w:listItem w:displayText="45242210 - Construção de porto de iates" w:value="45242210 - Construção de porto de iates"/>
                <w:listItem w:displayText="45243000 - Obras relacionadas com a defesa costeira" w:value="45243000 - Obras relacionadas com a defesa costeira"/>
                <w:listItem w:displayText="45243100 - Obras relacionadas com a protecção de falésias" w:value="45243100 - Obras relacionadas com a protecção de falésias"/>
                <w:listItem w:displayText="45243110 - Obras relacionadas com a estabilização de falésias" w:value="45243110 - Obras relacionadas com a estabilização de falésias"/>
                <w:listItem w:displayText="45243200 - Construção de quebra-mar" w:value="45243200 - Construção de quebra-mar"/>
                <w:listItem w:displayText="45243300 - Construção de paredão" w:value="45243300 - Construção de paredão"/>
                <w:listItem w:displayText="45243400 - Obras relacionadas com a consolidação de praias" w:value="45243400 - Obras relacionadas com a consolidação de praias"/>
                <w:listItem w:displayText="45243500 - Construção de defesas marítimas" w:value="45243500 - Construção de defesas marítimas"/>
                <w:listItem w:displayText="45243510 - Construção de taludes" w:value="45243510 - Construção de taludes"/>
                <w:listItem w:displayText="45243600 - Construção de muro-cais" w:value="45243600 - Construção de muro-cais"/>
                <w:listItem w:displayText="45244000 - Obras de construção naval" w:value="45244000 - Obras de construção naval"/>
                <w:listItem w:displayText="45244100 - Instalações marítimas" w:value="45244100 - Instalações marítimas"/>
                <w:listItem w:displayText="45244200 - Esporões" w:value="45244200 - Esporões"/>
                <w:listItem w:displayText="45245000 - Obras de dragagem e bombagem para instalações de tratamento de água" w:value="45245000 - Obras de dragagem e bombagem para instalações de tratamento de água"/>
                <w:listItem w:displayText="45246000 - Obras de regularização dos cursos de água e de controlo das cheias" w:value="45246000 - Obras de regularização dos cursos de água e de controlo das cheias"/>
                <w:listItem w:displayText="45246100 - Construção de diques fluviais" w:value="45246100 - Construção de diques fluviais"/>
                <w:listItem w:displayText="45246200 - Obras de protecção de margens" w:value="45246200 - Obras de protecção de margens"/>
                <w:listItem w:displayText="45246400 - Obras de prevenção das cheias" w:value="45246400 - Obras de prevenção das cheias"/>
                <w:listItem w:displayText="45246410 - Manutenção de protecções contra inundações" w:value="45246410 - Manutenção de protecções contra inundações"/>
                <w:listItem w:displayText="45246500 - Construção de passeio marítimo" w:value="45246500 - Construção de passeio marítimo"/>
                <w:listItem w:displayText="45246510 - Construção de passadiço" w:value="45246510 - Construção de passadiço"/>
                <w:listItem w:displayText="45247000 - Construção de barragens, canais, canais de irrigação e aquedutos" w:value="45247000 - Construção de barragens, canais, canais de irrigação e aquedutos"/>
                <w:listItem w:displayText="45247100 - Construção de vias navegáveis" w:value="45247100 - Construção de vias navegáveis"/>
                <w:listItem w:displayText="45247110 - Construção de canais" w:value="45247110 - Construção de canais"/>
                <w:listItem w:displayText="45247111 - Construção de canal de irrigação" w:value="45247111 - Construção de canal de irrigação"/>
                <w:listItem w:displayText="45247112 - Construção de canal de drenagem" w:value="45247112 - Construção de canal de drenagem"/>
                <w:listItem w:displayText="45247120 - Vias navegáveis excepto canais" w:value="45247120 - Vias navegáveis excepto canais"/>
                <w:listItem w:displayText="45247130 - Construção de aqueduto" w:value="45247130 - Construção de aqueduto"/>
                <w:listItem w:displayText="45247200 - Construção de barragens e de estruturas fixas semelhantes" w:value="45247200 - Construção de barragens e de estruturas fixas semelhantes"/>
                <w:listItem w:displayText="45247210 - Construção de barragem" w:value="45247210 - Construção de barragem"/>
                <w:listItem w:displayText="45247211 - Construção de muro de barragem" w:value="45247211 - Construção de muro de barragem"/>
                <w:listItem w:displayText="45247212 - Obras de reforço de barragens" w:value="45247212 - Obras de reforço de barragens"/>
                <w:listItem w:displayText="45247220 - Construção de açude" w:value="45247220 - Construção de açude"/>
                <w:listItem w:displayText="45247230 - Construção de dique" w:value="45247230 - Construção de dique"/>
                <w:listItem w:displayText="45247240 - Construção de barragem estática" w:value="45247240 - Construção de barragem estática"/>
                <w:listItem w:displayText="45247270 - Construção de reservatórios" w:value="45247270 - Construção de reservatórios"/>
                <w:listItem w:displayText="45248000 - Construção de estruturas hidromecânicas" w:value="45248000 - Construção de estruturas hidromecânicas"/>
                <w:listItem w:displayText="45248100 - Construção de comportas de canal" w:value="45248100 - Construção de comportas de canal"/>
                <w:listItem w:displayText="45248200 - Construção de docas secas" w:value="45248200 - Construção de docas secas"/>
                <w:listItem w:displayText="45248300 - Construção de docas flutuantes" w:value="45248300 - Construção de docas flutuantes"/>
                <w:listItem w:displayText="45248400 - Construção de passarelas de desembarque" w:value="45248400 - Construção de passarelas de desembarque"/>
                <w:listItem w:displayText="45248500 - Construção de barragens amovíveis" w:value="45248500 - Construção de barragens amovíveis"/>
                <w:listItem w:displayText="45250000 - Construção relacionada com centrais eléctricas e as indústrias extractiva e transformadora e construção relacionada com a indústria do petróleo e do gás" w:value="45250000 - Construção relacionada com centrais eléctricas e as indústrias extractiva e transformadora e construção relacionada com a indústria do petróleo e do gás"/>
                <w:listItem w:displayText="45251000 - Construção de centrais eléctricas e instalações de aquecimento" w:value="45251000 - Construção de centrais eléctricas e instalações de aquecimento"/>
                <w:listItem w:displayText="45251100 - Construção de centrais eléctricas" w:value="45251100 - Construção de centrais eléctricas"/>
                <w:listItem w:displayText="45251110 - Construção de central eléctrica nuclear" w:value="45251110 - Construção de central eléctrica nuclear"/>
                <w:listItem w:displayText="45251111 - Construção de reactores nucleares" w:value="45251111 - Construção de reactores nucleares"/>
                <w:listItem w:displayText="45251120 - Construção de central hidroeléctrica" w:value="45251120 - Construção de central hidroeléctrica"/>
                <w:listItem w:displayText="45251140 - Construção de central termoeléctrica" w:value="45251140 - Construção de central termoeléctrica"/>
                <w:listItem w:displayText="45251141 - Construção de central eléctrica geotérmica" w:value="45251141 - Construção de central eléctrica geotérmica"/>
                <w:listItem w:displayText="45251142 - Construção de central eléctrica alimentada a lenha" w:value="45251142 - Construção de central eléctrica alimentada a lenha"/>
                <w:listItem w:displayText="45251143 - Construção de central geradora de ar comprimido" w:value="45251143 - Construção de central geradora de ar comprimido"/>
                <w:listItem w:displayText="45251150 - Construção de torres de refrigeração" w:value="45251150 - Construção de torres de refrigeração"/>
                <w:listItem w:displayText="45251160 - Obras relacionadas com instalações de energia eólica" w:value="45251160 - Obras relacionadas com instalações de energia eólica"/>
                <w:listItem w:displayText="45251200 - Construção de central de aquecimento" w:value="45251200 - Construção de central de aquecimento"/>
                <w:listItem w:displayText="45251220 - Construção de central de cogeração" w:value="45251220 - Construção de central de cogeração"/>
                <w:listItem w:displayText="45251230 - Construção de central de produção de vapor" w:value="45251230 - Construção de central de produção de vapor"/>
                <w:listItem w:displayText="45251240 - Construção de central eléctrica funcionando com gás de aterro" w:value="45251240 - Construção de central eléctrica funcionando com gás de aterro"/>
                <w:listItem w:displayText="45251250 - Construção de central de aquecimento urbano" w:value="45251250 - Construção de central de aquecimento urbano"/>
                <w:listItem w:displayText="45252000 - Construção de estações de tratamento de esgotos, estações depuradoras e estações de incineração de resíduos" w:value="45252000 - Construção de estações de tratamento de esgotos, estações depuradoras e estações de incineração de resíduos"/>
                <w:listItem w:displayText="45252100 - Construção de estação de tratamento de esgotos" w:value="45252100 - Construção de estação de tratamento de esgotos"/>
                <w:listItem w:displayText="45252110 - Construção de estação móvel" w:value="45252110 - Construção de estação móvel"/>
                <w:listItem w:displayText="45252120 - Construção de estação de tratamento de água" w:value="45252120 - Construção de estação de tratamento de água"/>
                <w:listItem w:displayText="45252121 - Estações de sedimentação" w:value="45252121 - Estações de sedimentação"/>
                <w:listItem w:displayText="45252122 - Digestores de águas residuais" w:value="45252122 - Digestores de águas residuais"/>
                <w:listItem w:displayText="45252123 - Instalações de filtragem" w:value="45252123 - Instalações de filtragem"/>
                <w:listItem w:displayText="45252124 - Obras de dragagem e bombagem" w:value="45252124 - Obras de dragagem e bombagem"/>
                <w:listItem w:displayText="45252125 - Descarregamento de rochas" w:value="45252125 - Descarregamento de rochas"/>
                <w:listItem w:displayText="45252126 - Construção de estação de tratamento de água potável" w:value="45252126 - Construção de estação de tratamento de água potável"/>
                <w:listItem w:displayText="45252127 - Construção de estação de tratamento de águas residuais" w:value="45252127 - Construção de estação de tratamento de águas residuais"/>
                <w:listItem w:displayText="45252130 - Equipamento para estação de tratamento de águas residuais" w:value="45252130 - Equipamento para estação de tratamento de águas residuais"/>
                <w:listItem w:displayText="45252140 - Construção de estação de desidratação de lamas" w:value="45252140 - Construção de estação de desidratação de lamas"/>
                <w:listItem w:displayText="45252150 - Construção de instalação de manuseamento de carvão" w:value="45252150 - Construção de instalação de manuseamento de carvão"/>
                <w:listItem w:displayText="45252200 - Equipamento para estações depuradoras" w:value="45252200 - Equipamento para estações depuradoras"/>
                <w:listItem w:displayText="45252210 - Construção de estação de depuração de água" w:value="45252210 - Construção de estação de depuração de água"/>
                <w:listItem w:displayText="45252300 - Construção de estação de incineração de resíduos" w:value="45252300 - Construção de estação de incineração de resíduos"/>
                <w:listItem w:displayText="45253000 - Construção de fábricas para a indústria química" w:value="45253000 - Construção de fábricas para a indústria química"/>
                <w:listItem w:displayText="45253100 - Construção de estação de desmineralização" w:value="45253100 - Construção de estação de desmineralização"/>
                <w:listItem w:displayText="45253200 - Construção de estação de dessulfuração" w:value="45253200 - Construção de estação de dessulfuração"/>
                <w:listItem w:displayText="45253300 - Construção de instalações de destilação ou de rectificação" w:value="45253300 - Construção de instalações de destilação ou de rectificação"/>
                <w:listItem w:displayText="45253310 - Construção de instalações de destilação de água" w:value="45253310 - Construção de instalações de destilação de água"/>
                <w:listItem w:displayText="45253320 - Construção de instalações de destilação de álcool" w:value="45253320 - Construção de instalações de destilação de álcool"/>
                <w:listItem w:displayText="45253400 - Construção relacionada com a indústria petroquímica" w:value="45253400 - Construção relacionada com a indústria petroquímica"/>
                <w:listItem w:displayText="45253500 - Construção de fábricas para a indústria farmacêutica" w:value="45253500 - Construção de fábricas para a indústria farmacêutica"/>
                <w:listItem w:displayText="45253600 - Construção de estação de desionização" w:value="45253600 - Construção de estação de desionização"/>
                <w:listItem w:displayText="45253700 - Construção de instalação de digestão" w:value="45253700 - Construção de instalação de digestão"/>
                <w:listItem w:displayText="45253800 - Construção de estação de compostagem" w:value="45253800 - Construção de estação de compostagem"/>
                <w:listItem w:displayText="45254000 - Construção relacionada com as indústrias extractiva e transformadora" w:value="45254000 - Construção relacionada com as indústrias extractiva e transformadora"/>
                <w:listItem w:displayText="45254100 - Construção relacionada com a indústria extractiva" w:value="45254100 - Construção relacionada com a indústria extractiva"/>
                <w:listItem w:displayText="45254110 - Construção de instalações de superfície para poços de minas" w:value="45254110 - Construção de instalações de superfície para poços de minas"/>
                <w:listItem w:displayText="45254200 - Construção de fábricas para a indústria transformadora" w:value="45254200 - Construção de fábricas para a indústria transformadora"/>
                <w:listItem w:displayText="45255000 - Obras de construção para a indústria do gás e do petróleo" w:value="45255000 - Obras de construção para a indústria do gás e do petróleo"/>
                <w:listItem w:displayText="45255100 - Obras de construção de plataformas de produção" w:value="45255100 - Obras de construção de plataformas de produção"/>
                <w:listItem w:displayText="45255110 - Construção de poços" w:value="45255110 - Construção de poços"/>
                <w:listItem w:displayText="45255120 - Construção de instalações para plataformas" w:value="45255120 - Construção de instalações para plataformas"/>
                <w:listItem w:displayText="45255121 - Construção de instalações de superfície" w:value="45255121 - Construção de instalações de superfície"/>
                <w:listItem w:displayText="45255200 - Construção de refinaria de petróleo" w:value="45255200 - Construção de refinaria de petróleo"/>
                <w:listItem w:displayText="45255210 - Construção de terminal petrolífero" w:value="45255210 - Construção de terminal petrolífero"/>
                <w:listItem w:displayText="45255300 - Construção de terminal de gás" w:value="45255300 - Construção de terminal de gás"/>
                <w:listItem w:displayText="45255400 - Fabricação" w:value="45255400 - Fabricação"/>
                <w:listItem w:displayText="45255410 - Fabricação offshore" w:value="45255410 - Fabricação offshore"/>
                <w:listItem w:displayText="45255420 - Fabricação onshore" w:value="45255420 - Fabricação onshore"/>
                <w:listItem w:displayText="45255430 - Demolição de plataformas petrolíferas" w:value="45255430 - Demolição de plataformas petrolíferas"/>
                <w:listItem w:displayText="45255500 - Trabalhos de perfuração e prospecção" w:value="45255500 - Trabalhos de perfuração e prospecção"/>
                <w:listItem w:displayText="45255600 - Revestimento de poços com tubagem helicoidal" w:value="45255600 - Revestimento de poços com tubagem helicoidal"/>
                <w:listItem w:displayText="45255700 - Construção de estação de gaseificação de carvão" w:value="45255700 - Construção de estação de gaseificação de carvão"/>
                <w:listItem w:displayText="45255800 - Construção de estação de produção de gás" w:value="45255800 - Construção de estação de produção de gás"/>
                <w:listItem w:displayText="45259000 - Reparação e manutenção de instalações" w:value="45259000 - Reparação e manutenção de instalações"/>
                <w:listItem w:displayText="45259100 - Reparação e manutenção de estações de tratamento de águas residuais" w:value="45259100 - Reparação e manutenção de estações de tratamento de águas residuais"/>
                <w:listItem w:displayText="45259200 - Reparação e manutenção de estações depuradoras" w:value="45259200 - Reparação e manutenção de estações depuradoras"/>
                <w:listItem w:displayText="45259300 - Reparação e manutenção de instalações de aquecimento" w:value="45259300 - Reparação e manutenção de instalações de aquecimento"/>
                <w:listItem w:displayText="45259900 - Modernização de instalações" w:value="45259900 - Modernização de instalações"/>
                <w:listItem w:displayText="45260000 - Edificação de coberturas e outras construções especializadas" w:value="45260000 - Edificação de coberturas e outras construções especializadas"/>
                <w:listItem w:displayText="45261000 - Edificação de vigamentos e coberturas e obras conexas" w:value="45261000 - Edificação de vigamentos e coberturas e obras conexas"/>
                <w:listItem w:displayText="45261100 - Obras relacionadas com vigamentos" w:value="45261100 - Obras relacionadas com vigamentos"/>
                <w:listItem w:displayText="45261200 - Cobertura e pintura de telhados" w:value="45261200 - Cobertura e pintura de telhados"/>
                <w:listItem w:displayText="45261210 - Cobertura de telhados" w:value="45261210 - Cobertura de telhados"/>
                <w:listItem w:displayText="45261211 - Colocação de telhas" w:value="45261211 - Colocação de telhas"/>
                <w:listItem w:displayText="45261212 - Colocação de ardósias" w:value="45261212 - Colocação de ardósias"/>
                <w:listItem w:displayText="45261213 - Colocação de coberturas metálicas" w:value="45261213 - Colocação de coberturas metálicas"/>
                <w:listItem w:displayText="45261214 - Colocação de coberturas de materiais betuminosos" w:value="45261214 - Colocação de coberturas de materiais betuminosos"/>
                <w:listItem w:displayText="45261215 - Revestimento de coberturas com painéis solares" w:value="45261215 - Revestimento de coberturas com painéis solares"/>
                <w:listItem w:displayText="45261220 - Pintura de telhados e outros revestimentos para telhados" w:value="45261220 - Pintura de telhados e outros revestimentos para telhados"/>
                <w:listItem w:displayText="45261221 - Pintura de telhados" w:value="45261221 - Pintura de telhados"/>
                <w:listItem w:displayText="45261222 - Revestimento de cimento para telhados" w:value="45261222 - Revestimento de cimento para telhados"/>
                <w:listItem w:displayText="45261300 - Construção de cobre-juntas e caleiras" w:value="45261300 - Construção de cobre-juntas e caleiras"/>
                <w:listItem w:displayText="45261310 - Construção de cobre-juntas" w:value="45261310 - Construção de cobre-juntas"/>
                <w:listItem w:displayText="45261320 - Construção de caleiras" w:value="45261320 - Construção de caleiras"/>
                <w:listItem w:displayText="45261400 - Obras de revestimento isolador" w:value="45261400 - Obras de revestimento isolador"/>
                <w:listItem w:displayText="45261410 - Obras de isolamento de tectos" w:value="45261410 - Obras de isolamento de tectos"/>
                <w:listItem w:displayText="45261420 - Obras de impermeabilização" w:value="45261420 - Obras de impermeabilização"/>
                <w:listItem w:displayText="45261900 - Obras de reparação e manutenção de coberturas" w:value="45261900 - Obras de reparação e manutenção de coberturas"/>
                <w:listItem w:displayText="45261910 - Reparação de coberturas" w:value="45261910 - Reparação de coberturas"/>
                <w:listItem w:displayText="45261920 - Obras de manutenção de coberturas" w:value="45261920 - Obras de manutenção de coberturas"/>
                <w:listItem w:displayText="45262000 - Construções especializadas excepto obras de cobertura" w:value="45262000 - Construções especializadas excepto obras de cobertura"/>
                <w:listItem w:displayText="45262100 - Montagem e desmontagem de andaimes" w:value="45262100 - Montagem e desmontagem de andaimes"/>
                <w:listItem w:displayText="45262110 - Desmontagem de andaimes" w:value="45262110 - Desmontagem de andaimes"/>
                <w:listItem w:displayText="45262120 - Montagem de andaimes" w:value="45262120 - Montagem de andaimes"/>
                <w:listItem w:displayText="45262200 - Construção de fundações e perfuração de poços de água" w:value="45262200 - Construção de fundações e perfuração de poços de água"/>
                <w:listItem w:displayText="45262210 - Construção de fundações" w:value="45262210 - Construção de fundações"/>
                <w:listItem w:displayText="45262211 - Cravação de estacas" w:value="45262211 - Cravação de estacas"/>
                <w:listItem w:displayText="45262212 - Obras de entivação" w:value="45262212 - Obras de entivação"/>
                <w:listItem w:displayText="45262213 - Parede moldada" w:value="45262213 - Parede moldada"/>
                <w:listItem w:displayText="45262220 - Perfuração de poços de água" w:value="45262220 - Perfuração de poços de água"/>
                <w:listItem w:displayText="45262300 - Obras em betão" w:value="45262300 - Obras em betão"/>
                <w:listItem w:displayText="45262310 - Obras em betão armado" w:value="45262310 - Obras em betão armado"/>
                <w:listItem w:displayText="45262311 - Realização de toscos em betão" w:value="45262311 - Realização de toscos em betão"/>
                <w:listItem w:displayText="45262320 - Alisamento de superfícies" w:value="45262320 - Alisamento de superfícies"/>
                <w:listItem w:displayText="45262321 - Obras de alisamento de solos" w:value="45262321 - Obras de alisamento de solos"/>
                <w:listItem w:displayText="45262330 - Reparação de betão" w:value="45262330 - Reparação de betão"/>
                <w:listItem w:displayText="45262340 - Injecção de cimento" w:value="45262340 - Injecção de cimento"/>
                <w:listItem w:displayText="45262350 - Obras de betão não armado" w:value="45262350 - Obras de betão não armado"/>
                <w:listItem w:displayText="45262360 - Trabalhos de cimentação" w:value="45262360 - Trabalhos de cimentação"/>
                <w:listItem w:displayText="45262370 - Trabalhos de revestimento de cimento" w:value="45262370 - Trabalhos de revestimento de cimento"/>
                <w:listItem w:displayText="45262400 - Edificação de componentes estruturais em aço" w:value="45262400 - Edificação de componentes estruturais em aço"/>
                <w:listItem w:displayText="45262410 - Edificação de componentes estruturais em aço para edifícios" w:value="45262410 - Edificação de componentes estruturais em aço para edifícios"/>
                <w:listItem w:displayText="45262420 - Edificação de componentes estruturais em aço para estruturas" w:value="45262420 - Edificação de componentes estruturais em aço para estruturas"/>
                <w:listItem w:displayText="45262421 - Sistema de amarração offshore" w:value="45262421 - Sistema de amarração offshore"/>
                <w:listItem w:displayText="45262422 - Perfuração submarina" w:value="45262422 - Perfuração submarina"/>
                <w:listItem w:displayText="45262423 - Construção de pontões" w:value="45262423 - Construção de pontões"/>
                <w:listItem w:displayText="45262424 - Fabricação de módulos offshore" w:value="45262424 - Fabricação de módulos offshore"/>
                <w:listItem w:displayText="45262425 - Fabricação de postes tubulares de aço (jacket)" w:value="45262425 - Fabricação de postes tubulares de aço (jacket)"/>
                <w:listItem w:displayText="45262426 - Fabricação de estacas" w:value="45262426 - Fabricação de estacas"/>
                <w:listItem w:displayText="45262500 - Obras de alvenaria e assentamento de tijolos" w:value="45262500 - Obras de alvenaria e assentamento de tijolos"/>
                <w:listItem w:displayText="45262510 - Obras em pedra" w:value="45262510 - Obras em pedra"/>
                <w:listItem w:displayText="45262511 - Entalhe em pedra" w:value="45262511 - Entalhe em pedra"/>
                <w:listItem w:displayText="45262512 - Obras em pedra de cantaria" w:value="45262512 - Obras em pedra de cantaria"/>
                <w:listItem w:displayText="45262520 - Assentamento de tijolos" w:value="45262520 - Assentamento de tijolos"/>
                <w:listItem w:displayText="45262521 - Obras de tijolo de paramento" w:value="45262521 - Obras de tijolo de paramento"/>
                <w:listItem w:displayText="45262522 - Obras de alvenaria" w:value="45262522 - Obras de alvenaria"/>
                <w:listItem w:displayText="45262600 - Diversas construções especializadas" w:value="45262600 - Diversas construções especializadas"/>
                <w:listItem w:displayText="45262610 - Chaminés industriais" w:value="45262610 - Chaminés industriais"/>
                <w:listItem w:displayText="45262620 - Paredes de sustentação" w:value="45262620 - Paredes de sustentação"/>
                <w:listItem w:displayText="45262630 - Construção de fornos" w:value="45262630 - Construção de fornos"/>
                <w:listItem w:displayText="45262640 - Obras relacionadas com o melhoramento ambiental" w:value="45262640 - Obras relacionadas com o melhoramento ambiental"/>
                <w:listItem w:displayText="45262650 - Obras de revestimento" w:value="45262650 - Obras de revestimento"/>
                <w:listItem w:displayText="45262660 - Remoção de amianto" w:value="45262660 - Remoção de amianto"/>
                <w:listItem w:displayText="45262670 - Metalurgia" w:value="45262670 - Metalurgia"/>
                <w:listItem w:displayText="45262680 - Soldadura" w:value="45262680 - Soldadura"/>
                <w:listItem w:displayText="45262690 - Restauração de edifícios degradados" w:value="45262690 - Restauração de edifícios degradados"/>
                <w:listItem w:displayText="45262700 - Obras de transformação de edifícios" w:value="45262700 - Obras de transformação de edifícios"/>
                <w:listItem w:displayText="45262710 - Obras de manutenção de frescos" w:value="45262710 - Obras de manutenção de frescos"/>
                <w:listItem w:displayText="45262800 - Obras de ampliação de edifícios" w:value="45262800 - Obras de ampliação de edifícios"/>
                <w:listItem w:displayText="45262900 - Obras de balcões e terraços" w:value="45262900 - Obras de balcões e terraços"/>
                <w:listItem w:displayText="45300000 - Instalações em edifícios" w:value="45300000 - Instalações em edifícios"/>
                <w:listItem w:displayText="45310000 - Obras de instalação eléctrica" w:value="45310000 - Obras de instalação eléctrica"/>
                <w:listItem w:displayText="45311000 - Instalação de cabos e acessórios eléctricos" w:value="45311000 - Instalação de cabos e acessórios eléctricos"/>
                <w:listItem w:displayText="45311100 - Instalação de fios eléctricos" w:value="45311100 - Instalação de fios eléctricos"/>
                <w:listItem w:displayText="45311200 - Instalação de acessórios eléctricos" w:value="45311200 - Instalação de acessórios eléctricos"/>
                <w:listItem w:displayText="45312000 - Instalação de sistemas de alarme e de antenas" w:value="45312000 - Instalação de sistemas de alarme e de antenas"/>
                <w:listItem w:displayText="45312100 - Instalação de sistemas de alarme contra incêndio" w:value="45312100 - Instalação de sistemas de alarme contra incêndio"/>
                <w:listItem w:displayText="45312200 - Instalação de sistemas de alarme contra roubo" w:value="45312200 - Instalação de sistemas de alarme contra roubo"/>
                <w:listItem w:displayText="45312300 - Instalação de antenas" w:value="45312300 - Instalação de antenas"/>
                <w:listItem w:displayText="45312310 - Obras de protecção contra raios" w:value="45312310 - Obras de protecção contra raios"/>
                <w:listItem w:displayText="45312311 - Instalação de pára-raios" w:value="45312311 - Instalação de pára-raios"/>
                <w:listItem w:displayText="45312320 - Instalação de antenas de televisão" w:value="45312320 - Instalação de antenas de televisão"/>
                <w:listItem w:displayText="45312330 - Instalação de antenas de rádio" w:value="45312330 - Instalação de antenas de rádio"/>
                <w:listItem w:displayText="45313000 - Instalação de elevadores e escadas rolantes" w:value="45313000 - Instalação de elevadores e escadas rolantes"/>
                <w:listItem w:displayText="45313100 - Instalação de elevadores" w:value="45313100 - Instalação de elevadores"/>
                <w:listItem w:displayText="45313200 - Instalação de escadas rolantes" w:value="45313200 - Instalação de escadas rolantes"/>
                <w:listItem w:displayText="45313210 - Instalação de tapetes/passadeiras rolantes" w:value="45313210 - Instalação de tapetes/passadeiras rolantes"/>
                <w:listItem w:displayText="45314000 - Instalação de equipamento de telecomunicações" w:value="45314000 - Instalação de equipamento de telecomunicações"/>
                <w:listItem w:displayText="45314100 - Instalação de centrais telefónicas" w:value="45314100 - Instalação de centrais telefónicas"/>
                <w:listItem w:displayText="45314120 - Instalação de quadros comutadores" w:value="45314120 - Instalação de quadros comutadores"/>
                <w:listItem w:displayText="45314200 - Instalação de linhas telefónicas" w:value="45314200 - Instalação de linhas telefónicas"/>
                <w:listItem w:displayText="45314300 - Instalação de infra-estruturas para cabos" w:value="45314300 - Instalação de infra-estruturas para cabos"/>
                <w:listItem w:displayText="45314310 - Instalação de cablagem" w:value="45314310 - Instalação de cablagem"/>
                <w:listItem w:displayText="45314320 - Instalação de cabos para computadores" w:value="45314320 - Instalação de cabos para computadores"/>
                <w:listItem w:displayText="45315000 - Instalação de equipamento para aquecimento e de outro equipamento eléctrico em edifícios" w:value="45315000 - Instalação de equipamento para aquecimento e de outro equipamento eléctrico em edifícios"/>
                <w:listItem w:displayText="45315100 - Instalação de material eléctrico e electrónico" w:value="45315100 - Instalação de material eléctrico e electrónico"/>
                <w:listItem w:displayText="45315200 - Obras relacionadas com turbinas" w:value="45315200 - Obras relacionadas com turbinas"/>
                <w:listItem w:displayText="45315300 - Instalações de abastecimento de electricidade" w:value="45315300 - Instalações de abastecimento de electricidade"/>
                <w:listItem w:displayText="45315400 - Instalações de alta tensão" w:value="45315400 - Instalações de alta tensão"/>
                <w:listItem w:displayText="45315500 - Instalações de média tensão" w:value="45315500 - Instalações de média tensão"/>
                <w:listItem w:displayText="45315600 - Instalações de baixa tensão" w:value="45315600 - Instalações de baixa tensão"/>
                <w:listItem w:displayText="45315700 - Instalação de postos de seccionamento" w:value="45315700 - Instalação de postos de seccionamento"/>
                <w:listItem w:displayText="45316000 - Instalação de sistemas de iluminação e de sinalização" w:value="45316000 - Instalação de sistemas de iluminação e de sinalização"/>
                <w:listItem w:displayText="45316100 - Instalação de equipamento de iluminação exterior" w:value="45316100 - Instalação de equipamento de iluminação exterior"/>
                <w:listItem w:displayText="45316110 - Instalação de dispositivos para iluminação de estradas" w:value="45316110 - Instalação de dispositivos para iluminação de estradas"/>
                <w:listItem w:displayText="45316200 - Instalação de equipamento de sinalização" w:value="45316200 - Instalação de equipamento de sinalização"/>
                <w:listItem w:displayText="45316210 - Instalação de equipamento de controlo do tráfego" w:value="45316210 - Instalação de equipamento de controlo do tráfego"/>
                <w:listItem w:displayText="45316211 - Instalação de sinais luminosos para estradas" w:value="45316211 - Instalação de sinais luminosos para estradas"/>
                <w:listItem w:displayText="45316212 - Instalação de sinais de tráfego luminosos" w:value="45316212 - Instalação de sinais de tráfego luminosos"/>
                <w:listItem w:displayText="45316213 - Instalação de equipamento de orientação do tráfego" w:value="45316213 - Instalação de equipamento de orientação do tráfego"/>
                <w:listItem w:displayText="45316220 - Instalação de equipamento de sinalização para aeroportos" w:value="45316220 - Instalação de equipamento de sinalização para aeroportos"/>
                <w:listItem w:displayText="45316230 - Instalação de equipamento de sinalização para portos" w:value="45316230 - Instalação de equipamento de sinalização para portos"/>
                <w:listItem w:displayText="45317000 - Outras obras de instalação eléctrica" w:value="45317000 - Outras obras de instalação eléctrica"/>
                <w:listItem w:displayText="45317100 - Instalação eléctrica de equipamento de bombagem" w:value="45317100 - Instalação eléctrica de equipamento de bombagem"/>
                <w:listItem w:displayText="45317200 - Instalação eléctrica de transformadores" w:value="45317200 - Instalação eléctrica de transformadores"/>
                <w:listItem w:displayText="45317300 - Instalação eléctrica de aparelhos para distribuição de electricidade" w:value="45317300 - Instalação eléctrica de aparelhos para distribuição de electricidade"/>
                <w:listItem w:displayText="45317400 - Instalação eléctrica de equipamento para filtração" w:value="45317400 - Instalação eléctrica de equipamento para filtração"/>
                <w:listItem w:displayText="45320000 - Obras de isolamento" w:value="45320000 - Obras de isolamento"/>
                <w:listItem w:displayText="45321000 - Obras de isolamento térmico" w:value="45321000 - Obras de isolamento térmico"/>
                <w:listItem w:displayText="45323000 - Obras de isolamento acústico" w:value="45323000 - Obras de isolamento acústico"/>
                <w:listItem w:displayText="45324000 - Colocação de painéis de gesso cartonado" w:value="45324000 - Colocação de painéis de gesso cartonado"/>
                <w:listItem w:displayText="45330000 - Instalação de canalizações" w:value="45330000 - Instalação de canalizações"/>
                <w:listItem w:displayText="45331000 - Instalação de aquecimento, ventilação e ar condicionado" w:value="45331000 - Instalação de aquecimento, ventilação e ar condicionado"/>
                <w:listItem w:displayText="45331100 - Instalação de aquecimento central" w:value="45331100 - Instalação de aquecimento central"/>
                <w:listItem w:displayText="45331110 - Instalação de caldeiras" w:value="45331110 - Instalação de caldeiras"/>
                <w:listItem w:displayText="45331200 - Instalação de ventilação e de ar condicionado" w:value="45331200 - Instalação de ventilação e de ar condicionado"/>
                <w:listItem w:displayText="45331210 - Instalação de ventilação" w:value="45331210 - Instalação de ventilação"/>
                <w:listItem w:displayText="45331211 - Instalação de ventilação exterior" w:value="45331211 - Instalação de ventilação exterior"/>
                <w:listItem w:displayText="45331220 - Instalação de ar condicionado" w:value="45331220 - Instalação de ar condicionado"/>
                <w:listItem w:displayText="45331221 - Instalação de ar condicionado que renova o ar de forma parcial" w:value="45331221 - Instalação de ar condicionado que renova o ar de forma parcial"/>
                <w:listItem w:displayText="45331230 - Instalação de equipamento de arrefecimento" w:value="45331230 - Instalação de equipamento de arrefecimento"/>
                <w:listItem w:displayText="45331231 - Instalação de equipamento de refrigeração" w:value="45331231 - Instalação de equipamento de refrigeração"/>
                <w:listItem w:displayText="45332000 - Instalação de canalizações e drenos" w:value="45332000 - Instalação de canalizações e drenos"/>
                <w:listItem w:displayText="45332200 - Instalação de canalizações de água" w:value="45332200 - Instalação de canalizações de água"/>
                <w:listItem w:displayText="45332300 - Instalação de drenos" w:value="45332300 - Instalação de drenos"/>
                <w:listItem w:displayText="45332400 - Instalação de artigos sanitários" w:value="45332400 - Instalação de artigos sanitários"/>
                <w:listItem w:displayText="45333000 - Instalação de equipamento a gás" w:value="45333000 - Instalação de equipamento a gás"/>
                <w:listItem w:displayText="45333100 - Instalação de equipamento de regulação de gás" w:value="45333100 - Instalação de equipamento de regulação de gás"/>
                <w:listItem w:displayText="45333200 - Instalação de contadores de gás" w:value="45333200 - Instalação de contadores de gás"/>
                <w:listItem w:displayText="45340000 - Instalação de vedações, barreiras de protecção e equipamento de segurança" w:value="45340000 - Instalação de vedações, barreiras de protecção e equipamento de segurança"/>
                <w:listItem w:displayText="45341000 - Edificação de barreiras de protecção" w:value="45341000 - Edificação de barreiras de protecção"/>
                <w:listItem w:displayText="45342000 - Edificação de vedações" w:value="45342000 - Edificação de vedações"/>
                <w:listItem w:displayText="45343000 - Instalação de equipamento para prevenção de incêndios" w:value="45343000 - Instalação de equipamento para prevenção de incêndios"/>
                <w:listItem w:displayText="45343100 - Obras de ignifugação" w:value="45343100 - Obras de ignifugação"/>
                <w:listItem w:displayText="45343200 - Instalação de equipamento de combate a incêndios" w:value="45343200 - Instalação de equipamento de combate a incêndios"/>
                <w:listItem w:displayText="45343210 - Trabalhos de instalação de equipamento de extinção de incêndios com CO2" w:value="45343210 - Trabalhos de instalação de equipamento de extinção de incêndios com CO2"/>
                <w:listItem w:displayText="45343220 - Instalação de aparelhos extintores" w:value="45343220 - Instalação de aparelhos extintores"/>
                <w:listItem w:displayText="45343230 - Instalação de sistemas de aspersão (sprinkler)" w:value="45343230 - Instalação de sistemas de aspersão (sprinkler)"/>
                <w:listItem w:displayText="45350000 - Instalações mecânicas" w:value="45350000 - Instalações mecânicas"/>
                <w:listItem w:displayText="45351000 - Instalação de equipamento de engenharia mecânica" w:value="45351000 - Instalação de equipamento de engenharia mecânica"/>
                <w:listItem w:displayText="45400000 - Obras de acabamento de edifícios" w:value="45400000 - Obras de acabamento de edifícios"/>
                <w:listItem w:displayText="45410000 - Trabalhos de estucagem" w:value="45410000 - Trabalhos de estucagem"/>
                <w:listItem w:displayText="45420000 - Instalação de artigos de marcenaria e carpintaria" w:value="45420000 - Instalação de artigos de marcenaria e carpintaria"/>
                <w:listItem w:displayText="45421000 - Obras de marcenaria" w:value="45421000 - Obras de marcenaria"/>
                <w:listItem w:displayText="45421100 - Instalação de portas e janelas e de componentes afins" w:value="45421100 - Instalação de portas e janelas e de componentes afins"/>
                <w:listItem w:displayText="45421110 - Instalação de caixilharia de portas e janelas" w:value="45421110 - Instalação de caixilharia de portas e janelas"/>
                <w:listItem w:displayText="45421111 - Instalação de caixilharia de portas" w:value="45421111 - Instalação de caixilharia de portas"/>
                <w:listItem w:displayText="45421112 - Instalação de caixilharia de janelas" w:value="45421112 - Instalação de caixilharia de janelas"/>
                <w:listItem w:displayText="45421120 - Instalação de soleiras" w:value="45421120 - Instalação de soleiras"/>
                <w:listItem w:displayText="45421130 - Instalação de portas e janelas" w:value="45421130 - Instalação de portas e janelas"/>
                <w:listItem w:displayText="45421131 - Instalação de portas" w:value="45421131 - Instalação de portas"/>
                <w:listItem w:displayText="45421132 - Instalação de janelas" w:value="45421132 - Instalação de janelas"/>
                <w:listItem w:displayText="45421140 - Instalação de artigos de carpintaria metálica excepto portas e janelas" w:value="45421140 - Instalação de artigos de carpintaria metálica excepto portas e janelas"/>
                <w:listItem w:displayText="45421141 - Instalação de divisórias" w:value="45421141 - Instalação de divisórias"/>
                <w:listItem w:displayText="45421142 - Instalação de persianas" w:value="45421142 - Instalação de persianas"/>
                <w:listItem w:displayText="45421143 - Instalação de estores" w:value="45421143 - Instalação de estores"/>
                <w:listItem w:displayText="45421144 - Instalação de toldos" w:value="45421144 - Instalação de toldos"/>
                <w:listItem w:displayText="45421145 - Instalação de estores de enrolar" w:value="45421145 - Instalação de estores de enrolar"/>
                <w:listItem w:displayText="45421146 - Instalação de tectos suspensos" w:value="45421146 - Instalação de tectos suspensos"/>
                <w:listItem w:displayText="45421147 - Instalação de grelhas" w:value="45421147 - Instalação de grelhas"/>
                <w:listItem w:displayText="45421148 - Instalação de portões" w:value="45421148 - Instalação de portões"/>
                <w:listItem w:displayText="45421150 - Instalação de artigos de marcenaria não metálicos" w:value="45421150 - Instalação de artigos de marcenaria não metálicos"/>
                <w:listItem w:displayText="45421151 - Instalação de cozinhas encastradas" w:value="45421151 - Instalação de cozinhas encastradas"/>
                <w:listItem w:displayText="45421152 - Instalação de paredes divisórias" w:value="45421152 - Instalação de paredes divisórias"/>
                <w:listItem w:displayText="45421153 - Instalação de móveis encastráveis" w:value="45421153 - Instalação de móveis encastráveis"/>
                <w:listItem w:displayText="45421160 - Colocação de ferragens" w:value="45421160 - Colocação de ferragens"/>
                <w:listItem w:displayText="45422000 - Instalação de artigos de carpintaria" w:value="45422000 - Instalação de artigos de carpintaria"/>
                <w:listItem w:displayText="45422100 - Obras em madeira" w:value="45422100 - Obras em madeira"/>
                <w:listItem w:displayText="45430000 - Obras de revestimento de solos e paredes" w:value="45430000 - Obras de revestimento de solos e paredes"/>
                <w:listItem w:displayText="45431000 - Colocação de ladrilhos" w:value="45431000 - Colocação de ladrilhos"/>
                <w:listItem w:displayText="45431100 - Colocação de ladrilhos em solos" w:value="45431100 - Colocação de ladrilhos em solos"/>
                <w:listItem w:displayText="45431200 - Colocação de azulejos em paredes" w:value="45431200 - Colocação de azulejos em paredes"/>
                <w:listItem w:displayText="45432000 - Aplicação de revestimentos em solos e paredes e de papel de parede" w:value="45432000 - Aplicação de revestimentos em solos e paredes e de papel de parede"/>
                <w:listItem w:displayText="45432100 - Obras de revestimento e cobertura de solos" w:value="45432100 - Obras de revestimento e cobertura de solos"/>
                <w:listItem w:displayText="45432110 - Obras de pavimentação" w:value="45432110 - Obras de pavimentação"/>
                <w:listItem w:displayText="45432111 - Colocação de revestimentos flexíveis em solos" w:value="45432111 - Colocação de revestimentos flexíveis em solos"/>
                <w:listItem w:displayText="45432112 - Pavimentação" w:value="45432112 - Pavimentação"/>
                <w:listItem w:displayText="45432113 - Colocação de tacos para soalhos (parquet)" w:value="45432113 - Colocação de tacos para soalhos (parquet)"/>
                <w:listItem w:displayText="45432114 - Colocação de pavimento em madeira" w:value="45432114 - Colocação de pavimento em madeira"/>
                <w:listItem w:displayText="45432120 - Instalação de pavimentos falsos" w:value="45432120 - Instalação de pavimentos falsos"/>
                <w:listItem w:displayText="45432121 - Pisos para salas de computadores" w:value="45432121 - Pisos para salas de computadores"/>
                <w:listItem w:displayText="45432130 - Revestimento de solos" w:value="45432130 - Revestimento de solos"/>
                <w:listItem w:displayText="45432200 - Colocação de revestimentos em paredes e de papel de parede" w:value="45432200 - Colocação de revestimentos em paredes e de papel de parede"/>
                <w:listItem w:displayText="45432210 - Colocação de revestimentos em paredes" w:value="45432210 - Colocação de revestimentos em paredes"/>
                <w:listItem w:displayText="45432220 - Colocação de papel de parede" w:value="45432220 - Colocação de papel de parede"/>
                <w:listItem w:displayText="45440000 - Pintura e colocação de vidros" w:value="45440000 - Pintura e colocação de vidros"/>
                <w:listItem w:displayText="45441000 - Colocação de vidros" w:value="45441000 - Colocação de vidros"/>
                <w:listItem w:displayText="45442000 - Aplicação de revestimentos protectores" w:value="45442000 - Aplicação de revestimentos protectores"/>
                <w:listItem w:displayText="45442100 - Obras de pintura" w:value="45442100 - Obras de pintura"/>
                <w:listItem w:displayText="45442110 - Pintura de edifícios" w:value="45442110 - Pintura de edifícios"/>
                <w:listItem w:displayText="45442120 - Pintura e revestimentos protectores de estruturas" w:value="45442120 - Pintura e revestimentos protectores de estruturas"/>
                <w:listItem w:displayText="45442121 - Pintura de estruturas" w:value="45442121 - Pintura de estruturas"/>
                <w:listItem w:displayText="45442180 - Renovação de pintura" w:value="45442180 - Renovação de pintura"/>
                <w:listItem w:displayText="45442190 - Decapagem de tinta" w:value="45442190 - Decapagem de tinta"/>
                <w:listItem w:displayText="45442200 - Aplicação de revestimentos anticorrosivos" w:value="45442200 - Aplicação de revestimentos anticorrosivos"/>
                <w:listItem w:displayText="45442210 - Obras de galvanização" w:value="45442210 - Obras de galvanização"/>
                <w:listItem w:displayText="45442300 - Obras de protecção de superfícies" w:value="45442300 - Obras de protecção de superfícies"/>
                <w:listItem w:displayText="45443000 - Obras de fachada" w:value="45443000 - Obras de fachada"/>
                <w:listItem w:displayText="45450000 - Outras obras de acabamento de edifícios" w:value="45450000 - Outras obras de acabamento de edifícios"/>
                <w:listItem w:displayText="45451000 - Obras de decoração" w:value="45451000 - Obras de decoração"/>
                <w:listItem w:displayText="45451100 - Colocação de ornamentos" w:value="45451100 - Colocação de ornamentos"/>
                <w:listItem w:displayText="45451200 - Colocação de painéis" w:value="45451200 - Colocação de painéis"/>
                <w:listItem w:displayText="45451300 - Jardins interiores" w:value="45451300 - Jardins interiores"/>
                <w:listItem w:displayText="45452000 - Trabalhos de limpeza exterior de edifícios" w:value="45452000 - Trabalhos de limpeza exterior de edifícios"/>
                <w:listItem w:displayText="45452100 - Limpeza de paredes exteriores por meio de jacto de areia" w:value="45452100 - Limpeza de paredes exteriores por meio de jacto de areia"/>
                <w:listItem w:displayText="45453000 - Obras de revisão e recuperação" w:value="45453000 - Obras de revisão e recuperação"/>
                <w:listItem w:displayText="45453100 - Obras de recuperação" w:value="45453100 - Obras de recuperação"/>
                <w:listItem w:displayText="45454000 - Obras de reestruturação" w:value="45454000 - Obras de reestruturação"/>
                <w:listItem w:displayText="45454100 - Obras de restauro" w:value="45454100 - Obras de restauro"/>
                <w:listItem w:displayText="45500000 - Aluguer de máquinas e equipamento para construção e engenharia civil, com operador" w:value="45500000 - Aluguer de máquinas e equipamento para construção e engenharia civil, com operador"/>
                <w:listItem w:displayText="45510000 - Aluguer de gruas, com operador" w:value="45510000 - Aluguer de gruas, com operador"/>
                <w:listItem w:displayText="45520000 - Aluguer de máquinas de terraplenagem, com operador" w:value="45520000 - Aluguer de máquinas de terraplenagem, com operador"/>
                <w:listItem w:displayText="48000000 - Pacotes de software e sistemas de informação" w:value="48000000 - Pacotes de software e sistemas de informação"/>
                <w:listItem w:displayText="48100000 - Pacote de software para sectores específicos" w:value="48100000 - Pacote de software para sectores específicos"/>
                <w:listItem w:displayText="48110000 - Pacote de software para pontos de venda (POS)" w:value="48110000 - Pacote de software para pontos de venda (POS)"/>
                <w:listItem w:displayText="48120000 - Pacote de software para comando de voos" w:value="48120000 - Pacote de software para comando de voos"/>
                <w:listItem w:displayText="48121000 - Pacote de software para controlo do tráfego aéreo" w:value="48121000 - Pacote de software para controlo do tráfego aéreo"/>
                <w:listItem w:displayText="48130000 - Pacote de software para apoio terrestre à aviação e ensaios de aviação" w:value="48130000 - Pacote de software para apoio terrestre à aviação e ensaios de aviação"/>
                <w:listItem w:displayText="48131000 - Pacote de software para apoio terrestre à aviação" w:value="48131000 - Pacote de software para apoio terrestre à aviação"/>
                <w:listItem w:displayText="48132000 - Pacote de software para ensaios de aviação" w:value="48132000 - Pacote de software para ensaios de aviação"/>
                <w:listItem w:displayText="48140000 - Pacote de software para controlo do tráfego ferroviário" w:value="48140000 - Pacote de software para controlo do tráfego ferroviário"/>
                <w:listItem w:displayText="48150000 - Pacote de software para controlo industrial" w:value="48150000 - Pacote de software para controlo industrial"/>
                <w:listItem w:displayText="48151000 - Sistema de controlo informático" w:value="48151000 - Sistema de controlo informático"/>
                <w:listItem w:displayText="48160000 - Pacote de software para bibliotecas" w:value="48160000 - Pacote de software para bibliotecas"/>
                <w:listItem w:displayText="48161000 - Sistema de gestão de bibliotecas" w:value="48161000 - Sistema de gestão de bibliotecas"/>
                <w:listItem w:displayText="48170000 - Pacote de software de conformidade" w:value="48170000 - Pacote de software de conformidade"/>
                <w:listItem w:displayText="48180000 - Pacote de software para medicina" w:value="48180000 - Pacote de software para medicina"/>
                <w:listItem w:displayText="48190000 - Pacote de software para ensino" w:value="48190000 - Pacote de software para ensino"/>
                <w:listItem w:displayText="48200000 - Pacote de software para ligações em rede, Internet e intranet" w:value="48200000 - Pacote de software para ligações em rede, Internet e intranet"/>
                <w:listItem w:displayText="48210000 - Pacote de software para ligações em rede" w:value="48210000 - Pacote de software para ligações em rede"/>
                <w:listItem w:displayText="48211000 - Pacote de software para interconectividade de plataformas" w:value="48211000 - Pacote de software para interconectividade de plataformas"/>
                <w:listItem w:displayText="48212000 - Pacote de software para servidor de máquina de discos (jukebox) óptica" w:value="48212000 - Pacote de software para servidor de máquina de discos (jukebox) óptica"/>
                <w:listItem w:displayText="48213000 - Pacote de software para melhoria de sistemas operativos" w:value="48213000 - Pacote de software para melhoria de sistemas operativos"/>
                <w:listItem w:displayText="48214000 - Pacote de software para sistemas operativos em rede" w:value="48214000 - Pacote de software para sistemas operativos em rede"/>
                <w:listItem w:displayText="48215000 - Pacote de software para conceptores de redes" w:value="48215000 - Pacote de software para conceptores de redes"/>
                <w:listItem w:displayText="48216000 - Pacote de software para emulação de terminais de conectividade de rede" w:value="48216000 - Pacote de software para emulação de terminais de conectividade de rede"/>
                <w:listItem w:displayText="48217000 - Pacote de software para processamento de transacções" w:value="48217000 - Pacote de software para processamento de transacções"/>
                <w:listItem w:displayText="48217100 - Pacote de software para processamento de transacções em unidade central" w:value="48217100 - Pacote de software para processamento de transacções em unidade central"/>
                <w:listItem w:displayText="48217200 - Pacote de software para processamento de transacções em minicomputador" w:value="48217200 - Pacote de software para processamento de transacções em minicomputador"/>
                <w:listItem w:displayText="48217300 - Pacote de software para processamento de transacções em microcomputador" w:value="48217300 - Pacote de software para processamento de transacções em microcomputador"/>
                <w:listItem w:displayText="48218000 - Pacote de software para gestão de licenças" w:value="48218000 - Pacote de software para gestão de licenças"/>
                <w:listItem w:displayText="48219000 - Pacote de software para ligações diversas em rede" w:value="48219000 - Pacote de software para ligações diversas em rede"/>
                <w:listItem w:displayText="48219100 - Pacote de software para portas de conexão (gateway)" w:value="48219100 - Pacote de software para portas de conexão (gateway)"/>
                <w:listItem w:displayText="48219200 - Pacote de software para servidores de discos compactos (CD)" w:value="48219200 - Pacote de software para servidores de discos compactos (CD)"/>
                <w:listItem w:displayText="48219300 - Pacote de software para administração" w:value="48219300 - Pacote de software para administração"/>
                <w:listItem w:displayText="48219400 - Pacote de software para servidores de transacções" w:value="48219400 - Pacote de software para servidores de transacções"/>
                <w:listItem w:displayText="48219500 - Pacote de software para comutadores ou encaminhadores" w:value="48219500 - Pacote de software para comutadores ou encaminhadores"/>
                <w:listItem w:displayText="48219600 - Pacote de software para multiplexor" w:value="48219600 - Pacote de software para multiplexor"/>
                <w:listItem w:displayText="48219700 - Pacote de software para servidor de comunicações" w:value="48219700 - Pacote de software para servidor de comunicações"/>
                <w:listItem w:displayText="48219800 - Pacote de software para ponte" w:value="48219800 - Pacote de software para ponte"/>
                <w:listItem w:displayText="48220000 - Pacote de software para Internet e intranet" w:value="48220000 - Pacote de software para Internet e intranet"/>
                <w:listItem w:displayText="48221000 - Pacote de software para busca (browsing) na Internet" w:value="48221000 - Pacote de software para busca (browsing) na Internet"/>
                <w:listItem w:displayText="48222000 - Pacote de software para servidores Web" w:value="48222000 - Pacote de software para servidores Web"/>
                <w:listItem w:displayText="48223000 - Pacote de software para correio electrónico" w:value="48223000 - Pacote de software para correio electrónico"/>
                <w:listItem w:displayText="48224000 - Pacote de software para edição de páginas Web" w:value="48224000 - Pacote de software para edição de páginas Web"/>
                <w:listItem w:displayText="48300000 - Pacote de software para criação de documentos, desenho, imagens, gestão de tarefas e produtividade" w:value="48300000 - Pacote de software para criação de documentos, desenho, imagens, gestão de tarefas e produtividade"/>
                <w:listItem w:displayText="48310000 - Pacote de software para criação de documentos" w:value="48310000 - Pacote de software para criação de documentos"/>
                <w:listItem w:displayText="48311000 - Pacote de software para gestão de documentos" w:value="48311000 - Pacote de software para gestão de documentos"/>
                <w:listItem w:displayText="48311100 - Sistema de gestão de documentos" w:value="48311100 - Sistema de gestão de documentos"/>
                <w:listItem w:displayText="48312000 - Pacote de software para publicações electrónicas" w:value="48312000 - Pacote de software para publicações electrónicas"/>
                <w:listItem w:displayText="48313000 - Pacote de software para leitor óptico de caracteres (OCR)" w:value="48313000 - Pacote de software para leitor óptico de caracteres (OCR)"/>
                <w:listItem w:displayText="48313100 - Sistema de leitura óptica" w:value="48313100 - Sistema de leitura óptica"/>
                <w:listItem w:displayText="48314000 - Pacote de software para reconhecimento vocal" w:value="48314000 - Pacote de software para reconhecimento vocal"/>
                <w:listItem w:displayText="48315000 - Pacote de software para publicação assistida por computador" w:value="48315000 - Pacote de software para publicação assistida por computador"/>
                <w:listItem w:displayText="48316000 - Pacote de software de apresentação" w:value="48316000 - Pacote de software de apresentação"/>
                <w:listItem w:displayText="48317000 - Pacote de software para tratamento de texto" w:value="48317000 - Pacote de software para tratamento de texto"/>
                <w:listItem w:displayText="48318000 - Pacote de software para digitalizador (scanner)" w:value="48318000 - Pacote de software para digitalizador (scanner)"/>
                <w:listItem w:displayText="48319000 - Correctores ortográficos" w:value="48319000 - Correctores ortográficos"/>
                <w:listItem w:displayText="48320000 - Pacote de software para desenho e formação de imagens" w:value="48320000 - Pacote de software para desenho e formação de imagens"/>
                <w:listItem w:displayText="48321000 - Pacote de software para design assistido por computador (CAD)" w:value="48321000 - Pacote de software para design assistido por computador (CAD)"/>
                <w:listItem w:displayText="48321100 - Sistema de design assistido por computador (CAD)" w:value="48321100 - Sistema de design assistido por computador (CAD)"/>
                <w:listItem w:displayText="48322000 - Pacote de software para gráficos" w:value="48322000 - Pacote de software para gráficos"/>
                <w:listItem w:displayText="48323000 - Pacote de software para fabrico assistido por computador (CAM)" w:value="48323000 - Pacote de software para fabrico assistido por computador (CAM)"/>
                <w:listItem w:displayText="48324000 - Pacote de software para traçado de fluxogramas" w:value="48324000 - Pacote de software para traçado de fluxogramas"/>
                <w:listItem w:displayText="48325000 - Pacote de software para elaboração de formulários" w:value="48325000 - Pacote de software para elaboração de formulários"/>
                <w:listItem w:displayText="48326000 - Pacote de software para cartografia" w:value="48326000 - Pacote de software para cartografia"/>
                <w:listItem w:displayText="48326100 - Sistema de cartografia digital" w:value="48326100 - Sistema de cartografia digital"/>
                <w:listItem w:displayText="48327000 - Pacote de software para desenho e pintura" w:value="48327000 - Pacote de software para desenho e pintura"/>
                <w:listItem w:displayText="48328000 - Pacote de software para processamento de imagens" w:value="48328000 - Pacote de software para processamento de imagens"/>
                <w:listItem w:displayText="48329000 - Sistema de arquivo e de imageologia" w:value="48329000 - Sistema de arquivo e de imageologia"/>
                <w:listItem w:displayText="48330000 - Pacote de software para gestão de tarefas e produtividade" w:value="48330000 - Pacote de software para gestão de tarefas e produtividade"/>
                <w:listItem w:displayText="48331000 - Pacote de software para gestão de projectos" w:value="48331000 - Pacote de software para gestão de projectos"/>
                <w:listItem w:displayText="48332000 - Pacote de software para gestão de tarefas" w:value="48332000 - Pacote de software para gestão de tarefas"/>
                <w:listItem w:displayText="48333000 - Pacote de software para gestão de contactos" w:value="48333000 - Pacote de software para gestão de contactos"/>
                <w:listItem w:displayText="48400000 - Pacote de software para transacções comerciais e pessoais" w:value="48400000 - Pacote de software para transacções comerciais e pessoais"/>
                <w:listItem w:displayText="48410000 - Pacote de software para gestão de investimentos e apoio fiscal" w:value="48410000 - Pacote de software para gestão de investimentos e apoio fiscal"/>
                <w:listItem w:displayText="48411000 - Pacote de software para gestão de investimentos" w:value="48411000 - Pacote de software para gestão de investimentos"/>
                <w:listItem w:displayText="48412000 - Pacote de software para apoio fiscal" w:value="48412000 - Pacote de software para apoio fiscal"/>
                <w:listItem w:displayText="48420000 - Pacote de software e séries de pacotes de software para gestão de instalações" w:value="48420000 - Pacote de software e séries de pacotes de software para gestão de instalações"/>
                <w:listItem w:displayText="48421000 - Pacote de software para gestão de instalações" w:value="48421000 - Pacote de software para gestão de instalações"/>
                <w:listItem w:displayText="48422000 - Séries de pacotes de software" w:value="48422000 - Séries de pacotes de software"/>
                <w:listItem w:displayText="48430000 - Pacote de software para gestão de inventários" w:value="48430000 - Pacote de software para gestão de inventários"/>
                <w:listItem w:displayText="48440000 - Pacote de software para análise financeira e contabilidade" w:value="48440000 - Pacote de software para análise financeira e contabilidade"/>
                <w:listItem w:displayText="48441000 - Pacote de software para análise financeira" w:value="48441000 - Pacote de software para análise financeira"/>
                <w:listItem w:displayText="48442000 - Pacote de software para sistemas financeiros" w:value="48442000 - Pacote de software para sistemas financeiros"/>
                <w:listItem w:displayText="48443000 - Pacote de software para contabilidade" w:value="48443000 - Pacote de software para contabilidade"/>
                <w:listItem w:displayText="48444000 - Sistema de contabilidade" w:value="48444000 - Sistema de contabilidade"/>
                <w:listItem w:displayText="48444100 - Sistema de facturação" w:value="48444100 - Sistema de facturação"/>
                <w:listItem w:displayText="48445000 - Pacote de software para gestão da relação com os clientes" w:value="48445000 - Pacote de software para gestão da relação com os clientes"/>
                <w:listItem w:displayText="48450000 - Pacote de software para contabilização do tempo de trabalho ou recursos humanos" w:value="48450000 - Pacote de software para contabilização do tempo de trabalho ou recursos humanos"/>
                <w:listItem w:displayText="48451000 - Pacote de software para planeamento de recursos empresariais" w:value="48451000 - Pacote de software para planeamento de recursos empresariais"/>
                <w:listItem w:displayText="48460000 - Pacote de software analítico, científico, matemático ou previsional" w:value="48460000 - Pacote de software analítico, científico, matemático ou previsional"/>
                <w:listItem w:displayText="48461000 - Pacote de software analítico ou científico" w:value="48461000 - Pacote de software analítico ou científico"/>
                <w:listItem w:displayText="48462000 - Pacote de software matemático ou previsional" w:value="48462000 - Pacote de software matemático ou previsional"/>
                <w:listItem w:displayText="48463000 - Pacote de software para estatística" w:value="48463000 - Pacote de software para estatística"/>
                <w:listItem w:displayText="48470000 - Pacote de software para leilões" w:value="48470000 - Pacote de software para leilões"/>
                <w:listItem w:displayText="48480000 - Pacote de software para vendas, marketing e apoio a decisões empresariais (business intelligence)" w:value="48480000 - Pacote de software para vendas, marketing e apoio a decisões empresariais (business intelligence)"/>
                <w:listItem w:displayText="48481000 - Pacote de software para vendas ou marketing" w:value="48481000 - Pacote de software para vendas ou marketing"/>
                <w:listItem w:displayText="48482000 - Pacote de software para apoio a decisões empresariais (business intelligence)" w:value="48482000 - Pacote de software para apoio a decisões empresariais (business intelligence)"/>
                <w:listItem w:displayText="48490000 - Pacote de software para adjudicação de contratos" w:value="48490000 - Pacote de software para adjudicação de contratos"/>
                <w:listItem w:displayText="48500000 - Pacote de software para comunicações e multimédia" w:value="48500000 - Pacote de software para comunicações e multimédia"/>
                <w:listItem w:displayText="48510000 - Pacote de software para comunicações" w:value="48510000 - Pacote de software para comunicações"/>
                <w:listItem w:displayText="48511000 - Pacote de software para comunicações electrónicas" w:value="48511000 - Pacote de software para comunicações electrónicas"/>
                <w:listItem w:displayText="48512000 - Pacote de software para resposta interactiva de voz" w:value="48512000 - Pacote de software para resposta interactiva de voz"/>
                <w:listItem w:displayText="48513000 - Pacote de software para modem" w:value="48513000 - Pacote de software para modem"/>
                <w:listItem w:displayText="48514000 - Pacote de software para acesso à distância" w:value="48514000 - Pacote de software para acesso à distância"/>
                <w:listItem w:displayText="48515000 - Pacote de software para videoconferências" w:value="48515000 - Pacote de software para videoconferências"/>
                <w:listItem w:displayText="48516000 - Pacote de software de intercâmbio" w:value="48516000 - Pacote de software de intercâmbio"/>
                <w:listItem w:displayText="48517000 - Pacote de software para TI" w:value="48517000 - Pacote de software para TI"/>
                <w:listItem w:displayText="48518000 - Pacote de software para emulação" w:value="48518000 - Pacote de software para emulação"/>
                <w:listItem w:displayText="48519000 - Pacote de software para gestão de memórias" w:value="48519000 - Pacote de software para gestão de memórias"/>
                <w:listItem w:displayText="48520000 - Pacote de software para multimédia" w:value="48520000 - Pacote de software para multimédia"/>
                <w:listItem w:displayText="48521000 - Pacote de software para montagem de música ou som" w:value="48521000 - Pacote de software para montagem de música ou som"/>
                <w:listItem w:displayText="48522000 - Pacote de software para teclado virtual" w:value="48522000 - Pacote de software para teclado virtual"/>
                <w:listItem w:displayText="48600000 - Pacote de software para bases de dados e de software operativo" w:value="48600000 - Pacote de software para bases de dados e de software operativo"/>
                <w:listItem w:displayText="48610000 - Sistemas de bases de dados" w:value="48610000 - Sistemas de bases de dados"/>
                <w:listItem w:displayText="48611000 - Pacote de software para bases de dados" w:value="48611000 - Pacote de software para bases de dados"/>
                <w:listItem w:displayText="48612000 - Sistema de gestão de bases de dados" w:value="48612000 - Sistema de gestão de bases de dados"/>
                <w:listItem w:displayText="48613000 - Gestão electrónica de dados" w:value="48613000 - Gestão electrónica de dados"/>
                <w:listItem w:displayText="48614000 - Sistema de aquisição de dados" w:value="48614000 - Sistema de aquisição de dados"/>
                <w:listItem w:displayText="48620000 - Sistemas operativos" w:value="48620000 - Sistemas operativos"/>
                <w:listItem w:displayText="48621000 - Pacote de software para sistemas operativos de unidades centrais" w:value="48621000 - Pacote de software para sistemas operativos de unidades centrais"/>
                <w:listItem w:displayText="48622000 - Pacote de software para sistemas operativos de minicomputadores" w:value="48622000 - Pacote de software para sistemas operativos de minicomputadores"/>
                <w:listItem w:displayText="48623000 - Pacote de software para sistemas operativos de microcomputadores" w:value="48623000 - Pacote de software para sistemas operativos de microcomputadores"/>
                <w:listItem w:displayText="48624000 - Pacote de software para sistemas operativos de computadores pessoais (PC)" w:value="48624000 - Pacote de software para sistemas operativos de computadores pessoais (PC)"/>
                <w:listItem w:displayText="48625000 - Sistemas operativos de sistemas abertos" w:value="48625000 - Sistemas operativos de sistemas abertos"/>
                <w:listItem w:displayText="48626000 - Pacote de software para conglomerados (clustering)" w:value="48626000 - Pacote de software para conglomerados (clustering)"/>
                <w:listItem w:displayText="48627000 - Pacote de software para sistemas operativos em tempo real" w:value="48627000 - Pacote de software para sistemas operativos em tempo real"/>
                <w:listItem w:displayText="48628000 - Barramento MCA (Micro-channel architecture)" w:value="48628000 - Barramento MCA (Micro-channel architecture)"/>
                <w:listItem w:displayText="48700000 - Utilitários para pacotes de software" w:value="48700000 - Utilitários para pacotes de software"/>
                <w:listItem w:displayText="48710000 - Pacote de software para cópia de segurança (back-up) ou recuperação" w:value="48710000 - Pacote de software para cópia de segurança (back-up) ou recuperação"/>
                <w:listItem w:displayText="48720000 - Pacote de software para codificação de barras" w:value="48720000 - Pacote de software para codificação de barras"/>
                <w:listItem w:displayText="48730000 - Pacote de software de segurança" w:value="48730000 - Pacote de software de segurança"/>
                <w:listItem w:displayText="48731000 - Pacote de software para segurança de ficheiros" w:value="48731000 - Pacote de software para segurança de ficheiros"/>
                <w:listItem w:displayText="48732000 - Pacote de software para segurança de dados" w:value="48732000 - Pacote de software para segurança de dados"/>
                <w:listItem w:displayText="48740000 - Pacote de software para tradução de línguas estrangeiras" w:value="48740000 - Pacote de software para tradução de línguas estrangeiras"/>
                <w:listItem w:displayText="48750000 - Pacote de software para carregamento de meios de armazenamento" w:value="48750000 - Pacote de software para carregamento de meios de armazenamento"/>
                <w:listItem w:displayText="48760000 - Pacote de software para protecção antivírus" w:value="48760000 - Pacote de software para protecção antivírus"/>
                <w:listItem w:displayText="48761000 - Pacote de software antivírus" w:value="48761000 - Pacote de software antivírus"/>
                <w:listItem w:displayText="48770000 - Pacote de software para utilitário geral, de compressão e de impressão" w:value="48770000 - Pacote de software para utilitário geral, de compressão e de impressão"/>
                <w:listItem w:displayText="48771000 - Pacote de software para utilitário geral" w:value="48771000 - Pacote de software para utilitário geral"/>
                <w:listItem w:displayText="48772000 - Utilitários de compressão" w:value="48772000 - Utilitários de compressão"/>
                <w:listItem w:displayText="48773000 - Pacote de software para utilitário de impressão" w:value="48773000 - Pacote de software para utilitário de impressão"/>
                <w:listItem w:displayText="48773100 - Pacote de software para gestão de impressão" w:value="48773100 - Pacote de software para gestão de impressão"/>
                <w:listItem w:displayText="48780000 - Pacote de software para gestão de sistemas, de armazenamento e de conteúdos" w:value="48780000 - Pacote de software para gestão de sistemas, de armazenamento e de conteúdos"/>
                <w:listItem w:displayText="48781000 - Pacote de software para gestão de sistemas" w:value="48781000 - Pacote de software para gestão de sistemas"/>
                <w:listItem w:displayText="48782000 - Pacote de software para gestão de armazenamento" w:value="48782000 - Pacote de software para gestão de armazenamento"/>
                <w:listItem w:displayText="48783000 - Pacote de software para gestão de conteúdos" w:value="48783000 - Pacote de software para gestão de conteúdos"/>
                <w:listItem w:displayText="48790000 - Pacote de software para verificador de versões" w:value="48790000 - Pacote de software para verificador de versões"/>
                <w:listItem w:displayText="48800000 - Sistemas de informação e servidores" w:value="48800000 - Sistemas de informação e servidores"/>
                <w:listItem w:displayText="48810000 - Sistemas de informação" w:value="48810000 - Sistemas de informação"/>
                <w:listItem w:displayText="48811000 - Sistema de correio electrónico" w:value="48811000 - Sistema de correio electrónico"/>
                <w:listItem w:displayText="48812000 - Sistemas de informação financeira" w:value="48812000 - Sistemas de informação financeira"/>
                <w:listItem w:displayText="48813000 - Sistema de informação de passageiros" w:value="48813000 - Sistema de informação de passageiros"/>
                <w:listItem w:displayText="48813100 - Quadros electrónicos" w:value="48813100 - Quadros electrónicos"/>
                <w:listItem w:displayText="48813200 - Sistema de informação de passageiros em tempo real" w:value="48813200 - Sistema de informação de passageiros em tempo real"/>
                <w:listItem w:displayText="48814000 - Sistemas de informação médica" w:value="48814000 - Sistemas de informação médica"/>
                <w:listItem w:displayText="48814100 - Sistema de informação sobre enfermagem" w:value="48814100 - Sistema de informação sobre enfermagem"/>
                <w:listItem w:displayText="48814200 - Sistema de administração de doentes" w:value="48814200 - Sistema de administração de doentes"/>
                <w:listItem w:displayText="48814300 - Sistema de gestão de blocos operatórios" w:value="48814300 - Sistema de gestão de blocos operatórios"/>
                <w:listItem w:displayText="48814400 - Sistema de informação clínica" w:value="48814400 - Sistema de informação clínica"/>
                <w:listItem w:displayText="48814500 - Sistema Casemix" w:value="48814500 - Sistema Casemix"/>
                <w:listItem w:displayText="48820000 - Servidores" w:value="48820000 - Servidores"/>
                <w:listItem w:displayText="48821000 - Servidores de rede" w:value="48821000 - Servidores de rede"/>
                <w:listItem w:displayText="48822000 - Servidores informáticos" w:value="48822000 - Servidores informáticos"/>
                <w:listItem w:displayText="48823000 - Servidores de ficheiro" w:value="48823000 - Servidores de ficheiro"/>
                <w:listItem w:displayText="48824000 - Servidores de impressora" w:value="48824000 - Servidores de impressora"/>
                <w:listItem w:displayText="48825000 - Servidores Web" w:value="48825000 - Servidores Web"/>
                <w:listItem w:displayText="48900000 - Pacote de software e sistemas informáticos diversos" w:value="48900000 - Pacote de software e sistemas informáticos diversos"/>
                <w:listItem w:displayText="48910000 - Pacote de software para jogos de computador, jogos electrónicos para toda a família e protectores de ecrã" w:value="48910000 - Pacote de software para jogos de computador, jogos electrónicos para toda a família e protectores de ecrã"/>
                <w:listItem w:displayText="48911000 - Pacote de software para jogos de computador" w:value="48911000 - Pacote de software para jogos de computador"/>
                <w:listItem w:displayText="48912000 - Jogos electrónicos para toda a família" w:value="48912000 - Jogos electrónicos para toda a família"/>
                <w:listItem w:displayText="48913000 - Protectores de ecrã" w:value="48913000 - Protectores de ecrã"/>
                <w:listItem w:displayText="48920000 - Pacote de software para burótica" w:value="48920000 - Pacote de software para burótica"/>
                <w:listItem w:displayText="48921000 - Sistema de automatização" w:value="48921000 - Sistema de automatização"/>
                <w:listItem w:displayText="48930000 - Pacote de software para formação e entretenimento" w:value="48930000 - Pacote de software para formação e entretenimento"/>
                <w:listItem w:displayText="48931000 - Pacote de software para formação" w:value="48931000 - Pacote de software para formação"/>
                <w:listItem w:displayText="48932000 - Pacote de software para entretenimento" w:value="48932000 - Pacote de software para entretenimento"/>
                <w:listItem w:displayText="48940000 - Pacote de software para concepção de padrões e calendário" w:value="48940000 - Pacote de software para concepção de padrões e calendário"/>
                <w:listItem w:displayText="48941000 - Pacote de software para concepção de padrões" w:value="48941000 - Pacote de software para concepção de padrões"/>
                <w:listItem w:displayText="48942000 - Pacote de software para calendário" w:value="48942000 - Pacote de software para calendário"/>
                <w:listItem w:displayText="48950000 - Sistema de localização de barcos e sistema sonoro de comunicação com os passageiros" w:value="48950000 - Sistema de localização de barcos e sistema sonoro de comunicação com os passageiros"/>
                <w:listItem w:displayText="48951000 - Sistema de localização de barcos" w:value="48951000 - Sistema de localização de barcos"/>
                <w:listItem w:displayText="48952000 - Sistemas sonoros" w:value="48952000 - Sistemas sonoros"/>
                <w:listItem w:displayText="48960000 - Pacote de software para pilotos (drivers) e sistemas" w:value="48960000 - Pacote de software para pilotos (drivers) e sistemas"/>
                <w:listItem w:displayText="48961000 - Pilotos (drivers) de Ethernet" w:value="48961000 - Pilotos (drivers) de Ethernet"/>
                <w:listItem w:displayText="48962000 - Pilotos (drivers) de cartões gráficos" w:value="48962000 - Pilotos (drivers) de cartões gráficos"/>
                <w:listItem w:displayText="48970000 - Pacote de software para tipografia" w:value="48970000 - Pacote de software para tipografia"/>
                <w:listItem w:displayText="48971000 - Pacote de software para elaboração de listas de endereços" w:value="48971000 - Pacote de software para elaboração de listas de endereços"/>
                <w:listItem w:displayText="48972000 - Pacote de software para elaboração de etiquetas" w:value="48972000 - Pacote de software para elaboração de etiquetas"/>
                <w:listItem w:displayText="48980000 - Linguagens e ferramentas de programação" w:value="48980000 - Linguagens e ferramentas de programação"/>
                <w:listItem w:displayText="48981000 - Pacotes de software para compilação" w:value="48981000 - Pacotes de software para compilação"/>
                <w:listItem w:displayText="48982000 - Pacote de software para gestão de configuração" w:value="48982000 - Pacote de software para gestão de configuração"/>
                <w:listItem w:displayText="48983000 - Pacote de software para desenvolvimento" w:value="48983000 - Pacote de software para desenvolvimento"/>
                <w:listItem w:displayText="48984000 - Ferramentas de interface gráfica de utilizador (GUI)" w:value="48984000 - Ferramentas de interface gráfica de utilizador (GUI)"/>
                <w:listItem w:displayText="48985000 - Linguagens de programação" w:value="48985000 - Linguagens de programação"/>
                <w:listItem w:displayText="48986000 - Pacote de software para ensaio de programas" w:value="48986000 - Pacote de software para ensaio de programas"/>
                <w:listItem w:displayText="48987000 - Pacote de software para depuração (debugging)" w:value="48987000 - Pacote de software para depuração (debugging)"/>
                <w:listItem w:displayText="48990000 - Pacote de software para folhas de cálculo e melhorias" w:value="48990000 - Pacote de software para folhas de cálculo e melhorias"/>
                <w:listItem w:displayText="48991000 - Pacote de software para folhas de cálculo" w:value="48991000 - Pacote de software para folhas de cálculo"/>
                <w:listItem w:displayText="50000000 - Serviços de reparação e manutenção" w:value="50000000 - Serviços de reparação e manutenção"/>
                <w:listItem w:displayText="50100000 - Serviços de reparação e manutenção de veículos e equipamento afim, e serviços conexos" w:value="50100000 - Serviços de reparação e manutenção de veículos e equipamento afim, e serviços conexos"/>
                <w:listItem w:displayText="50110000 - Serviços de reparação e manutenção de veículos e equipamento afim" w:value="50110000 - Serviços de reparação e manutenção de veículos e equipamento afim"/>
                <w:listItem w:displayText="50111000 - Serviços de gestão, reparação e manutenção de frota de veículos" w:value="50111000 - Serviços de gestão, reparação e manutenção de frota de veículos"/>
                <w:listItem w:displayText="50111100 - Serviços de gestão de frotas de veículos" w:value="50111100 - Serviços de gestão de frotas de veículos"/>
                <w:listItem w:displayText="50111110 - Serviços de assistência a frotas de veículos" w:value="50111110 - Serviços de assistência a frotas de veículos"/>
                <w:listItem w:displayText="50112000 - Serviços de reparação e manutenção de automóveis" w:value="50112000 - Serviços de reparação e manutenção de automóveis"/>
                <w:listItem w:displayText="50112100 - Serviços de reparação de automóveis" w:value="50112100 - Serviços de reparação de automóveis"/>
                <w:listItem w:displayText="50112110 - Serviços de reparação de carroçarias para veículos" w:value="50112110 - Serviços de reparação de carroçarias para veículos"/>
                <w:listItem w:displayText="50112111 - Serviços de bate-chapas" w:value="50112111 - Serviços de bate-chapas"/>
                <w:listItem w:displayText="50112120 - Serviços de substituição de pára-brisas" w:value="50112120 - Serviços de substituição de pára-brisas"/>
                <w:listItem w:displayText="50112200 - Serviços de manutenção de automóveis" w:value="50112200 - Serviços de manutenção de automóveis"/>
                <w:listItem w:displayText="50112300 - Lavagem de automóveis e serviços similares" w:value="50112300 - Lavagem de automóveis e serviços similares"/>
                <w:listItem w:displayText="50113000 - Serviços de reparação e manutenção de autocarros" w:value="50113000 - Serviços de reparação e manutenção de autocarros"/>
                <w:listItem w:displayText="50113100 - Serviços de reparação de autocarros" w:value="50113100 - Serviços de reparação de autocarros"/>
                <w:listItem w:displayText="50113200 - Serviços de manutenção de autocarros" w:value="50113200 - Serviços de manutenção de autocarros"/>
                <w:listItem w:displayText="50114000 - Serviços de reparação e manutenção de camiões" w:value="50114000 - Serviços de reparação e manutenção de camiões"/>
                <w:listItem w:displayText="50114100 - Serviços de reparação de camiões" w:value="50114100 - Serviços de reparação de camiões"/>
                <w:listItem w:displayText="50114200 - Serviços de manutenção de camiões" w:value="50114200 - Serviços de manutenção de camiões"/>
                <w:listItem w:displayText="50115000 - Serviços de manutenção e reparação de motociclos" w:value="50115000 - Serviços de manutenção e reparação de motociclos"/>
                <w:listItem w:displayText="50115100 - Serviços de reparação de motociclos" w:value="50115100 - Serviços de reparação de motociclos"/>
                <w:listItem w:displayText="50115200 - Serviços de manutenção de motociclos" w:value="50115200 - Serviços de manutenção de motociclos"/>
                <w:listItem w:displayText="50116000 - Serviços de manutenção e reparação relacionados com peças específicas para veículos" w:value="50116000 - Serviços de manutenção e reparação relacionados com peças específicas para veículos"/>
                <w:listItem w:displayText="50116100 - Serviços de reparação de sistemas eléctricos" w:value="50116100 - Serviços de reparação de sistemas eléctricos"/>
                <w:listItem w:displayText="50116200 - Serviços de reparação e manutenção de travões e peças para travões de veículos" w:value="50116200 - Serviços de reparação e manutenção de travões e peças para travões de veículos"/>
                <w:listItem w:displayText="50116300 - Serviços de reparação e manutenção de caixas de velocidade de veículos" w:value="50116300 - Serviços de reparação e manutenção de caixas de velocidade de veículos"/>
                <w:listItem w:displayText="50116400 - Serviços de reparação e manutenção de transmissões de veículos" w:value="50116400 - Serviços de reparação e manutenção de transmissões de veículos"/>
                <w:listItem w:displayText="50116500 - Serviços de reparação de pneumáticos, incluindo montagem e calibragem" w:value="50116500 - Serviços de reparação de pneumáticos, incluindo montagem e calibragem"/>
                <w:listItem w:displayText="50116510 - Serviços de recauchutagem de pneumáticos" w:value="50116510 - Serviços de recauchutagem de pneumáticos"/>
                <w:listItem w:displayText="50116600 - Serviços de reparação e manutenção de motores de arranque" w:value="50116600 - Serviços de reparação e manutenção de motores de arranque"/>
                <w:listItem w:displayText="50117000 - Serviços de conversão e recuperação de veículos" w:value="50117000 - Serviços de conversão e recuperação de veículos"/>
                <w:listItem w:displayText="50117100 - Serviços de conversão de veículos automóveis" w:value="50117100 - Serviços de conversão de veículos automóveis"/>
                <w:listItem w:displayText="50117200 - Serviços de conversão de ambulâncias" w:value="50117200 - Serviços de conversão de ambulâncias"/>
                <w:listItem w:displayText="50117300 - Serviços de recuperação de veículos" w:value="50117300 - Serviços de recuperação de veículos"/>
                <w:listItem w:displayText="50118000 - Serviços rodoviários de emergência automóvel" w:value="50118000 - Serviços rodoviários de emergência automóvel"/>
                <w:listItem w:displayText="50118100 - Serviços de pronto-socorro e remoção de automóveis" w:value="50118100 - Serviços de pronto-socorro e remoção de automóveis"/>
                <w:listItem w:displayText="50118110 - Serviços de reboque de veículos" w:value="50118110 - Serviços de reboque de veículos"/>
                <w:listItem w:displayText="50118200 - Serviços de pronto-socorro e remoção de veículos comerciais" w:value="50118200 - Serviços de pronto-socorro e remoção de veículos comerciais"/>
                <w:listItem w:displayText="50118300 - Serviços de pronto-socorro e remoção de autocarros" w:value="50118300 - Serviços de pronto-socorro e remoção de autocarros"/>
                <w:listItem w:displayText="50118400 - Serviços de pronto-socorro e remoção de veículos automóveis" w:value="50118400 - Serviços de pronto-socorro e remoção de veículos automóveis"/>
                <w:listItem w:displayText="50118500 - Serviços de pronto-socorro e remoção de motociclos" w:value="50118500 - Serviços de pronto-socorro e remoção de motociclos"/>
                <w:listItem w:displayText="50190000 - Serviços de demolição de veículos" w:value="50190000 - Serviços de demolição de veículos"/>
                <w:listItem w:displayText="50200000 - Serviços de reparação e manutenção e serviços conexos relacionados com aeronaves, vias férreas, estradas e marinha" w:value="50200000 - Serviços de reparação e manutenção e serviços conexos relacionados com aeronaves, vias férreas, estradas e marinha"/>
                <w:listItem w:displayText="50210000 - Serviços de reparação e manutenção e serviços conexos relacionados com aeronaves e outro equipamento" w:value="50210000 - Serviços de reparação e manutenção e serviços conexos relacionados com aeronaves e outro equipamento"/>
                <w:listItem w:displayText="50211000 - Serviços de reparação e manutenção de aeronaves" w:value="50211000 - Serviços de reparação e manutenção de aeronaves"/>
                <w:listItem w:displayText="50211100 - Serviços de manutenção de aeronaves" w:value="50211100 - Serviços de manutenção de aeronaves"/>
                <w:listItem w:displayText="50211200 - Serviços de reparação de aeronaves" w:value="50211200 - Serviços de reparação de aeronaves"/>
                <w:listItem w:displayText="50211210 - Serviços de manutenção e reparação de motores de aeronaves" w:value="50211210 - Serviços de manutenção e reparação de motores de aeronaves"/>
                <w:listItem w:displayText="50211211 - Serviços de manutenção de motores de aeronaves" w:value="50211211 - Serviços de manutenção de motores de aeronaves"/>
                <w:listItem w:displayText="50211212 - Serviços de reparação de motores de aeronaves" w:value="50211212 - Serviços de reparação de motores de aeronaves"/>
                <w:listItem w:displayText="50211300 - Serviços de recuperação de aeronaves" w:value="50211300 - Serviços de recuperação de aeronaves"/>
                <w:listItem w:displayText="50211310 - Serviços de recuperação de motores de aeronaves" w:value="50211310 - Serviços de recuperação de motores de aeronaves"/>
                <w:listItem w:displayText="50212000 - Serviços de reparação e manutenção de helicópteros" w:value="50212000 - Serviços de reparação e manutenção de helicópteros"/>
                <w:listItem w:displayText="50220000 - Serviços de reparação e manutenção e serviços conexos relacionados com vias férreas e outro equipamento" w:value="50220000 - Serviços de reparação e manutenção e serviços conexos relacionados com vias férreas e outro equipamento"/>
                <w:listItem w:displayText="50221000 - Serviços de reparação e manutenção de locomotivas" w:value="50221000 - Serviços de reparação e manutenção de locomotivas"/>
                <w:listItem w:displayText="50221100 - Serviços de reparação e manutenção de caixas de velocidade de locomotivas" w:value="50221100 - Serviços de reparação e manutenção de caixas de velocidade de locomotivas"/>
                <w:listItem w:displayText="50221200 - Serviços de reparação e manutenção de transmissões de locomotivas" w:value="50221200 - Serviços de reparação e manutenção de transmissões de locomotivas"/>
                <w:listItem w:displayText="50221300 - Serviços de reparação e manutenção de eixos de locomotivas" w:value="50221300 - Serviços de reparação e manutenção de eixos de locomotivas"/>
                <w:listItem w:displayText="50221400 - Serviços de reparação e manutenção de freios e peças para freios de locomotivas" w:value="50221400 - Serviços de reparação e manutenção de freios e peças para freios de locomotivas"/>
                <w:listItem w:displayText="50222000 - Serviços de reparação e manutenção de material circulante" w:value="50222000 - Serviços de reparação e manutenção de material circulante"/>
                <w:listItem w:displayText="50222100 - Serviços de reparação e manutenção de amortecedores" w:value="50222100 - Serviços de reparação e manutenção de amortecedores"/>
                <w:listItem w:displayText="50223000 - Serviços de recuperação de locomotivas" w:value="50223000 - Serviços de recuperação de locomotivas"/>
                <w:listItem w:displayText="50224000 - Serviços de recuperação de material circulante" w:value="50224000 - Serviços de recuperação de material circulante"/>
                <w:listItem w:displayText="50224100 - Serviços de recuperação de assentos de material circulante" w:value="50224100 - Serviços de recuperação de assentos de material circulante"/>
                <w:listItem w:displayText="50224200 - Serviços de recuperação de carruagens de passageiros" w:value="50224200 - Serviços de recuperação de carruagens de passageiros"/>
                <w:listItem w:displayText="50225000 - Serviços de manutenção de vias férreas" w:value="50225000 - Serviços de manutenção de vias férreas"/>
                <w:listItem w:displayText="50229000 - Demolição de material circulante" w:value="50229000 - Demolição de material circulante"/>
                <w:listItem w:displayText="50230000 - Serviços de reparação e manutenção e serviços conexos relacionados com estradas e outros equipamentos" w:value="50230000 - Serviços de reparação e manutenção e serviços conexos relacionados com estradas e outros equipamentos"/>
                <w:listItem w:displayText="50232000 - Serviços de manutenção de dispositivos para iluminação pública e de semáforos" w:value="50232000 - Serviços de manutenção de dispositivos para iluminação pública e de semáforos"/>
                <w:listItem w:displayText="50232100 - Serviços de manutenção de iluminação rodoviária" w:value="50232100 - Serviços de manutenção de iluminação rodoviária"/>
                <w:listItem w:displayText="50232110 - Activação de instalações de iluminação pública" w:value="50232110 - Activação de instalações de iluminação pública"/>
                <w:listItem w:displayText="50232200 - Serviços de manutenção de sinais de trânsito" w:value="50232200 - Serviços de manutenção de sinais de trânsito"/>
                <w:listItem w:displayText="50240000 - Serviços de reparação e manutenção e serviços conexos relacionados com equipamento marinho e outro" w:value="50240000 - Serviços de reparação e manutenção e serviços conexos relacionados com equipamento marinho e outro"/>
                <w:listItem w:displayText="50241000 - Serviços de reparação e manutenção de navios" w:value="50241000 - Serviços de reparação e manutenção de navios"/>
                <w:listItem w:displayText="50241100 - Serviços de reparação de embarcações" w:value="50241100 - Serviços de reparação de embarcações"/>
                <w:listItem w:displayText="50241200 - Serviços de reparação de barcos de passagem (ferries)" w:value="50241200 - Serviços de reparação de barcos de passagem (ferries)"/>
                <w:listItem w:displayText="50242000 - Serviços de conversão de navios" w:value="50242000 - Serviços de conversão de navios"/>
                <w:listItem w:displayText="50243000 - Serviços de demolição de navios" w:value="50243000 - Serviços de demolição de navios"/>
                <w:listItem w:displayText="50244000 - Serviços de recuperação de navios ou barcos" w:value="50244000 - Serviços de recuperação de navios ou barcos"/>
                <w:listItem w:displayText="50245000 - Serviços de modernização de navios" w:value="50245000 - Serviços de modernização de navios"/>
                <w:listItem w:displayText="50246000 - Serviços de manutenção de equipamento portuário" w:value="50246000 - Serviços de manutenção de equipamento portuário"/>
                <w:listItem w:displayText="50246100 - Serviços de colocação em doca seca" w:value="50246100 - Serviços de colocação em doca seca"/>
                <w:listItem w:displayText="50246200 - Serviços de manutenção de bóias" w:value="50246200 - Serviços de manutenção de bóias"/>
                <w:listItem w:displayText="50246300 - Serviços de reparação e manutenção de estruturas flutuantes" w:value="50246300 - Serviços de reparação e manutenção de estruturas flutuantes"/>
                <w:listItem w:displayText="50246400 - Serviços de reparação e manutenção de plataformas flutuantes" w:value="50246400 - Serviços de reparação e manutenção de plataformas flutuantes"/>
                <w:listItem w:displayText="50300000 - Serviços de reparação e manutenção e serviços conexos relacionados com computadores pessoais e com equipamento burótico, audiovisual e para telecomunicações" w:value="50300000 - Serviços de reparação e manutenção e serviços conexos relacionados com computadores pessoais e com equipamento burótico, audiovisual e para telecomunicações"/>
                <w:listItem w:displayText="50310000 - Manutenção e reparação de máquinas de escritório" w:value="50310000 - Manutenção e reparação de máquinas de escritório"/>
                <w:listItem w:displayText="50311000 - Manutenção e reparação de máquinas de contabilidade para escritório" w:value="50311000 - Manutenção e reparação de máquinas de contabilidade para escritório"/>
                <w:listItem w:displayText="50311400 - Manutenção e reparação de calculadoras e de máquinas de contabilidade" w:value="50311400 - Manutenção e reparação de calculadoras e de máquinas de contabilidade"/>
                <w:listItem w:displayText="50312000 - Manutenção e reparação de equipamento informático" w:value="50312000 - Manutenção e reparação de equipamento informático"/>
                <w:listItem w:displayText="50312100 - Manutenção e reparação de computadores mainframe" w:value="50312100 - Manutenção e reparação de computadores mainframe"/>
                <w:listItem w:displayText="50312110 - Manutenção de computadores mainframe" w:value="50312110 - Manutenção de computadores mainframe"/>
                <w:listItem w:displayText="50312120 - Reparação de computadores mainframe" w:value="50312120 - Reparação de computadores mainframe"/>
                <w:listItem w:displayText="50312200 - Manutenção e reparação de minicomputadores" w:value="50312200 - Manutenção e reparação de minicomputadores"/>
                <w:listItem w:displayText="50312210 - Manutenção de minicomputadores" w:value="50312210 - Manutenção de minicomputadores"/>
                <w:listItem w:displayText="50312220 - Reparação de minicomputadores" w:value="50312220 - Reparação de minicomputadores"/>
                <w:listItem w:displayText="50312300 - Manutenção e reparação de equipamento para redes de dados" w:value="50312300 - Manutenção e reparação de equipamento para redes de dados"/>
                <w:listItem w:displayText="50312310 - Manutenção de equipamento para redes de dados" w:value="50312310 - Manutenção de equipamento para redes de dados"/>
                <w:listItem w:displayText="50312320 - Reparação de equipamento para redes de dados" w:value="50312320 - Reparação de equipamento para redes de dados"/>
                <w:listItem w:displayText="50312400 - Manutenção e reparação de microcomputadores" w:value="50312400 - Manutenção e reparação de microcomputadores"/>
                <w:listItem w:displayText="50312410 - Manutenção de microcomputadores" w:value="50312410 - Manutenção de microcomputadores"/>
                <w:listItem w:displayText="50312420 - Reparação de microcomputadores" w:value="50312420 - Reparação de microcomputadores"/>
                <w:listItem w:displayText="50312600 - Manutenção e reparação de equipamento para as tecnologias da informação" w:value="50312600 - Manutenção e reparação de equipamento para as tecnologias da informação"/>
                <w:listItem w:displayText="50312610 - Manutenção de equipamento para as tecnologias da informação" w:value="50312610 - Manutenção de equipamento para as tecnologias da informação"/>
                <w:listItem w:displayText="50312620 - Reparação de equipamento para as tecnologias da informação" w:value="50312620 - Reparação de equipamento para as tecnologias da informação"/>
                <w:listItem w:displayText="50313000 - Manutenção e reparação de máquinas de reprografia" w:value="50313000 - Manutenção e reparação de máquinas de reprografia"/>
                <w:listItem w:displayText="50313100 - Serviços de reparação de fotocopiadoras" w:value="50313100 - Serviços de reparação de fotocopiadoras"/>
                <w:listItem w:displayText="50313200 - Serviços de manutenção de fotocopiadoras" w:value="50313200 - Serviços de manutenção de fotocopiadoras"/>
                <w:listItem w:displayText="50314000 - Serviços de reparação e manutenção de telecopiadoras" w:value="50314000 - Serviços de reparação e manutenção de telecopiadoras"/>
                <w:listItem w:displayText="50315000 - Serviços de reparação e manutenção de atendedores de chamadas" w:value="50315000 - Serviços de reparação e manutenção de atendedores de chamadas"/>
                <w:listItem w:displayText="50316000 - Manutenção e reparação de máquinas emissoras de bilhetes" w:value="50316000 - Manutenção e reparação de máquinas emissoras de bilhetes"/>
                <w:listItem w:displayText="50317000 - Manutenção e reparação de máquinas de validação de bilhetes" w:value="50317000 - Manutenção e reparação de máquinas de validação de bilhetes"/>
                <w:listItem w:displayText="50320000 - Serviços de reparação e manutenção de computadores pessoais" w:value="50320000 - Serviços de reparação e manutenção de computadores pessoais"/>
                <w:listItem w:displayText="50321000 - Serviços de reparação de computadores pessoais" w:value="50321000 - Serviços de reparação de computadores pessoais"/>
                <w:listItem w:displayText="50322000 - Serviços de manutenção de computadores pessoais" w:value="50322000 - Serviços de manutenção de computadores pessoais"/>
                <w:listItem w:displayText="50323000 - Manutenção e reparação de periféricos" w:value="50323000 - Manutenção e reparação de periféricos"/>
                <w:listItem w:displayText="50323100 - Manutenção de periféricos" w:value="50323100 - Manutenção de periféricos"/>
                <w:listItem w:displayText="50323200 - Reparação de periféricos" w:value="50323200 - Reparação de periféricos"/>
                <w:listItem w:displayText="50324000 - Serviços de assistência relacionados com computadores pessoais" w:value="50324000 - Serviços de assistência relacionados com computadores pessoais"/>
                <w:listItem w:displayText="50324100 - Serviços de manutenção de sistemas" w:value="50324100 - Serviços de manutenção de sistemas"/>
                <w:listItem w:displayText="50324200 - Serviços de manutenção preventiva" w:value="50324200 - Serviços de manutenção preventiva"/>
                <w:listItem w:displayText="50330000 - Serviços de manutenção de equipamento para telecomunicações" w:value="50330000 - Serviços de manutenção de equipamento para telecomunicações"/>
                <w:listItem w:displayText="50331000 - Serviços de reparação e manutenção de linhas de telecomunicações" w:value="50331000 - Serviços de reparação e manutenção de linhas de telecomunicações"/>
                <w:listItem w:displayText="50332000 - Serviços de manutenção de infra-estruturas para telecomunicações" w:value="50332000 - Serviços de manutenção de infra-estruturas para telecomunicações"/>
                <w:listItem w:displayText="50333000 - Serviços de manutenção de equipamento para comunicação via rádio" w:value="50333000 - Serviços de manutenção de equipamento para comunicação via rádio"/>
                <w:listItem w:displayText="50333100 - Serviços de reparação e manutenção de emissores de rádio" w:value="50333100 - Serviços de reparação e manutenção de emissores de rádio"/>
                <w:listItem w:displayText="50333200 - Serviços de reparação e manutenção de aparelhos de radiotelefonia" w:value="50333200 - Serviços de reparação e manutenção de aparelhos de radiotelefonia"/>
                <w:listItem w:displayText="50334000 - Serviços de reparação e manutenção de equipamento de telefonia e telegrafia por fio" w:value="50334000 - Serviços de reparação e manutenção de equipamento de telefonia e telegrafia por fio"/>
                <w:listItem w:displayText="50334100 - Serviços de reparação e manutenção de equipamento de telefonia por fio" w:value="50334100 - Serviços de reparação e manutenção de equipamento de telefonia por fio"/>
                <w:listItem w:displayText="50334110 - Serviços de manutenção de redes telefónicas" w:value="50334110 - Serviços de manutenção de redes telefónicas"/>
                <w:listItem w:displayText="50334120 - Serviços de modernização de equipamento de comutação telefónica" w:value="50334120 - Serviços de modernização de equipamento de comutação telefónica"/>
                <w:listItem w:displayText="50334130 - Serviços de reparação e manutenção de aparelhos de comutação telefónica" w:value="50334130 - Serviços de reparação e manutenção de aparelhos de comutação telefónica"/>
                <w:listItem w:displayText="50334140 - Serviços de reparação e manutenção de aparelhos telefónicos" w:value="50334140 - Serviços de reparação e manutenção de aparelhos telefónicos"/>
                <w:listItem w:displayText="50334200 - Serviços de reparação e manutenção de equipamento de telegrafia por fio" w:value="50334200 - Serviços de reparação e manutenção de equipamento de telegrafia por fio"/>
                <w:listItem w:displayText="50334300 - Serviços de reparação e manutenção de equipamento de telex por fio" w:value="50334300 - Serviços de reparação e manutenção de equipamento de telex por fio"/>
                <w:listItem w:displayText="50334400 - Serviços de manutenção de sistemas de comunicações" w:value="50334400 - Serviços de manutenção de sistemas de comunicações"/>
                <w:listItem w:displayText="50340000 - Serviços de reparação e manutenção de equipamento audiovisual e óptico" w:value="50340000 - Serviços de reparação e manutenção de equipamento audiovisual e óptico"/>
                <w:listItem w:displayText="50341000 - Serviços de reparação e manutenção de equipamento para televisão" w:value="50341000 - Serviços de reparação e manutenção de equipamento para televisão"/>
                <w:listItem w:displayText="50341100 - Serviços de reparação e manutenção de equipamento de videotexto" w:value="50341100 - Serviços de reparação e manutenção de equipamento de videotexto"/>
                <w:listItem w:displayText="50341200 - Serviços de reparação e manutenção de emissores de televisão" w:value="50341200 - Serviços de reparação e manutenção de emissores de televisão"/>
                <w:listItem w:displayText="50342000 - Serviços de reparação e manutenção de equipamento de áudio" w:value="50342000 - Serviços de reparação e manutenção de equipamento de áudio"/>
                <w:listItem w:displayText="50343000 - Serviços de reparação e manutenção de equipamento de vídeo" w:value="50343000 - Serviços de reparação e manutenção de equipamento de vídeo"/>
                <w:listItem w:displayText="50344000 - Serviços de reparação e manutenção de equipamento óptico" w:value="50344000 - Serviços de reparação e manutenção de equipamento óptico"/>
                <w:listItem w:displayText="50344100 - Serviços de reparação e manutenção de equipamento fotográfico" w:value="50344100 - Serviços de reparação e manutenção de equipamento fotográfico"/>
                <w:listItem w:displayText="50344200 - Serviços de reparação e manutenção de equipamento cinematográfico" w:value="50344200 - Serviços de reparação e manutenção de equipamento cinematográfico"/>
                <w:listItem w:displayText="50400000 - Serviços de reparação e manutenção de equipamento médico e de precisão" w:value="50400000 - Serviços de reparação e manutenção de equipamento médico e de precisão"/>
                <w:listItem w:displayText="50410000 - Serviços de reparação e manutenção de aparelhos de medição, ensaio e controlo" w:value="50410000 - Serviços de reparação e manutenção de aparelhos de medição, ensaio e controlo"/>
                <w:listItem w:displayText="50411000 - Serviços de reparação e manutenção de aparelhos de medição" w:value="50411000 - Serviços de reparação e manutenção de aparelhos de medição"/>
                <w:listItem w:displayText="50411100 - Serviços de reparação e manutenção de contadores de água" w:value="50411100 - Serviços de reparação e manutenção de contadores de água"/>
                <w:listItem w:displayText="50411200 - Serviços de reparação e manutenção de contadores de gás" w:value="50411200 - Serviços de reparação e manutenção de contadores de gás"/>
                <w:listItem w:displayText="50411300 - Serviços de reparação e manutenção de contadores de electricidade" w:value="50411300 - Serviços de reparação e manutenção de contadores de electricidade"/>
                <w:listItem w:displayText="50411400 - Serviços de reparação e manutenção de taquímetros" w:value="50411400 - Serviços de reparação e manutenção de taquímetros"/>
                <w:listItem w:displayText="50411500 - Serviços de reparação e manutenção de equipamento industrial de contabilização do tempo" w:value="50411500 - Serviços de reparação e manutenção de equipamento industrial de contabilização do tempo"/>
                <w:listItem w:displayText="50412000 - Serviços de reparação e manutenção de aparelhos de ensaio" w:value="50412000 - Serviços de reparação e manutenção de aparelhos de ensaio"/>
                <w:listItem w:displayText="50413000 - Serviços de reparação e manutenção de aparelhos de controlo" w:value="50413000 - Serviços de reparação e manutenção de aparelhos de controlo"/>
                <w:listItem w:displayText="50413100 - Serviços de reparação e manutenção de equipamento para detecção de gás" w:value="50413100 - Serviços de reparação e manutenção de equipamento para detecção de gás"/>
                <w:listItem w:displayText="50413200 - Serviços de reparação e manutenção de equipamento de combate a incêndios" w:value="50413200 - Serviços de reparação e manutenção de equipamento de combate a incêndios"/>
                <w:listItem w:displayText="50420000 - Serviços de reparação e manutenção de equipamento médico e cirúrgico" w:value="50420000 - Serviços de reparação e manutenção de equipamento médico e cirúrgico"/>
                <w:listItem w:displayText="50421000 - Serviços de reparação e manutenção de equipamento médico" w:value="50421000 - Serviços de reparação e manutenção de equipamento médico"/>
                <w:listItem w:displayText="50421100 - Serviços de reparação e manutenção de cadeiras de rodas" w:value="50421100 - Serviços de reparação e manutenção de cadeiras de rodas"/>
                <w:listItem w:displayText="50421200 - Serviços de reparação e manutenção de equipamentos de raios X" w:value="50421200 - Serviços de reparação e manutenção de equipamentos de raios X"/>
                <w:listItem w:displayText="50422000 - Serviços de reparação e manutenção de equipamento cirúrgico" w:value="50422000 - Serviços de reparação e manutenção de equipamento cirúrgico"/>
                <w:listItem w:displayText="50430000 - Serviços de reparação e manutenção de equipamento de precisão" w:value="50430000 - Serviços de reparação e manutenção de equipamento de precisão"/>
                <w:listItem w:displayText="50431000 - Serviços de reparação e manutenção de relógios" w:value="50431000 - Serviços de reparação e manutenção de relógios"/>
                <w:listItem w:displayText="50432000 - Serviços de reparação e manutenção de relógios de parede" w:value="50432000 - Serviços de reparação e manutenção de relógios de parede"/>
                <w:listItem w:displayText="50433000 - Serviços de calibragem" w:value="50433000 - Serviços de calibragem"/>
                <w:listItem w:displayText="50500000 - Serviços de reparação e manutenção de bombas, válvulas, torneiras, contentores de metal e equipamento" w:value="50500000 - Serviços de reparação e manutenção de bombas, válvulas, torneiras, contentores de metal e equipamento"/>
                <w:listItem w:displayText="50510000 - Serviços de reparação e manutenção de bombas, válvulas, torneiras e contentores de metal" w:value="50510000 - Serviços de reparação e manutenção de bombas, válvulas, torneiras e contentores de metal"/>
                <w:listItem w:displayText="50511000 - Serviços de reparação e manutenção de bombas" w:value="50511000 - Serviços de reparação e manutenção de bombas"/>
                <w:listItem w:displayText="50511100 - Serviços de reparação e manutenção de bombas para líquidos" w:value="50511100 - Serviços de reparação e manutenção de bombas para líquidos"/>
                <w:listItem w:displayText="50511200 - Serviços de reparação e manutenção de bombas de gás" w:value="50511200 - Serviços de reparação e manutenção de bombas de gás"/>
                <w:listItem w:displayText="50512000 - Serviços de reparação e manutenção de válvulas" w:value="50512000 - Serviços de reparação e manutenção de válvulas"/>
                <w:listItem w:displayText="50513000 - Serviços de reparação e manutenção de torneiras" w:value="50513000 - Serviços de reparação e manutenção de torneiras"/>
                <w:listItem w:displayText="50514000 - Serviços de reparação e manutenção de contentores de metal" w:value="50514000 - Serviços de reparação e manutenção de contentores de metal"/>
                <w:listItem w:displayText="50514100 - Serviços de reparação e manutenção de tanques" w:value="50514100 - Serviços de reparação e manutenção de tanques"/>
                <w:listItem w:displayText="50514200 - Serviços de reparação e manutenção de reservatórios" w:value="50514200 - Serviços de reparação e manutenção de reservatórios"/>
                <w:listItem w:displayText="50514300 - Serviços de reparação de revestimentos protectores" w:value="50514300 - Serviços de reparação de revestimentos protectores"/>
                <w:listItem w:displayText="50530000 - Serviços de reparação e manutenção de máquinas" w:value="50530000 - Serviços de reparação e manutenção de máquinas"/>
                <w:listItem w:displayText="50531000 - Serviços de reparação e manutenção de máquinas não eléctricas" w:value="50531000 - Serviços de reparação e manutenção de máquinas não eléctricas"/>
                <w:listItem w:displayText="50531100 - Serviços de reparação e manutenção de caldeiras" w:value="50531100 - Serviços de reparação e manutenção de caldeiras"/>
                <w:listItem w:displayText="50531200 - Serviços de manutenção de aparelhos a gás" w:value="50531200 - Serviços de manutenção de aparelhos a gás"/>
                <w:listItem w:displayText="50531300 - Serviços de reparação e manutenção de compressores" w:value="50531300 - Serviços de reparação e manutenção de compressores"/>
                <w:listItem w:displayText="50531400 - Serviços de reparação e manutenção de gruas" w:value="50531400 - Serviços de reparação e manutenção de gruas"/>
                <w:listItem w:displayText="50531500 - Serviços de reparação e manutenção de derriques" w:value="50531500 - Serviços de reparação e manutenção de derriques"/>
                <w:listItem w:displayText="50531510 - Serviços de desmontagem de torres de perfuração" w:value="50531510 - Serviços de desmontagem de torres de perfuração"/>
                <w:listItem w:displayText="50532000 - Serviços de reparação e manutenção de máquinas e aparelhos eléctricos e de equipamento afim" w:value="50532000 - Serviços de reparação e manutenção de máquinas e aparelhos eléctricos e de equipamento afim"/>
                <w:listItem w:displayText="50532100 - Serviços de reparação e manutenção de motores eléctricos" w:value="50532100 - Serviços de reparação e manutenção de motores eléctricos"/>
                <w:listItem w:displayText="50532200 - Serviços de reparação e manutenção de transformadores" w:value="50532200 - Serviços de reparação e manutenção de transformadores"/>
                <w:listItem w:displayText="50532300 - Serviços de reparação e manutenção de geradores" w:value="50532300 - Serviços de reparação e manutenção de geradores"/>
                <w:listItem w:displayText="50532400 - Serviços de reparação e manutenção de equipamento de distribuição eléctrica" w:value="50532400 - Serviços de reparação e manutenção de equipamento de distribuição eléctrica"/>
                <w:listItem w:displayText="50600000 - Serviços de reparação e manutenção de material de segurança e defesa" w:value="50600000 - Serviços de reparação e manutenção de material de segurança e defesa"/>
                <w:listItem w:displayText="50610000 - Serviços de reparação e manutenção de equipamento de segurança" w:value="50610000 - Serviços de reparação e manutenção de equipamento de segurança"/>
                <w:listItem w:displayText="50620000 - Serviços de reparação e manutenção de armas de fogo e munições" w:value="50620000 - Serviços de reparação e manutenção de armas de fogo e munições"/>
                <w:listItem w:displayText="50630000 - Serviços de reparação e manutenção de veículos militares" w:value="50630000 - Serviços de reparação e manutenção de veículos militares"/>
                <w:listItem w:displayText="50640000 - Serviços de reparação e manutenção de vasos de guerra" w:value="50640000 - Serviços de reparação e manutenção de vasos de guerra"/>
                <w:listItem w:displayText="50650000 - Serviços de reparação e manutenção de aeronaves, mísseis e naves espaciais militares" w:value="50650000 - Serviços de reparação e manutenção de aeronaves, mísseis e naves espaciais militares"/>
                <w:listItem w:displayText="50660000 - Serviços de reparação e manutenção de sistemas electrónicos militares" w:value="50660000 - Serviços de reparação e manutenção de sistemas electrónicos militares"/>
                <w:listItem w:displayText="50700000 - Serviços de reparação e manutenção de equipamento em edifícios" w:value="50700000 - Serviços de reparação e manutenção de equipamento em edifícios"/>
                <w:listItem w:displayText="50710000 - Serviços de reparação e manutenção de equipamento eléctrico e mecânico em edifícios" w:value="50710000 - Serviços de reparação e manutenção de equipamento eléctrico e mecânico em edifícios"/>
                <w:listItem w:displayText="50711000 - Serviços de reparação e manutenção de equipamento eléctrico em edifícios" w:value="50711000 - Serviços de reparação e manutenção de equipamento eléctrico em edifícios"/>
                <w:listItem w:displayText="50712000 - Serviços de reparação e manutenção de equipamento mecânico em edifícios" w:value="50712000 - Serviços de reparação e manutenção de equipamento mecânico em edifícios"/>
                <w:listItem w:displayText="50720000 - Serviços de reparação e manutenção de aquecimento central" w:value="50720000 - Serviços de reparação e manutenção de aquecimento central"/>
                <w:listItem w:displayText="50721000 - Activação de instalações de aquecimento" w:value="50721000 - Activação de instalações de aquecimento"/>
                <w:listItem w:displayText="50730000 - Serviços de reparação e manutenção de grupos de refrigeração" w:value="50730000 - Serviços de reparação e manutenção de grupos de refrigeração"/>
                <w:listItem w:displayText="50740000 - Serviços de reparação e manutenção de escadas rolantes" w:value="50740000 - Serviços de reparação e manutenção de escadas rolantes"/>
                <w:listItem w:displayText="50750000 - Serviços de manutenção de elevadores" w:value="50750000 - Serviços de manutenção de elevadores"/>
                <w:listItem w:displayText="50760000 - Reparação e manutenção de sanitários públicos" w:value="50760000 - Reparação e manutenção de sanitários públicos"/>
                <w:listItem w:displayText="50800000 - Serviços de reparação e manutenção diversos" w:value="50800000 - Serviços de reparação e manutenção diversos"/>
                <w:listItem w:displayText="50810000 - Serviços de reparação de artigos de joalharia" w:value="50810000 - Serviços de reparação de artigos de joalharia"/>
                <w:listItem w:displayText="50820000 - Serviços de reparação de artigos pessoais em couro" w:value="50820000 - Serviços de reparação de artigos pessoais em couro"/>
                <w:listItem w:displayText="50821000 - Serviços de reparação de botas" w:value="50821000 - Serviços de reparação de botas"/>
                <w:listItem w:displayText="50822000 - Serviços de reparação de sapatos" w:value="50822000 - Serviços de reparação de sapatos"/>
                <w:listItem w:displayText="50830000 - Serviços de reparação de vestuário e têxteis" w:value="50830000 - Serviços de reparação de vestuário e têxteis"/>
                <w:listItem w:displayText="50840000 - Serviços de reparação e manutenção de armas e sistemas de armas" w:value="50840000 - Serviços de reparação e manutenção de armas e sistemas de armas"/>
                <w:listItem w:displayText="50841000 - Serviços de reparação e manutenção de armas" w:value="50841000 - Serviços de reparação e manutenção de armas"/>
                <w:listItem w:displayText="50842000 - Serviços de reparação e manutenção de sistemas de armas" w:value="50842000 - Serviços de reparação e manutenção de sistemas de armas"/>
                <w:listItem w:displayText="50850000 - Serviços de reparação e manutenção de mobiliário" w:value="50850000 - Serviços de reparação e manutenção de mobiliário"/>
                <w:listItem w:displayText="50860000 - Serviços de reparação e manutenção de instrumentos musicais" w:value="50860000 - Serviços de reparação e manutenção de instrumentos musicais"/>
                <w:listItem w:displayText="50870000 - Serviços de reparação e manutenção de equipamento para áreas de recreação" w:value="50870000 - Serviços de reparação e manutenção de equipamento para áreas de recreação"/>
                <w:listItem w:displayText="50880000 - Serviços de reparação e manutenção de equipamento para hotelaria e restauração" w:value="50880000 - Serviços de reparação e manutenção de equipamento para hotelaria e restauração"/>
                <w:listItem w:displayText="50881000 - Serviços de reparação e manutenção de equipamento para hotelaria" w:value="50881000 - Serviços de reparação e manutenção de equipamento para hotelaria"/>
                <w:listItem w:displayText="50882000 - Serviços de reparação e manutenção de equipamento para restauração" w:value="50882000 - Serviços de reparação e manutenção de equipamento para restauração"/>
                <w:listItem w:displayText="50883000 - Serviços de reparação e manutenção de equipamento para fornecimento de refeições (catering)" w:value="50883000 - Serviços de reparação e manutenção de equipamento para fornecimento de refeições (catering)"/>
                <w:listItem w:displayText="50884000 - Serviços de reparação e manutenção de equipamento para campismo" w:value="50884000 - Serviços de reparação e manutenção de equipamento para campismo"/>
                <w:listItem w:displayText="51000000 - Serviços de instalação (excepto software)" w:value="51000000 - Serviços de instalação (excepto software)"/>
                <w:listItem w:displayText="51100000 - Serviços de instalação de equipamento eléctrico e mecânico" w:value="51100000 - Serviços de instalação de equipamento eléctrico e mecânico"/>
                <w:listItem w:displayText="51110000 - Serviços de instalação de equipamento eléctrico" w:value="51110000 - Serviços de instalação de equipamento eléctrico"/>
                <w:listItem w:displayText="51111000 - Serviços de instalação de motores eléctricos, geradores e transformadores" w:value="51111000 - Serviços de instalação de motores eléctricos, geradores e transformadores"/>
                <w:listItem w:displayText="51111100 - Serviços de instalação de motores eléctricos" w:value="51111100 - Serviços de instalação de motores eléctricos"/>
                <w:listItem w:displayText="51111200 - Serviços de instalação de geradores" w:value="51111200 - Serviços de instalação de geradores"/>
                <w:listItem w:displayText="51111300 - Serviços de instalação de transformadores" w:value="51111300 - Serviços de instalação de transformadores"/>
                <w:listItem w:displayText="51112000 - Serviços de instalação de equipamento para distribuição e controlo de electricidade" w:value="51112000 - Serviços de instalação de equipamento para distribuição e controlo de electricidade"/>
                <w:listItem w:displayText="51112100 - Serviços de instalação de equipamento para distribuição de electricidade" w:value="51112100 - Serviços de instalação de equipamento para distribuição de electricidade"/>
                <w:listItem w:displayText="51112200 - Serviços de instalação de equipamento para controlo de electricidade" w:value="51112200 - Serviços de instalação de equipamento para controlo de electricidade"/>
                <w:listItem w:displayText="51120000 - Serviços de instalação de equipamento mecânico" w:value="51120000 - Serviços de instalação de equipamento mecânico"/>
                <w:listItem w:displayText="51121000 - Serviços de instalação de equipamento de preparação física (fitness)" w:value="51121000 - Serviços de instalação de equipamento de preparação física (fitness)"/>
                <w:listItem w:displayText="51122000 - Serviços de instalação de mastros (flagpoles)" w:value="51122000 - Serviços de instalação de mastros (flagpoles)"/>
                <w:listItem w:displayText="51130000 - Serviços de instalação de geradores de vapor, caldeiras, turbinas, compressores e queimadores" w:value="51130000 - Serviços de instalação de geradores de vapor, caldeiras, turbinas, compressores e queimadores"/>
                <w:listItem w:displayText="51131000 - Serviços de instalação de geradores de vapor" w:value="51131000 - Serviços de instalação de geradores de vapor"/>
                <w:listItem w:displayText="51133000 - Serviços de instalação de turbinas" w:value="51133000 - Serviços de instalação de turbinas"/>
                <w:listItem w:displayText="51133100 - Serviços de instalação de turbinas a gás" w:value="51133100 - Serviços de instalação de turbinas a gás"/>
                <w:listItem w:displayText="51134000 - Serviços de instalação de compressores" w:value="51134000 - Serviços de instalação de compressores"/>
                <w:listItem w:displayText="51135000 - Serviços de instalação de fornos" w:value="51135000 - Serviços de instalação de fornos"/>
                <w:listItem w:displayText="51135100 - Serviços de instalação de queimadores" w:value="51135100 - Serviços de instalação de queimadores"/>
                <w:listItem w:displayText="51135110 - Serviços de instalação de incineradores de resíduos" w:value="51135110 - Serviços de instalação de incineradores de resíduos"/>
                <w:listItem w:displayText="51140000 - Serviços de instalação de motores" w:value="51140000 - Serviços de instalação de motores"/>
                <w:listItem w:displayText="51141000 - Serviços de instalação de motores a gasolina" w:value="51141000 - Serviços de instalação de motores a gasolina"/>
                <w:listItem w:displayText="51142000 - Serviços de instalação de motores a diesel" w:value="51142000 - Serviços de instalação de motores a diesel"/>
                <w:listItem w:displayText="51143000 - Serviços de instalação de motores ferroviários" w:value="51143000 - Serviços de instalação de motores ferroviários"/>
                <w:listItem w:displayText="51144000 - Serviços de instalação de motores de veículos" w:value="51144000 - Serviços de instalação de motores de veículos"/>
                <w:listItem w:displayText="51145000 - Serviços de instalação de motores de embarcações" w:value="51145000 - Serviços de instalação de motores de embarcações"/>
                <w:listItem w:displayText="51146000 - Serviços de instalação de motores de aeronaves" w:value="51146000 - Serviços de instalação de motores de aeronaves"/>
                <w:listItem w:displayText="51200000 - Serviços de instalação de equipamento para medição, controlo, ensaio e navegação" w:value="51200000 - Serviços de instalação de equipamento para medição, controlo, ensaio e navegação"/>
                <w:listItem w:displayText="51210000 - Serviços de instalação de equipamento para medição" w:value="51210000 - Serviços de instalação de equipamento para medição"/>
                <w:listItem w:displayText="51211000 - Serviços de instalação de equipamento para contabilização do tempo" w:value="51211000 - Serviços de instalação de equipamento para contabilização do tempo"/>
                <w:listItem w:displayText="51212000 - Serviços de instalação de equipamento para registo do tempo" w:value="51212000 - Serviços de instalação de equipamento para registo do tempo"/>
                <w:listItem w:displayText="51213000 - Serviços de instalação de equipamento para gravação do tempo" w:value="51213000 - Serviços de instalação de equipamento para gravação do tempo"/>
                <w:listItem w:displayText="51214000 - Serviços de instalação de parquímetros" w:value="51214000 - Serviços de instalação de parquímetros"/>
                <w:listItem w:displayText="51215000 - Serviços de instalação de equipamento meteorológico" w:value="51215000 - Serviços de instalação de equipamento meteorológico"/>
                <w:listItem w:displayText="51216000 - Serviços de instalação de equipamento geológico" w:value="51216000 - Serviços de instalação de equipamento geológico"/>
                <w:listItem w:displayText="51220000 - Serviços de instalação de equipamento para controlo" w:value="51220000 - Serviços de instalação de equipamento para controlo"/>
                <w:listItem w:displayText="51221000 - Serviços de instalação de dispositivos de registo automático de embarque em aeroportos" w:value="51221000 - Serviços de instalação de dispositivos de registo automático de embarque em aeroportos"/>
                <w:listItem w:displayText="51230000 - Serviços de instalação de equipamento para ensaio" w:value="51230000 - Serviços de instalação de equipamento para ensaio"/>
                <w:listItem w:displayText="51240000 - Serviços de instalação de equipamento para navegação" w:value="51240000 - Serviços de instalação de equipamento para navegação"/>
                <w:listItem w:displayText="51300000 - Serviços de instalação de equipamento para comunicação" w:value="51300000 - Serviços de instalação de equipamento para comunicação"/>
                <w:listItem w:displayText="51310000 - Serviços de instalação de equipamento de rádio, televisão, áudio e vídeo" w:value="51310000 - Serviços de instalação de equipamento de rádio, televisão, áudio e vídeo"/>
                <w:listItem w:displayText="51311000 - Serviços de instalação de equipamento de rádio" w:value="51311000 - Serviços de instalação de equipamento de rádio"/>
                <w:listItem w:displayText="51312000 - Serviços de instalação de equipamento de televisão" w:value="51312000 - Serviços de instalação de equipamento de televisão"/>
                <w:listItem w:displayText="51313000 - Serviços de instalação de equipamento de áudio" w:value="51313000 - Serviços de instalação de equipamento de áudio"/>
                <w:listItem w:displayText="51314000 - Serviços de instalação de equipamento de vídeo" w:value="51314000 - Serviços de instalação de equipamento de vídeo"/>
                <w:listItem w:displayText="51320000 - Serviços de instalação de emissores de rádio e televisão" w:value="51320000 - Serviços de instalação de emissores de rádio e televisão"/>
                <w:listItem w:displayText="51321000 - Serviços de instalação de emissores de rádio" w:value="51321000 - Serviços de instalação de emissores de rádio"/>
                <w:listItem w:displayText="51322000 - Serviços de instalação de emissores de televisão" w:value="51322000 - Serviços de instalação de emissores de televisão"/>
                <w:listItem w:displayText="51330000 - Serviços de instalação de aparelhos de radiotelefonia" w:value="51330000 - Serviços de instalação de aparelhos de radiotelefonia"/>
                <w:listItem w:displayText="51340000 - Serviços de instalação de equipamento de telefonia por fio" w:value="51340000 - Serviços de instalação de equipamento de telefonia por fio"/>
                <w:listItem w:displayText="51350000 - Serviços de instalação de equipamento de telegrafia por fio" w:value="51350000 - Serviços de instalação de equipamento de telegrafia por fio"/>
                <w:listItem w:displayText="51400000 - Serviços de instalação de equipamento médico e cirúrgico" w:value="51400000 - Serviços de instalação de equipamento médico e cirúrgico"/>
                <w:listItem w:displayText="51410000 - Serviços de instalação de equipamento médico" w:value="51410000 - Serviços de instalação de equipamento médico"/>
                <w:listItem w:displayText="51411000 - Serviços de instalação de equipamento de formação de imagens" w:value="51411000 - Serviços de instalação de equipamento de formação de imagens"/>
                <w:listItem w:displayText="51412000 - Serviços de instalação de equipamento dentário e de subespecialidade" w:value="51412000 - Serviços de instalação de equipamento dentário e de subespecialidade"/>
                <w:listItem w:displayText="51413000 - Serviços de instalação de equipamento de radioterapia" w:value="51413000 - Serviços de instalação de equipamento de radioterapia"/>
                <w:listItem w:displayText="51414000 - Serviços de instalação de equipamento de mecanoterapia" w:value="51414000 - Serviços de instalação de equipamento de mecanoterapia"/>
                <w:listItem w:displayText="51415000 - Serviços de instalação de equipamento de electroterapia" w:value="51415000 - Serviços de instalação de equipamento de electroterapia"/>
                <w:listItem w:displayText="51416000 - Serviços de instalação de equipamento de fisioterapia" w:value="51416000 - Serviços de instalação de equipamento de fisioterapia"/>
                <w:listItem w:displayText="51420000 - Serviços de instalação de equipamento cirúrgico" w:value="51420000 - Serviços de instalação de equipamento cirúrgico"/>
                <w:listItem w:displayText="51430000 - Serviços de instalação de equipamento de laboratório" w:value="51430000 - Serviços de instalação de equipamento de laboratório"/>
                <w:listItem w:displayText="51500000 - Serviços de instalação de máquinas e equipamento" w:value="51500000 - Serviços de instalação de máquinas e equipamento"/>
                <w:listItem w:displayText="51510000 - Serviços de instalação de máquinas e equipamento de uso geral" w:value="51510000 - Serviços de instalação de máquinas e equipamento de uso geral"/>
                <w:listItem w:displayText="51511000 - Serviços de instalação de equipamento de elevação e movimentação, excepto elevadores e escadas rolantes" w:value="51511000 - Serviços de instalação de equipamento de elevação e movimentação, excepto elevadores e escadas rolantes"/>
                <w:listItem w:displayText="51511100 - Serviços de instalação de equipamento de elevação" w:value="51511100 - Serviços de instalação de equipamento de elevação"/>
                <w:listItem w:displayText="51511110 - Serviços de instalação de gruas" w:value="51511110 - Serviços de instalação de gruas"/>
                <w:listItem w:displayText="51511200 - Serviços de instalação de equipamento de movimentação" w:value="51511200 - Serviços de instalação de equipamento de movimentação"/>
                <w:listItem w:displayText="51511300 - Serviços de instalação de equipamento de acesso suspenso" w:value="51511300 - Serviços de instalação de equipamento de acesso suspenso"/>
                <w:listItem w:displayText="51511400 - Serviços de instalação de transportadores e tapetes transportadores" w:value="51511400 - Serviços de instalação de transportadores e tapetes transportadores"/>
                <w:listItem w:displayText="51514000 - Serviços de instalação de máquinas diversas de uso geral" w:value="51514000 - Serviços de instalação de máquinas diversas de uso geral"/>
                <w:listItem w:displayText="51514100 - Serviços de instalação de máquinas e aparelhos para filtrar ou depurar líquidos" w:value="51514100 - Serviços de instalação de máquinas e aparelhos para filtrar ou depurar líquidos"/>
                <w:listItem w:displayText="51514110 - Serviços de instalação de máquinas e aparelhos para filtrar ou depurar água" w:value="51514110 - Serviços de instalação de máquinas e aparelhos para filtrar ou depurar água"/>
                <w:listItem w:displayText="51520000 - Serviços de instalação de máquinas para agricultura e silvicultura" w:value="51520000 - Serviços de instalação de máquinas para agricultura e silvicultura"/>
                <w:listItem w:displayText="51521000 - Serviços de instalação de máquinas para agricultura" w:value="51521000 - Serviços de instalação de máquinas para agricultura"/>
                <w:listItem w:displayText="51522000 - Serviços de instalação de máquinas para silvicultura" w:value="51522000 - Serviços de instalação de máquinas para silvicultura"/>
                <w:listItem w:displayText="51530000 - Serviços de instalação de máquinas-ferramentas" w:value="51530000 - Serviços de instalação de máquinas-ferramentas"/>
                <w:listItem w:displayText="51540000 - Serviços de instalação de máquinas e equipamento para usos especiais" w:value="51540000 - Serviços de instalação de máquinas e equipamento para usos especiais"/>
                <w:listItem w:displayText="51541000 - Serviços de instalação de máquinas para as indústrias de extracção de produtos energéticos, de extracção de pedra, da construção e metalúrgica" w:value="51541000 - Serviços de instalação de máquinas para as indústrias de extracção de produtos energéticos, de extracção de pedra, da construção e metalúrgica"/>
                <w:listItem w:displayText="51541100 - Serviços de instalação de máquinas para a indústria de extracção de produtos energéticos" w:value="51541100 - Serviços de instalação de máquinas para a indústria de extracção de produtos energéticos"/>
                <w:listItem w:displayText="51541200 - Serviços de instalação de máquinas para a indústria de extracção de pedra" w:value="51541200 - Serviços de instalação de máquinas para a indústria de extracção de pedra"/>
                <w:listItem w:displayText="51541300 - Serviços de instalação de máquinas para a indústria da construção" w:value="51541300 - Serviços de instalação de máquinas para a indústria da construção"/>
                <w:listItem w:displayText="51541400 - Serviços de instalação de máquinas para a indústria metalúrgica" w:value="51541400 - Serviços de instalação de máquinas para a indústria metalúrgica"/>
                <w:listItem w:displayText="51542000 - Serviços de instalação de máquinas para as indústrias alimentares, das bebidas e do tabaco" w:value="51542000 - Serviços de instalação de máquinas para as indústrias alimentares, das bebidas e do tabaco"/>
                <w:listItem w:displayText="51542100 - Serviços de instalação de máquinas para as indústrias alimentares" w:value="51542100 - Serviços de instalação de máquinas para as indústrias alimentares"/>
                <w:listItem w:displayText="51542200 - Serviços de instalação de máquinas para a indústria das bebidas" w:value="51542200 - Serviços de instalação de máquinas para a indústria das bebidas"/>
                <w:listItem w:displayText="51542300 - Serviços de instalação de máquinas para a indústria do tabaco" w:value="51542300 - Serviços de instalação de máquinas para a indústria do tabaco"/>
                <w:listItem w:displayText="51543000 - Serviços de instalação de máquinas para produção de têxteis, vestuário e artigos em couro" w:value="51543000 - Serviços de instalação de máquinas para produção de têxteis, vestuário e artigos em couro"/>
                <w:listItem w:displayText="51543100 - Serviços de instalação de máquinas para produção de têxteis" w:value="51543100 - Serviços de instalação de máquinas para produção de têxteis"/>
                <w:listItem w:displayText="51543200 - Serviços de instalação de máquinas para produção de vestuário" w:value="51543200 - Serviços de instalação de máquinas para produção de vestuário"/>
                <w:listItem w:displayText="51543300 - Serviços de instalação de máquinas para produção de artigos em couro" w:value="51543300 - Serviços de instalação de máquinas para produção de artigos em couro"/>
                <w:listItem w:displayText="51543400 - Serviços de instalação de máquinas de lavar roupa, de limpar a seco e de secar" w:value="51543400 - Serviços de instalação de máquinas de lavar roupa, de limpar a seco e de secar"/>
                <w:listItem w:displayText="51544000 - Serviços de instalação de máquinas para produção de papel e cartão" w:value="51544000 - Serviços de instalação de máquinas para produção de papel e cartão"/>
                <w:listItem w:displayText="51544100 - Serviços de instalação de máquinas para produção de papel" w:value="51544100 - Serviços de instalação de máquinas para produção de papel"/>
                <w:listItem w:displayText="51544200 - Serviços de instalação de máquinas para produção de cartão" w:value="51544200 - Serviços de instalação de máquinas para produção de cartão"/>
                <w:listItem w:displayText="51545000 - Serviços de instalação de caixas do correio exteriores" w:value="51545000 - Serviços de instalação de caixas do correio exteriores"/>
                <w:listItem w:displayText="51550000 - Serviços de instalação de sistemas de armas" w:value="51550000 - Serviços de instalação de sistemas de armas"/>
                <w:listItem w:displayText="51600000 - Serviços de instalação de computadores e equipamento para escritório" w:value="51600000 - Serviços de instalação de computadores e equipamento para escritório"/>
                <w:listItem w:displayText="51610000 - Serviços de instalação de computadores e equipamento para processamento da informação" w:value="51610000 - Serviços de instalação de computadores e equipamento para processamento da informação"/>
                <w:listItem w:displayText="51611000 - Serviços de instalação de computadores" w:value="51611000 - Serviços de instalação de computadores"/>
                <w:listItem w:displayText="51611100 - Serviços de instalação de hardware" w:value="51611100 - Serviços de instalação de hardware"/>
                <w:listItem w:displayText="51611110 - Serviços de instalação de ecrãs de visualização em tempo real de partidas e chegadas em aeroportos" w:value="51611110 - Serviços de instalação de ecrãs de visualização em tempo real de partidas e chegadas em aeroportos"/>
                <w:listItem w:displayText="51611120 - Serviços de instalação de ecrãs de visualização em tempo real de partidas e chegadas em estações ferroviárias" w:value="51611120 - Serviços de instalação de ecrãs de visualização em tempo real de partidas e chegadas em estações ferroviárias"/>
                <w:listItem w:displayText="51612000 - Serviços de instalação de equipamento para processamento da informação" w:value="51612000 - Serviços de instalação de equipamento para processamento da informação"/>
                <w:listItem w:displayText="51620000 - Serviços de instalação de equipamento para escritório" w:value="51620000 - Serviços de instalação de equipamento para escritório"/>
                <w:listItem w:displayText="51700000 - Serviços de instalação de equipamento de protecção contra incêndios" w:value="51700000 - Serviços de instalação de equipamento de protecção contra incêndios"/>
                <w:listItem w:displayText="51800000 - Serviços de instalação de recipientes de metal" w:value="51800000 - Serviços de instalação de recipientes de metal"/>
                <w:listItem w:displayText="51810000 - Serviços de instalação de tanques" w:value="51810000 - Serviços de instalação de tanques"/>
                <w:listItem w:displayText="51820000 - Serviços de instalação de reservatórios" w:value="51820000 - Serviços de instalação de reservatórios"/>
                <w:listItem w:displayText="51900000 - Serviços de instalação de sistemas de guiamento e controlo" w:value="51900000 - Serviços de instalação de sistemas de guiamento e controlo"/>
                <w:listItem w:displayText="55000000 - Serviços de hotelaria, restauração e comércio a retalho" w:value="55000000 - Serviços de hotelaria, restauração e comércio a retalho"/>
                <w:listItem w:displayText="55100000 - Serviços de hotelaria" w:value="55100000 - Serviços de hotelaria"/>
                <w:listItem w:displayText="55110000 - Serviços de alojamento em hotéis" w:value="55110000 - Serviços de alojamento em hotéis"/>
                <w:listItem w:displayText="55120000 - Serviços de congressos e conferências em hotéis" w:value="55120000 - Serviços de congressos e conferências em hotéis"/>
                <w:listItem w:displayText="55130000 - Outros serviços de hotelaria" w:value="55130000 - Outros serviços de hotelaria"/>
                <w:listItem w:displayText="55200000 - Parques de campismo e outros tipos de alojamento não hoteleiro" w:value="55200000 - Parques de campismo e outros tipos de alojamento não hoteleiro"/>
                <w:listItem w:displayText="55210000 - Serviços de pousadas de juventude" w:value="55210000 - Serviços de pousadas de juventude"/>
                <w:listItem w:displayText="55220000 - Serviços relacionados com parques de campismo" w:value="55220000 - Serviços relacionados com parques de campismo"/>
                <w:listItem w:displayText="55221000 - Serviços relacionados com parques de caravanismo" w:value="55221000 - Serviços relacionados com parques de caravanismo"/>
                <w:listItem w:displayText="55240000 - Serviços relacionados com centros e alojamento privado de férias" w:value="55240000 - Serviços relacionados com centros e alojamento privado de férias"/>
                <w:listItem w:displayText="55241000 - Serviços relacionados com centros de férias" w:value="55241000 - Serviços relacionados com centros de férias"/>
                <w:listItem w:displayText="55242000 - Serviços relacionados com alojamento privado de férias" w:value="55242000 - Serviços relacionados com alojamento privado de férias"/>
                <w:listItem w:displayText="55243000 - Serviços relacionados com colónias de férias" w:value="55243000 - Serviços relacionados com colónias de férias"/>
                <w:listItem w:displayText="55250000 - Serviços de aluguer de alojamentos mobilados de curta duração" w:value="55250000 - Serviços de aluguer de alojamentos mobilados de curta duração"/>
                <w:listItem w:displayText="55260000 - Serviços de carruagem-cama" w:value="55260000 - Serviços de carruagem-cama"/>
                <w:listItem w:displayText="55270000 - Serviços prestados por estabelecimentos de alojamento e pequeno-almoço" w:value="55270000 - Serviços prestados por estabelecimentos de alojamento e pequeno-almoço"/>
                <w:listItem w:displayText="55300000 - Serviços de mesa e de restauração" w:value="55300000 - Serviços de mesa e de restauração"/>
                <w:listItem w:displayText="55310000 - Serviços de restauração tradicional" w:value="55310000 - Serviços de restauração tradicional"/>
                <w:listItem w:displayText="55311000 - Serviços de restauração tradicional de clientela restrita" w:value="55311000 - Serviços de restauração tradicional de clientela restrita"/>
                <w:listItem w:displayText="55312000 - Serviços de restauração tradicional de clientela não restrita" w:value="55312000 - Serviços de restauração tradicional de clientela não restrita"/>
                <w:listItem w:displayText="55320000 - Serviços de provimento de refeições" w:value="55320000 - Serviços de provimento de refeições"/>
                <w:listItem w:displayText="55321000 - Serviços de preparação de refeições" w:value="55321000 - Serviços de preparação de refeições"/>
                <w:listItem w:displayText="55322000 - Serviços de confecção de refeições" w:value="55322000 - Serviços de confecção de refeições"/>
                <w:listItem w:displayText="55330000 - Serviços de cafetaria" w:value="55330000 - Serviços de cafetaria"/>
                <w:listItem w:displayText="55400000 - Serviços de provimento de bebidas" w:value="55400000 - Serviços de provimento de bebidas"/>
                <w:listItem w:displayText="55410000 - Serviços de gestão de bares" w:value="55410000 - Serviços de gestão de bares"/>
                <w:listItem w:displayText="55500000 - Serviços de cantinas e de fornecimento de refeições (catering)" w:value="55500000 - Serviços de cantinas e de fornecimento de refeições (catering)"/>
                <w:listItem w:displayText="55510000 - Serviços de cantinas" w:value="55510000 - Serviços de cantinas"/>
                <w:listItem w:displayText="55511000 - Serviços de cantinas e outros serviços de cafetaria de clientela restrita" w:value="55511000 - Serviços de cantinas e outros serviços de cafetaria de clientela restrita"/>
                <w:listItem w:displayText="55512000 - Serviços de gestão de cantinas" w:value="55512000 - Serviços de gestão de cantinas"/>
                <w:listItem w:displayText="55520000 - Serviços de fornecimento de refeições (catering)" w:value="55520000 - Serviços de fornecimento de refeições (catering)"/>
                <w:listItem w:displayText="55521000 - Serviços de fornecimento de refeições (catering) a agregados privados" w:value="55521000 - Serviços de fornecimento de refeições (catering) a agregados privados"/>
                <w:listItem w:displayText="55521100 - Serviços de refeições ao domicílio" w:value="55521100 - Serviços de refeições ao domicílio"/>
                <w:listItem w:displayText="55521200 - Serviços de entrega de refeições" w:value="55521200 - Serviços de entrega de refeições"/>
                <w:listItem w:displayText="55522000 - Serviços de fornecimento de refeições (catering) a empresas de transporte" w:value="55522000 - Serviços de fornecimento de refeições (catering) a empresas de transporte"/>
                <w:listItem w:displayText="55523000 - Serviços de fornecimento de refeições (catering) a outras empresas e instituições" w:value="55523000 - Serviços de fornecimento de refeições (catering) a outras empresas e instituições"/>
                <w:listItem w:displayText="55523100 - Serviços de cantinas escolares" w:value="55523100 - Serviços de cantinas escolares"/>
                <w:listItem w:displayText="55524000 - Serviços de fornecimento de refeições (catering) a escolas" w:value="55524000 - Serviços de fornecimento de refeições (catering) a escolas"/>
                <w:listItem w:displayText="55900000 - Serviços de comércio a retalho" w:value="55900000 - Serviços de comércio a retalho"/>
                <w:listItem w:displayText="60000000 - Serviços de transporte (excl. transporte de resíduos)" w:value="60000000 - Serviços de transporte (excl. transporte de resíduos)"/>
                <w:listItem w:displayText="60100000 - Serviços de transporte rodoviário" w:value="60100000 - Serviços de transporte rodoviário"/>
                <w:listItem w:displayText="60120000 - Serviços de táxis" w:value="60120000 - Serviços de táxis"/>
                <w:listItem w:displayText="60130000 - Serviços de transporte rodoviário de passageiros com finalidade específica" w:value="60130000 - Serviços de transporte rodoviário de passageiros com finalidade específica"/>
                <w:listItem w:displayText="60140000 - Transportes não regulares de passageiros" w:value="60140000 - Transportes não regulares de passageiros"/>
                <w:listItem w:displayText="60150000 - Transporte de passageiros em veículos de tracção animal" w:value="60150000 - Transporte de passageiros em veículos de tracção animal"/>
                <w:listItem w:displayText="60160000 - Transporte rodoviário de correio" w:value="60160000 - Transporte rodoviário de correio"/>
                <w:listItem w:displayText="60161000 - Serviços de transporte de encomendas" w:value="60161000 - Serviços de transporte de encomendas"/>
                <w:listItem w:displayText="60170000 - Aluguer de veículos para transporte de passageiros com condutor" w:value="60170000 - Aluguer de veículos para transporte de passageiros com condutor"/>
                <w:listItem w:displayText="60171000 - Aluguer de automóveis de passageiros com condutor" w:value="60171000 - Aluguer de automóveis de passageiros com condutor"/>
                <w:listItem w:displayText="60172000 - Aluguer de autocarros e autocarros de turismo com condutor" w:value="60172000 - Aluguer de autocarros e autocarros de turismo com condutor"/>
                <w:listItem w:displayText="60180000 - Aluguer de veículos para transporte de mercadorias com condutor" w:value="60180000 - Aluguer de veículos para transporte de mercadorias com condutor"/>
                <w:listItem w:displayText="60181000 - Aluguer de camiões com condutor" w:value="60181000 - Aluguer de camiões com condutor"/>
                <w:listItem w:displayText="60182000 - Aluguer de veículos industriais com condutor" w:value="60182000 - Aluguer de veículos industriais com condutor"/>
                <w:listItem w:displayText="60183000 - Aluguer de camionetas com condutor" w:value="60183000 - Aluguer de camionetas com condutor"/>
                <w:listItem w:displayText="60200000 - Serviços de transporte ferroviário" w:value="60200000 - Serviços de transporte ferroviário"/>
                <w:listItem w:displayText="60210000 - Serviços de transporte público ferroviário" w:value="60210000 - Serviços de transporte público ferroviário"/>
                <w:listItem w:displayText="60220000 - Transporte ferroviário de correio" w:value="60220000 - Transporte ferroviário de correio"/>
                <w:listItem w:displayText="60300000 - Serviços de transporte por condutas de longa distância" w:value="60300000 - Serviços de transporte por condutas de longa distância"/>
                <w:listItem w:displayText="60400000 - Serviços de transporte aéreo" w:value="60400000 - Serviços de transporte aéreo"/>
                <w:listItem w:displayText="60410000 - Serviços de transporte aéreo regular" w:value="60410000 - Serviços de transporte aéreo regular"/>
                <w:listItem w:displayText="60411000 - Serviços de transporte de correio aéreo regular" w:value="60411000 - Serviços de transporte de correio aéreo regular"/>
                <w:listItem w:displayText="60420000 - Serviços de transporte aéreo não regular" w:value="60420000 - Serviços de transporte aéreo não regular"/>
                <w:listItem w:displayText="60421000 - Serviços de transporte de correio aéreo não regular" w:value="60421000 - Serviços de transporte de correio aéreo não regular"/>
                <w:listItem w:displayText="60423000 - Serviços charter" w:value="60423000 - Serviços charter"/>
                <w:listItem w:displayText="60424000 - Aluguer de equipamento para transporte aéreo, com tripulação" w:value="60424000 - Aluguer de equipamento para transporte aéreo, com tripulação"/>
                <w:listItem w:displayText="60424100 - Aluguer de aeronaves, com tripulação" w:value="60424100 - Aluguer de aeronaves, com tripulação"/>
                <w:listItem w:displayText="60424110 - Aluguer de aeronaves de asa fixa, com tripulação" w:value="60424110 - Aluguer de aeronaves de asa fixa, com tripulação"/>
                <w:listItem w:displayText="60424120 - Aluguer de helicópteros, com tripulação" w:value="60424120 - Aluguer de helicópteros, com tripulação"/>
                <w:listItem w:displayText="60440000 - Serviços aéreos e afins" w:value="60440000 - Serviços aéreos e afins"/>
                <w:listItem w:displayText="60441000 - Serviços de pulverização aérea" w:value="60441000 - Serviços de pulverização aérea"/>
                <w:listItem w:displayText="60442000 - Serviços aéreos de combate a incêndios florestais" w:value="60442000 - Serviços aéreos de combate a incêndios florestais"/>
                <w:listItem w:displayText="60443000 - Serviços de socorro aéreo" w:value="60443000 - Serviços de socorro aéreo"/>
                <w:listItem w:displayText="60443100 - Serviços de socorro aero-naval" w:value="60443100 - Serviços de socorro aero-naval"/>
                <w:listItem w:displayText="60444000 - Serviços de operação de aeronaves" w:value="60444000 - Serviços de operação de aeronaves"/>
                <w:listItem w:displayText="60444100 - Serviços de pilotagem" w:value="60444100 - Serviços de pilotagem"/>
                <w:listItem w:displayText="60445000 - Serviços de exploração de aeronaves" w:value="60445000 - Serviços de exploração de aeronaves"/>
                <w:listItem w:displayText="60500000 - Serviços de transporte espacial" w:value="60500000 - Serviços de transporte espacial"/>
                <w:listItem w:displayText="60510000 - Serviços de lançamento de satélites" w:value="60510000 - Serviços de lançamento de satélites"/>
                <w:listItem w:displayText="60520000 - Serviços de carga útil experimental" w:value="60520000 - Serviços de carga útil experimental"/>
                <w:listItem w:displayText="60600000 - Transporte por vias navegáveis" w:value="60600000 - Transporte por vias navegáveis"/>
                <w:listItem w:displayText="60610000 - Serviços de transporte por barcos de passagem (ferries)" w:value="60610000 - Serviços de transporte por barcos de passagem (ferries)"/>
                <w:listItem w:displayText="60620000 - Transporte de correio por vias navegáveis" w:value="60620000 - Transporte de correio por vias navegáveis"/>
                <w:listItem w:displayText="60630000 - Serviços de barcos lança-cabos" w:value="60630000 - Serviços de barcos lança-cabos"/>
                <w:listItem w:displayText="60640000 - Operações marítimas" w:value="60640000 - Operações marítimas"/>
                <w:listItem w:displayText="60650000 - Aluguer de equipamento de transporte por vias navegáveis, com tripulação" w:value="60650000 - Aluguer de equipamento de transporte por vias navegáveis, com tripulação"/>
                <w:listItem w:displayText="60651000 - Aluguer de embarcações, com tripulação" w:value="60651000 - Aluguer de embarcações, com tripulação"/>
                <w:listItem w:displayText="60651100 - Aluguer de embarcações marítimas, com tripulação" w:value="60651100 - Aluguer de embarcações marítimas, com tripulação"/>
                <w:listItem w:displayText="60651200 - Aluguer de embarcações de navegação interior, com tripulação" w:value="60651200 - Aluguer de embarcações de navegação interior, com tripulação"/>
                <w:listItem w:displayText="60651300 - Serviços de embarcações antipoluição" w:value="60651300 - Serviços de embarcações antipoluição"/>
                <w:listItem w:displayText="60651400 - Serviços de embarcações para cargas pesadas" w:value="60651400 - Serviços de embarcações para cargas pesadas"/>
                <w:listItem w:displayText="60651500 - Serviços de navios de intervenção" w:value="60651500 - Serviços de navios de intervenção"/>
                <w:listItem w:displayText="60651600 - Serviços de embarcações de abastecimento offshore" w:value="60651600 - Serviços de embarcações de abastecimento offshore"/>
                <w:listItem w:displayText="60653000 - Aluguer de barcos, com tripulação" w:value="60653000 - Aluguer de barcos, com tripulação"/>
                <w:listItem w:displayText="63000000 - Serviços anexos e auxiliares dos transportes; serviços de agências de viagens" w:value="63000000 - Serviços anexos e auxiliares dos transportes; serviços de agências de viagens"/>
                <w:listItem w:displayText="63100000 - Serviços de movimentação e armazenagem de carga" w:value="63100000 - Serviços de movimentação e armazenagem de carga"/>
                <w:listItem w:displayText="63110000 - Serviços de movimentação de carga" w:value="63110000 - Serviços de movimentação de carga"/>
                <w:listItem w:displayText="63111000 - Serviços de movimentação de contentores" w:value="63111000 - Serviços de movimentação de contentores"/>
                <w:listItem w:displayText="63112000 - Serviços de movimentação de bagagens" w:value="63112000 - Serviços de movimentação de bagagens"/>
                <w:listItem w:displayText="63112100 - Serviços de movimentação de bagagens de passageiros" w:value="63112100 - Serviços de movimentação de bagagens de passageiros"/>
                <w:listItem w:displayText="63112110 - Serviços de recolha de bagagens" w:value="63112110 - Serviços de recolha de bagagens"/>
                <w:listItem w:displayText="63120000 - Serviços de armazenagem e depósito" w:value="63120000 - Serviços de armazenagem e depósito"/>
                <w:listItem w:displayText="63121000 - Serviços de armazenagem e recuperação" w:value="63121000 - Serviços de armazenagem e recuperação"/>
                <w:listItem w:displayText="63121100 - Serviços de armazenagem" w:value="63121100 - Serviços de armazenagem"/>
                <w:listItem w:displayText="63121110 - Serviços de armazenagem de gás" w:value="63121110 - Serviços de armazenagem de gás"/>
                <w:listItem w:displayText="63122000 - Serviços de depósito" w:value="63122000 - Serviços de depósito"/>
                <w:listItem w:displayText="63500000 - Serviços de agências de viagens, de operadores turísticos e de assistência a turistas" w:value="63500000 - Serviços de agências de viagens, de operadores turísticos e de assistência a turistas"/>
                <w:listItem w:displayText="63510000 - Serviços de agências de viagens e serviços similares" w:value="63510000 - Serviços de agências de viagens e serviços similares"/>
                <w:listItem w:displayText="63511000 - Organização de pacotes turísticos" w:value="63511000 - Organização de pacotes turísticos"/>
                <w:listItem w:displayText="63512000 - Serviços de venda de bilhetes de viagem e de circuitos organizados" w:value="63512000 - Serviços de venda de bilhetes de viagem e de circuitos organizados"/>
                <w:listItem w:displayText="63513000 - Serviços de informação turística" w:value="63513000 - Serviços de informação turística"/>
                <w:listItem w:displayText="63514000 - Serviços de guias turísticos" w:value="63514000 - Serviços de guias turísticos"/>
                <w:listItem w:displayText="63515000 - Serviços de viagens" w:value="63515000 - Serviços de viagens"/>
                <w:listItem w:displayText="63516000 - Serviços de gestão de viagens" w:value="63516000 - Serviços de gestão de viagens"/>
                <w:listItem w:displayText="63520000 - Serviços de agências de transporte" w:value="63520000 - Serviços de agências de transporte"/>
                <w:listItem w:displayText="63521000 - Serviços de agências de transporte de mercadorias" w:value="63521000 - Serviços de agências de transporte de mercadorias"/>
                <w:listItem w:displayText="63522000 - Serviços de corretagem marítima" w:value="63522000 - Serviços de corretagem marítima"/>
                <w:listItem w:displayText="63523000 - Serviços de agências portuárias e de expedição" w:value="63523000 - Serviços de agências portuárias e de expedição"/>
                <w:listItem w:displayText="63524000 - Serviços de preparação dos documentos de transporte" w:value="63524000 - Serviços de preparação dos documentos de transporte"/>
                <w:listItem w:displayText="63700000 - Serviços de apoio a transportes por terra, água e ar" w:value="63700000 - Serviços de apoio a transportes por terra, água e ar"/>
                <w:listItem w:displayText="63710000 - Serviços auxiliares dos transportes terrestres" w:value="63710000 - Serviços auxiliares dos transportes terrestres"/>
                <w:listItem w:displayText="63711000 - Serviços auxiliares dos transportes ferroviários" w:value="63711000 - Serviços auxiliares dos transportes ferroviários"/>
                <w:listItem w:displayText="63711100 - Serviços de controlo da circulação de comboios" w:value="63711100 - Serviços de controlo da circulação de comboios"/>
                <w:listItem w:displayText="63711200 - Serviços de oficinas ambulantes" w:value="63711200 - Serviços de oficinas ambulantes"/>
                <w:listItem w:displayText="63712000 - Serviços auxiliares dos transportes rodoviários" w:value="63712000 - Serviços auxiliares dos transportes rodoviários"/>
                <w:listItem w:displayText="63712100 - Serviços de terminais de autocarros" w:value="63712100 - Serviços de terminais de autocarros"/>
                <w:listItem w:displayText="63712200 - Serviços de exploração de auto-estradas" w:value="63712200 - Serviços de exploração de auto-estradas"/>
                <w:listItem w:displayText="63712210 - Serviços de portagem em auto-estradas" w:value="63712210 - Serviços de portagem em auto-estradas"/>
                <w:listItem w:displayText="63712300 - Serviços de exploração de pontes e túneis" w:value="63712300 - Serviços de exploração de pontes e túneis"/>
                <w:listItem w:displayText="63712310 - Serviços de exploração de pontes" w:value="63712310 - Serviços de exploração de pontes"/>
                <w:listItem w:displayText="63712311 - Serviços de portagem em pontes" w:value="63712311 - Serviços de portagem em pontes"/>
                <w:listItem w:displayText="63712320 - Serviços de exploração de túneis" w:value="63712320 - Serviços de exploração de túneis"/>
                <w:listItem w:displayText="63712321 - Serviços de portagem em túneis" w:value="63712321 - Serviços de portagem em túneis"/>
                <w:listItem w:displayText="63712400 - Serviços de estacionamento" w:value="63712400 - Serviços de estacionamento"/>
                <w:listItem w:displayText="63712500 - Serviços relacionados com pontes basculantes" w:value="63712500 - Serviços relacionados com pontes basculantes"/>
                <w:listItem w:displayText="63712600 - Serviços de reabastecimento de veículos" w:value="63712600 - Serviços de reabastecimento de veículos"/>
                <w:listItem w:displayText="63712700 - Serviços de controlo do tráfego" w:value="63712700 - Serviços de controlo do tráfego"/>
                <w:listItem w:displayText="63712710 - Serviços de monitorização do tráfego" w:value="63712710 - Serviços de monitorização do tráfego"/>
                <w:listItem w:displayText="63720000 - Serviços auxiliares dos transportes por vias navegáveis" w:value="63720000 - Serviços auxiliares dos transportes por vias navegáveis"/>
                <w:listItem w:displayText="63721000 - Serviços de exploração de portos e vias navegáveis e serviços conexos" w:value="63721000 - Serviços de exploração de portos e vias navegáveis e serviços conexos"/>
                <w:listItem w:displayText="63721100 - Serviços de reabastecimento" w:value="63721100 - Serviços de reabastecimento"/>
                <w:listItem w:displayText="63721200 - Serviços de exploração de portos" w:value="63721200 - Serviços de exploração de portos"/>
                <w:listItem w:displayText="63721300 - Serviços de exploração de vias navegáveis" w:value="63721300 - Serviços de exploração de vias navegáveis"/>
                <w:listItem w:displayText="63721400 - Serviços de reabastecimento de navios" w:value="63721400 - Serviços de reabastecimento de navios"/>
                <w:listItem w:displayText="63721500 - Serviços de exploração de terminal de passageiros" w:value="63721500 - Serviços de exploração de terminal de passageiros"/>
                <w:listItem w:displayText="63722000 - Serviços de pilotagem de navios" w:value="63722000 - Serviços de pilotagem de navios"/>
                <w:listItem w:displayText="63723000 - Serviços de acostagem" w:value="63723000 - Serviços de acostagem"/>
                <w:listItem w:displayText="63724000 - Serviços de navegação" w:value="63724000 - Serviços de navegação"/>
                <w:listItem w:displayText="63724100 - Serviços de posicionamento em alto mar" w:value="63724100 - Serviços de posicionamento em alto mar"/>
                <w:listItem w:displayText="63724110 - Serviços de posicionamento de barcos-faróis" w:value="63724110 - Serviços de posicionamento de barcos-faróis"/>
                <w:listItem w:displayText="63724200 - Serviços de barco-farol" w:value="63724200 - Serviços de barco-farol"/>
                <w:listItem w:displayText="63724300 - Serviços de posicionamento de bóias" w:value="63724300 - Serviços de posicionamento de bóias"/>
                <w:listItem w:displayText="63724310 - Serviços de marcação com bóias" w:value="63724310 - Serviços de marcação com bóias"/>
                <w:listItem w:displayText="63724400 - Serviços relacionados com faróis" w:value="63724400 - Serviços relacionados com faróis"/>
                <w:listItem w:displayText="63725000 - Serviços de salvamento e de reflutuação" w:value="63725000 - Serviços de salvamento e de reflutuação"/>
                <w:listItem w:displayText="63725100 - Serviços de salvamento de embarcações" w:value="63725100 - Serviços de salvamento de embarcações"/>
                <w:listItem w:displayText="63725200 - Serviços de embarcações de intervenção" w:value="63725200 - Serviços de embarcações de intervenção"/>
                <w:listItem w:displayText="63725300 - Serviços de reflutuação de embarcações" w:value="63725300 - Serviços de reflutuação de embarcações"/>
                <w:listItem w:displayText="63726000 - Serviços diversos auxiliares dos transportes por vias navegáveis" w:value="63726000 - Serviços diversos auxiliares dos transportes por vias navegáveis"/>
                <w:listItem w:displayText="63726100 - Serviços de registo de embarcações" w:value="63726100 - Serviços de registo de embarcações"/>
                <w:listItem w:displayText="63726200 - Serviços relacionados com quebra de gelo" w:value="63726200 - Serviços relacionados com quebra de gelo"/>
                <w:listItem w:displayText="63726300 - Serviços de armazenagem de embarcações" w:value="63726300 - Serviços de armazenagem de embarcações"/>
                <w:listItem w:displayText="63726400 - Serviços de aluguer de embarcações" w:value="63726400 - Serviços de aluguer de embarcações"/>
                <w:listItem w:displayText="63726500 - Serviços de desarmamento de embarcações" w:value="63726500 - Serviços de desarmamento de embarcações"/>
                <w:listItem w:displayText="63726600 - Serviços de exploração de navios" w:value="63726600 - Serviços de exploração de navios"/>
                <w:listItem w:displayText="63726610 - Serviços de lançamento de navios" w:value="63726610 - Serviços de lançamento de navios"/>
                <w:listItem w:displayText="63726620 - Serviços de controlo remoto de veículos (ROV)" w:value="63726620 - Serviços de controlo remoto de veículos (ROV)"/>
                <w:listItem w:displayText="63726700 - Serviços de barcos de pesca" w:value="63726700 - Serviços de barcos de pesca"/>
                <w:listItem w:displayText="63726800 - Serviços de barcos de prospecção" w:value="63726800 - Serviços de barcos de prospecção"/>
                <w:listItem w:displayText="63726900 - Serviços de ancoragem" w:value="63726900 - Serviços de ancoragem"/>
                <w:listItem w:displayText="63727000 - Serviços de reboque e tracção de barcos" w:value="63727000 - Serviços de reboque e tracção de barcos"/>
                <w:listItem w:displayText="63727100 - Serviços de reboque" w:value="63727100 - Serviços de reboque"/>
                <w:listItem w:displayText="63727200 - Serviços de tracção" w:value="63727200 - Serviços de tracção"/>
                <w:listItem w:displayText="63730000 - Serviços auxiliares dos transportes aéreos" w:value="63730000 - Serviços auxiliares dos transportes aéreos"/>
                <w:listItem w:displayText="63731000 - Serviços de exploração de aeroportos" w:value="63731000 - Serviços de exploração de aeroportos"/>
                <w:listItem w:displayText="63731100 - Serviços de coordenação de faixas horárias em aeroportos" w:value="63731100 - Serviços de coordenação de faixas horárias em aeroportos"/>
                <w:listItem w:displayText="63732000 - Serviços de controlo do tráfego aéreo" w:value="63732000 - Serviços de controlo do tráfego aéreo"/>
                <w:listItem w:displayText="63733000 - Serviços de reabastecimento de aeronaves" w:value="63733000 - Serviços de reabastecimento de aeronaves"/>
                <w:listItem w:displayText="63734000 - Serviços de hangar" w:value="63734000 - Serviços de hangar"/>
                <w:listItem w:displayText="64000000 - Serviços postais e de telecomunicações" w:value="64000000 - Serviços postais e de telecomunicações"/>
                <w:listItem w:displayText="64100000 - Serviços postais e de correio rápido" w:value="64100000 - Serviços postais e de correio rápido"/>
                <w:listItem w:displayText="64110000 - Serviços postais" w:value="64110000 - Serviços postais"/>
                <w:listItem w:displayText="64111000 - Serviços postais relacionados com jornais e publicações periódicas" w:value="64111000 - Serviços postais relacionados com jornais e publicações periódicas"/>
                <w:listItem w:displayText="64112000 - Serviços postais relacionados com cartas" w:value="64112000 - Serviços postais relacionados com cartas"/>
                <w:listItem w:displayText="64113000 - Serviços postais relacionados com encomendas" w:value="64113000 - Serviços postais relacionados com encomendas"/>
                <w:listItem w:displayText="64114000 - Serviços postais de balcão" w:value="64114000 - Serviços postais de balcão"/>
                <w:listItem w:displayText="64115000 - Aluguer de apartados postais" w:value="64115000 - Aluguer de apartados postais"/>
                <w:listItem w:displayText="64116000 - Serviços de posta restante" w:value="64116000 - Serviços de posta restante"/>
                <w:listItem w:displayText="64120000 - Serviços de correio rápido" w:value="64120000 - Serviços de correio rápido"/>
                <w:listItem w:displayText="64121000 - Serviços postais multimodais" w:value="64121000 - Serviços postais multimodais"/>
                <w:listItem w:displayText="64121100 - Serviços de distribuição de correio" w:value="64121100 - Serviços de distribuição de correio"/>
                <w:listItem w:displayText="64121200 - Serviços de entrega de encomendas" w:value="64121200 - Serviços de entrega de encomendas"/>
                <w:listItem w:displayText="64122000 - Serviços de correio interno" w:value="64122000 - Serviços de correio interno"/>
                <w:listItem w:displayText="64200000 - Serviços de telecomunicações" w:value="64200000 - Serviços de telecomunicações"/>
                <w:listItem w:displayText="64210000 - Serviços telefónicos e de transmissão de dados" w:value="64210000 - Serviços telefónicos e de transmissão de dados"/>
                <w:listItem w:displayText="64211000 - Serviços relacionados com telefones públicos" w:value="64211000 - Serviços relacionados com telefones públicos"/>
                <w:listItem w:displayText="64211100 - Serviços telefónicos locais" w:value="64211100 - Serviços telefónicos locais"/>
                <w:listItem w:displayText="64211200 - Serviços telefónicos de longa distância" w:value="64211200 - Serviços telefónicos de longa distância"/>
                <w:listItem w:displayText="64212000 - Serviços de telefonia móvel" w:value="64212000 - Serviços de telefonia móvel"/>
                <w:listItem w:displayText="64212100 - Serviço de Mensagens Curtas (SMS)" w:value="64212100 - Serviço de Mensagens Curtas (SMS)"/>
                <w:listItem w:displayText="64212200 - Serviço de Mensagens Melhorado (EMS)" w:value="64212200 - Serviço de Mensagens Melhorado (EMS)"/>
                <w:listItem w:displayText="64212300 - Serviço de Mensagens Multimédia (MMS)" w:value="64212300 - Serviço de Mensagens Multimédia (MMS)"/>
                <w:listItem w:displayText="64212400 - Serviço de protocolo de aplicação sem fios (WAP)" w:value="64212400 - Serviço de protocolo de aplicação sem fios (WAP)"/>
                <w:listItem w:displayText="64212500 - Serviço geral de rádio comunicação por pacotes (GPRS)" w:value="64212500 - Serviço geral de rádio comunicação por pacotes (GPRS)"/>
                <w:listItem w:displayText="64212600 - Serviços EDGE (Enhanced Data for GSM Evolution)" w:value="64212600 - Serviços EDGE (Enhanced Data for GSM Evolution)"/>
                <w:listItem w:displayText="64212700 - Serviço de Sistema Universal de Telefones Móveis (UMTS)" w:value="64212700 - Serviço de Sistema Universal de Telefones Móveis (UMTS)"/>
                <w:listItem w:displayText="64212800 - Serviços de telefone público" w:value="64212800 - Serviços de telefone público"/>
                <w:listItem w:displayText="64212900 - Serviços de fornecimento de cartões telefónicos pré-pagos" w:value="64212900 - Serviços de fornecimento de cartões telefónicos pré-pagos"/>
                <w:listItem w:displayText="64213000 - Serviços de rede telefónica comercial de circuitos partilhados" w:value="64213000 - Serviços de rede telefónica comercial de circuitos partilhados"/>
                <w:listItem w:displayText="64214000 - Serviços de rede telefónica comercial de circuitos alugados" w:value="64214000 - Serviços de rede telefónica comercial de circuitos alugados"/>
                <w:listItem w:displayText="64214100 - Serviços de aluguer de circuitos-satélite" w:value="64214100 - Serviços de aluguer de circuitos-satélite"/>
                <w:listItem w:displayText="64214200 - Serviços de comutador telefónico" w:value="64214200 - Serviços de comutador telefónico"/>
                <w:listItem w:displayText="64214400 - Aluguer de linhas terrestres de comunicação" w:value="64214400 - Aluguer de linhas terrestres de comunicação"/>
                <w:listItem w:displayText="64215000 - Serviços telefónicos IP" w:value="64215000 - Serviços telefónicos IP"/>
                <w:listItem w:displayText="64216000 - Serviços de informação e mensagens electrónicas" w:value="64216000 - Serviços de informação e mensagens electrónicas"/>
                <w:listItem w:displayText="64216100 - Serviços de mensagens electrónicas" w:value="64216100 - Serviços de mensagens electrónicas"/>
                <w:listItem w:displayText="64216110 - Serviços de transferência electrónica de dados" w:value="64216110 - Serviços de transferência electrónica de dados"/>
                <w:listItem w:displayText="64216120 - Serviços de correio electrónico" w:value="64216120 - Serviços de correio electrónico"/>
                <w:listItem w:displayText="64216130 - Serviços de telex" w:value="64216130 - Serviços de telex"/>
                <w:listItem w:displayText="64216140 - Serviços de telegrafia" w:value="64216140 - Serviços de telegrafia"/>
                <w:listItem w:displayText="64216200 - Serviços de informação electrónica" w:value="64216200 - Serviços de informação electrónica"/>
                <w:listItem w:displayText="64216210 - Serviços de informação de valor acrescentado" w:value="64216210 - Serviços de informação de valor acrescentado"/>
                <w:listItem w:displayText="64216300 - Serviços de teletexto" w:value="64216300 - Serviços de teletexto"/>
                <w:listItem w:displayText="64220000 - Serviços de telecomunicações excepto serviços telefónicos e de transmissão de dados" w:value="64220000 - Serviços de telecomunicações excepto serviços telefónicos e de transmissão de dados"/>
                <w:listItem w:displayText="64221000 - Serviços de interconexão" w:value="64221000 - Serviços de interconexão"/>
                <w:listItem w:displayText="64222000 - Serviços de teletrabalho" w:value="64222000 - Serviços de teletrabalho"/>
                <w:listItem w:displayText="64223000 - Serviços de chamada de pessoas (paging)" w:value="64223000 - Serviços de chamada de pessoas (paging)"/>
                <w:listItem w:displayText="64224000 - Serviços de teleconferência" w:value="64224000 - Serviços de teleconferência"/>
                <w:listItem w:displayText="64225000 - Serviços de telecomunicações ar-terra" w:value="64225000 - Serviços de telecomunicações ar-terra"/>
                <w:listItem w:displayText="64226000 - Serviços de telemática" w:value="64226000 - Serviços de telemática"/>
                <w:listItem w:displayText="64227000 - Serviços integrados de telecomunicações" w:value="64227000 - Serviços integrados de telecomunicações"/>
                <w:listItem w:displayText="64228000 - Serviços de transmissão de programas televisivos e emissões de rádio" w:value="64228000 - Serviços de transmissão de programas televisivos e emissões de rádio"/>
                <w:listItem w:displayText="64228100 - Serviços de transmissão de programas televisivos" w:value="64228100 - Serviços de transmissão de programas televisivos"/>
                <w:listItem w:displayText="64228200 - Serviços de transmissão de emissões de rádio" w:value="64228200 - Serviços de transmissão de emissões de rádio"/>
                <w:listItem w:displayText="65000000 - Serviços públicos" w:value="65000000 - Serviços públicos"/>
                <w:listItem w:displayText="65100000 - Serviços de distribuição de água e serviços conexos" w:value="65100000 - Serviços de distribuição de água e serviços conexos"/>
                <w:listItem w:displayText="65110000 - Distribuição de água" w:value="65110000 - Distribuição de água"/>
                <w:listItem w:displayText="65111000 - Distribuição de água potável" w:value="65111000 - Distribuição de água potável"/>
                <w:listItem w:displayText="65120000 - Exploração de estações de depuração de água" w:value="65120000 - Exploração de estações de depuração de água"/>
                <w:listItem w:displayText="65121000 - Serviços de desmineralização de água" w:value="65121000 - Serviços de desmineralização de água"/>
                <w:listItem w:displayText="65122000 - Serviços de dessalinização de água" w:value="65122000 - Serviços de dessalinização de água"/>
                <w:listItem w:displayText="65123000 - Serviços de descalcificação de água" w:value="65123000 - Serviços de descalcificação de água"/>
                <w:listItem w:displayText="65130000 - Exploração do aprovisionamento de água" w:value="65130000 - Exploração do aprovisionamento de água"/>
                <w:listItem w:displayText="65200000 - Serviços de distribuição de gás e serviços conexos" w:value="65200000 - Serviços de distribuição de gás e serviços conexos"/>
                <w:listItem w:displayText="65210000 - Distribuição de gás" w:value="65210000 - Distribuição de gás"/>
                <w:listItem w:displayText="65300000 - Serviços de distribuição de electricidade e serviços conexos" w:value="65300000 - Serviços de distribuição de electricidade e serviços conexos"/>
                <w:listItem w:displayText="65310000 - Distribuição de electricidade" w:value="65310000 - Distribuição de electricidade"/>
                <w:listItem w:displayText="65320000 - Exploração de instalações eléctricas" w:value="65320000 - Exploração de instalações eléctricas"/>
                <w:listItem w:displayText="65400000 - Aprovisionamento e distribuição de outras fontes de energia" w:value="65400000 - Aprovisionamento e distribuição de outras fontes de energia"/>
                <w:listItem w:displayText="65410000 - Exploração de centrais eléctricas" w:value="65410000 - Exploração de centrais eléctricas"/>
                <w:listItem w:displayText="65500000 - Serviços de leitura de contadores" w:value="65500000 - Serviços de leitura de contadores"/>
                <w:listItem w:displayText="66000000 - Serviços de finanças e seguros" w:value="66000000 - Serviços de finanças e seguros"/>
                <w:listItem w:displayText="66100000 - Serviços de banca e investimentos" w:value="66100000 - Serviços de banca e investimentos"/>
                <w:listItem w:displayText="66110000 - Serviços de banca" w:value="66110000 - Serviços de banca"/>
                <w:listItem w:displayText="66111000 - Serviços prestados por bancos centrais" w:value="66111000 - Serviços prestados por bancos centrais"/>
                <w:listItem w:displayText="66112000 - Serviços de depósitos" w:value="66112000 - Serviços de depósitos"/>
                <w:listItem w:displayText="66113000 - Serviços de concessão de crédito" w:value="66113000 - Serviços de concessão de crédito"/>
                <w:listItem w:displayText="66113100 - Serviços de concessão de microcrédito" w:value="66113100 - Serviços de concessão de microcrédito"/>
                <w:listItem w:displayText="66114000 - Serviços de leasing financeiro" w:value="66114000 - Serviços de leasing financeiro"/>
                <w:listItem w:displayText="66115000 - Serviços de pagamentos internacionais" w:value="66115000 - Serviços de pagamentos internacionais"/>
                <w:listItem w:displayText="66120000 - Serviços de banca de investimentos e serviços afins" w:value="66120000 - Serviços de banca de investimentos e serviços afins"/>
                <w:listItem w:displayText="66121000 - Serviços de fusões e aquisições" w:value="66121000 - Serviços de fusões e aquisições"/>
                <w:listItem w:displayText="66122000 - Serviços de financiamento de empresas e de capital de risco" w:value="66122000 - Serviços de financiamento de empresas e de capital de risco"/>
                <w:listItem w:displayText="66130000 - Serviços de corretagem e serviços relacionados com títulos e mercadorias" w:value="66130000 - Serviços de corretagem e serviços relacionados com títulos e mercadorias"/>
                <w:listItem w:displayText="66131000 - Serviços de corretagem de títulos" w:value="66131000 - Serviços de corretagem de títulos"/>
                <w:listItem w:displayText="66131100 - Serviços de investimento em pensões" w:value="66131100 - Serviços de investimento em pensões"/>
                <w:listItem w:displayText="66132000 - Serviços de corretagem de mercadorias" w:value="66132000 - Serviços de corretagem de mercadorias"/>
                <w:listItem w:displayText="66133000 - Serviços de processamento e de compensação" w:value="66133000 - Serviços de processamento e de compensação"/>
                <w:listItem w:displayText="66140000 - Serviços de gestão de carteiras" w:value="66140000 - Serviços de gestão de carteiras"/>
                <w:listItem w:displayText="66141000 - Serviços de gestão de fundos de pensões" w:value="66141000 - Serviços de gestão de fundos de pensões"/>
                <w:listItem w:displayText="66150000 - Serviços de administração de mercados financeiros" w:value="66150000 - Serviços de administração de mercados financeiros"/>
                <w:listItem w:displayText="66151000 - Serviços operacionais de mercados financeiros" w:value="66151000 - Serviços operacionais de mercados financeiros"/>
                <w:listItem w:displayText="66151100 - Serviços de retalho no mercado electrónico" w:value="66151100 - Serviços de retalho no mercado electrónico"/>
                <w:listItem w:displayText="66152000 - Serviços reguladores de mercados financeiros" w:value="66152000 - Serviços reguladores de mercados financeiros"/>
                <w:listItem w:displayText="66160000 - Serviços fiduciários e de custódia" w:value="66160000 - Serviços fiduciários e de custódia"/>
                <w:listItem w:displayText="66161000 - Serviços fiduciários" w:value="66161000 - Serviços fiduciários"/>
                <w:listItem w:displayText="66162000 - Serviços de custódia" w:value="66162000 - Serviços de custódia"/>
                <w:listItem w:displayText="66170000 - Serviços de consultoria financeira, de processamento de transacções financeiras e das câmaras de compensação" w:value="66170000 - Serviços de consultoria financeira, de processamento de transacções financeiras e das câmaras de compensação"/>
                <w:listItem w:displayText="66171000 - Serviços de consultoria financeira" w:value="66171000 - Serviços de consultoria financeira"/>
                <w:listItem w:displayText="66172000 - Serviços de processamento de transacções financeiras e serviços das câmaras de compensação" w:value="66172000 - Serviços de processamento de transacções financeiras e serviços das câmaras de compensação"/>
                <w:listItem w:displayText="66180000 - Serviços de câmbio de divisas" w:value="66180000 - Serviços de câmbio de divisas"/>
                <w:listItem w:displayText="66190000 - Serviços de corretagem de empréstimos" w:value="66190000 - Serviços de corretagem de empréstimos"/>
                <w:listItem w:displayText="66500000 - Serviços de seguros e pensões" w:value="66500000 - Serviços de seguros e pensões"/>
                <w:listItem w:displayText="66510000 - Serviços de seguros" w:value="66510000 - Serviços de seguros"/>
                <w:listItem w:displayText="66511000 - Serviços de seguros de vida" w:value="66511000 - Serviços de seguros de vida"/>
                <w:listItem w:displayText="66512000 - Serviços de seguros de acidentes e de saúde" w:value="66512000 - Serviços de seguros de acidentes e de saúde"/>
                <w:listItem w:displayText="66512100 - Serviços de seguros de acidentes" w:value="66512100 - Serviços de seguros de acidentes"/>
                <w:listItem w:displayText="66512200 - Serviços de seguros de saúde" w:value="66512200 - Serviços de seguros de saúde"/>
                <w:listItem w:displayText="66512210 - Serviços de seguros voluntários de saúde" w:value="66512210 - Serviços de seguros voluntários de saúde"/>
                <w:listItem w:displayText="66512220 - Serviços de seguros médicos" w:value="66512220 - Serviços de seguros médicos"/>
                <w:listItem w:displayText="66513000 - Serviços de seguros de protecção jurídica e de seguros contra todos os riscos" w:value="66513000 - Serviços de seguros de protecção jurídica e de seguros contra todos os riscos"/>
                <w:listItem w:displayText="66513100 - Serviços de seguros de despesas processuais" w:value="66513100 - Serviços de seguros de despesas processuais"/>
                <w:listItem w:displayText="66513200 - Serviços de seguros de empreitada contra todos os riscos" w:value="66513200 - Serviços de seguros de empreitada contra todos os riscos"/>
                <w:listItem w:displayText="66514000 - Serviços de seguros de carga e serviços de seguros relacionados com transportes" w:value="66514000 - Serviços de seguros de carga e serviços de seguros relacionados com transportes"/>
                <w:listItem w:displayText="66514100 - Seguros relacionados com transportes" w:value="66514100 - Seguros relacionados com transportes"/>
                <w:listItem w:displayText="66514110 - Serviços de seguro automóvel" w:value="66514110 - Serviços de seguro automóvel"/>
                <w:listItem w:displayText="66514120 - Serviços de seguros marítimos, aéreos e de outro tipo de transporte" w:value="66514120 - Serviços de seguros marítimos, aéreos e de outro tipo de transporte"/>
                <w:listItem w:displayText="66514130 - Serviços de seguros ferroviários" w:value="66514130 - Serviços de seguros ferroviários"/>
                <w:listItem w:displayText="66514140 - Serviços de seguros de aeronaves" w:value="66514140 - Serviços de seguros de aeronaves"/>
                <w:listItem w:displayText="66514150 - Serviços de seguros de embarcações" w:value="66514150 - Serviços de seguros de embarcações"/>
                <w:listItem w:displayText="66514200 - Serviços de seguros de frete" w:value="66514200 - Serviços de seguros de frete"/>
                <w:listItem w:displayText="66515000 - Serviços de seguros contra danos ou perdas" w:value="66515000 - Serviços de seguros contra danos ou perdas"/>
                <w:listItem w:displayText="66515100 - Serviços de seguros de incêndios" w:value="66515100 - Serviços de seguros de incêndios"/>
                <w:listItem w:displayText="66515200 - Serviços de seguros de bens" w:value="66515200 - Serviços de seguros de bens"/>
                <w:listItem w:displayText="66515300 - Serviços de seguros contra as intempéries e perdas financeiras" w:value="66515300 - Serviços de seguros contra as intempéries e perdas financeiras"/>
                <w:listItem w:displayText="66515400 - Serviços de seguros contra as intempéries" w:value="66515400 - Serviços de seguros contra as intempéries"/>
                <w:listItem w:displayText="66515410 - Serviços de seguros de perdas financeiras" w:value="66515410 - Serviços de seguros de perdas financeiras"/>
                <w:listItem w:displayText="66515411 - Serviços de seguros de perdas pecuniárias" w:value="66515411 - Serviços de seguros de perdas pecuniárias"/>
                <w:listItem w:displayText="66516000 - Serviços de seguros de responsabilidade civil" w:value="66516000 - Serviços de seguros de responsabilidade civil"/>
                <w:listItem w:displayText="66516100 - Serviços de seguros de responsabilidade civil para automóveis" w:value="66516100 - Serviços de seguros de responsabilidade civil para automóveis"/>
                <w:listItem w:displayText="66516200 - Serviços de seguros de responsabilidade civil para aeronaves" w:value="66516200 - Serviços de seguros de responsabilidade civil para aeronaves"/>
                <w:listItem w:displayText="66516300 - Serviços de seguros de responsabilidade civil para embarcações" w:value="66516300 - Serviços de seguros de responsabilidade civil para embarcações"/>
                <w:listItem w:displayText="66516400 - Serviços de seguros de responsabilidade civil global" w:value="66516400 - Serviços de seguros de responsabilidade civil global"/>
                <w:listItem w:displayText="66516500 - Serviços de seguro de responsabilidade profissional" w:value="66516500 - Serviços de seguro de responsabilidade profissional"/>
                <w:listItem w:displayText="66517000 - Serviços de seguros de crédito e de caução" w:value="66517000 - Serviços de seguros de crédito e de caução"/>
                <w:listItem w:displayText="66517100 - Serviços de seguros de crédito" w:value="66517100 - Serviços de seguros de crédito"/>
                <w:listItem w:displayText="66517200 - Serviços de seguros de caução" w:value="66517200 - Serviços de seguros de caução"/>
                <w:listItem w:displayText="66517300 - Serviços de seguros de gestão de riscos" w:value="66517300 - Serviços de seguros de gestão de riscos"/>
                <w:listItem w:displayText="66518000 - Serviços de corretagem e de agências de seguros" w:value="66518000 - Serviços de corretagem e de agências de seguros"/>
                <w:listItem w:displayText="66518100 - Serviços de corretagem em matéria de seguros" w:value="66518100 - Serviços de corretagem em matéria de seguros"/>
                <w:listItem w:displayText="66518200 - Serviços de agentes de seguros" w:value="66518200 - Serviços de agentes de seguros"/>
                <w:listItem w:displayText="66518300 - Serviços de regularização de sinistros" w:value="66518300 - Serviços de regularização de sinistros"/>
                <w:listItem w:displayText="66519000 - Serviços de seguros contra riscos técnicos, de seguro complementar, de avarias, de perdas, actuariais e de salvados" w:value="66519000 - Serviços de seguros contra riscos técnicos, de seguro complementar, de avarias, de perdas, actuariais e de salvados"/>
                <w:listItem w:displayText="66519100 - Serviços de seguros de plataformas petrolíferas ou de gás" w:value="66519100 - Serviços de seguros de plataformas petrolíferas ou de gás"/>
                <w:listItem w:displayText="66519200 - Serviços de seguros de riscos técnicos" w:value="66519200 - Serviços de seguros de riscos técnicos"/>
                <w:listItem w:displayText="66519300 - Serviços de seguro complementar" w:value="66519300 - Serviços de seguro complementar"/>
                <w:listItem w:displayText="66519310 - Serviços de consultoria em matéria de seguros" w:value="66519310 - Serviços de consultoria em matéria de seguros"/>
                <w:listItem w:displayText="66519400 - Serviços de regularização de avarias" w:value="66519400 - Serviços de regularização de avarias"/>
                <w:listItem w:displayText="66519500 - Serviços de regularização de perdas" w:value="66519500 - Serviços de regularização de perdas"/>
                <w:listItem w:displayText="66519600 - Serviços actuariais" w:value="66519600 - Serviços actuariais"/>
                <w:listItem w:displayText="66519700 - Serviços administrativos de salvados" w:value="66519700 - Serviços administrativos de salvados"/>
                <w:listItem w:displayText="66520000 - Serviços de pensões" w:value="66520000 - Serviços de pensões"/>
                <w:listItem w:displayText="66521000 - Serviços de pensões individuais" w:value="66521000 - Serviços de pensões individuais"/>
                <w:listItem w:displayText="66522000 - Serviços de pensões colectivas" w:value="66522000 - Serviços de pensões colectivas"/>
                <w:listItem w:displayText="66523000 - Serviços de consultoria em matéria de fundos de pensões" w:value="66523000 - Serviços de consultoria em matéria de fundos de pensões"/>
                <w:listItem w:displayText="66523100 - Serviços de administração de fundos de pensões" w:value="66523100 - Serviços de administração de fundos de pensões"/>
                <w:listItem w:displayText="66600000 - Serviços de tesouraria" w:value="66600000 - Serviços de tesouraria"/>
                <w:listItem w:displayText="66700000 - Serviços de resseguros" w:value="66700000 - Serviços de resseguros"/>
                <w:listItem w:displayText="66710000 - Serviços de resseguros de vida" w:value="66710000 - Serviços de resseguros de vida"/>
                <w:listItem w:displayText="66720000 - Serviços de resseguros de acidentes e de saúde" w:value="66720000 - Serviços de resseguros de acidentes e de saúde"/>
                <w:listItem w:displayText="70000000 - Serviços imobiliários" w:value="70000000 - Serviços imobiliários"/>
                <w:listItem w:displayText="70100000 - Serviços imobiliários relacionados com bens imóveis próprios" w:value="70100000 - Serviços imobiliários relacionados com bens imóveis próprios"/>
                <w:listItem w:displayText="70110000 - Serviços de promoção imobiliária" w:value="70110000 - Serviços de promoção imobiliária"/>
                <w:listItem w:displayText="70111000 - Promoção de bens imobiliários residenciais" w:value="70111000 - Promoção de bens imobiliários residenciais"/>
                <w:listItem w:displayText="70112000 - Promoção de bens imobiliários não residenciais" w:value="70112000 - Promoção de bens imobiliários não residenciais"/>
                <w:listItem w:displayText="70120000 - Compra e venda de bens imobiliários" w:value="70120000 - Compra e venda de bens imobiliários"/>
                <w:listItem w:displayText="70121000 - Serviços de compra ou venda de edifícios" w:value="70121000 - Serviços de compra ou venda de edifícios"/>
                <w:listItem w:displayText="70121100 - Serviços de venda de edifícios" w:value="70121100 - Serviços de venda de edifícios"/>
                <w:listItem w:displayText="70121200 - Serviços de compra de edifícios" w:value="70121200 - Serviços de compra de edifícios"/>
                <w:listItem w:displayText="70122000 - Serviços de compra ou venda de terrenos" w:value="70122000 - Serviços de compra ou venda de terrenos"/>
                <w:listItem w:displayText="70122100 - Serviços de venda de terrenos" w:value="70122100 - Serviços de venda de terrenos"/>
                <w:listItem w:displayText="70122110 - Serviços de venda de terrenos vagos" w:value="70122110 - Serviços de venda de terrenos vagos"/>
                <w:listItem w:displayText="70122200 - Serviços de compra de terrenos" w:value="70122200 - Serviços de compra de terrenos"/>
                <w:listItem w:displayText="70122210 - Serviços de compra de terrenos vagos" w:value="70122210 - Serviços de compra de terrenos vagos"/>
                <w:listItem w:displayText="70123000 - Venda de bens imobiliários" w:value="70123000 - Venda de bens imobiliários"/>
                <w:listItem w:displayText="70123100 - Venda de bens imobiliários residenciais" w:value="70123100 - Venda de bens imobiliários residenciais"/>
                <w:listItem w:displayText="70123200 - Venda de bens imobiliários não residenciais" w:value="70123200 - Venda de bens imobiliários não residenciais"/>
                <w:listItem w:displayText="70130000 - Serviços de arrendamento de bens imóveis próprios" w:value="70130000 - Serviços de arrendamento de bens imóveis próprios"/>
                <w:listItem w:displayText="70200000 - Serviços de arrendamento ou locação de bens imóveis próprios" w:value="70200000 - Serviços de arrendamento ou locação de bens imóveis próprios"/>
                <w:listItem w:displayText="70210000 - Serviços de arrendamento ou locação de propriedades residenciais próprias" w:value="70210000 - Serviços de arrendamento ou locação de propriedades residenciais próprias"/>
                <w:listItem w:displayText="70220000 - Serviços de arrendamento ou locação de propriedades não residenciais próprias" w:value="70220000 - Serviços de arrendamento ou locação de propriedades não residenciais próprias"/>
                <w:listItem w:displayText="70300000 - Serviços de mediação imobiliária à comissão ou por contrato" w:value="70300000 - Serviços de mediação imobiliária à comissão ou por contrato"/>
                <w:listItem w:displayText="70310000 - Serviços de venda ou arrendamento de edifícios" w:value="70310000 - Serviços de venda ou arrendamento de edifícios"/>
                <w:listItem w:displayText="70311000 - Serviços de venda ou arrendamento de edifícios residenciais" w:value="70311000 - Serviços de venda ou arrendamento de edifícios residenciais"/>
                <w:listItem w:displayText="70320000 - Serviços de venda ou arrendamento de terrenos" w:value="70320000 - Serviços de venda ou arrendamento de terrenos"/>
                <w:listItem w:displayText="70321000 - Serviços de arrendamento de terrenos" w:value="70321000 - Serviços de arrendamento de terrenos"/>
                <w:listItem w:displayText="70322000 - Serviços de venda ou arrendamento de terrenos vagos" w:value="70322000 - Serviços de venda ou arrendamento de terrenos vagos"/>
                <w:listItem w:displayText="70330000 - Serviços de administração de bens imobiliários à comissão ou por contrato" w:value="70330000 - Serviços de administração de bens imobiliários à comissão ou por contrato"/>
                <w:listItem w:displayText="70331000 - Serviços de administração de propriedades residenciais" w:value="70331000 - Serviços de administração de propriedades residenciais"/>
                <w:listItem w:displayText="70331100 - Serviços de gestão de instituições" w:value="70331100 - Serviços de gestão de instituições"/>
                <w:listItem w:displayText="70332000 - Serviços de administração de propriedades não residenciais" w:value="70332000 - Serviços de administração de propriedades não residenciais"/>
                <w:listItem w:displayText="70332100 - Serviços de gestão de terrenos" w:value="70332100 - Serviços de gestão de terrenos"/>
                <w:listItem w:displayText="70332200 - Serviços de administração de propriedades comerciais" w:value="70332200 - Serviços de administração de propriedades comerciais"/>
                <w:listItem w:displayText="70332300 - Serviços relativos à propriedade industrial" w:value="70332300 - Serviços relativos à propriedade industrial"/>
                <w:listItem w:displayText="70333000 - Serviços relacionados com a habitação" w:value="70333000 - Serviços relacionados com a habitação"/>
                <w:listItem w:displayText="70340000 - Serviços de time-sharing" w:value="70340000 - Serviços de time-sharing"/>
                <w:listItem w:displayText="71000000 - Serviços de arquitectura, construção, engenharia e inspecção" w:value="71000000 - Serviços de arquitectura, construção, engenharia e inspecção"/>
                <w:listItem w:displayText="71200000 - Serviços de arquitectura e afins" w:value="71200000 - Serviços de arquitectura e afins"/>
                <w:listItem w:displayText="71210000 - Serviços de assessoria em matéria de arquitectura" w:value="71210000 - Serviços de assessoria em matéria de arquitectura"/>
                <w:listItem w:displayText="71220000 - Serviços de design arquitectónico" w:value="71220000 - Serviços de design arquitectónico"/>
                <w:listItem w:displayText="71221000 - Serviços de arquitectura para edifícios" w:value="71221000 - Serviços de arquitectura para edifícios"/>
                <w:listItem w:displayText="71222000 - Serviços de arquitectura para exteriores" w:value="71222000 - Serviços de arquitectura para exteriores"/>
                <w:listItem w:displayText="71222100 - Serviços de cartografia de zonas urbanas" w:value="71222100 - Serviços de cartografia de zonas urbanas"/>
                <w:listItem w:displayText="71222200 - Serviços de cartografia de zonas rurais" w:value="71222200 - Serviços de cartografia de zonas rurais"/>
                <w:listItem w:displayText="71223000 - Serviços de arquitectura para trabalhos de ampliação de edifícios" w:value="71223000 - Serviços de arquitectura para trabalhos de ampliação de edifícios"/>
                <w:listItem w:displayText="71230000 - Serviços de organisação de concursos de concepção de design de arquitectura" w:value="71230000 - Serviços de organisação de concursos de concepção de design de arquitectura"/>
                <w:listItem w:displayText="71240000 - Serviços de arquitectura, engenharia e planeamento" w:value="71240000 - Serviços de arquitectura, engenharia e planeamento"/>
                <w:listItem w:displayText="71241000 - Estudo de viabilidade, serviço consultivo, análise" w:value="71241000 - Estudo de viabilidade, serviço consultivo, análise"/>
                <w:listItem w:displayText="71242000 - Preparação de projecto e concepção, estimativa de custos" w:value="71242000 - Preparação de projecto e concepção, estimativa de custos"/>
                <w:listItem w:displayText="71243000 - Esboços (sistemas e integração)" w:value="71243000 - Esboços (sistemas e integração)"/>
                <w:listItem w:displayText="71244000 - Cálculo de custos, controlo de custos" w:value="71244000 - Cálculo de custos, controlo de custos"/>
                <w:listItem w:displayText="71245000 - Planos para aprovação, peças desenhadas e especificações" w:value="71245000 - Planos para aprovação, peças desenhadas e especificações"/>
                <w:listItem w:displayText="71246000 - Determinação e listagem de quantidades em construção" w:value="71246000 - Determinação e listagem de quantidades em construção"/>
                <w:listItem w:displayText="71247000 - Supervisão de trabalhos de construção" w:value="71247000 - Supervisão de trabalhos de construção"/>
                <w:listItem w:displayText="71248000 - Supervisão de projecto e documentação" w:value="71248000 - Supervisão de projecto e documentação"/>
                <w:listItem w:displayText="71250000 - Serviços de arquitectura, engenharia e levantamento topográfico" w:value="71250000 - Serviços de arquitectura, engenharia e levantamento topográfico"/>
                <w:listItem w:displayText="71251000 - Serviços de arquitectura e inspecção de edifícios" w:value="71251000 - Serviços de arquitectura e inspecção de edifícios"/>
                <w:listItem w:displayText="71300000 - Serviços de engenharia" w:value="71300000 - Serviços de engenharia"/>
                <w:listItem w:displayText="71310000 - Serviços de consultoria em matéria de engenharia e construção" w:value="71310000 - Serviços de consultoria em matéria de engenharia e construção"/>
                <w:listItem w:displayText="71311000 - Serviços de consultoria em matéria de engenharia civil" w:value="71311000 - Serviços de consultoria em matéria de engenharia civil"/>
                <w:listItem w:displayText="71311100 - Serviços auxiliares da engenharia civil" w:value="71311100 - Serviços auxiliares da engenharia civil"/>
                <w:listItem w:displayText="71311200 - Serviços de consultoria em sistemas de transportes" w:value="71311200 - Serviços de consultoria em sistemas de transportes"/>
                <w:listItem w:displayText="71311210 - Serviços de consultoria em matéria de vias rápidas" w:value="71311210 - Serviços de consultoria em matéria de vias rápidas"/>
                <w:listItem w:displayText="71311220 - Serviços de construção de vias rápidas" w:value="71311220 - Serviços de construção de vias rápidas"/>
                <w:listItem w:displayText="71311230 - Serviços de construção ferroviária" w:value="71311230 - Serviços de construção ferroviária"/>
                <w:listItem w:displayText="71311240 - Serviços de construção de aeroportos" w:value="71311240 - Serviços de construção de aeroportos"/>
                <w:listItem w:displayText="71311300 - Serviços de consultoria em matéria de infra-estruturas" w:value="71311300 - Serviços de consultoria em matéria de infra-estruturas"/>
                <w:listItem w:displayText="71312000 - Serviços de consultoria em matéria de arquitectura industrial" w:value="71312000 - Serviços de consultoria em matéria de arquitectura industrial"/>
                <w:listItem w:displayText="71313000 - Serviços de consultoria em matéria de engenharia do ambiente" w:value="71313000 - Serviços de consultoria em matéria de engenharia do ambiente"/>
                <w:listItem w:displayText="71313100 - Serviços de consultoria em matéria de controlo do ruído" w:value="71313100 - Serviços de consultoria em matéria de controlo do ruído"/>
                <w:listItem w:displayText="71313200 - Serviços de consultoria em matéria de insonorização e acústica interior" w:value="71313200 - Serviços de consultoria em matéria de insonorização e acústica interior"/>
                <w:listItem w:displayText="71313400 - Avaliação do impacto ambiental para construção" w:value="71313400 - Avaliação do impacto ambiental para construção"/>
                <w:listItem w:displayText="71313410 - Avaliação de riscos para construção" w:value="71313410 - Avaliação de riscos para construção"/>
                <w:listItem w:displayText="71313420 - Normas ambientais para construção" w:value="71313420 - Normas ambientais para construção"/>
                <w:listItem w:displayText="71313430 - Análise de indicadores ambientais para construção" w:value="71313430 - Análise de indicadores ambientais para construção"/>
                <w:listItem w:displayText="71313440 - Serviços de avaliação do impacto ambiental (AIA) para construção" w:value="71313440 - Serviços de avaliação do impacto ambiental (AIA) para construção"/>
                <w:listItem w:displayText="71313450 - Monitorização ambiental para construção" w:value="71313450 - Monitorização ambiental para construção"/>
                <w:listItem w:displayText="71314000 - Serviços relacionados com a energia e afins" w:value="71314000 - Serviços relacionados com a energia e afins"/>
                <w:listItem w:displayText="71314100 - Serviços de electricidade" w:value="71314100 - Serviços de electricidade"/>
                <w:listItem w:displayText="71314200 - Serviços de gestão da energia" w:value="71314200 - Serviços de gestão da energia"/>
                <w:listItem w:displayText="71314300 - Serviços de consultoria em matéria de rendimento energético" w:value="71314300 - Serviços de consultoria em matéria de rendimento energético"/>
                <w:listItem w:displayText="71314310 - Serviços de engenharia térmica de edifícios" w:value="71314310 - Serviços de engenharia térmica de edifícios"/>
                <w:listItem w:displayText="71315000 - Instalações técnicas em edifícios" w:value="71315000 - Instalações técnicas em edifícios"/>
                <w:listItem w:displayText="71315100 - Serviços de consultoria na construção de edifícios" w:value="71315100 - Serviços de consultoria na construção de edifícios"/>
                <w:listItem w:displayText="71315200 - Serviços de consultoria relacionados com edifícios" w:value="71315200 - Serviços de consultoria relacionados com edifícios"/>
                <w:listItem w:displayText="71315210 - Serviços de consultoria em matéria de instalações técnicas em edifícios" w:value="71315210 - Serviços de consultoria em matéria de instalações técnicas em edifícios"/>
                <w:listItem w:displayText="71315300 - Serviços de medição de edifícios" w:value="71315300 - Serviços de medição de edifícios"/>
                <w:listItem w:displayText="71315400 - Serviços de inspecção e verificação de edifícios" w:value="71315400 - Serviços de inspecção e verificação de edifícios"/>
                <w:listItem w:displayText="71315410 - Inspecção de sistema de ventilação" w:value="71315410 - Inspecção de sistema de ventilação"/>
                <w:listItem w:displayText="71316000 - Serviços de consultoria em matéria de telecomunicações" w:value="71316000 - Serviços de consultoria em matéria de telecomunicações"/>
                <w:listItem w:displayText="71317000 - Serviços de consultoria em matéria de controlo e protecção contra os riscos potenciais" w:value="71317000 - Serviços de consultoria em matéria de controlo e protecção contra os riscos potenciais"/>
                <w:listItem w:displayText="71317100 - Serviços de consultoria em matéria de controlo e protecção contra incêndios e explosões" w:value="71317100 - Serviços de consultoria em matéria de controlo e protecção contra incêndios e explosões"/>
                <w:listItem w:displayText="71317200 - Serviços de saúde e segurança" w:value="71317200 - Serviços de saúde e segurança"/>
                <w:listItem w:displayText="71317210 - Serviços de consultoria em matéria de saúde e segurança" w:value="71317210 - Serviços de consultoria em matéria de saúde e segurança"/>
                <w:listItem w:displayText="71318000 - Serviços de consultoria e assessoria em matéria de engenharia" w:value="71318000 - Serviços de consultoria e assessoria em matéria de engenharia"/>
                <w:listItem w:displayText="71318100 - Serviços de iluminação natural e artificial" w:value="71318100 - Serviços de iluminação natural e artificial"/>
                <w:listItem w:displayText="71319000 - Serviços de consultoria de peritos" w:value="71319000 - Serviços de consultoria de peritos"/>
                <w:listItem w:displayText="71320000 - Serviços de concepção técnica" w:value="71320000 - Serviços de concepção técnica"/>
                <w:listItem w:displayText="71321000 - Serviços de concepção técnica para instalações mecânicas e eléctricas em edifícios" w:value="71321000 - Serviços de concepção técnica para instalações mecânicas e eléctricas em edifícios"/>
                <w:listItem w:displayText="71321100 - Serviços de economia da construção" w:value="71321100 - Serviços de economia da construção"/>
                <w:listItem w:displayText="71321200 - Serviços de concepção de sistemas de aquecimento" w:value="71321200 - Serviços de concepção de sistemas de aquecimento"/>
                <w:listItem w:displayText="71321300 - Serviços de consultoria sobre canalizações" w:value="71321300 - Serviços de consultoria sobre canalizações"/>
                <w:listItem w:displayText="71321400 - Serviços de consultoria sobre ventilação" w:value="71321400 - Serviços de consultoria sobre ventilação"/>
                <w:listItem w:displayText="71322000 - Serviços de concepção técnica para a construção de obras de engenharia civil" w:value="71322000 - Serviços de concepção técnica para a construção de obras de engenharia civil"/>
                <w:listItem w:displayText="71322100 - Serviços de medições para obras de engenharia civil" w:value="71322100 - Serviços de medições para obras de engenharia civil"/>
                <w:listItem w:displayText="71322200 - Serviços de concepção de condutas de longa distância" w:value="71322200 - Serviços de concepção de condutas de longa distância"/>
                <w:listItem w:displayText="71322300 - Serviços de concepção de pontes" w:value="71322300 - Serviços de concepção de pontes"/>
                <w:listItem w:displayText="71322400 - Serviços de concepção de barragens" w:value="71322400 - Serviços de concepção de barragens"/>
                <w:listItem w:displayText="71322500 - Serviços de concepção técnica de infra-estruturas para tráfego" w:value="71322500 - Serviços de concepção técnica de infra-estruturas para tráfego"/>
                <w:listItem w:displayText="71323000 - Serviços de concepção técnica para produção e processos industriais" w:value="71323000 - Serviços de concepção técnica para produção e processos industriais"/>
                <w:listItem w:displayText="71323100 - Serviços de concepção de sistemas de energia eléctrica" w:value="71323100 - Serviços de concepção de sistemas de energia eléctrica"/>
                <w:listItem w:displayText="71323200 - Serviços de concepção técnica de instalações" w:value="71323200 - Serviços de concepção técnica de instalações"/>
                <w:listItem w:displayText="71324000 - Serviços de medições" w:value="71324000 - Serviços de medições"/>
                <w:listItem w:displayText="71325000 - Serviços de concepção de fundações" w:value="71325000 - Serviços de concepção de fundações"/>
                <w:listItem w:displayText="71326000 - Serviços auxiliares de edifícios" w:value="71326000 - Serviços auxiliares de edifícios"/>
                <w:listItem w:displayText="71327000 - Serviços de concepção de estruturas para suporte de carga" w:value="71327000 - Serviços de concepção de estruturas para suporte de carga"/>
                <w:listItem w:displayText="71328000 - Serviços de verificação da concepção de estruturas para suporte de carga" w:value="71328000 - Serviços de verificação da concepção de estruturas para suporte de carga"/>
                <w:listItem w:displayText="71330000 - Serviços diversos de engenharia" w:value="71330000 - Serviços diversos de engenharia"/>
                <w:listItem w:displayText="71331000 - Serviços de engenharia em matéria de lamas de perfuração" w:value="71331000 - Serviços de engenharia em matéria de lamas de perfuração"/>
                <w:listItem w:displayText="71332000 - Serviços de engenharia geotécnica" w:value="71332000 - Serviços de engenharia geotécnica"/>
                <w:listItem w:displayText="71333000 - Serviços de engenharia mecânica" w:value="71333000 - Serviços de engenharia mecânica"/>
                <w:listItem w:displayText="71334000 - Serviços de engenharia mecânica e eléctrica" w:value="71334000 - Serviços de engenharia mecânica e eléctrica"/>
                <w:listItem w:displayText="71335000 - Estudos de engenharia" w:value="71335000 - Estudos de engenharia"/>
                <w:listItem w:displayText="71336000 - Serviços de apoio em matéria de engenharia" w:value="71336000 - Serviços de apoio em matéria de engenharia"/>
                <w:listItem w:displayText="71337000 - Serviços de engenharia da corrosão" w:value="71337000 - Serviços de engenharia da corrosão"/>
                <w:listItem w:displayText="71340000 - Serviços integrados de engenharia" w:value="71340000 - Serviços integrados de engenharia"/>
                <w:listItem w:displayText="71350000 - Serviços técnicos e científicos relacionados com a engenharia" w:value="71350000 - Serviços técnicos e científicos relacionados com a engenharia"/>
                <w:listItem w:displayText="71351000 - Serviços de prospecção geológica e geofísica e outros serviços de prospecção científica" w:value="71351000 - Serviços de prospecção geológica e geofísica e outros serviços de prospecção científica"/>
                <w:listItem w:displayText="71351100 - Serviços de preparação e análise de amostras de perfuração" w:value="71351100 - Serviços de preparação e análise de amostras de perfuração"/>
                <w:listItem w:displayText="71351200 - Serviços de consultoria em matéria de geologia e geofísica" w:value="71351200 - Serviços de consultoria em matéria de geologia e geofísica"/>
                <w:listItem w:displayText="71351210 - Serviços de consultoria em matéria de geofísica" w:value="71351210 - Serviços de consultoria em matéria de geofísica"/>
                <w:listItem w:displayText="71351220 - Serviços de consultoria em matéria de geologia" w:value="71351220 - Serviços de consultoria em matéria de geologia"/>
                <w:listItem w:displayText="71351300 - Serviços de análise micropaleontológica" w:value="71351300 - Serviços de análise micropaleontológica"/>
                <w:listItem w:displayText="71351400 - Serviços de interpretação petrofísica" w:value="71351400 - Serviços de interpretação petrofísica"/>
                <w:listItem w:displayText="71351500 - Serviços de estudo de terrenos" w:value="71351500 - Serviços de estudo de terrenos"/>
                <w:listItem w:displayText="71351600 - Serviços de previsão meteorológica" w:value="71351600 - Serviços de previsão meteorológica"/>
                <w:listItem w:displayText="71351610 - Serviços de meteorologia" w:value="71351610 - Serviços de meteorologia"/>
                <w:listItem w:displayText="71351611 - Serviços de climatologia" w:value="71351611 - Serviços de climatologia"/>
                <w:listItem w:displayText="71351612 - Serviços de hidrometeorologia" w:value="71351612 - Serviços de hidrometeorologia"/>
                <w:listItem w:displayText="71351700 - Serviços de prospecção científica" w:value="71351700 - Serviços de prospecção científica"/>
                <w:listItem w:displayText="71351710 - Serviços de prospecção geofísica" w:value="71351710 - Serviços de prospecção geofísica"/>
                <w:listItem w:displayText="71351720 - Levantamento geofísico de sítios arqueológicos" w:value="71351720 - Levantamento geofísico de sítios arqueológicos"/>
                <w:listItem w:displayText="71351730 - Serviços de prospecção geológica" w:value="71351730 - Serviços de prospecção geológica"/>
                <w:listItem w:displayText="71351800 - Serviços topográficos e de radiestesia" w:value="71351800 - Serviços topográficos e de radiestesia"/>
                <w:listItem w:displayText="71351810 - Serviços de topografia" w:value="71351810 - Serviços de topografia"/>
                <w:listItem w:displayText="71351811 - Levantamento topográfico de sítios arqueológicos" w:value="71351811 - Levantamento topográfico de sítios arqueológicos"/>
                <w:listItem w:displayText="71351820 - Serviços de radiestesia" w:value="71351820 - Serviços de radiestesia"/>
                <w:listItem w:displayText="71351900 - Serviços de geologia, oceanografia e hidrologia" w:value="71351900 - Serviços de geologia, oceanografia e hidrologia"/>
                <w:listItem w:displayText="71351910 - Serviços de geologia" w:value="71351910 - Serviços de geologia"/>
                <w:listItem w:displayText="71351911 - Serviços de fotogeologia" w:value="71351911 - Serviços de fotogeologia"/>
                <w:listItem w:displayText="71351912 - Serviços de geologia estratigráfica" w:value="71351912 - Serviços de geologia estratigráfica"/>
                <w:listItem w:displayText="71351913 - Serviços de exploração geológica" w:value="71351913 - Serviços de exploração geológica"/>
                <w:listItem w:displayText="71351914 - Serviços arqueológicos" w:value="71351914 - Serviços arqueológicos"/>
                <w:listItem w:displayText="71351920 - Serviços de oceanografia e hidrologia" w:value="71351920 - Serviços de oceanografia e hidrologia"/>
                <w:listItem w:displayText="71351921 - Serviços de oceanografia estuarina" w:value="71351921 - Serviços de oceanografia estuarina"/>
                <w:listItem w:displayText="71351922 - Serviços de oceanografia física" w:value="71351922 - Serviços de oceanografia física"/>
                <w:listItem w:displayText="71351923 - Serviços de levantamento batimétrico" w:value="71351923 - Serviços de levantamento batimétrico"/>
                <w:listItem w:displayText="71351924 - Serviços de exploração subaquática" w:value="71351924 - Serviços de exploração subaquática"/>
                <w:listItem w:displayText="71352000 - Serviços de levantamento subterrâneo" w:value="71352000 - Serviços de levantamento subterrâneo"/>
                <w:listItem w:displayText="71352100 - Serviços de sismologia" w:value="71352100 - Serviços de sismologia"/>
                <w:listItem w:displayText="71352110 - Serviços de levantamento sismográfico" w:value="71352110 - Serviços de levantamento sismográfico"/>
                <w:listItem w:displayText="71352120 - Serviços de aquisição de dados sísmicos" w:value="71352120 - Serviços de aquisição de dados sísmicos"/>
                <w:listItem w:displayText="71352130 - Serviços de recolha de dados sísmicos" w:value="71352130 - Serviços de recolha de dados sísmicos"/>
                <w:listItem w:displayText="71352140 - Serviços de tratamento sísmico" w:value="71352140 - Serviços de tratamento sísmico"/>
                <w:listItem w:displayText="71352300 - Serviços de levantamento magnetométrico" w:value="71352300 - Serviços de levantamento magnetométrico"/>
                <w:listItem w:displayText="71353000 - Serviços de levantamento de superfície" w:value="71353000 - Serviços de levantamento de superfície"/>
                <w:listItem w:displayText="71353100 - Serviços de levantamento hidrográfico" w:value="71353100 - Serviços de levantamento hidrográfico"/>
                <w:listItem w:displayText="71353200 - Serviços de levantamento dimensional" w:value="71353200 - Serviços de levantamento dimensional"/>
                <w:listItem w:displayText="71354000 - Serviços de redacção cartográfica" w:value="71354000 - Serviços de redacção cartográfica"/>
                <w:listItem w:displayText="71354100 - Serviços de cartografia digital" w:value="71354100 - Serviços de cartografia digital"/>
                <w:listItem w:displayText="71354200 - Serviços de cartografia aérea" w:value="71354200 - Serviços de cartografia aérea"/>
                <w:listItem w:displayText="71354300 - Serviços de levantamento cadastral" w:value="71354300 - Serviços de levantamento cadastral"/>
                <w:listItem w:displayText="71354400 - Serviços de hidrografia" w:value="71354400 - Serviços de hidrografia"/>
                <w:listItem w:displayText="71354500 - Serviços de estudos marítimos" w:value="71354500 - Serviços de estudos marítimos"/>
                <w:listItem w:displayText="71355000 - Serviços de levantamento topográfico" w:value="71355000 - Serviços de levantamento topográfico"/>
                <w:listItem w:displayText="71355100 - Serviços de fotogrametria" w:value="71355100 - Serviços de fotogrametria"/>
                <w:listItem w:displayText="71355200 - Serviços de topografia cadastral" w:value="71355200 - Serviços de topografia cadastral"/>
                <w:listItem w:displayText="71356000 - Serviços técnicos" w:value="71356000 - Serviços técnicos"/>
                <w:listItem w:displayText="71356100 - Serviços de controlo técnico" w:value="71356100 - Serviços de controlo técnico"/>
                <w:listItem w:displayText="71356200 - Serviços de assistência técnica" w:value="71356200 - Serviços de assistência técnica"/>
                <w:listItem w:displayText="71356300 - Serviços de apoio técnico" w:value="71356300 - Serviços de apoio técnico"/>
                <w:listItem w:displayText="71356400 - Serviços de planeamento técnico" w:value="71356400 - Serviços de planeamento técnico"/>
                <w:listItem w:displayText="71400000 - Serviços de arquitectura paisagística e planeamento urbano" w:value="71400000 - Serviços de arquitectura paisagística e planeamento urbano"/>
                <w:listItem w:displayText="71410000 - Serviços de planeamento urbano" w:value="71410000 - Serviços de planeamento urbano"/>
                <w:listItem w:displayText="71420000 - Serviços de arquitectura paisagística" w:value="71420000 - Serviços de arquitectura paisagística"/>
                <w:listItem w:displayText="71421000 - Serviços de jardinagem paisagística" w:value="71421000 - Serviços de jardinagem paisagística"/>
                <w:listItem w:displayText="71500000 - Serviços relacionados com a construção" w:value="71500000 - Serviços relacionados com a construção"/>
                <w:listItem w:displayText="71510000 - Serviços de inspecção do local" w:value="71510000 - Serviços de inspecção do local"/>
                <w:listItem w:displayText="71520000 - Serviços de supervisão da construção" w:value="71520000 - Serviços de supervisão da construção"/>
                <w:listItem w:displayText="71521000 - Serviços de supervisão do local para construção" w:value="71521000 - Serviços de supervisão do local para construção"/>
                <w:listItem w:displayText="71530000 - Serviços de consultoria em matéria de construção" w:value="71530000 - Serviços de consultoria em matéria de construção"/>
                <w:listItem w:displayText="71540000 - Serviços de gestão de obras" w:value="71540000 - Serviços de gestão de obras"/>
                <w:listItem w:displayText="71541000 - Serviços de gestão de projectos de construção" w:value="71541000 - Serviços de gestão de projectos de construção"/>
                <w:listItem w:displayText="71550000 - Serviços de ferraria" w:value="71550000 - Serviços de ferraria"/>
                <w:listItem w:displayText="71600000 - Serviços técnicos de ensaio, análise e consultoria" w:value="71600000 - Serviços técnicos de ensaio, análise e consultoria"/>
                <w:listItem w:displayText="71610000 - Serviços de ensaio e análise da composição e da pureza" w:value="71610000 - Serviços de ensaio e análise da composição e da pureza"/>
                <w:listItem w:displayText="71620000 - Serviços de análise" w:value="71620000 - Serviços de análise"/>
                <w:listItem w:displayText="71621000 - Serviços técnicos de análise ou consultoria" w:value="71621000 - Serviços técnicos de análise ou consultoria"/>
                <w:listItem w:displayText="71630000 - Serviços técnicos de inspecção e ensaio" w:value="71630000 - Serviços técnicos de inspecção e ensaio"/>
                <w:listItem w:displayText="71631000 - Serviços técnicos de inspecção" w:value="71631000 - Serviços técnicos de inspecção"/>
                <w:listItem w:displayText="71631100 - Serviços de inspecção de máquinas" w:value="71631100 - Serviços de inspecção de máquinas"/>
                <w:listItem w:displayText="71631200 - Serviços técnicos de inspecção automóvel" w:value="71631200 - Serviços técnicos de inspecção automóvel"/>
                <w:listItem w:displayText="71631300 - Serviços técnicos de inspecção de edifícios" w:value="71631300 - Serviços técnicos de inspecção de edifícios"/>
                <w:listItem w:displayText="71631400 - Serviços técnicos de inspecção de estruturas de engenharia" w:value="71631400 - Serviços técnicos de inspecção de estruturas de engenharia"/>
                <w:listItem w:displayText="71631420 - Serviços de inspecção da segurança marítima" w:value="71631420 - Serviços de inspecção da segurança marítima"/>
                <w:listItem w:displayText="71631430 - Serviços de ensaio de fugas" w:value="71631430 - Serviços de ensaio de fugas"/>
                <w:listItem w:displayText="71631440 - Serviços de controlo de caudal" w:value="71631440 - Serviços de controlo de caudal"/>
                <w:listItem w:displayText="71631450 - Serviços de inspecção de pontes" w:value="71631450 - Serviços de inspecção de pontes"/>
                <w:listItem w:displayText="71631460 - Serviços de inspecção de barragens" w:value="71631460 - Serviços de inspecção de barragens"/>
                <w:listItem w:displayText="71631470 - Serviços de inspecção de vias férreas" w:value="71631470 - Serviços de inspecção de vias férreas"/>
                <w:listItem w:displayText="71631480 - Serviços de inspecção de estradas" w:value="71631480 - Serviços de inspecção de estradas"/>
                <w:listItem w:displayText="71631490 - Serviços de inspecção de pistas aeroportuárias" w:value="71631490 - Serviços de inspecção de pistas aeroportuárias"/>
                <w:listItem w:displayText="71632000 - Serviços técnicos de ensaio" w:value="71632000 - Serviços técnicos de ensaio"/>
                <w:listItem w:displayText="71632100 - Serviços de ensaio de válvulas" w:value="71632100 - Serviços de ensaio de válvulas"/>
                <w:listItem w:displayText="71632200 - Serviços de ensaio não destrutivo" w:value="71632200 - Serviços de ensaio não destrutivo"/>
                <w:listItem w:displayText="71700000 - Serviços de controlo e monitorização" w:value="71700000 - Serviços de controlo e monitorização"/>
                <w:listItem w:displayText="71730000 - Serviços de inspecção industrial" w:value="71730000 - Serviços de inspecção industrial"/>
                <w:listItem w:displayText="71731000 - Serviços de controlo da qualidade industrial" w:value="71731000 - Serviços de controlo da qualidade industrial"/>
                <w:listItem w:displayText="71800000 - Serviços de consultaria sobre abastecimento de água e resíduos" w:value="71800000 - Serviços de consultaria sobre abastecimento de água e resíduos"/>
                <w:listItem w:displayText="71900000 - Serviços laboratoriais" w:value="71900000 - Serviços laboratoriais"/>
                <w:listItem w:displayText="72000000 - Serviços de TI: consultoria, desenvolvimento de software, Internet e apoio" w:value="72000000 - Serviços de TI: consultoria, desenvolvimento de software, Internet e apoio"/>
                <w:listItem w:displayText="72100000 - Serviços de consultoria em matéria de hardware" w:value="72100000 - Serviços de consultoria em matéria de hardware"/>
                <w:listItem w:displayText="72110000 - Serviços de consultoria na selecção de hardware" w:value="72110000 - Serviços de consultoria na selecção de hardware"/>
                <w:listItem w:displayText="72120000 - Serviços de consultoria na recuperação de hardware em caso de acidente" w:value="72120000 - Serviços de consultoria na recuperação de hardware em caso de acidente"/>
                <w:listItem w:displayText="72130000 - Serviços de consultoria em matéria de planeamento de locais informáticos" w:value="72130000 - Serviços de consultoria em matéria de planeamento de locais informáticos"/>
                <w:listItem w:displayText="72140000 - Serviços de consultoria em matéria de testes de aceitação de hardware" w:value="72140000 - Serviços de consultoria em matéria de testes de aceitação de hardware"/>
                <w:listItem w:displayText="72150000 - Serviços de consultoria em matéria de auditoria informática e de hardware" w:value="72150000 - Serviços de consultoria em matéria de auditoria informática e de hardware"/>
                <w:listItem w:displayText="72200000 - Serviços de consultoria e de programação de software" w:value="72200000 - Serviços de consultoria e de programação de software"/>
                <w:listItem w:displayText="72210000 - Serviços de programação de pacotes de software" w:value="72210000 - Serviços de programação de pacotes de software"/>
                <w:listItem w:displayText="72211000 - Serviços de programação de sistemas e de software para o utilizador" w:value="72211000 - Serviços de programação de sistemas e de software para o utilizador"/>
                <w:listItem w:displayText="72212000 - Serviços de programação de software de aplicação" w:value="72212000 - Serviços de programação de software de aplicação"/>
                <w:listItem w:displayText="72212100 - Serviços de desenvolvimento de software para sectores específicos" w:value="72212100 - Serviços de desenvolvimento de software para sectores específicos"/>
                <w:listItem w:displayText="72212110 - Serviços de desenvolvimento de software para pontos de venda (POS)" w:value="72212110 - Serviços de desenvolvimento de software para pontos de venda (POS)"/>
                <w:listItem w:displayText="72212120 - Serviços de desenvolvimento de software para comando de voos" w:value="72212120 - Serviços de desenvolvimento de software para comando de voos"/>
                <w:listItem w:displayText="72212121 - Serviços de desenvolvimento de software para controlo do tráfego aéreo" w:value="72212121 - Serviços de desenvolvimento de software para controlo do tráfego aéreo"/>
                <w:listItem w:displayText="72212130 - Serviços de desenvolvimento de software para apoio terrestre à aviação e ensaios de aviação" w:value="72212130 - Serviços de desenvolvimento de software para apoio terrestre à aviação e ensaios de aviação"/>
                <w:listItem w:displayText="72212131 - Serviços de desenvolvimento de software para apoio terrestre à aviação" w:value="72212131 - Serviços de desenvolvimento de software para apoio terrestre à aviação"/>
                <w:listItem w:displayText="72212132 - Serviços de desenvolvimento de software para ensaios de aviação" w:value="72212132 - Serviços de desenvolvimento de software para ensaios de aviação"/>
                <w:listItem w:displayText="72212140 - Serviços de desenvolvimento de software para controlo do tráfego ferroviário" w:value="72212140 - Serviços de desenvolvimento de software para controlo do tráfego ferroviário"/>
                <w:listItem w:displayText="72212150 - Serviços de desenvolvimento de software para controlo industrial" w:value="72212150 - Serviços de desenvolvimento de software para controlo industrial"/>
                <w:listItem w:displayText="72212160 - Serviços de desenvolvimento de software para bibliotecas" w:value="72212160 - Serviços de desenvolvimento de software para bibliotecas"/>
                <w:listItem w:displayText="72212170 - Serviços de desenvolvimento de software para conformidade" w:value="72212170 - Serviços de desenvolvimento de software para conformidade"/>
                <w:listItem w:displayText="72212180 - Serviços de desenvolvimento de software para medicina" w:value="72212180 - Serviços de desenvolvimento de software para medicina"/>
                <w:listItem w:displayText="72212190 - Serviços de desenvolvimento de software para ensino" w:value="72212190 - Serviços de desenvolvimento de software para ensino"/>
                <w:listItem w:displayText="72212200 - Serviços de desenvolvimento de software para ligações em rede, Internet e intranet" w:value="72212200 - Serviços de desenvolvimento de software para ligações em rede, Internet e intranet"/>
                <w:listItem w:displayText="72212210 - Serviços de desenvolvimento de software para ligações em rede" w:value="72212210 - Serviços de desenvolvimento de software para ligações em rede"/>
                <w:listItem w:displayText="72212211 - Serviços de desenvolvimento de software para interconectividade de plataformas" w:value="72212211 - Serviços de desenvolvimento de software para interconectividade de plataformas"/>
                <w:listItem w:displayText="72212212 - Serviços de desenvolvimento de software para servidor de máquina de discos (jukebox) óptica" w:value="72212212 - Serviços de desenvolvimento de software para servidor de máquina de discos (jukebox) óptica"/>
                <w:listItem w:displayText="72212213 - Serviços de desenvolvimento de software para melhoria de sistemas operativos" w:value="72212213 - Serviços de desenvolvimento de software para melhoria de sistemas operativos"/>
                <w:listItem w:displayText="72212214 - Serviços de desenvolvimento de software para sistemas operativos em rede" w:value="72212214 - Serviços de desenvolvimento de software para sistemas operativos em rede"/>
                <w:listItem w:displayText="72212215 - Serviços de desenvolvimento de software para conceptores de redes" w:value="72212215 - Serviços de desenvolvimento de software para conceptores de redes"/>
                <w:listItem w:displayText="72212216 - Serviços de desenvolvimento de software para emulação de terminais de conectividade de rede" w:value="72212216 - Serviços de desenvolvimento de software para emulação de terminais de conectividade de rede"/>
                <w:listItem w:displayText="72212217 - Serviços de desenvolvimento de software para processamento de transacções" w:value="72212217 - Serviços de desenvolvimento de software para processamento de transacções"/>
                <w:listItem w:displayText="72212218 - Serviços de desenvolvimento de software para gestão de licenças" w:value="72212218 - Serviços de desenvolvimento de software para gestão de licenças"/>
                <w:listItem w:displayText="72212219 - Serviços de desenvolvimento de software para ligações diversas em rede" w:value="72212219 - Serviços de desenvolvimento de software para ligações diversas em rede"/>
                <w:listItem w:displayText="72212220 - Serviços de desenvolvimento de software para Internet e intranet" w:value="72212220 - Serviços de desenvolvimento de software para Internet e intranet"/>
                <w:listItem w:displayText="72212221 - Serviços de desenvolvimento de software para busca (browsing) na Internet" w:value="72212221 - Serviços de desenvolvimento de software para busca (browsing) na Internet"/>
                <w:listItem w:displayText="72212222 - Serviços de desenvolvimento de software para servidores Web" w:value="72212222 - Serviços de desenvolvimento de software para servidores Web"/>
                <w:listItem w:displayText="72212223 - Serviços de desenvolvimento de software para correio electrónico" w:value="72212223 - Serviços de desenvolvimento de software para correio electrónico"/>
                <w:listItem w:displayText="72212224 - Serviços de desenvolvimento de software para edição de páginas Web" w:value="72212224 - Serviços de desenvolvimento de software para edição de páginas Web"/>
                <w:listItem w:displayText="72212300 - Serviços de desenvolvimento de software para criação de documentos, desenho, imagens, gestão de tarefas e produtividade" w:value="72212300 - Serviços de desenvolvimento de software para criação de documentos, desenho, imagens, gestão de tarefas e produtividade"/>
                <w:listItem w:displayText="72212310 - Serviços de desenvolvimento de software para criação de documentos" w:value="72212310 - Serviços de desenvolvimento de software para criação de documentos"/>
                <w:listItem w:displayText="72212311 - Serviços de desenvolvimento de software para gestão de documentos" w:value="72212311 - Serviços de desenvolvimento de software para gestão de documentos"/>
                <w:listItem w:displayText="72212312 - Serviços de desenvolvimento de software para publicações electrónicas" w:value="72212312 - Serviços de desenvolvimento de software para publicações electrónicas"/>
                <w:listItem w:displayText="72212313 - Serviços de desenvolvimento de software para leitor óptico de caracteres (OCR)" w:value="72212313 - Serviços de desenvolvimento de software para leitor óptico de caracteres (OCR)"/>
                <w:listItem w:displayText="72212314 - Serviços de desenvolvimento de software para reconhecimento vocal" w:value="72212314 - Serviços de desenvolvimento de software para reconhecimento vocal"/>
                <w:listItem w:displayText="72212315 - Serviços de desenvolvimento de software para publicação assistida por computador" w:value="72212315 - Serviços de desenvolvimento de software para publicação assistida por computador"/>
                <w:listItem w:displayText="72212316 - Serviços de desenvolvimento de software de apresentação" w:value="72212316 - Serviços de desenvolvimento de software de apresentação"/>
                <w:listItem w:displayText="72212317 - Serviços de desenvolvimento de software para tratamento de texto" w:value="72212317 - Serviços de desenvolvimento de software para tratamento de texto"/>
                <w:listItem w:displayText="72212318 - Serviços de desenvolvimento de software para digitalizador (scanner)" w:value="72212318 - Serviços de desenvolvimento de software para digitalizador (scanner)"/>
                <w:listItem w:displayText="72212320 - Serviços de desenvolvimento de software para desenho e formação de imagens" w:value="72212320 - Serviços de desenvolvimento de software para desenho e formação de imagens"/>
                <w:listItem w:displayText="72212321 - Serviços de desenvolvimento de software para concepção assistida por computador (CAD)" w:value="72212321 - Serviços de desenvolvimento de software para concepção assistida por computador (CAD)"/>
                <w:listItem w:displayText="72212322 - Serviços de desenvolvimento de software para gráficos" w:value="72212322 - Serviços de desenvolvimento de software para gráficos"/>
                <w:listItem w:displayText="72212323 - Serviços de desenvolvimento de software para fabrico assistido por computador (CAM)" w:value="72212323 - Serviços de desenvolvimento de software para fabrico assistido por computador (CAM)"/>
                <w:listItem w:displayText="72212324 - Serviços de desenvolvimento de software para traçado de fluxogramas" w:value="72212324 - Serviços de desenvolvimento de software para traçado de fluxogramas"/>
                <w:listItem w:displayText="72212325 - Serviços de desenvolvimento de software para elaboração de formulários" w:value="72212325 - Serviços de desenvolvimento de software para elaboração de formulários"/>
                <w:listItem w:displayText="72212326 - Serviços de desenvolvimento de software para cartografia" w:value="72212326 - Serviços de desenvolvimento de software para cartografia"/>
                <w:listItem w:displayText="72212327 - Serviços de desenvolvimento de software para desenho e pintura" w:value="72212327 - Serviços de desenvolvimento de software para desenho e pintura"/>
                <w:listItem w:displayText="72212328 - Serviços de desenvolvimento de software para processamento de imagens" w:value="72212328 - Serviços de desenvolvimento de software para processamento de imagens"/>
                <w:listItem w:displayText="72212330 - Serviços de desenvolvimento de software para gestão de tarefas e produtividade" w:value="72212330 - Serviços de desenvolvimento de software para gestão de tarefas e produtividade"/>
                <w:listItem w:displayText="72212331 - Serviços de desenvolvimento de software para gestão de projectos" w:value="72212331 - Serviços de desenvolvimento de software para gestão de projectos"/>
                <w:listItem w:displayText="72212332 - Serviços de desenvolvimento de software para gestão de tarefas" w:value="72212332 - Serviços de desenvolvimento de software para gestão de tarefas"/>
                <w:listItem w:displayText="72212333 - Serviços de desenvolvimento de software para gestão de contactos" w:value="72212333 - Serviços de desenvolvimento de software para gestão de contactos"/>
                <w:listItem w:displayText="72212400 - Serviços de desenvolvimento de software para transacções comerciais e pessoais" w:value="72212400 - Serviços de desenvolvimento de software para transacções comerciais e pessoais"/>
                <w:listItem w:displayText="72212410 - Serviços de desenvolvimento de software para gestão de investimentos e apoio fiscal" w:value="72212410 - Serviços de desenvolvimento de software para gestão de investimentos e apoio fiscal"/>
                <w:listItem w:displayText="72212411 - Serviços de desenvolvimento de software para gestão de investimentos" w:value="72212411 - Serviços de desenvolvimento de software para gestão de investimentos"/>
                <w:listItem w:displayText="72212412 - Serviços de desenvolvimento de software para apoio fiscal" w:value="72212412 - Serviços de desenvolvimento de software para apoio fiscal"/>
                <w:listItem w:displayText="72212420 - Serviços de desenvolvimento de software para gestão de instalações e séries de serviços de desenvolvimento de software" w:value="72212420 - Serviços de desenvolvimento de software para gestão de instalações e séries de serviços de desenvolvimento de software"/>
                <w:listItem w:displayText="72212421 - Serviços de desenvolvimento de software para gestão de instalações" w:value="72212421 - Serviços de desenvolvimento de software para gestão de instalações"/>
                <w:listItem w:displayText="72212422 - Séries de serviços de desenvolvimento de software" w:value="72212422 - Séries de serviços de desenvolvimento de software"/>
                <w:listItem w:displayText="72212430 - Serviços de desenvolvimento de software para gestão de inventários" w:value="72212430 - Serviços de desenvolvimento de software para gestão de inventários"/>
                <w:listItem w:displayText="72212440 - Serviços de desenvolvimento de software para análise financeira e contabilidade" w:value="72212440 - Serviços de desenvolvimento de software para análise financeira e contabilidade"/>
                <w:listItem w:displayText="72212441 - Serviços de desenvolvimento de software para análise financeira" w:value="72212441 - Serviços de desenvolvimento de software para análise financeira"/>
                <w:listItem w:displayText="72212442 - Serviços de desenvolvimento de software para sistemas financeiros" w:value="72212442 - Serviços de desenvolvimento de software para sistemas financeiros"/>
                <w:listItem w:displayText="72212443 - Serviços de desenvolvimento de software para contabilidade" w:value="72212443 - Serviços de desenvolvimento de software para contabilidade"/>
                <w:listItem w:displayText="72212445 - Serviços de desenvolvimento de software para gestão da relação com os clientes" w:value="72212445 - Serviços de desenvolvimento de software para gestão da relação com os clientes"/>
                <w:listItem w:displayText="72212450 - Serviços de desenvolvimento de software para contabilização do tempo de trabalho ou recursos humanos" w:value="72212450 - Serviços de desenvolvimento de software para contabilização do tempo de trabalho ou recursos humanos"/>
                <w:listItem w:displayText="72212451 - Serviços de desenvolvimento de software para planeamento de recursos empresariais" w:value="72212451 - Serviços de desenvolvimento de software para planeamento de recursos empresariais"/>
                <w:listItem w:displayText="72212460 - Serviços de desenvolvimento de software analítico, científico, matemático ou previsional" w:value="72212460 - Serviços de desenvolvimento de software analítico, científico, matemático ou previsional"/>
                <w:listItem w:displayText="72212461 - Serviços de desenvolvimento de software analítico ou científico" w:value="72212461 - Serviços de desenvolvimento de software analítico ou científico"/>
                <w:listItem w:displayText="72212462 - Serviços de desenvolvimento de software matemático ou previsional" w:value="72212462 - Serviços de desenvolvimento de software matemático ou previsional"/>
                <w:listItem w:displayText="72212463 - Serviços de desenvolvimento de software para estatística" w:value="72212463 - Serviços de desenvolvimento de software para estatística"/>
                <w:listItem w:displayText="72212470 - Serviços de desenvolvimento de software para leilões" w:value="72212470 - Serviços de desenvolvimento de software para leilões"/>
                <w:listItem w:displayText="72212480 - Serviços de desenvolvimento de software para vendas, marketing e apoio a decisões empresariais (business intelligence)" w:value="72212480 - Serviços de desenvolvimento de software para vendas, marketing e apoio a decisões empresariais (business intelligence)"/>
                <w:listItem w:displayText="72212481 - Serviços de desenvolvimento de software para vendas ou marketing" w:value="72212481 - Serviços de desenvolvimento de software para vendas ou marketing"/>
                <w:listItem w:displayText="72212482 - Serviços de desenvolvimento de software para apoio a decisões empresariais (business intelligence)" w:value="72212482 - Serviços de desenvolvimento de software para apoio a decisões empresariais (business intelligence)"/>
                <w:listItem w:displayText="72212490 - Serviços de desenvolvimento de software para adjudicação de contratos" w:value="72212490 - Serviços de desenvolvimento de software para adjudicação de contratos"/>
                <w:listItem w:displayText="72212500 - Serviços de desenvolvimento de software para comunicações e multimédia" w:value="72212500 - Serviços de desenvolvimento de software para comunicações e multimédia"/>
                <w:listItem w:displayText="72212510 - Serviços de desenvolvimento de software para comunicações" w:value="72212510 - Serviços de desenvolvimento de software para comunicações"/>
                <w:listItem w:displayText="72212511 - Serviços de desenvolvimento de software para comunicações electrónicas" w:value="72212511 - Serviços de desenvolvimento de software para comunicações electrónicas"/>
                <w:listItem w:displayText="72212512 - Serviços de desenvolvimento de software para resposta interactiva de voz" w:value="72212512 - Serviços de desenvolvimento de software para resposta interactiva de voz"/>
                <w:listItem w:displayText="72212513 - Serviços de desenvolvimento de software para modem" w:value="72212513 - Serviços de desenvolvimento de software para modem"/>
                <w:listItem w:displayText="72212514 - Serviços de desenvolvimento de software para acesso à distância" w:value="72212514 - Serviços de desenvolvimento de software para acesso à distância"/>
                <w:listItem w:displayText="72212515 - Serviços de desenvolvimento de software para videoconferências" w:value="72212515 - Serviços de desenvolvimento de software para videoconferências"/>
                <w:listItem w:displayText="72212516 - Serviços de desenvolvimento de software de intercâmbio" w:value="72212516 - Serviços de desenvolvimento de software de intercâmbio"/>
                <w:listItem w:displayText="72212517 - Serviços de desenvolvimento de software para TI" w:value="72212517 - Serviços de desenvolvimento de software para TI"/>
                <w:listItem w:displayText="72212518 - Serviços de desenvolvimento de software para emulação" w:value="72212518 - Serviços de desenvolvimento de software para emulação"/>
                <w:listItem w:displayText="72212519 - Serviços de desenvolvimento de software para gestão de memórias" w:value="72212519 - Serviços de desenvolvimento de software para gestão de memórias"/>
                <w:listItem w:displayText="72212520 - Serviços de desenvolvimento de software para multimédia" w:value="72212520 - Serviços de desenvolvimento de software para multimédia"/>
                <w:listItem w:displayText="72212521 - Serviços de desenvolvimento de software para montagem de música ou som" w:value="72212521 - Serviços de desenvolvimento de software para montagem de música ou som"/>
                <w:listItem w:displayText="72212522 - Serviços de desenvolvimento de software para teclado virtual" w:value="72212522 - Serviços de desenvolvimento de software para teclado virtual"/>
                <w:listItem w:displayText="72212600 - Serviços de desenvolvimento de software para bases de dados e de software operativo" w:value="72212600 - Serviços de desenvolvimento de software para bases de dados e de software operativo"/>
                <w:listItem w:displayText="72212610 - Serviços de desenvolvimento de software para bases de dados" w:value="72212610 - Serviços de desenvolvimento de software para bases de dados"/>
                <w:listItem w:displayText="72212620 - Serviços de desenvolvimento de software para sistemas operativos de unidades centrais" w:value="72212620 - Serviços de desenvolvimento de software para sistemas operativos de unidades centrais"/>
                <w:listItem w:displayText="72212630 - Serviços de desenvolvimento de software para sistemas operativos de minicomputadores" w:value="72212630 - Serviços de desenvolvimento de software para sistemas operativos de minicomputadores"/>
                <w:listItem w:displayText="72212640 - Serviços de desenvolvimento de software para sistemas operativos de microcomputadores" w:value="72212640 - Serviços de desenvolvimento de software para sistemas operativos de microcomputadores"/>
                <w:listItem w:displayText="72212650 - Serviços de desenvolvimento de software para sistemas operativos de computadores pessoais (PC)" w:value="72212650 - Serviços de desenvolvimento de software para sistemas operativos de computadores pessoais (PC)"/>
                <w:listItem w:displayText="72212660 - Serviços de desenvolvimento de software para conglomerados (clustering)" w:value="72212660 - Serviços de desenvolvimento de software para conglomerados (clustering)"/>
                <w:listItem w:displayText="72212670 - Serviços de desenvolvimento de software para sistemas operativos em tempo real" w:value="72212670 - Serviços de desenvolvimento de software para sistemas operativos em tempo real"/>
                <w:listItem w:displayText="72212700 - Utilitários para serviços de desenvolvimento de software" w:value="72212700 - Utilitários para serviços de desenvolvimento de software"/>
                <w:listItem w:displayText="72212710 - Serviços de desenvolvimento de software para cópia de segurança (back-up) ou recuperação" w:value="72212710 - Serviços de desenvolvimento de software para cópia de segurança (back-up) ou recuperação"/>
                <w:listItem w:displayText="72212720 - Serviços de desenvolvimento de software para codificação de barras" w:value="72212720 - Serviços de desenvolvimento de software para codificação de barras"/>
                <w:listItem w:displayText="72212730 - Serviços de desenvolvimento de software de segurança" w:value="72212730 - Serviços de desenvolvimento de software de segurança"/>
                <w:listItem w:displayText="72212731 - Serviços de desenvolvimento de software para segurança de ficheiros" w:value="72212731 - Serviços de desenvolvimento de software para segurança de ficheiros"/>
                <w:listItem w:displayText="72212732 - Serviços de desenvolvimento de software para segurança de dados" w:value="72212732 - Serviços de desenvolvimento de software para segurança de dados"/>
                <w:listItem w:displayText="72212740 - Serviços de desenvolvimento de software para tradução de línguas estrangeiras" w:value="72212740 - Serviços de desenvolvimento de software para tradução de línguas estrangeiras"/>
                <w:listItem w:displayText="72212750 - Serviços de desenvolvimento de software para carregamento de meios de armazenamento" w:value="72212750 - Serviços de desenvolvimento de software para carregamento de meios de armazenamento"/>
                <w:listItem w:displayText="72212760 - Serviços de desenvolvimento de software para protecção antivírus" w:value="72212760 - Serviços de desenvolvimento de software para protecção antivírus"/>
                <w:listItem w:displayText="72212761 - Serviços de desenvolvimento de software antivírus" w:value="72212761 - Serviços de desenvolvimento de software antivírus"/>
                <w:listItem w:displayText="72212770 - Serviços de desenvolvimento de software para utilitário geral, de compressão e de impressão" w:value="72212770 - Serviços de desenvolvimento de software para utilitário geral, de compressão e de impressão"/>
                <w:listItem w:displayText="72212771 - Serviços de desenvolvimento de software para utilitário geral" w:value="72212771 - Serviços de desenvolvimento de software para utilitário geral"/>
                <w:listItem w:displayText="72212772 - Serviços de desenvolvimento de software para utilitário de impressão" w:value="72212772 - Serviços de desenvolvimento de software para utilitário de impressão"/>
                <w:listItem w:displayText="72212780 - Serviços de desenvolvimento de software para gestão de sistemas, de armazenamento e de conteúdos" w:value="72212780 - Serviços de desenvolvimento de software para gestão de sistemas, de armazenamento e de conteúdos"/>
                <w:listItem w:displayText="72212781 - Serviços de desenvolvimento de software para gestão de sistemas" w:value="72212781 - Serviços de desenvolvimento de software para gestão de sistemas"/>
                <w:listItem w:displayText="72212782 - Serviços de desenvolvimento de software para gestão de armazenamento" w:value="72212782 - Serviços de desenvolvimento de software para gestão de armazenamento"/>
                <w:listItem w:displayText="72212783 - Serviços de desenvolvimento de software para gestão de conteúdos" w:value="72212783 - Serviços de desenvolvimento de software para gestão de conteúdos"/>
                <w:listItem w:displayText="72212790 - Serviços de desenvolvimento de software para verificador de versões" w:value="72212790 - Serviços de desenvolvimento de software para verificador de versões"/>
                <w:listItem w:displayText="72212900 - Serviços de desenvolvimento de software e sistemas informáticos diversos" w:value="72212900 - Serviços de desenvolvimento de software e sistemas informáticos diversos"/>
                <w:listItem w:displayText="72212910 - Serviços de desenvolvimento de software para jogos de computador, jogos electrónicos para toda a família e protectores de ecrã" w:value="72212910 - Serviços de desenvolvimento de software para jogos de computador, jogos electrónicos para toda a família e protectores de ecrã"/>
                <w:listItem w:displayText="72212911 - Serviços de desenvolvimento de software para jogos de computador" w:value="72212911 - Serviços de desenvolvimento de software para jogos de computador"/>
                <w:listItem w:displayText="72212920 - Serviços de desenvolvimento de software para burótica" w:value="72212920 - Serviços de desenvolvimento de software para burótica"/>
                <w:listItem w:displayText="72212930 - Serviços de desenvolvimento de software para formação e entretenimento" w:value="72212930 - Serviços de desenvolvimento de software para formação e entretenimento"/>
                <w:listItem w:displayText="72212931 - Serviços de desenvolvimento de software para formação" w:value="72212931 - Serviços de desenvolvimento de software para formação"/>
                <w:listItem w:displayText="72212932 - Serviços de desenvolvimento de software para entretenimento" w:value="72212932 - Serviços de desenvolvimento de software para entretenimento"/>
                <w:listItem w:displayText="72212940 - Serviços de desenvolvimento de software para concepção de padrões e calendário" w:value="72212940 - Serviços de desenvolvimento de software para concepção de padrões e calendário"/>
                <w:listItem w:displayText="72212941 - Serviços de desenvolvimento de software para concepção de padrões" w:value="72212941 - Serviços de desenvolvimento de software para concepção de padrões"/>
                <w:listItem w:displayText="72212942 - Serviços de desenvolvimento de software para calendário" w:value="72212942 - Serviços de desenvolvimento de software para calendário"/>
                <w:listItem w:displayText="72212960 - Serviços de desenvolvimento de software para pilotos (drivers) e sistemas" w:value="72212960 - Serviços de desenvolvimento de software para pilotos (drivers) e sistemas"/>
                <w:listItem w:displayText="72212970 - Serviços de desenvolvimento de software para tipografia" w:value="72212970 - Serviços de desenvolvimento de software para tipografia"/>
                <w:listItem w:displayText="72212971 - Serviços de desenvolvimento de software para elaboração de listas de endereços" w:value="72212971 - Serviços de desenvolvimento de software para elaboração de listas de endereços"/>
                <w:listItem w:displayText="72212972 - Serviços de desenvolvimento de software para elaboração de etiquetas" w:value="72212972 - Serviços de desenvolvimento de software para elaboração de etiquetas"/>
                <w:listItem w:displayText="72212980 - Serviços de desenvolvimento de linguagens e ferramentas de programação" w:value="72212980 - Serviços de desenvolvimento de linguagens e ferramentas de programação"/>
                <w:listItem w:displayText="72212981 - Serviços de desenvolvimento de software para compilação" w:value="72212981 - Serviços de desenvolvimento de software para compilação"/>
                <w:listItem w:displayText="72212982 - Serviços de desenvolvimento de software para gestão de configuração" w:value="72212982 - Serviços de desenvolvimento de software para gestão de configuração"/>
                <w:listItem w:displayText="72212983 - Serviços de desenvolvimento de software para desenvolvimento" w:value="72212983 - Serviços de desenvolvimento de software para desenvolvimento"/>
                <w:listItem w:displayText="72212984 - Serviços de desenvolvimento de software para ensaio de programas" w:value="72212984 - Serviços de desenvolvimento de software para ensaio de programas"/>
                <w:listItem w:displayText="72212985 - Serviços de desenvolvimento de software para depuração (debugging)" w:value="72212985 - Serviços de desenvolvimento de software para depuração (debugging)"/>
                <w:listItem w:displayText="72212990 - Serviços de desenvolvimento de software para folhas de cálculo e melhorias" w:value="72212990 - Serviços de desenvolvimento de software para folhas de cálculo e melhorias"/>
                <w:listItem w:displayText="72212991 - Serviços de desenvolvimento de software para folhas de cálculo" w:value="72212991 - Serviços de desenvolvimento de software para folhas de cálculo"/>
                <w:listItem w:displayText="72220000 - Serviços de consultoria técnica e em matéria de sistemas" w:value="72220000 - Serviços de consultoria técnica e em matéria de sistemas"/>
                <w:listItem w:displayText="72221000 - Serviços de consultoria em matéria de análise de gestão" w:value="72221000 - Serviços de consultoria em matéria de análise de gestão"/>
                <w:listItem w:displayText="72222000 - Serviços de planeamento e de análise estratégica em matéria de sistemas ou de tecnologias da informação" w:value="72222000 - Serviços de planeamento e de análise estratégica em matéria de sistemas ou de tecnologias da informação"/>
                <w:listItem w:displayText="72222100 - Serviços de análise estratégica em matéria de sistemas ou de tecnologias da informação" w:value="72222100 - Serviços de análise estratégica em matéria de sistemas ou de tecnologias da informação"/>
                <w:listItem w:displayText="72222200 - Serviços de planeamento em matéria de sistemas ou de tecnologias da informação" w:value="72222200 - Serviços de planeamento em matéria de sistemas ou de tecnologias da informação"/>
                <w:listItem w:displayText="72222300 - Serviços relacionados com as tecnologias da informação" w:value="72222300 - Serviços relacionados com as tecnologias da informação"/>
                <w:listItem w:displayText="72223000 - Serviços de análise das exigências em tecnologias da informação" w:value="72223000 - Serviços de análise das exigências em tecnologias da informação"/>
                <w:listItem w:displayText="72224000 - Serviços de consultoria em gestão de projectos" w:value="72224000 - Serviços de consultoria em gestão de projectos"/>
                <w:listItem w:displayText="72224100 - Serviços de planeamento em matéria de implementação de sistemas" w:value="72224100 - Serviços de planeamento em matéria de implementação de sistemas"/>
                <w:listItem w:displayText="72224200 - Serviços de planeamento em matéria de garantias da qualidade dos sistemas" w:value="72224200 - Serviços de planeamento em matéria de garantias da qualidade dos sistemas"/>
                <w:listItem w:displayText="72225000 - Serviços de análise e avaliação em matéria de garantias da qualidade dos sistemas" w:value="72225000 - Serviços de análise e avaliação em matéria de garantias da qualidade dos sistemas"/>
                <w:listItem w:displayText="72226000 - Serviços de consultoria em matéria de testes de aceitação de software de sistema" w:value="72226000 - Serviços de consultoria em matéria de testes de aceitação de software de sistema"/>
                <w:listItem w:displayText="72227000 - Serviços de consultoria em matéria de integração de software" w:value="72227000 - Serviços de consultoria em matéria de integração de software"/>
                <w:listItem w:displayText="72228000 - Serviços de consultoria em matéria de integração de hardware" w:value="72228000 - Serviços de consultoria em matéria de integração de hardware"/>
                <w:listItem w:displayText="72230000 - Serviços de desenvolvimento de software à medida" w:value="72230000 - Serviços de desenvolvimento de software à medida"/>
                <w:listItem w:displayText="72231000 - Desenvolvimento de software para aplicações militares" w:value="72231000 - Desenvolvimento de software para aplicações militares"/>
                <w:listItem w:displayText="72232000 - Desenvolvimento de software de processamento de transacções e de software à medida" w:value="72232000 - Desenvolvimento de software de processamento de transacções e de software à medida"/>
                <w:listItem w:displayText="72240000 - Serviços de programação e análise de sistemas" w:value="72240000 - Serviços de programação e análise de sistemas"/>
                <w:listItem w:displayText="72241000 - Serviços de definição das especificações de projectos críticos" w:value="72241000 - Serviços de definição das especificações de projectos críticos"/>
                <w:listItem w:displayText="72242000 - Serviços de modelização para o desenho de projectos" w:value="72242000 - Serviços de modelização para o desenho de projectos"/>
                <w:listItem w:displayText="72243000 - Serviços de programação" w:value="72243000 - Serviços de programação"/>
                <w:listItem w:displayText="72244000 - Serviços de elaboração de protótipos" w:value="72244000 - Serviços de elaboração de protótipos"/>
                <w:listItem w:displayText="72245000 - Serviços de programação e análise de sistemas, em regime de contrato" w:value="72245000 - Serviços de programação e análise de sistemas, em regime de contrato"/>
                <w:listItem w:displayText="72246000 - Serviços de consultoria em matéria de sistemas" w:value="72246000 - Serviços de consultoria em matéria de sistemas"/>
                <w:listItem w:displayText="72250000 - Serviços de sistemas e de apoio" w:value="72250000 - Serviços de sistemas e de apoio"/>
                <w:listItem w:displayText="72251000 - Serviços de recuperação em caso de acidentes" w:value="72251000 - Serviços de recuperação em caso de acidentes"/>
                <w:listItem w:displayText="72252000 - Serviços de arquivo informático" w:value="72252000 - Serviços de arquivo informático"/>
                <w:listItem w:displayText="72253000 - Serviços de apoio e de help-desk" w:value="72253000 - Serviços de apoio e de help-desk"/>
                <w:listItem w:displayText="72253100 - Serviços de help-desk" w:value="72253100 - Serviços de help-desk"/>
                <w:listItem w:displayText="72253200 - Serviços de apoio a sistemas" w:value="72253200 - Serviços de apoio a sistemas"/>
                <w:listItem w:displayText="72254000 - Ensaio de software" w:value="72254000 - Ensaio de software"/>
                <w:listItem w:displayText="72254100 - Serviços de ensaio de sistemas" w:value="72254100 - Serviços de ensaio de sistemas"/>
                <w:listItem w:displayText="72260000 - Serviços relacionados com software" w:value="72260000 - Serviços relacionados com software"/>
                <w:listItem w:displayText="72261000 - Serviços de assistência em matéria de software" w:value="72261000 - Serviços de assistência em matéria de software"/>
                <w:listItem w:displayText="72262000 - Serviços de desenvolvimento de software" w:value="72262000 - Serviços de desenvolvimento de software"/>
                <w:listItem w:displayText="72263000 - Serviços de implementação de software" w:value="72263000 - Serviços de implementação de software"/>
                <w:listItem w:displayText="72264000 - Serviços de reprodução de software" w:value="72264000 - Serviços de reprodução de software"/>
                <w:listItem w:displayText="72265000 - Serviços de configuração de software" w:value="72265000 - Serviços de configuração de software"/>
                <w:listItem w:displayText="72266000 - Serviços de consultoria em matéria de software" w:value="72266000 - Serviços de consultoria em matéria de software"/>
                <w:listItem w:displayText="72267000 - Serviços de manutenção e reparação de software" w:value="72267000 - Serviços de manutenção e reparação de software"/>
                <w:listItem w:displayText="72267100 - Manutenção de software para as tecnologias da infomação" w:value="72267100 - Manutenção de software para as tecnologias da infomação"/>
                <w:listItem w:displayText="72267200 - Reparação de software para as tecnologias da informação" w:value="72267200 - Reparação de software para as tecnologias da informação"/>
                <w:listItem w:displayText="72268000 - Serviços de fornecimento de software" w:value="72268000 - Serviços de fornecimento de software"/>
                <w:listItem w:displayText="72300000 - Serviços relacionados com dados" w:value="72300000 - Serviços relacionados com dados"/>
                <w:listItem w:displayText="72310000 - Serviços de processamento de dados" w:value="72310000 - Serviços de processamento de dados"/>
                <w:listItem w:displayText="72311000 - Serviços informáticos de tabulação" w:value="72311000 - Serviços informáticos de tabulação"/>
                <w:listItem w:displayText="72311100 - Serviços de conversão de dados" w:value="72311100 - Serviços de conversão de dados"/>
                <w:listItem w:displayText="72311200 - Serviços de processamento por lotes" w:value="72311200 - Serviços de processamento por lotes"/>
                <w:listItem w:displayText="72311300 - Serviços informáticos de tempo partilhado" w:value="72311300 - Serviços informáticos de tempo partilhado"/>
                <w:listItem w:displayText="72312000 - Serviços de introdução de dados" w:value="72312000 - Serviços de introdução de dados"/>
                <w:listItem w:displayText="72312100 - Serviços de preparação de dados" w:value="72312100 - Serviços de preparação de dados"/>
                <w:listItem w:displayText="72312200 - Serviços de reconhecimento óptico de caracteres" w:value="72312200 - Serviços de reconhecimento óptico de caracteres"/>
                <w:listItem w:displayText="72313000 - Serviços de recolha de dados" w:value="72313000 - Serviços de recolha de dados"/>
                <w:listItem w:displayText="72314000 - Serviços de recolha e comparação de dados" w:value="72314000 - Serviços de recolha e comparação de dados"/>
                <w:listItem w:displayText="72315000 - Serviços de apoio e gestão de redes de dados" w:value="72315000 - Serviços de apoio e gestão de redes de dados"/>
                <w:listItem w:displayText="72315100 - Serviços de apoio a redes de dados" w:value="72315100 - Serviços de apoio a redes de dados"/>
                <w:listItem w:displayText="72315200 - Serviços de gestão de redes de dados" w:value="72315200 - Serviços de gestão de redes de dados"/>
                <w:listItem w:displayText="72316000 - Serviços de análise de dados" w:value="72316000 - Serviços de análise de dados"/>
                <w:listItem w:displayText="72317000 - Serviços de armazenagem de dados" w:value="72317000 - Serviços de armazenagem de dados"/>
                <w:listItem w:displayText="72318000 - Serviços de transmissão de dados" w:value="72318000 - Serviços de transmissão de dados"/>
                <w:listItem w:displayText="72319000 - Serviços de fornecimento de dados" w:value="72319000 - Serviços de fornecimento de dados"/>
                <w:listItem w:displayText="72320000 - Serviços relacionados com bases de dados" w:value="72320000 - Serviços relacionados com bases de dados"/>
                <w:listItem w:displayText="72321000 - Serviços de valor acrescentado relacionados com bases de dados" w:value="72321000 - Serviços de valor acrescentado relacionados com bases de dados"/>
                <w:listItem w:displayText="72322000 - Serviços de gestão de dados" w:value="72322000 - Serviços de gestão de dados"/>
                <w:listItem w:displayText="72330000 - Serviços de normalização e classificação de conteúdos ou dados" w:value="72330000 - Serviços de normalização e classificação de conteúdos ou dados"/>
                <w:listItem w:displayText="72400000 - Serviços de Internet" w:value="72400000 - Serviços de Internet"/>
                <w:listItem w:displayText="72410000 - Serviços de fornecimento" w:value="72410000 - Serviços de fornecimento"/>
                <w:listItem w:displayText="72411000 - Fornecedores de serviços de Internet (ISP)" w:value="72411000 - Fornecedores de serviços de Internet (ISP)"/>
                <w:listItem w:displayText="72412000 - Fornecedores de serviços de correio electrónico" w:value="72412000 - Fornecedores de serviços de correio electrónico"/>
                <w:listItem w:displayText="72413000 - Serviços de concepção de sítios da World Wide Web (WWW)" w:value="72413000 - Serviços de concepção de sítios da World Wide Web (WWW)"/>
                <w:listItem w:displayText="72414000 - Fornecedores de motores de busca Web" w:value="72414000 - Fornecedores de motores de busca Web"/>
                <w:listItem w:displayText="72415000 - Serviços de hospedagem para operação de sítios da World Wide Web (WWW)" w:value="72415000 - Serviços de hospedagem para operação de sítios da World Wide Web (WWW)"/>
                <w:listItem w:displayText="72416000 - Fornecedores de aplicações" w:value="72416000 - Fornecedores de aplicações"/>
                <w:listItem w:displayText="72417000 - Nomes de domínio da Internet" w:value="72417000 - Nomes de domínio da Internet"/>
                <w:listItem w:displayText="72420000 - Serviços de desenvolvimento da Internet" w:value="72420000 - Serviços de desenvolvimento da Internet"/>
                <w:listItem w:displayText="72421000 - Serviços de desenvolvimento de aplicações para clientes de Internet ou intranet" w:value="72421000 - Serviços de desenvolvimento de aplicações para clientes de Internet ou intranet"/>
                <w:listItem w:displayText="72422000 - Serviços de desenvolvimento de aplicações para servidores de Internet ou intranet" w:value="72422000 - Serviços de desenvolvimento de aplicações para servidores de Internet ou intranet"/>
                <w:listItem w:displayText="72500000 - Serviços relacionados com a informática" w:value="72500000 - Serviços relacionados com a informática"/>
                <w:listItem w:displayText="72510000 - Serviços de gestão relacionados com a informática" w:value="72510000 - Serviços de gestão relacionados com a informática"/>
                <w:listItem w:displayText="72511000 - Serviços de software de gestão de rede" w:value="72511000 - Serviços de software de gestão de rede"/>
                <w:listItem w:displayText="72512000 - Serviços de gestão de documentos" w:value="72512000 - Serviços de gestão de documentos"/>
                <w:listItem w:displayText="72513000 - Serviços de burótica" w:value="72513000 - Serviços de burótica"/>
                <w:listItem w:displayText="72514000 - Serviços de gestão de instalações informáticas" w:value="72514000 - Serviços de gestão de instalações informáticas"/>
                <w:listItem w:displayText="72514100 - Serviços de gestão de instalações envolvendo a operação de computadores" w:value="72514100 - Serviços de gestão de instalações envolvendo a operação de computadores"/>
                <w:listItem w:displayText="72514200 - Serviços de gestão de instalações para desenvolvimento de sistemas informáticos" w:value="72514200 - Serviços de gestão de instalações para desenvolvimento de sistemas informáticos"/>
                <w:listItem w:displayText="72514300 - Serviços de gestão de instalações para manutenção de sistemas informáticos" w:value="72514300 - Serviços de gestão de instalações para manutenção de sistemas informáticos"/>
                <w:listItem w:displayText="72540000 - Serviços de actualização informática" w:value="72540000 - Serviços de actualização informática"/>
                <w:listItem w:displayText="72541000 - Serviços de expansão informática" w:value="72541000 - Serviços de expansão informática"/>
                <w:listItem w:displayText="72541100 - Serviços de expansão de memória" w:value="72541100 - Serviços de expansão de memória"/>
                <w:listItem w:displayText="72590000 - Serviços de informática prestados por profissionais" w:value="72590000 - Serviços de informática prestados por profissionais"/>
                <w:listItem w:displayText="72591000 - Desenvolvimento de contratos de níveis de serviços" w:value="72591000 - Desenvolvimento de contratos de níveis de serviços"/>
                <w:listItem w:displayText="72600000 - Serviços de consultoria e assistência informáticas" w:value="72600000 - Serviços de consultoria e assistência informáticas"/>
                <w:listItem w:displayText="72610000 - Serviços de assistência informática" w:value="72610000 - Serviços de assistência informática"/>
                <w:listItem w:displayText="72611000 - Serviços de assistência técnica informática" w:value="72611000 - Serviços de assistência técnica informática"/>
                <w:listItem w:displayText="72700000 - Serviços de rede informática" w:value="72700000 - Serviços de rede informática"/>
                <w:listItem w:displayText="72710000 - Serviços de rede local" w:value="72710000 - Serviços de rede local"/>
                <w:listItem w:displayText="72720000 - Serviços de rede de área global" w:value="72720000 - Serviços de rede de área global"/>
                <w:listItem w:displayText="72800000 - Serviços de auditoria informática e de ensaio informático" w:value="72800000 - Serviços de auditoria informática e de ensaio informático"/>
                <w:listItem w:displayText="72810000 - Serviços de auditoria informática" w:value="72810000 - Serviços de auditoria informática"/>
                <w:listItem w:displayText="72820000 - Serviços de ensaio informático" w:value="72820000 - Serviços de ensaio informático"/>
                <w:listItem w:displayText="72900000 - Serviços informáticos de segurança (back-up) e serviços informáticos de conversão de catálogos" w:value="72900000 - Serviços informáticos de segurança (back-up) e serviços informáticos de conversão de catálogos"/>
                <w:listItem w:displayText="72910000 - Serviços informáticos de segurança" w:value="72910000 - Serviços informáticos de segurança"/>
                <w:listItem w:displayText="72920000 - Serviços informáticos de conversão de catálogos" w:value="72920000 - Serviços informáticos de conversão de catálogos"/>
                <w:listItem w:displayText="73000000 - Serviços de investigação e desenvolvimento e serviços de consultoria conexos" w:value="73000000 - Serviços de investigação e desenvolvimento e serviços de consultoria conexos"/>
                <w:listItem w:displayText="73100000 - Serviços de desenvolvimento experimental e de investigação" w:value="73100000 - Serviços de desenvolvimento experimental e de investigação"/>
                <w:listItem w:displayText="73110000 - Serviços de investigação" w:value="73110000 - Serviços de investigação"/>
                <w:listItem w:displayText="73111000 - Serviços relacionados com laboratórios de investigação" w:value="73111000 - Serviços relacionados com laboratórios de investigação"/>
                <w:listItem w:displayText="73112000 - Serviços de investigação marinha" w:value="73112000 - Serviços de investigação marinha"/>
                <w:listItem w:displayText="73120000 - Serviços de desenvolvimento experimental" w:value="73120000 - Serviços de desenvolvimento experimental"/>
                <w:listItem w:displayText="73200000 - Serviços de consultoria em matéria de investigação e desenvolvimento" w:value="73200000 - Serviços de consultoria em matéria de investigação e desenvolvimento"/>
                <w:listItem w:displayText="73210000 - Serviços de consultoria em matéria de investigação" w:value="73210000 - Serviços de consultoria em matéria de investigação"/>
                <w:listItem w:displayText="73220000 - Serviços de consultoria em matéria de desenvolvimento" w:value="73220000 - Serviços de consultoria em matéria de desenvolvimento"/>
                <w:listItem w:displayText="73300000 - Concepção e execução em matéria de investigação e desenvolvimento" w:value="73300000 - Concepção e execução em matéria de investigação e desenvolvimento"/>
                <w:listItem w:displayText="73400000 - Serviços de investigação e desenvolvimento sobre material de segurança e defesa" w:value="73400000 - Serviços de investigação e desenvolvimento sobre material de segurança e defesa"/>
                <w:listItem w:displayText="73410000 - Investigação e tecnologia no domínio militar" w:value="73410000 - Investigação e tecnologia no domínio militar"/>
                <w:listItem w:displayText="73420000 - Estudo de pré-viabilidade e demonstração tecnológica" w:value="73420000 - Estudo de pré-viabilidade e demonstração tecnológica"/>
                <w:listItem w:displayText="73421000 - Desenvolvimento de equipamentos de segurança" w:value="73421000 - Desenvolvimento de equipamentos de segurança"/>
                <w:listItem w:displayText="73422000 - Desenvolvimento de armas de fogo e munições" w:value="73422000 - Desenvolvimento de armas de fogo e munições"/>
                <w:listItem w:displayText="73423000 - Desenvolvimento de veículos militares" w:value="73423000 - Desenvolvimento de veículos militares"/>
                <w:listItem w:displayText="73424000 - Desenvolvimento de vasos de guerra" w:value="73424000 - Desenvolvimento de vasos de guerra"/>
                <w:listItem w:displayText="73425000 - Desenvolvimento de aeronaves, mísseis e naves espaciais militares" w:value="73425000 - Desenvolvimento de aeronaves, mísseis e naves espaciais militares"/>
                <w:listItem w:displayText="73426000 - Desenvolvimento de sistemas electrónicos militares" w:value="73426000 - Desenvolvimento de sistemas electrónicos militares"/>
                <w:listItem w:displayText="73430000 - Ensaios e avaliações" w:value="73430000 - Ensaios e avaliações"/>
                <w:listItem w:displayText="73431000 - Ensaio e avaliação de equipamentos de segurança" w:value="73431000 - Ensaio e avaliação de equipamentos de segurança"/>
                <w:listItem w:displayText="73432000 - Ensaio e avaliação de armas de fogo e munições" w:value="73432000 - Ensaio e avaliação de armas de fogo e munições"/>
                <w:listItem w:displayText="73433000 - Ensaio e avaliação de veículos militares" w:value="73433000 - Ensaio e avaliação de veículos militares"/>
                <w:listItem w:displayText="73434000 - Ensaio e avaliação de vasos de guerra" w:value="73434000 - Ensaio e avaliação de vasos de guerra"/>
                <w:listItem w:displayText="73435000 - Ensaio e avaliação de aeronaves, mísseis e naves espaciais militares" w:value="73435000 - Ensaio e avaliação de aeronaves, mísseis e naves espaciais militares"/>
                <w:listItem w:displayText="73436000 - Ensaio e avaliação de sistemas electrónicos militares" w:value="73436000 - Ensaio e avaliação de sistemas electrónicos militares"/>
                <w:listItem w:displayText="75000000 - Serviços relacionados com a administração pública, a defesa e a segurança social" w:value="75000000 - Serviços relacionados com a administração pública, a defesa e a segurança social"/>
                <w:listItem w:displayText="75100000 - Serviços relacionados com a administração pública" w:value="75100000 - Serviços relacionados com a administração pública"/>
                <w:listItem w:displayText="75110000 - Serviços públicos gerais" w:value="75110000 - Serviços públicos gerais"/>
                <w:listItem w:displayText="75111000 - Serviços executivos e legislativos" w:value="75111000 - Serviços executivos e legislativos"/>
                <w:listItem w:displayText="75111100 - Serviços executivos" w:value="75111100 - Serviços executivos"/>
                <w:listItem w:displayText="75111200 - Serviços legislativos" w:value="75111200 - Serviços legislativos"/>
                <w:listItem w:displayText="75112000 - Serviços administrativos relacionados com actividades comerciais" w:value="75112000 - Serviços administrativos relacionados com actividades comerciais"/>
                <w:listItem w:displayText="75112100 - Serviços administrativos relacionados com projectos de desenvolvimento" w:value="75112100 - Serviços administrativos relacionados com projectos de desenvolvimento"/>
                <w:listItem w:displayText="75120000 - Serviços administrativos das agências" w:value="75120000 - Serviços administrativos das agências"/>
                <w:listItem w:displayText="75121000 - Serviços administrativos na área da educação" w:value="75121000 - Serviços administrativos na área da educação"/>
                <w:listItem w:displayText="75122000 - Serviços administrativos na área da saúde" w:value="75122000 - Serviços administrativos na área da saúde"/>
                <w:listItem w:displayText="75123000 - Serviços administrativos na área da habitação" w:value="75123000 - Serviços administrativos na área da habitação"/>
                <w:listItem w:displayText="75124000 - Serviços administrativos nas áreas recreativa, cultural e religiosa" w:value="75124000 - Serviços administrativos nas áreas recreativa, cultural e religiosa"/>
                <w:listItem w:displayText="75125000 - Serviços administrativos relacionados com assuntos turísticos" w:value="75125000 - Serviços administrativos relacionados com assuntos turísticos"/>
                <w:listItem w:displayText="75130000 - Serviços de apoio às entidades governamentais" w:value="75130000 - Serviços de apoio às entidades governamentais"/>
                <w:listItem w:displayText="75131000 - Serviços das entidades governamentais" w:value="75131000 - Serviços das entidades governamentais"/>
                <w:listItem w:displayText="75131100 - Serviços gerais de pessoal destinados às entidades governamentais" w:value="75131100 - Serviços gerais de pessoal destinados às entidades governamentais"/>
                <w:listItem w:displayText="75200000 - Prestação de serviços à comunidade" w:value="75200000 - Prestação de serviços à comunidade"/>
                <w:listItem w:displayText="75210000 - Serviços relacionados com os negócios estrangeiros e serviços afins" w:value="75210000 - Serviços relacionados com os negócios estrangeiros e serviços afins"/>
                <w:listItem w:displayText="75211000 - Serviços relacionados com os negócios estrangeiros" w:value="75211000 - Serviços relacionados com os negócios estrangeiros"/>
                <w:listItem w:displayText="75211100 - Serviços diplomáticos" w:value="75211100 - Serviços diplomáticos"/>
                <w:listItem w:displayText="75211110 - Serviços consulares" w:value="75211110 - Serviços consulares"/>
                <w:listItem w:displayText="75211200 - Serviços relacionados com a ajuda económica aos outros países" w:value="75211200 - Serviços relacionados com a ajuda económica aos outros países"/>
                <w:listItem w:displayText="75211300 - Serviços relacionados com o auxílio militar aos outros países" w:value="75211300 - Serviços relacionados com o auxílio militar aos outros países"/>
                <w:listItem w:displayText="75220000 - Serviços relacionados com a defesa" w:value="75220000 - Serviços relacionados com a defesa"/>
                <w:listItem w:displayText="75221000 - Serviços relacionados com a defesa militar" w:value="75221000 - Serviços relacionados com a defesa militar"/>
                <w:listItem w:displayText="75222000 - Serviços relacionados com a defesa civil" w:value="75222000 - Serviços relacionados com a defesa civil"/>
                <w:listItem w:displayText="75230000 - Serviços relacionados com a justiça" w:value="75230000 - Serviços relacionados com a justiça"/>
                <w:listItem w:displayText="75231000 - Serviços judiciários" w:value="75231000 - Serviços judiciários"/>
                <w:listItem w:displayText="75231100 - Serviços administrativos relacionados com os tribunais" w:value="75231100 - Serviços administrativos relacionados com os tribunais"/>
                <w:listItem w:displayText="75231200 - Serviços relacionados com detenção ou reabilitação de criminosos" w:value="75231200 - Serviços relacionados com detenção ou reabilitação de criminosos"/>
                <w:listItem w:displayText="75231210 - Serviços prisionais" w:value="75231210 - Serviços prisionais"/>
                <w:listItem w:displayText="75231220 - Serviços de escolta de prisioneiros" w:value="75231220 - Serviços de escolta de prisioneiros"/>
                <w:listItem w:displayText="75231230 - Serviços dos estabelecimentos prisionais" w:value="75231230 - Serviços dos estabelecimentos prisionais"/>
                <w:listItem w:displayText="75231240 - Serviços de reinserção social e profissional" w:value="75231240 - Serviços de reinserção social e profissional"/>
                <w:listItem w:displayText="75240000 - Serviços de segurança e ordem pública" w:value="75240000 - Serviços de segurança e ordem pública"/>
                <w:listItem w:displayText="75241000 - Serviços de segurança pública" w:value="75241000 - Serviços de segurança pública"/>
                <w:listItem w:displayText="75241100 - Serviços policiais" w:value="75241100 - Serviços policiais"/>
                <w:listItem w:displayText="75242000 - Serviços de policiamento e ordem pública" w:value="75242000 - Serviços de policiamento e ordem pública"/>
                <w:listItem w:displayText="75242100 - Serviços de ordem pública" w:value="75242100 - Serviços de ordem pública"/>
                <w:listItem w:displayText="75242110 - Serviços de oficial de justiça" w:value="75242110 - Serviços de oficial de justiça"/>
                <w:listItem w:displayText="75250000 - Serviços de socorro e de incêndios" w:value="75250000 - Serviços de socorro e de incêndios"/>
                <w:listItem w:displayText="75251000 - Serviços de incêndios" w:value="75251000 - Serviços de incêndios"/>
                <w:listItem w:displayText="75251100 - Serviços de combate a incêndios" w:value="75251100 - Serviços de combate a incêndios"/>
                <w:listItem w:displayText="75251110 - Serviços de prevenção de incêndios" w:value="75251110 - Serviços de prevenção de incêndios"/>
                <w:listItem w:displayText="75251120 - Serviços de luta contra os incêndios florestais" w:value="75251120 - Serviços de luta contra os incêndios florestais"/>
                <w:listItem w:displayText="75252000 - Serviços de socorro" w:value="75252000 - Serviços de socorro"/>
                <w:listItem w:displayText="75300000 - Serviços relacionados com a segurança social obrigatória" w:value="75300000 - Serviços relacionados com a segurança social obrigatória"/>
                <w:listItem w:displayText="75310000 - Serviços relacionados com as prestações sociais" w:value="75310000 - Serviços relacionados com as prestações sociais"/>
                <w:listItem w:displayText="75311000 - Subsídios de doença" w:value="75311000 - Subsídios de doença"/>
                <w:listItem w:displayText="75312000 - Subsídios de maternidade" w:value="75312000 - Subsídios de maternidade"/>
                <w:listItem w:displayText="75313000 - Subsídios de invalidez" w:value="75313000 - Subsídios de invalidez"/>
                <w:listItem w:displayText="75313100 - Subsídios de invalidez temporária" w:value="75313100 - Subsídios de invalidez temporária"/>
                <w:listItem w:displayText="75314000 - Subsídios de desemprego" w:value="75314000 - Subsídios de desemprego"/>
                <w:listItem w:displayText="75320000 - Regimes de pensões dos funcionários públicos" w:value="75320000 - Regimes de pensões dos funcionários públicos"/>
                <w:listItem w:displayText="75330000 - Abonos de família" w:value="75330000 - Abonos de família"/>
                <w:listItem w:displayText="75340000 - Abono por filho a cargo" w:value="75340000 - Abono por filho a cargo"/>
                <w:listItem w:displayText="76000000 - Serviços relacionados com as indústrias do gás e do petróleo" w:value="76000000 - Serviços relacionados com as indústrias do gás e do petróleo"/>
                <w:listItem w:displayText="76100000 - Serviços profissionais para a indústria do gás" w:value="76100000 - Serviços profissionais para a indústria do gás"/>
                <w:listItem w:displayText="76110000 - Serviços relacionados com a extracção de gás" w:value="76110000 - Serviços relacionados com a extracção de gás"/>
                <w:listItem w:displayText="76111000 - Serviços de regaseificação" w:value="76111000 - Serviços de regaseificação"/>
                <w:listItem w:displayText="76120000 - Serviços de mergulho relacionados com a extracção de gás" w:value="76120000 - Serviços de mergulho relacionados com a extracção de gás"/>
                <w:listItem w:displayText="76121000 - Serviços de mergulho em poços submarinos" w:value="76121000 - Serviços de mergulho em poços submarinos"/>
                <w:listItem w:displayText="76200000 - Serviços profissionais para a indústria petrolífera" w:value="76200000 - Serviços profissionais para a indústria petrolífera"/>
                <w:listItem w:displayText="76210000 - Serviços relacionados com a extracção de petróleo" w:value="76210000 - Serviços relacionados com a extracção de petróleo"/>
                <w:listItem w:displayText="76211000 - Serviços de suspensão para os tubos de revestimento de poços" w:value="76211000 - Serviços de suspensão para os tubos de revestimento de poços"/>
                <w:listItem w:displayText="76211100 - Serviços de revestimento" w:value="76211100 - Serviços de revestimento"/>
                <w:listItem w:displayText="76211110 - Serviços de entivação de poços de reconhecimento" w:value="76211110 - Serviços de entivação de poços de reconhecimento"/>
                <w:listItem w:displayText="76211120 - Serviços de entivação em poços" w:value="76211120 - Serviços de entivação em poços"/>
                <w:listItem w:displayText="76211200 - Serviços de diagrafia de lamas" w:value="76211200 - Serviços de diagrafia de lamas"/>
                <w:listItem w:displayText="76300000 - Serviços de perfuração" w:value="76300000 - Serviços de perfuração"/>
                <w:listItem w:displayText="76310000 - Serviços de perfuração relacionados com a extracção de gás" w:value="76310000 - Serviços de perfuração relacionados com a extracção de gás"/>
                <w:listItem w:displayText="76320000 - Serviços de perfuração offshore" w:value="76320000 - Serviços de perfuração offshore"/>
                <w:listItem w:displayText="76330000 - Serviços de turboperfuração" w:value="76330000 - Serviços de turboperfuração"/>
                <w:listItem w:displayText="76331000 - Serviços de perfuração com turbina em espiral" w:value="76331000 - Serviços de perfuração com turbina em espiral"/>
                <w:listItem w:displayText="76340000 - Sondagem com recolha de amostras" w:value="76340000 - Sondagem com recolha de amostras"/>
                <w:listItem w:displayText="76400000 - Serviços de posicionamento de torres de perfuração" w:value="76400000 - Serviços de posicionamento de torres de perfuração"/>
                <w:listItem w:displayText="76410000 - Serviços de revestimento e tubagem de poços" w:value="76410000 - Serviços de revestimento e tubagem de poços"/>
                <w:listItem w:displayText="76411000 - Serviços de revestimento de poços" w:value="76411000 - Serviços de revestimento de poços"/>
                <w:listItem w:displayText="76411100 - Serviços de pessoal no revestimento de poços" w:value="76411100 - Serviços de pessoal no revestimento de poços"/>
                <w:listItem w:displayText="76411200 - Serviços de planeamento no revestimento de poços" w:value="76411200 - Serviços de planeamento no revestimento de poços"/>
                <w:listItem w:displayText="76411300 - Serviços de fresagem do revestimento de poços" w:value="76411300 - Serviços de fresagem do revestimento de poços"/>
                <w:listItem w:displayText="76411400 - Serviços de acabamento no revestimento de poços" w:value="76411400 - Serviços de acabamento no revestimento de poços"/>
                <w:listItem w:displayText="76420000 - Serviços de cimentação de poços" w:value="76420000 - Serviços de cimentação de poços"/>
                <w:listItem w:displayText="76421000 - Serviços de cimentação com tubagem perdida" w:value="76421000 - Serviços de cimentação com tubagem perdida"/>
                <w:listItem w:displayText="76422000 - Serviços de cimentação com obturador" w:value="76422000 - Serviços de cimentação com obturador"/>
                <w:listItem w:displayText="76423000 - Serviços de cimentação com espuma" w:value="76423000 - Serviços de cimentação com espuma"/>
                <w:listItem w:displayText="76430000 - Serviços de perfuração e exploração de poços" w:value="76430000 - Serviços de perfuração e exploração de poços"/>
                <w:listItem w:displayText="76431000 - Serviços de perfuração de poços" w:value="76431000 - Serviços de perfuração de poços"/>
                <w:listItem w:displayText="76431100 - Serviços de controlo na perfuração de poços" w:value="76431100 - Serviços de controlo na perfuração de poços"/>
                <w:listItem w:displayText="76431200 - Serviços de extracção da ferramenta na perfuração de poços" w:value="76431200 - Serviços de extracção da ferramenta na perfuração de poços"/>
                <w:listItem w:displayText="76431300 - Serviços de deposição da ferramenta na perfuração de poços" w:value="76431300 - Serviços de deposição da ferramenta na perfuração de poços"/>
                <w:listItem w:displayText="76431400 - Serviços de abertura de furos" w:value="76431400 - Serviços de abertura de furos"/>
                <w:listItem w:displayText="76431500 - Serviços de supervisão na perfuração de poços" w:value="76431500 - Serviços de supervisão na perfuração de poços"/>
                <w:listItem w:displayText="76431600 - Serviços de monitorização da plataforma de perfuração de poços" w:value="76431600 - Serviços de monitorização da plataforma de perfuração de poços"/>
                <w:listItem w:displayText="76440000 - Serviços de diagrafia" w:value="76440000 - Serviços de diagrafia"/>
                <w:listItem w:displayText="76441000 - Serviços de diagrafia de furos entubados" w:value="76441000 - Serviços de diagrafia de furos entubados"/>
                <w:listItem w:displayText="76442000 - Serviços de diagrafia de furos não-entubados" w:value="76442000 - Serviços de diagrafia de furos não-entubados"/>
                <w:listItem w:displayText="76443000 - Outros serviços de diagrafia" w:value="76443000 - Outros serviços de diagrafia"/>
                <w:listItem w:displayText="76450000 - Serviços de gestão de poços" w:value="76450000 - Serviços de gestão de poços"/>
                <w:listItem w:displayText="76460000 - Serviços de assistência relacionados com poços" w:value="76460000 - Serviços de assistência relacionados com poços"/>
                <w:listItem w:displayText="76470000 - Serviços de ensaios de poços" w:value="76470000 - Serviços de ensaios de poços"/>
                <w:listItem w:displayText="76471000 - Serviços de ensaio de fracturas em poços" w:value="76471000 - Serviços de ensaio de fracturas em poços"/>
                <w:listItem w:displayText="76472000 - Serviços de ensaio da inspecção de poços" w:value="76472000 - Serviços de ensaio da inspecção de poços"/>
                <w:listItem w:displayText="76473000 - Serviços de ensaio do equipamento de poços" w:value="76473000 - Serviços de ensaio do equipamento de poços"/>
                <w:listItem w:displayText="76480000 - Serviços de colocação de tubagem" w:value="76480000 - Serviços de colocação de tubagem"/>
                <w:listItem w:displayText="76490000 - Serviços de acabamento de poços" w:value="76490000 - Serviços de acabamento de poços"/>
                <w:listItem w:displayText="76491000 - Serviços de obturação de poços" w:value="76491000 - Serviços de obturação de poços"/>
                <w:listItem w:displayText="76492000 - Serviços de posicionamento de poços" w:value="76492000 - Serviços de posicionamento de poços"/>
                <w:listItem w:displayText="76500000 - Serviços onshore e offshore" w:value="76500000 - Serviços onshore e offshore"/>
                <w:listItem w:displayText="76510000 - Serviços onshore" w:value="76510000 - Serviços onshore"/>
                <w:listItem w:displayText="76520000 - Serviços offshore" w:value="76520000 - Serviços offshore"/>
                <w:listItem w:displayText="76521000 - Serviços relacionados com instalação offshore" w:value="76521000 - Serviços relacionados com instalação offshore"/>
                <w:listItem w:displayText="76522000 - Serviços das embarcações de reabastecimento offshore" w:value="76522000 - Serviços das embarcações de reabastecimento offshore"/>
                <w:listItem w:displayText="76530000 - Serviços relativos ao fundo dos poços" w:value="76530000 - Serviços relativos ao fundo dos poços"/>
                <w:listItem w:displayText="76531000 - Serviços de diagrafia em poços" w:value="76531000 - Serviços de diagrafia em poços"/>
                <w:listItem w:displayText="76532000 - Serviços de bombagem em fundos de poços" w:value="76532000 - Serviços de bombagem em fundos de poços"/>
                <w:listItem w:displayText="76533000 - Serviços de registo em fundos de poços" w:value="76533000 - Serviços de registo em fundos de poços"/>
                <w:listItem w:displayText="76534000 - Serviços de alargamento em fundos de poços" w:value="76534000 - Serviços de alargamento em fundos de poços"/>
                <w:listItem w:displayText="76535000 - Serviços de perfuração em fundos de poços" w:value="76535000 - Serviços de perfuração em fundos de poços"/>
                <w:listItem w:displayText="76536000 - Serviços de controlo da vibração em fundos de poços" w:value="76536000 - Serviços de controlo da vibração em fundos de poços"/>
                <w:listItem w:displayText="76537000 - Serviços de ferramentas para fundos de poços" w:value="76537000 - Serviços de ferramentas para fundos de poços"/>
                <w:listItem w:displayText="76537100 - Serviços de ferramentas para fundos de poços petrolíferos" w:value="76537100 - Serviços de ferramentas para fundos de poços petrolíferos"/>
                <w:listItem w:displayText="76600000 - Serviços de inspecção de condutas de longa distância" w:value="76600000 - Serviços de inspecção de condutas de longa distância"/>
                <w:listItem w:displayText="77000000 - Serviços de agricultura, silvicultura, horticultura, aquicultura e apicultura" w:value="77000000 - Serviços de agricultura, silvicultura, horticultura, aquicultura e apicultura"/>
                <w:listItem w:displayText="77100000 - Serviços relacionados com a agricultura" w:value="77100000 - Serviços relacionados com a agricultura"/>
                <w:listItem w:displayText="77110000 - Serviços relacionados com produção agrícola" w:value="77110000 - Serviços relacionados com produção agrícola"/>
                <w:listItem w:displayText="77111000 - Aluguer de máquinas agrícolas, com operador" w:value="77111000 - Aluguer de máquinas agrícolas, com operador"/>
                <w:listItem w:displayText="77112000 - Aluguer de ceifeiras ou de equipamento agrícola, com operador" w:value="77112000 - Aluguer de ceifeiras ou de equipamento agrícola, com operador"/>
                <w:listItem w:displayText="77120000 - Serviços de compostagem" w:value="77120000 - Serviços de compostagem"/>
                <w:listItem w:displayText="77200000 - Serviços florestais" w:value="77200000 - Serviços florestais"/>
                <w:listItem w:displayText="77210000 - Serviços de exploração florestal" w:value="77210000 - Serviços de exploração florestal"/>
                <w:listItem w:displayText="77211000 - Serviços relacionados com exploração florestal" w:value="77211000 - Serviços relacionados com exploração florestal"/>
                <w:listItem w:displayText="77211100 - Serviços de produção de madeira" w:value="77211100 - Serviços de produção de madeira"/>
                <w:listItem w:displayText="77211200 - Transporte de toros no interior da floresta" w:value="77211200 - Transporte de toros no interior da floresta"/>
                <w:listItem w:displayText="77211300 - Serviços de desbravamento" w:value="77211300 - Serviços de desbravamento"/>
                <w:listItem w:displayText="77211400 - Serviços de abate de árvores" w:value="77211400 - Serviços de abate de árvores"/>
                <w:listItem w:displayText="77211500 - Serviços de manutenção de árvores" w:value="77211500 - Serviços de manutenção de árvores"/>
                <w:listItem w:displayText="77211600 - Sementeira de árvores" w:value="77211600 - Sementeira de árvores"/>
                <w:listItem w:displayText="77220000 - Serviços de impregnação de madeira" w:value="77220000 - Serviços de impregnação de madeira"/>
                <w:listItem w:displayText="77230000 - Serviços relacionados com silvicultura" w:value="77230000 - Serviços relacionados com silvicultura"/>
                <w:listItem w:displayText="77231000 - Serviços de gestão florestal" w:value="77231000 - Serviços de gestão florestal"/>
                <w:listItem w:displayText="77231100 - Serviços de gestão de recursos florestais" w:value="77231100 - Serviços de gestão de recursos florestais"/>
                <w:listItem w:displayText="77231200 - Serviços de controlo de pragas florestais" w:value="77231200 - Serviços de controlo de pragas florestais"/>
                <w:listItem w:displayText="77231300 - Serviços de administração florestal" w:value="77231300 - Serviços de administração florestal"/>
                <w:listItem w:displayText="77231400 - Serviços de inventário florestal" w:value="77231400 - Serviços de inventário florestal"/>
                <w:listItem w:displayText="77231500 - Serviços de monitorização ou avaliação florestal" w:value="77231500 - Serviços de monitorização ou avaliação florestal"/>
                <w:listItem w:displayText="77231600 - Serviços de florestação" w:value="77231600 - Serviços de florestação"/>
                <w:listItem w:displayText="77231700 - Serviços de extensão florestal" w:value="77231700 - Serviços de extensão florestal"/>
                <w:listItem w:displayText="77231800 - Serviços de gestão de viveiros florestais" w:value="77231800 - Serviços de gestão de viveiros florestais"/>
                <w:listItem w:displayText="77231900 - Serviços de planeamento sectorial florestal" w:value="77231900 - Serviços de planeamento sectorial florestal"/>
                <w:listItem w:displayText="77300000 - Serviços relacionados com horticultura" w:value="77300000 - Serviços relacionados com horticultura"/>
                <w:listItem w:displayText="77310000 - Serviços de plantação e manutenção de áreas verdes" w:value="77310000 - Serviços de plantação e manutenção de áreas verdes"/>
                <w:listItem w:displayText="77311000 - Serviços de manutenção de jardins ornamentais e recreativos" w:value="77311000 - Serviços de manutenção de jardins ornamentais e recreativos"/>
                <w:listItem w:displayText="77312000 - Serviços de monda" w:value="77312000 - Serviços de monda"/>
                <w:listItem w:displayText="77312100 - Serviços de eliminação de ervas daninhas" w:value="77312100 - Serviços de eliminação de ervas daninhas"/>
                <w:listItem w:displayText="77313000 - Serviços de manutenção de parques" w:value="77313000 - Serviços de manutenção de parques"/>
                <w:listItem w:displayText="77314000 - Serviços de manutenção de terrenos" w:value="77314000 - Serviços de manutenção de terrenos"/>
                <w:listItem w:displayText="77314100 - Serviços de arrelvamento" w:value="77314100 - Serviços de arrelvamento"/>
                <w:listItem w:displayText="77315000 - Serviços de sementeira" w:value="77315000 - Serviços de sementeira"/>
                <w:listItem w:displayText="77320000 - Serviços de manutenção de campos de desporto" w:value="77320000 - Serviços de manutenção de campos de desporto"/>
                <w:listItem w:displayText="77330000 - Serviços de exposição floral" w:value="77330000 - Serviços de exposição floral"/>
                <w:listItem w:displayText="77340000 - Poda de árvores e arbustos" w:value="77340000 - Poda de árvores e arbustos"/>
                <w:listItem w:displayText="77341000 - Poda de árvores" w:value="77341000 - Poda de árvores"/>
                <w:listItem w:displayText="77342000 - Poda de arbustos" w:value="77342000 - Poda de arbustos"/>
                <w:listItem w:displayText="77400000 - Serviços relacionados com zoologia" w:value="77400000 - Serviços relacionados com zoologia"/>
                <w:listItem w:displayText="77500000 - Serviços de criação de animais" w:value="77500000 - Serviços de criação de animais"/>
                <w:listItem w:displayText="77510000 - Serviços de repovoação cinegética" w:value="77510000 - Serviços de repovoação cinegética"/>
                <w:listItem w:displayText="77600000 - Serviços relacionados com caça" w:value="77600000 - Serviços relacionados com caça"/>
                <w:listItem w:displayText="77610000 - Serviços de caça com armadilhas" w:value="77610000 - Serviços de caça com armadilhas"/>
                <w:listItem w:displayText="77700000 - Serviços relacionados com pesca" w:value="77700000 - Serviços relacionados com pesca"/>
                <w:listItem w:displayText="77800000 - Serviços de aquicultura" w:value="77800000 - Serviços de aquicultura"/>
                <w:listItem w:displayText="77810000 - Serviços de maricultura" w:value="77810000 - Serviços de maricultura"/>
                <w:listItem w:displayText="77820000 - Serviços de ostreicultura" w:value="77820000 - Serviços de ostreicultura"/>
                <w:listItem w:displayText="77830000 - Serviços de conquicultura" w:value="77830000 - Serviços de conquicultura"/>
                <w:listItem w:displayText="77840000 - Serviços de cultura de camarão" w:value="77840000 - Serviços de cultura de camarão"/>
                <w:listItem w:displayText="77850000 - Serviços de piscicultura" w:value="77850000 - Serviços de piscicultura"/>
                <w:listItem w:displayText="77900000 - Serviços de apicultura" w:value="77900000 - Serviços de apicultura"/>
                <w:listItem w:displayText="79000000 - Serviços a empresas: direito, comercialização, consultoria, recrutamento, impressão e segurança" w:value="79000000 - Serviços a empresas: direito, comercialização, consultoria, recrutamento, impressão e segurança"/>
                <w:listItem w:displayText="79100000 - Serviços jurídicos" w:value="79100000 - Serviços jurídicos"/>
                <w:listItem w:displayText="79110000 - Serviços de assessoria e representação jurídicas" w:value="79110000 - Serviços de assessoria e representação jurídicas"/>
                <w:listItem w:displayText="79111000 - Serviços de assessoria jurídica" w:value="79111000 - Serviços de assessoria jurídica"/>
                <w:listItem w:displayText="79112000 - Serviços de representação jurídica" w:value="79112000 - Serviços de representação jurídica"/>
                <w:listItem w:displayText="79112100 - Serviços de representação" w:value="79112100 - Serviços de representação"/>
                <w:listItem w:displayText="79120000 - Serviços de consultoria em matéria de direitos de autor e patentes" w:value="79120000 - Serviços de consultoria em matéria de direitos de autor e patentes"/>
                <w:listItem w:displayText="79121000 - Serviços de consultoria em matéria de direitos de autor" w:value="79121000 - Serviços de consultoria em matéria de direitos de autor"/>
                <w:listItem w:displayText="79121100 - Serviços de consultoria em matéria de direitos de autor de software" w:value="79121100 - Serviços de consultoria em matéria de direitos de autor de software"/>
                <w:listItem w:displayText="79130000 - Serviços de certificação e documentação legal" w:value="79130000 - Serviços de certificação e documentação legal"/>
                <w:listItem w:displayText="79131000 - Serviços de documentação" w:value="79131000 - Serviços de documentação"/>
                <w:listItem w:displayText="79132000 - Serviços de certificação" w:value="79132000 - Serviços de certificação"/>
                <w:listItem w:displayText="79132100 - Serviços de certificação de assinaturas electrónicas" w:value="79132100 - Serviços de certificação de assinaturas electrónicas"/>
                <w:listItem w:displayText="79140000 - Serviços de assessoria e informação jurídicas" w:value="79140000 - Serviços de assessoria e informação jurídicas"/>
                <w:listItem w:displayText="79200000 - Serviços de contabilidade, de auditoria e fiscais" w:value="79200000 - Serviços de contabilidade, de auditoria e fiscais"/>
                <w:listItem w:displayText="79210000 - Serviços de contabilidade e auditoria" w:value="79210000 - Serviços de contabilidade e auditoria"/>
                <w:listItem w:displayText="79211000 - Serviços de contabilidade" w:value="79211000 - Serviços de contabilidade"/>
                <w:listItem w:displayText="79211100 - Serviços de escrituração contabilística" w:value="79211100 - Serviços de escrituração contabilística"/>
                <w:listItem w:displayText="79211110 - Serviços de gestão de folhas de pagamento" w:value="79211110 - Serviços de gestão de folhas de pagamento"/>
                <w:listItem w:displayText="79211120 - Serviços de registo de compras e vendas" w:value="79211120 - Serviços de registo de compras e vendas"/>
                <w:listItem w:displayText="79211200 - Serviços de compilação de demonstrações financeiras" w:value="79211200 - Serviços de compilação de demonstrações financeiras"/>
                <w:listItem w:displayText="79212000 - Serviços de auditoria" w:value="79212000 - Serviços de auditoria"/>
                <w:listItem w:displayText="79212100 - Serviços de auditoria financeira" w:value="79212100 - Serviços de auditoria financeira"/>
                <w:listItem w:displayText="79212110 - Serviços de qualificação da governação empresarial" w:value="79212110 - Serviços de qualificação da governação empresarial"/>
                <w:listItem w:displayText="79212200 - Serviços de auditoria interna" w:value="79212200 - Serviços de auditoria interna"/>
                <w:listItem w:displayText="79212300 - Serviços de revisão legal de contas" w:value="79212300 - Serviços de revisão legal de contas"/>
                <w:listItem w:displayText="79212400 - Serviços de auditoria em matéria de controlo das fraudes" w:value="79212400 - Serviços de auditoria em matéria de controlo das fraudes"/>
                <w:listItem w:displayText="79212500 - Serviços de revisão de contas" w:value="79212500 - Serviços de revisão de contas"/>
                <w:listItem w:displayText="79220000 - Serviços fiscais" w:value="79220000 - Serviços fiscais"/>
                <w:listItem w:displayText="79221000 - Serviços de consultoria fiscal" w:value="79221000 - Serviços de consultoria fiscal"/>
                <w:listItem w:displayText="79222000 - Serviços de preparação das declarações fiscais" w:value="79222000 - Serviços de preparação das declarações fiscais"/>
                <w:listItem w:displayText="79223000 - Serviços de agente aduaneiro" w:value="79223000 - Serviços de agente aduaneiro"/>
                <w:listItem w:displayText="79300000 - Pesquisa de mercado e económica; sondagem e estatísticas" w:value="79300000 - Pesquisa de mercado e económica; sondagem e estatísticas"/>
                <w:listItem w:displayText="79310000 - Serviços de estudos de mercado" w:value="79310000 - Serviços de estudos de mercado"/>
                <w:listItem w:displayText="79311000 - Serviços relacionados com inquéritos" w:value="79311000 - Serviços relacionados com inquéritos"/>
                <w:listItem w:displayText="79311100 - Serviços de concepção de inquéritos" w:value="79311100 - Serviços de concepção de inquéritos"/>
                <w:listItem w:displayText="79311200 - Serviços de realização de inquéritos" w:value="79311200 - Serviços de realização de inquéritos"/>
                <w:listItem w:displayText="79311210 - Serviços de inquéritos por telefone" w:value="79311210 - Serviços de inquéritos por telefone"/>
                <w:listItem w:displayText="79311300 - Serviços de análise de inquéritos" w:value="79311300 - Serviços de análise de inquéritos"/>
                <w:listItem w:displayText="79311400 - Serviços de investigação económica" w:value="79311400 - Serviços de investigação económica"/>
                <w:listItem w:displayText="79311410 - Avaliação do impacto económico" w:value="79311410 - Avaliação do impacto económico"/>
                <w:listItem w:displayText="79312000 - Serviços de testes de mercado" w:value="79312000 - Serviços de testes de mercado"/>
                <w:listItem w:displayText="79313000 - Serviços de avaliação dos resultados" w:value="79313000 - Serviços de avaliação dos resultados"/>
                <w:listItem w:displayText="79314000 - Estudos de viabilidade" w:value="79314000 - Estudos de viabilidade"/>
                <w:listItem w:displayText="79315000 - Serviços de investigação social" w:value="79315000 - Serviços de investigação social"/>
                <w:listItem w:displayText="79320000 - Serviços de sondagens de opinião" w:value="79320000 - Serviços de sondagens de opinião"/>
                <w:listItem w:displayText="79330000 - Serviços de estatística" w:value="79330000 - Serviços de estatística"/>
                <w:listItem w:displayText="79340000 - Serviços de publicidade e marketing" w:value="79340000 - Serviços de publicidade e marketing"/>
                <w:listItem w:displayText="79341000 - Serviços de publicidade" w:value="79341000 - Serviços de publicidade"/>
                <w:listItem w:displayText="79341100 - Serviços de consultoria em matéria de publicidade" w:value="79341100 - Serviços de consultoria em matéria de publicidade"/>
                <w:listItem w:displayText="79341200 - Serviços de gestão publicitária" w:value="79341200 - Serviços de gestão publicitária"/>
                <w:listItem w:displayText="79341400 - Serviços de campanhas publicitárias" w:value="79341400 - Serviços de campanhas publicitárias"/>
                <w:listItem w:displayText="79341500 - Serviços de publicidade por meios aéreos" w:value="79341500 - Serviços de publicidade por meios aéreos"/>
                <w:listItem w:displayText="79342000 - Serviços de marketing" w:value="79342000 - Serviços de marketing"/>
                <w:listItem w:displayText="79342100 - Serviços de marketing directo" w:value="79342100 - Serviços de marketing directo"/>
                <w:listItem w:displayText="79342200 - Serviços de promoção" w:value="79342200 - Serviços de promoção"/>
                <w:listItem w:displayText="79342300 - Serviços prestados a clientes" w:value="79342300 - Serviços prestados a clientes"/>
                <w:listItem w:displayText="79342310 - Serviços de estudo da clientela" w:value="79342310 - Serviços de estudo da clientela"/>
                <w:listItem w:displayText="79342311 - Estudo do índice de satisfação da clientela" w:value="79342311 - Estudo do índice de satisfação da clientela"/>
                <w:listItem w:displayText="79342320 - Serviços de atendimento a clientes" w:value="79342320 - Serviços de atendimento a clientes"/>
                <w:listItem w:displayText="79342321 - Programa de fidelização da clientela" w:value="79342321 - Programa de fidelização da clientela"/>
                <w:listItem w:displayText="79342400 - Serviços de leilão" w:value="79342400 - Serviços de leilão"/>
                <w:listItem w:displayText="79342410 - Serviços de leilão por via electrónica" w:value="79342410 - Serviços de leilão por via electrónica"/>
                <w:listItem w:displayText="79400000 - Serviços de consultoria em matéria comercial e de gestão e serviços conexos" w:value="79400000 - Serviços de consultoria em matéria comercial e de gestão e serviços conexos"/>
                <w:listItem w:displayText="79410000 - Serviços de consultoria em matéria comercial e de gestão" w:value="79410000 - Serviços de consultoria em matéria comercial e de gestão"/>
                <w:listItem w:displayText="79411000 - Serviços gerais de consultoria em matéria de gestão geral" w:value="79411000 - Serviços gerais de consultoria em matéria de gestão geral"/>
                <w:listItem w:displayText="79411100 - Serviços de consultoria no desenvolvimento de empresas" w:value="79411100 - Serviços de consultoria no desenvolvimento de empresas"/>
                <w:listItem w:displayText="79412000 - Serviços de consultoria em matéria de gestão financeira" w:value="79412000 - Serviços de consultoria em matéria de gestão financeira"/>
                <w:listItem w:displayText="79413000 - Serviços de consultoria em matéria de gestão de marketing" w:value="79413000 - Serviços de consultoria em matéria de gestão de marketing"/>
                <w:listItem w:displayText="79414000 - Serviços de consultoria em matéria de gestão de recursos humanos" w:value="79414000 - Serviços de consultoria em matéria de gestão de recursos humanos"/>
                <w:listItem w:displayText="79415000 - Serviços de consultoria em matéria de gestão da produção" w:value="79415000 - Serviços de consultoria em matéria de gestão da produção"/>
                <w:listItem w:displayText="79415200 - Serviços de consultoria em matéria de concepção" w:value="79415200 - Serviços de consultoria em matéria de concepção"/>
                <w:listItem w:displayText="79416000 - Serviços de relações públicas" w:value="79416000 - Serviços de relações públicas"/>
                <w:listItem w:displayText="79416100 - Serviços de gestão em matéria de relações públicas" w:value="79416100 - Serviços de gestão em matéria de relações públicas"/>
                <w:listItem w:displayText="79416200 - Serviços de consultoria em matéria de relações públicas" w:value="79416200 - Serviços de consultoria em matéria de relações públicas"/>
                <w:listItem w:displayText="79417000 - Serviços de consultoria em matéria de segurança" w:value="79417000 - Serviços de consultoria em matéria de segurança"/>
                <w:listItem w:displayText="79418000 - Serviços de consultoria em matéria de aquisições" w:value="79418000 - Serviços de consultoria em matéria de aquisições"/>
                <w:listItem w:displayText="79419000 - Serviços de consultoria para avaliação" w:value="79419000 - Serviços de consultoria para avaliação"/>
                <w:listItem w:displayText="79420000 - Serviços relacionados com a gestão" w:value="79420000 - Serviços relacionados com a gestão"/>
                <w:listItem w:displayText="79421000 - Serviços de gestão de projectos, excepto projectos de construção" w:value="79421000 - Serviços de gestão de projectos, excepto projectos de construção"/>
                <w:listItem w:displayText="79421100 - Serviços de supervisão de projectos, excepto projectos de construção" w:value="79421100 - Serviços de supervisão de projectos, excepto projectos de construção"/>
                <w:listItem w:displayText="79421200 - Serviços de concepção de projectos, excepto projectos de construção" w:value="79421200 - Serviços de concepção de projectos, excepto projectos de construção"/>
                <w:listItem w:displayText="79422000 - Serviços de arbitragem e conciliação" w:value="79422000 - Serviços de arbitragem e conciliação"/>
                <w:listItem w:displayText="79430000 - Serviços de gestão de crises" w:value="79430000 - Serviços de gestão de crises"/>
                <w:listItem w:displayText="79500000 - Serviços auxiliares de escritório" w:value="79500000 - Serviços auxiliares de escritório"/>
                <w:listItem w:displayText="79510000 - Serviços de atendimento de telefones" w:value="79510000 - Serviços de atendimento de telefones"/>
                <w:listItem w:displayText="79511000 - Serviços de operadores telefónicos" w:value="79511000 - Serviços de operadores telefónicos"/>
                <w:listItem w:displayText="79512000 - Centro de chamadas" w:value="79512000 - Centro de chamadas"/>
                <w:listItem w:displayText="79520000 - Serviços de reprografia" w:value="79520000 - Serviços de reprografia"/>
                <w:listItem w:displayText="79521000 - Serviços de fotocópia" w:value="79521000 - Serviços de fotocópia"/>
                <w:listItem w:displayText="79530000 - Serviços de tradução" w:value="79530000 - Serviços de tradução"/>
                <w:listItem w:displayText="79540000 - Serviços de interpretação" w:value="79540000 - Serviços de interpretação"/>
                <w:listItem w:displayText="79550000 - Serviços de dactilografia, processamento de texto e edição assistida por computador" w:value="79550000 - Serviços de dactilografia, processamento de texto e edição assistida por computador"/>
                <w:listItem w:displayText="79551000 - Serviços de dactilografia" w:value="79551000 - Serviços de dactilografia"/>
                <w:listItem w:displayText="79552000 - Serviços de processamento de texto" w:value="79552000 - Serviços de processamento de texto"/>
                <w:listItem w:displayText="79553000 - Serviços de edição assistida por computador" w:value="79553000 - Serviços de edição assistida por computador"/>
                <w:listItem w:displayText="79560000 - Serviços de classificação" w:value="79560000 - Serviços de classificação"/>
                <w:listItem w:displayText="79570000 - Serviços de compilação de listas de endereços e de envio por correio" w:value="79570000 - Serviços de compilação de listas de endereços e de envio por correio"/>
                <w:listItem w:displayText="79571000 - Serviços de envio por correio" w:value="79571000 - Serviços de envio por correio"/>
                <w:listItem w:displayText="79600000 - Serviços de recrutamento" w:value="79600000 - Serviços de recrutamento"/>
                <w:listItem w:displayText="79610000 - Serviços de colocação de pessoal" w:value="79610000 - Serviços de colocação de pessoal"/>
                <w:listItem w:displayText="79611000 - Serviços de procura de emprego" w:value="79611000 - Serviços de procura de emprego"/>
                <w:listItem w:displayText="79612000 - Serviços de colocação de pessoal auxiliar de escritório" w:value="79612000 - Serviços de colocação de pessoal auxiliar de escritório"/>
                <w:listItem w:displayText="79613000 - Serviços de recolocação de empregados" w:value="79613000 - Serviços de recolocação de empregados"/>
                <w:listItem w:displayText="79620000 - Serviços de fornecimento de pessoal, inclusive temporário" w:value="79620000 - Serviços de fornecimento de pessoal, inclusive temporário"/>
                <w:listItem w:displayText="79621000 - Serviços de fornecimento de pessoal de escritório" w:value="79621000 - Serviços de fornecimento de pessoal de escritório"/>
                <w:listItem w:displayText="79622000 - Serviços de fornecimento de pessoal auxiliar doméstico" w:value="79622000 - Serviços de fornecimento de pessoal auxiliar doméstico"/>
                <w:listItem w:displayText="79623000 - Serviços de fornecimento de trabalhadores para comércio ou indústria" w:value="79623000 - Serviços de fornecimento de trabalhadores para comércio ou indústria"/>
                <w:listItem w:displayText="79624000 - Serviços de fornecimento de pessoal de enfermagem" w:value="79624000 - Serviços de fornecimento de pessoal de enfermagem"/>
                <w:listItem w:displayText="79625000 - Serviços de fornecimento de pessoal médico" w:value="79625000 - Serviços de fornecimento de pessoal médico"/>
                <w:listItem w:displayText="79630000 - Serviços relacionados com o pessoal excepto serviços de colocação e fornecimento de pessoal" w:value="79630000 - Serviços relacionados com o pessoal excepto serviços de colocação e fornecimento de pessoal"/>
                <w:listItem w:displayText="79631000 - Serviços relacionados com o pessoal e os salários" w:value="79631000 - Serviços relacionados com o pessoal e os salários"/>
                <w:listItem w:displayText="79632000 - Serviços de formação de pessoal" w:value="79632000 - Serviços de formação de pessoal"/>
                <w:listItem w:displayText="79633000 - Serviços de desenvolvimento do pessoal" w:value="79633000 - Serviços de desenvolvimento do pessoal"/>
                <w:listItem w:displayText="79634000 - Serviços de orientação da carreira" w:value="79634000 - Serviços de orientação da carreira"/>
                <w:listItem w:displayText="79635000 - Serviços de avaliação para recrutamento" w:value="79635000 - Serviços de avaliação para recrutamento"/>
                <w:listItem w:displayText="79700000 - Serviços de investigação e segurança" w:value="79700000 - Serviços de investigação e segurança"/>
                <w:listItem w:displayText="79710000 - Serviços de segurança" w:value="79710000 - Serviços de segurança"/>
                <w:listItem w:displayText="79711000 - Serviços de controlo de alarmes" w:value="79711000 - Serviços de controlo de alarmes"/>
                <w:listItem w:displayText="79713000 - Serviços de guarda" w:value="79713000 - Serviços de guarda"/>
                <w:listItem w:displayText="79714000 - Serviços de vigilância" w:value="79714000 - Serviços de vigilância"/>
                <w:listItem w:displayText="79714100 - Serviços de localização" w:value="79714100 - Serviços de localização"/>
                <w:listItem w:displayText="79714110 - Serviços de localização de fugitivos" w:value="79714110 - Serviços de localização de fugitivos"/>
                <w:listItem w:displayText="79715000 - Serviços de patrulha" w:value="79715000 - Serviços de patrulha"/>
                <w:listItem w:displayText="79716000 - Serviços de emissão de cartões de identificação" w:value="79716000 - Serviços de emissão de cartões de identificação"/>
                <w:listItem w:displayText="79720000 - Serviços de pesquisa e investigação" w:value="79720000 - Serviços de pesquisa e investigação"/>
                <w:listItem w:displayText="79721000 - Serviços de agência de detectives" w:value="79721000 - Serviços de agência de detectives"/>
                <w:listItem w:displayText="79722000 - Serviços de grafologia" w:value="79722000 - Serviços de grafologia"/>
                <w:listItem w:displayText="79723000 - Serviços de análise de resíduos" w:value="79723000 - Serviços de análise de resíduos"/>
                <w:listItem w:displayText="79800000 - Serviços de impressão e afins" w:value="79800000 - Serviços de impressão e afins"/>
                <w:listItem w:displayText="79810000 - Serviços de impressão" w:value="79810000 - Serviços de impressão"/>
                <w:listItem w:displayText="79811000 - Serviços de impressão digitalizada" w:value="79811000 - Serviços de impressão digitalizada"/>
                <w:listItem w:displayText="79812000 - Serviços de impressão de notas bancárias" w:value="79812000 - Serviços de impressão de notas bancárias"/>
                <w:listItem w:displayText="79820000 - Serviços relacionados com a impressão" w:value="79820000 - Serviços relacionados com a impressão"/>
                <w:listItem w:displayText="79821000 - Serviços de acabamento de material impresso" w:value="79821000 - Serviços de acabamento de material impresso"/>
                <w:listItem w:displayText="79821100 - Serviços de revisão de provas" w:value="79821100 - Serviços de revisão de provas"/>
                <w:listItem w:displayText="79822000 - Serviços de composição" w:value="79822000 - Serviços de composição"/>
                <w:listItem w:displayText="79822100 - Serviços de elaboração de chapas de impressão" w:value="79822100 - Serviços de elaboração de chapas de impressão"/>
                <w:listItem w:displayText="79822200 - Serviços de fotogravura" w:value="79822200 - Serviços de fotogravura"/>
                <w:listItem w:displayText="79822300 - Serviços de tipografia" w:value="79822300 - Serviços de tipografia"/>
                <w:listItem w:displayText="79822400 - Serviços de litografia" w:value="79822400 - Serviços de litografia"/>
                <w:listItem w:displayText="79822500 - Serviços de concepção gráfica" w:value="79822500 - Serviços de concepção gráfica"/>
                <w:listItem w:displayText="79823000 - Serviços de impressão e entrega" w:value="79823000 - Serviços de impressão e entrega"/>
                <w:listItem w:displayText="79824000 - Serviços de impressão e distribuição" w:value="79824000 - Serviços de impressão e distribuição"/>
                <w:listItem w:displayText="79900000 - Serviços empresariais diversos e afins" w:value="79900000 - Serviços empresariais diversos e afins"/>
                <w:listItem w:displayText="79910000 - Serviços de gestão de sociedades de participações financeiras (holdings)" w:value="79910000 - Serviços de gestão de sociedades de participações financeiras (holdings)"/>
                <w:listItem w:displayText="79920000 - Serviços de embalagem e afins" w:value="79920000 - Serviços de embalagem e afins"/>
                <w:listItem w:displayText="79921000 - Serviços de embalagem" w:value="79921000 - Serviços de embalagem"/>
                <w:listItem w:displayText="79930000 - Serviços de concepção de modelos especializados" w:value="79930000 - Serviços de concepção de modelos especializados"/>
                <w:listItem w:displayText="79931000 - Serviços de decoração de interiores" w:value="79931000 - Serviços de decoração de interiores"/>
                <w:listItem w:displayText="79932000 - Serviços de arquitectura de interiores" w:value="79932000 - Serviços de arquitectura de interiores"/>
                <w:listItem w:displayText="79933000 - Serviços de assistência em matéria de design" w:value="79933000 - Serviços de assistência em matéria de design"/>
                <w:listItem w:displayText="79934000 - Serviço de design de mobiliário" w:value="79934000 - Serviço de design de mobiliário"/>
                <w:listItem w:displayText="79940000 - Serviços das agências de cobrança" w:value="79940000 - Serviços das agências de cobrança"/>
                <w:listItem w:displayText="79941000 - Serviços de cobrança de portagens" w:value="79941000 - Serviços de cobrança de portagens"/>
                <w:listItem w:displayText="79950000 - Serviços de organização de exposições, feiras e congressos" w:value="79950000 - Serviços de organização de exposições, feiras e congressos"/>
                <w:listItem w:displayText="79951000 - Serviços de organização de seminários" w:value="79951000 - Serviços de organização de seminários"/>
                <w:listItem w:displayText="79952000 - Serviços de eventos" w:value="79952000 - Serviços de eventos"/>
                <w:listItem w:displayText="79952100 - Serviços de organização de eventos culturais" w:value="79952100 - Serviços de organização de eventos culturais"/>
                <w:listItem w:displayText="79953000 - Serviços de organização de festivais" w:value="79953000 - Serviços de organização de festivais"/>
                <w:listItem w:displayText="79954000 - Serviços de organização de recepções" w:value="79954000 - Serviços de organização de recepções"/>
                <w:listItem w:displayText="79955000 - Serviços de organização de desfiles de moda" w:value="79955000 - Serviços de organização de desfiles de moda"/>
                <w:listItem w:displayText="79956000 - Serviços de organização de feiras e exposições" w:value="79956000 - Serviços de organização de feiras e exposições"/>
                <w:listItem w:displayText="79957000 - Serviços de organização de leilões" w:value="79957000 - Serviços de organização de leilões"/>
                <w:listItem w:displayText="79960000 - Serviços de fotografia e auxiliares" w:value="79960000 - Serviços de fotografia e auxiliares"/>
                <w:listItem w:displayText="79961000 - Serviços de fotografia" w:value="79961000 - Serviços de fotografia"/>
                <w:listItem w:displayText="79961100 - Serviços de fotografia publicitária" w:value="79961100 - Serviços de fotografia publicitária"/>
                <w:listItem w:displayText="79961200 - Serviços de fotografia aérea" w:value="79961200 - Serviços de fotografia aérea"/>
                <w:listItem w:displayText="79961300 - Serviços de fotografia especializada" w:value="79961300 - Serviços de fotografia especializada"/>
                <w:listItem w:displayText="79961310 - Serviços de fotografia em poços" w:value="79961310 - Serviços de fotografia em poços"/>
                <w:listItem w:displayText="79961320 - Serviços de fotografia submarina" w:value="79961320 - Serviços de fotografia submarina"/>
                <w:listItem w:displayText="79961330 - Serviços de microfilmagem" w:value="79961330 - Serviços de microfilmagem"/>
                <w:listItem w:displayText="79961340 - Serviços de fotografia de raios X" w:value="79961340 - Serviços de fotografia de raios X"/>
                <w:listItem w:displayText="79961350 - Serviços de fotografia em estúdio" w:value="79961350 - Serviços de fotografia em estúdio"/>
                <w:listItem w:displayText="79962000 - Serviços de revelação de fotografias" w:value="79962000 - Serviços de revelação de fotografias"/>
                <w:listItem w:displayText="79963000 - Serviços de restauração, reprodução e retoque de fotografias" w:value="79963000 - Serviços de restauração, reprodução e retoque de fotografias"/>
                <w:listItem w:displayText="79970000 - Serviços de publicação" w:value="79970000 - Serviços de publicação"/>
                <w:listItem w:displayText="79971000 - Serviços de encadernação e acabamento" w:value="79971000 - Serviços de encadernação e acabamento"/>
                <w:listItem w:displayText="79971100 - Serviços de acabamento de livros" w:value="79971100 - Serviços de acabamento de livros"/>
                <w:listItem w:displayText="79971200 - Serviços de encadernação" w:value="79971200 - Serviços de encadernação"/>
                <w:listItem w:displayText="79972000 - Serviços de publicação de dicionários idiomáticos" w:value="79972000 - Serviços de publicação de dicionários idiomáticos"/>
                <w:listItem w:displayText="79972100 - Serviços de publicação de dicionários dialectais" w:value="79972100 - Serviços de publicação de dicionários dialectais"/>
                <w:listItem w:displayText="79980000 - Serviços de assinatura" w:value="79980000 - Serviços de assinatura"/>
                <w:listItem w:displayText="79990000 - Serviços diversos relacionados com negócios" w:value="79990000 - Serviços diversos relacionados com negócios"/>
                <w:listItem w:displayText="79991000 - Serviços de controlo de existências" w:value="79991000 - Serviços de controlo de existências"/>
                <w:listItem w:displayText="79992000 - Serviços de recepção" w:value="79992000 - Serviços de recepção"/>
                <w:listItem w:displayText="79993000 - Serviços de gestão de edifícios e instalações" w:value="79993000 - Serviços de gestão de edifícios e instalações"/>
                <w:listItem w:displayText="79993100 - Serviços de gestão de instalações" w:value="79993100 - Serviços de gestão de instalações"/>
                <w:listItem w:displayText="79994000 - Serviços de gestão de contratos" w:value="79994000 - Serviços de gestão de contratos"/>
                <w:listItem w:displayText="79995000 - Serviços de gestão de bibliotecas" w:value="79995000 - Serviços de gestão de bibliotecas"/>
                <w:listItem w:displayText="79995100 - Serviços de arquivo" w:value="79995100 - Serviços de arquivo"/>
                <w:listItem w:displayText="79995200 - Serviços de catalogação" w:value="79995200 - Serviços de catalogação"/>
                <w:listItem w:displayText="79996000 - Serviços de organização de negócios" w:value="79996000 - Serviços de organização de negócios"/>
                <w:listItem w:displayText="79996100 - Gestão de documentos" w:value="79996100 - Gestão de documentos"/>
                <w:listItem w:displayText="79997000 - Serviços relacionados com viagens de negócios" w:value="79997000 - Serviços relacionados com viagens de negócios"/>
                <w:listItem w:displayText="79998000 - Serviços de instrução e acompanhamento (coaching)" w:value="79998000 - Serviços de instrução e acompanhamento (coaching)"/>
                <w:listItem w:displayText="79999000 - Serviços de análise (scanning) e facturação (invoicing)" w:value="79999000 - Serviços de análise (scanning) e facturação (invoicing)"/>
                <w:listItem w:displayText="79999100 - Serviços de análise (scanning)" w:value="79999100 - Serviços de análise (scanning)"/>
                <w:listItem w:displayText="79999200 - Serviços de facturação (invoicing)" w:value="79999200 - Serviços de facturação (invoicing)"/>
                <w:listItem w:displayText="80000000 - Serviços de ensino e formação" w:value="80000000 - Serviços de ensino e formação"/>
                <w:listItem w:displayText="80100000 - Serviços de ensino primário" w:value="80100000 - Serviços de ensino primário"/>
                <w:listItem w:displayText="80110000 - Serviços de ensino pré-escolar" w:value="80110000 - Serviços de ensino pré-escolar"/>
                <w:listItem w:displayText="80200000 - Serviços de ensino secundário" w:value="80200000 - Serviços de ensino secundário"/>
                <w:listItem w:displayText="80210000 - Serviços de ensino secundário técnico e profissional" w:value="80210000 - Serviços de ensino secundário técnico e profissional"/>
                <w:listItem w:displayText="80211000 - Serviços de ensino secundário técnico" w:value="80211000 - Serviços de ensino secundário técnico"/>
                <w:listItem w:displayText="80212000 - Serviços de ensino secundário profissional" w:value="80212000 - Serviços de ensino secundário profissional"/>
                <w:listItem w:displayText="80300000 - Serviços de ensino superior" w:value="80300000 - Serviços de ensino superior"/>
                <w:listItem w:displayText="80310000 - Serviços de formação de jovens" w:value="80310000 - Serviços de formação de jovens"/>
                <w:listItem w:displayText="80320000 - Serviços de ensino médico" w:value="80320000 - Serviços de ensino médico"/>
                <w:listItem w:displayText="80330000 - Serviços de ensino em matéria de segurança" w:value="80330000 - Serviços de ensino em matéria de segurança"/>
                <w:listItem w:displayText="80340000 - Serviços de ensino especial" w:value="80340000 - Serviços de ensino especial"/>
                <w:listItem w:displayText="80400000 - Serviços de ensino para adultos e outros serviços relacionados com educação" w:value="80400000 - Serviços de ensino para adultos e outros serviços relacionados com educação"/>
                <w:listItem w:displayText="80410000 - Serviços escolares diversos" w:value="80410000 - Serviços escolares diversos"/>
                <w:listItem w:displayText="80411000 - Serviços das escolas de condução" w:value="80411000 - Serviços das escolas de condução"/>
                <w:listItem w:displayText="80411100 - Serviços de exames de condução" w:value="80411100 - Serviços de exames de condução"/>
                <w:listItem w:displayText="80411200 - Aulas de condução" w:value="80411200 - Aulas de condução"/>
                <w:listItem w:displayText="80412000 - Serviços das escolas de pilotagem" w:value="80412000 - Serviços das escolas de pilotagem"/>
                <w:listItem w:displayText="80413000 - Serviços das escolas de navegação" w:value="80413000 - Serviços das escolas de navegação"/>
                <w:listItem w:displayText="80414000 - Serviços das escolas de mergulho" w:value="80414000 - Serviços das escolas de mergulho"/>
                <w:listItem w:displayText="80415000 - Serviços das escolas de esqui" w:value="80415000 - Serviços das escolas de esqui"/>
                <w:listItem w:displayText="80420000 - Serviços de aprendizagem electrónica (e-learning)" w:value="80420000 - Serviços de aprendizagem electrónica (e-learning)"/>
                <w:listItem w:displayText="80430000 - Serviços de ensino de nível superior para adultos" w:value="80430000 - Serviços de ensino de nível superior para adultos"/>
                <w:listItem w:displayText="80490000 - Exploração de um centro de ensino" w:value="80490000 - Exploração de um centro de ensino"/>
                <w:listItem w:displayText="80500000 - Serviços de formação" w:value="80500000 - Serviços de formação"/>
                <w:listItem w:displayText="80510000 - Serviços de formação especializada" w:value="80510000 - Serviços de formação especializada"/>
                <w:listItem w:displayText="80511000 - Serviços de formação de quadros" w:value="80511000 - Serviços de formação de quadros"/>
                <w:listItem w:displayText="80512000 - Serviços de treino de cães" w:value="80512000 - Serviços de treino de cães"/>
                <w:listItem w:displayText="80513000 - Serviços de equitação" w:value="80513000 - Serviços de equitação"/>
                <w:listItem w:displayText="80520000 - Instalações para formação" w:value="80520000 - Instalações para formação"/>
                <w:listItem w:displayText="80521000 - Serviços relacionados com programas de formação" w:value="80521000 - Serviços relacionados com programas de formação"/>
                <w:listItem w:displayText="80522000 - Seminários de formação" w:value="80522000 - Seminários de formação"/>
                <w:listItem w:displayText="80530000 - Serviços de formação profissional" w:value="80530000 - Serviços de formação profissional"/>
                <w:listItem w:displayText="80531000 - Serviços de formação industrial e técnica" w:value="80531000 - Serviços de formação industrial e técnica"/>
                <w:listItem w:displayText="80531100 - Serviços de formação industrial" w:value="80531100 - Serviços de formação industrial"/>
                <w:listItem w:displayText="80531200 - Serviços de formação técnica" w:value="80531200 - Serviços de formação técnica"/>
                <w:listItem w:displayText="80532000 - Serviços de formação em matéria de gestão" w:value="80532000 - Serviços de formação em matéria de gestão"/>
                <w:listItem w:displayText="80533000 - Serviços de familiarização e formação para o utilizador de informática" w:value="80533000 - Serviços de familiarização e formação para o utilizador de informática"/>
                <w:listItem w:displayText="80533100 - Serviços de formação em matéria de informática" w:value="80533100 - Serviços de formação em matéria de informática"/>
                <w:listItem w:displayText="80533200 - Cursos de informática" w:value="80533200 - Cursos de informática"/>
                <w:listItem w:displayText="80540000 - Serviços de formação em matéria de ambiente" w:value="80540000 - Serviços de formação em matéria de ambiente"/>
                <w:listItem w:displayText="80550000 - Serviços de formação em matéria de segurança" w:value="80550000 - Serviços de formação em matéria de segurança"/>
                <w:listItem w:displayText="80560000 - Serviços de formação em matéria de saúde e primeiros socorros" w:value="80560000 - Serviços de formação em matéria de saúde e primeiros socorros"/>
                <w:listItem w:displayText="80561000 - Serviços de formação em matéria de saúde" w:value="80561000 - Serviços de formação em matéria de saúde"/>
                <w:listItem w:displayText="80562000 - Serviços de formação em matéria de primeiros socorros" w:value="80562000 - Serviços de formação em matéria de primeiros socorros"/>
                <w:listItem w:displayText="80570000 - Serviços de formação para aperfeiçoamento pessoal" w:value="80570000 - Serviços de formação para aperfeiçoamento pessoal"/>
                <w:listItem w:displayText="80580000 - Cursos de línguas" w:value="80580000 - Cursos de línguas"/>
                <w:listItem w:displayText="80590000 - Serviços de tutoria" w:value="80590000 - Serviços de tutoria"/>
                <w:listItem w:displayText="80600000 - Serviços de formação em material de defesa e segurança" w:value="80600000 - Serviços de formação em material de defesa e segurança"/>
                <w:listItem w:displayText="80610000 - Formação e simulação em equipamento de segurança" w:value="80610000 - Formação e simulação em equipamento de segurança"/>
                <w:listItem w:displayText="80620000 - Formação e simulação em armas de fogo e munições" w:value="80620000 - Formação e simulação em armas de fogo e munições"/>
                <w:listItem w:displayText="80630000 - Formação e simulação em veículos militares" w:value="80630000 - Formação e simulação em veículos militares"/>
                <w:listItem w:displayText="80640000 - Formação e simulação em vasos de guerra" w:value="80640000 - Formação e simulação em vasos de guerra"/>
                <w:listItem w:displayText="80650000 - Formação e simulação em aeronaves, mísseis e naves espaciais militares" w:value="80650000 - Formação e simulação em aeronaves, mísseis e naves espaciais militares"/>
                <w:listItem w:displayText="80660000 - Formação e simulação em sistemas electrónicos militares" w:value="80660000 - Formação e simulação em sistemas electrónicos militares"/>
                <w:listItem w:displayText="85000000 - Serviços de saúde e acção social" w:value="85000000 - Serviços de saúde e acção social"/>
                <w:listItem w:displayText="85100000 - Serviços de saúde" w:value="85100000 - Serviços de saúde"/>
                <w:listItem w:displayText="85110000 - Serviços hospitalares e afins" w:value="85110000 - Serviços hospitalares e afins"/>
                <w:listItem w:displayText="85111000 - Serviços hospitalares" w:value="85111000 - Serviços hospitalares"/>
                <w:listItem w:displayText="85111100 - Serviços hospitalares de cirurgia" w:value="85111100 - Serviços hospitalares de cirurgia"/>
                <w:listItem w:displayText="85111200 - Serviços hospitalares de medicina" w:value="85111200 - Serviços hospitalares de medicina"/>
                <w:listItem w:displayText="85111300 - Serviços hospitalares de ginecologia" w:value="85111300 - Serviços hospitalares de ginecologia"/>
                <w:listItem w:displayText="85111310 - Serviços de fertilização in vitro" w:value="85111310 - Serviços de fertilização in vitro"/>
                <w:listItem w:displayText="85111320 - Serviços hospitalares de obstetrícia" w:value="85111320 - Serviços hospitalares de obstetrícia"/>
                <w:listItem w:displayText="85111400 - Serviços hospitalares de reabilitação" w:value="85111400 - Serviços hospitalares de reabilitação"/>
                <w:listItem w:displayText="85111500 - Serviços hospitalares de psiquiatria" w:value="85111500 - Serviços hospitalares de psiquiatria"/>
                <w:listItem w:displayText="85111600 - Serviços de ortoterapia" w:value="85111600 - Serviços de ortoterapia"/>
                <w:listItem w:displayText="85111700 - Serviços de oxigenoterapia" w:value="85111700 - Serviços de oxigenoterapia"/>
                <w:listItem w:displayText="85111800 - Serviços de patologia" w:value="85111800 - Serviços de patologia"/>
                <w:listItem w:displayText="85111810 - Serviços de análise sanguínea" w:value="85111810 - Serviços de análise sanguínea"/>
                <w:listItem w:displayText="85111820 - Serviços de análise bacteriológica" w:value="85111820 - Serviços de análise bacteriológica"/>
                <w:listItem w:displayText="85111900 - Serviços de diálise hospitalar" w:value="85111900 - Serviços de diálise hospitalar"/>
                <w:listItem w:displayText="85112000 - Serviços de assistência hospitalar" w:value="85112000 - Serviços de assistência hospitalar"/>
                <w:listItem w:displayText="85112100 - Serviços de fornecimento de roupa de cama a hospitais" w:value="85112100 - Serviços de fornecimento de roupa de cama a hospitais"/>
                <w:listItem w:displayText="85112200 - Serviços de cuidados a doentes ambulatórios" w:value="85112200 - Serviços de cuidados a doentes ambulatórios"/>
                <w:listItem w:displayText="85120000 - Serviços de prática médica e serviços conexos" w:value="85120000 - Serviços de prática médica e serviços conexos"/>
                <w:listItem w:displayText="85121000 - Serviços de prática médica" w:value="85121000 - Serviços de prática médica"/>
                <w:listItem w:displayText="85121100 - Serviços de médicos de clínica geral" w:value="85121100 - Serviços de médicos de clínica geral"/>
                <w:listItem w:displayText="85121200 - Serviços de medicina especializada" w:value="85121200 - Serviços de medicina especializada"/>
                <w:listItem w:displayText="85121210 - Serviços de ginecologia ou obstetrícia" w:value="85121210 - Serviços de ginecologia ou obstetrícia"/>
                <w:listItem w:displayText="85121220 - Serviços especializados de nefrologia ou do sistema nervoso" w:value="85121220 - Serviços especializados de nefrologia ou do sistema nervoso"/>
                <w:listItem w:displayText="85121230 - Serviços de cardiologia ou serviços especializados pulmonares" w:value="85121230 - Serviços de cardiologia ou serviços especializados pulmonares"/>
                <w:listItem w:displayText="85121231 - Serviços de cardiologia" w:value="85121231 - Serviços de cardiologia"/>
                <w:listItem w:displayText="85121232 - Serviços especializados pulmonares" w:value="85121232 - Serviços especializados pulmonares"/>
                <w:listItem w:displayText="85121240 - Serviços de otorrinolaringologia ou audiologia" w:value="85121240 - Serviços de otorrinolaringologia ou audiologia"/>
                <w:listItem w:displayText="85121250 - Serviços de gastroenterologia e geriatria" w:value="85121250 - Serviços de gastroenterologia e geriatria"/>
                <w:listItem w:displayText="85121251 - Serviços de gastroenterologia" w:value="85121251 - Serviços de gastroenterologia"/>
                <w:listItem w:displayText="85121252 - Serviços de geriatria" w:value="85121252 - Serviços de geriatria"/>
                <w:listItem w:displayText="85121270 - Serviços de psiquiatria ou psicologia" w:value="85121270 - Serviços de psiquiatria ou psicologia"/>
                <w:listItem w:displayText="85121271 - Serviços ao domicílio para pessoas com perturbações psicológicas" w:value="85121271 - Serviços ao domicílio para pessoas com perturbações psicológicas"/>
                <w:listItem w:displayText="85121280 - Serviços de oftalmologia, dermatologia ou ortopedia" w:value="85121280 - Serviços de oftalmologia, dermatologia ou ortopedia"/>
                <w:listItem w:displayText="85121281 - Serviços de oftalmologia" w:value="85121281 - Serviços de oftalmologia"/>
                <w:listItem w:displayText="85121282 - Serviços de dermatologia" w:value="85121282 - Serviços de dermatologia"/>
                <w:listItem w:displayText="85121283 - Serviços de ortopedia" w:value="85121283 - Serviços de ortopedia"/>
                <w:listItem w:displayText="85121290 - Serviços de pediatria ou urologia" w:value="85121290 - Serviços de pediatria ou urologia"/>
                <w:listItem w:displayText="85121291 - Serviços de pediatria" w:value="85121291 - Serviços de pediatria"/>
                <w:listItem w:displayText="85121292 - Serviços de urologia" w:value="85121292 - Serviços de urologia"/>
                <w:listItem w:displayText="85121300 - Serviços de cirurgia especializada" w:value="85121300 - Serviços de cirurgia especializada"/>
                <w:listItem w:displayText="85130000 - Serviços de medicina dentária e serviços conexos" w:value="85130000 - Serviços de medicina dentária e serviços conexos"/>
                <w:listItem w:displayText="85131000 - Serviços de medicina dentária" w:value="85131000 - Serviços de medicina dentária"/>
                <w:listItem w:displayText="85131100 - Serviços de ortodôncia" w:value="85131100 - Serviços de ortodôncia"/>
                <w:listItem w:displayText="85131110 - Serviços cirúrgicos de ortodôncia" w:value="85131110 - Serviços cirúrgicos de ortodôncia"/>
                <w:listItem w:displayText="85140000 - Serviços de saúde diversos" w:value="85140000 - Serviços de saúde diversos"/>
                <w:listItem w:displayText="85141000 - Serviços prestados pelo pessoal médico" w:value="85141000 - Serviços prestados pelo pessoal médico"/>
                <w:listItem w:displayText="85141100 - Serviços prestados por parteiras" w:value="85141100 - Serviços prestados por parteiras"/>
                <w:listItem w:displayText="85141200 - Serviços prestados pelo pessoal de enfermagem" w:value="85141200 - Serviços prestados pelo pessoal de enfermagem"/>
                <w:listItem w:displayText="85141210 - Serviços de tratamento médico ao domicílio" w:value="85141210 - Serviços de tratamento médico ao domicílio"/>
                <w:listItem w:displayText="85141211 - Serviços de diálise ao domicílio" w:value="85141211 - Serviços de diálise ao domicílio"/>
                <w:listItem w:displayText="85141220 - Serviços de assessoria prestados pelo pessoal de enfermagem" w:value="85141220 - Serviços de assessoria prestados pelo pessoal de enfermagem"/>
                <w:listItem w:displayText="85142000 - Serviços paramédicos" w:value="85142000 - Serviços paramédicos"/>
                <w:listItem w:displayText="85142100 - Serviços de fisioterapia" w:value="85142100 - Serviços de fisioterapia"/>
                <w:listItem w:displayText="85142200 - Serviços de homeopatia" w:value="85142200 - Serviços de homeopatia"/>
                <w:listItem w:displayText="85142300 - Serviços de higiene" w:value="85142300 - Serviços de higiene"/>
                <w:listItem w:displayText="85142400 - Entrega ao domicílio de produtos para incontinência" w:value="85142400 - Entrega ao domicílio de produtos para incontinência"/>
                <w:listItem w:displayText="85143000 - Serviços de ambulâncias" w:value="85143000 - Serviços de ambulâncias"/>
                <w:listItem w:displayText="85144000 - Serviços de saúde com alojamento" w:value="85144000 - Serviços de saúde com alojamento"/>
                <w:listItem w:displayText="85144100 - Serviços de enfermagem com alojamento" w:value="85144100 - Serviços de enfermagem com alojamento"/>
                <w:listItem w:displayText="85145000 - Serviços prestados por laboratórios médicos" w:value="85145000 - Serviços prestados por laboratórios médicos"/>
                <w:listItem w:displayText="85146000 - Serviços prestados por bancos de sangue" w:value="85146000 - Serviços prestados por bancos de sangue"/>
                <w:listItem w:displayText="85146100 - Serviços prestados por bancos de esperma" w:value="85146100 - Serviços prestados por bancos de esperma"/>
                <w:listItem w:displayText="85146200 - Serviços prestados por bancos de órgãos" w:value="85146200 - Serviços prestados por bancos de órgãos"/>
                <w:listItem w:displayText="85147000 - Serviços de medicina do trabalho" w:value="85147000 - Serviços de medicina do trabalho"/>
                <w:listItem w:displayText="85148000 - Serviços de análises clínicas" w:value="85148000 - Serviços de análises clínicas"/>
                <w:listItem w:displayText="85149000 - Serviços farmacêuticos" w:value="85149000 - Serviços farmacêuticos"/>
                <w:listItem w:displayText="85150000 - Serviços de imagiologia médica" w:value="85150000 - Serviços de imagiologia médica"/>
                <w:listItem w:displayText="85160000 - Serviços de óptica" w:value="85160000 - Serviços de óptica"/>
                <w:listItem w:displayText="85170000 - Serviços de acupunctura e quiropraxia" w:value="85170000 - Serviços de acupunctura e quiropraxia"/>
                <w:listItem w:displayText="85171000 - Serviços de acupunctura" w:value="85171000 - Serviços de acupunctura"/>
                <w:listItem w:displayText="85172000 - Serviços de quiropraxia" w:value="85172000 - Serviços de quiropraxia"/>
                <w:listItem w:displayText="85200000 - Serviços de veterinária" w:value="85200000 - Serviços de veterinária"/>
                <w:listItem w:displayText="85210000 - Instalações para criação de animais domésticos" w:value="85210000 - Instalações para criação de animais domésticos"/>
                <w:listItem w:displayText="85300000 - Serviços de acção social e serviços conexos" w:value="85300000 - Serviços de acção social e serviços conexos"/>
                <w:listItem w:displayText="85310000 - Serviços de acção social" w:value="85310000 - Serviços de acção social"/>
                <w:listItem w:displayText="85311000 - Serviços de acção social com alojamento" w:value="85311000 - Serviços de acção social com alojamento"/>
                <w:listItem w:displayText="85311100 - Serviços de assistência social a pessoas idosas" w:value="85311100 - Serviços de assistência social a pessoas idosas"/>
                <w:listItem w:displayText="85311200 - Serviços de assistência social a pessoas com deficiência" w:value="85311200 - Serviços de assistência social a pessoas com deficiência"/>
                <w:listItem w:displayText="85311300 - Serviços de assistência social a crianças e jovens" w:value="85311300 - Serviços de assistência social a crianças e jovens"/>
                <w:listItem w:displayText="85312000 - Serviços de acção social sem alojamento" w:value="85312000 - Serviços de acção social sem alojamento"/>
                <w:listItem w:displayText="85312100 - Serviços de centros de dia" w:value="85312100 - Serviços de centros de dia"/>
                <w:listItem w:displayText="85312110 - Serviços de centros de dia para crianças" w:value="85312110 - Serviços de centros de dia para crianças"/>
                <w:listItem w:displayText="85312120 - Serviços de centros de dia para crianças e jovens com deficiência" w:value="85312120 - Serviços de centros de dia para crianças e jovens com deficiência"/>
                <w:listItem w:displayText="85312200 - Entrega de provisões ao domicílio" w:value="85312200 - Entrega de provisões ao domicílio"/>
                <w:listItem w:displayText="85312300 - Serviços de orientação e aconselhamento" w:value="85312300 - Serviços de orientação e aconselhamento"/>
                <w:listItem w:displayText="85312310 - Serviços de orientação" w:value="85312310 - Serviços de orientação"/>
                <w:listItem w:displayText="85312320 - Serviços de aconselhamento" w:value="85312320 - Serviços de aconselhamento"/>
                <w:listItem w:displayText="85312330 - Serviços de planeamento familiar" w:value="85312330 - Serviços de planeamento familiar"/>
                <w:listItem w:displayText="85312400 - Serviços de assistência social não prestados por instituições que fornecem alojamento" w:value="85312400 - Serviços de assistência social não prestados por instituições que fornecem alojamento"/>
                <w:listItem w:displayText="85312500 - Serviços de reabilitação" w:value="85312500 - Serviços de reabilitação"/>
                <w:listItem w:displayText="85312510 - Serviços de reabilitação profissional" w:value="85312510 - Serviços de reabilitação profissional"/>
                <w:listItem w:displayText="85320000 - Serviços sociais" w:value="85320000 - Serviços sociais"/>
                <w:listItem w:displayText="85321000 - Serviços sociais administrativos" w:value="85321000 - Serviços sociais administrativos"/>
                <w:listItem w:displayText="85322000 - Programa de acção comunitária" w:value="85322000 - Programa de acção comunitária"/>
                <w:listItem w:displayText="85323000 - Serviços comunitários de saúde" w:value="85323000 - Serviços comunitários de saúde"/>
                <w:listItem w:displayText="90000000 - Serviços relativos a águas residuais, resíduos, limpeza e ambiente" w:value="90000000 - Serviços relativos a águas residuais, resíduos, limpeza e ambiente"/>
                <w:listItem w:displayText="90400000 - Serviços relacionados com águas residuais" w:value="90400000 - Serviços relacionados com águas residuais"/>
                <w:listItem w:displayText="90410000 - Serviços de remoção de águas residuais" w:value="90410000 - Serviços de remoção de águas residuais"/>
                <w:listItem w:displayText="90420000 - Serviços de tratamento de águas residuais" w:value="90420000 - Serviços de tratamento de águas residuais"/>
                <w:listItem w:displayText="90430000 - Serviços de eliminação de águas residuais" w:value="90430000 - Serviços de eliminação de águas residuais"/>
                <w:listItem w:displayText="90440000 - Serviços de tratamento de latrinas" w:value="90440000 - Serviços de tratamento de latrinas"/>
                <w:listItem w:displayText="90450000 - Serviços de tratamento de fossas sépticas" w:value="90450000 - Serviços de tratamento de fossas sépticas"/>
                <w:listItem w:displayText="90460000 - Serviços de esvaziamento de latrinas ou fossas sépticas" w:value="90460000 - Serviços de esvaziamento de latrinas ou fossas sépticas"/>
                <w:listItem w:displayText="90470000 - Serviços de limpeza de esgotos" w:value="90470000 - Serviços de limpeza de esgotos"/>
                <w:listItem w:displayText="90480000 - Serviços de gestão da rede de esgotos" w:value="90480000 - Serviços de gestão da rede de esgotos"/>
                <w:listItem w:displayText="90481000 - Exploração de uma estação de tratamento de águas residuais" w:value="90481000 - Exploração de uma estação de tratamento de águas residuais"/>
                <w:listItem w:displayText="90490000 - Serviços de inspecção de esgotos e de consultoria sobre tratamento de águas residuais" w:value="90490000 - Serviços de inspecção de esgotos e de consultoria sobre tratamento de águas residuais"/>
                <w:listItem w:displayText="90491000 - Serviços de inspecção de esgotos" w:value="90491000 - Serviços de inspecção de esgotos"/>
                <w:listItem w:displayText="90492000 - Serviços de consultoria em matéria de tratamento de águas residuais" w:value="90492000 - Serviços de consultoria em matéria de tratamento de águas residuais"/>
                <w:listItem w:displayText="90500000 - Serviços relativos a resíduos e lixos" w:value="90500000 - Serviços relativos a resíduos e lixos"/>
                <w:listItem w:displayText="90510000 - Tratamento e eliminação de resíduos" w:value="90510000 - Tratamento e eliminação de resíduos"/>
                <w:listItem w:displayText="90511000 - Serviços de recolha de resíduos" w:value="90511000 - Serviços de recolha de resíduos"/>
                <w:listItem w:displayText="90511100 - Serviços de recolha de resíduos sólidos urbanos" w:value="90511100 - Serviços de recolha de resíduos sólidos urbanos"/>
                <w:listItem w:displayText="90511200 - Serviços de recolha de resíduos domésticos" w:value="90511200 - Serviços de recolha de resíduos domésticos"/>
                <w:listItem w:displayText="90511300 - Serviços de recolha de lixos" w:value="90511300 - Serviços de recolha de lixos"/>
                <w:listItem w:displayText="90511400 - Serviços de recolha de papéis" w:value="90511400 - Serviços de recolha de papéis"/>
                <w:listItem w:displayText="90512000 - Serviços de transporte de resíduos" w:value="90512000 - Serviços de transporte de resíduos"/>
                <w:listItem w:displayText="90513000 - Serviços de tratamento e eliminação de resíduos e lixos não-perigosos" w:value="90513000 - Serviços de tratamento e eliminação de resíduos e lixos não-perigosos"/>
                <w:listItem w:displayText="90513100 - Serviços de eliminação de resíduos domésticos" w:value="90513100 - Serviços de eliminação de resíduos domésticos"/>
                <w:listItem w:displayText="90513200 - Serviços de eliminação de resíduos sólidos urbanos" w:value="90513200 - Serviços de eliminação de resíduos sólidos urbanos"/>
                <w:listItem w:displayText="90513300 - Serviços de incineração de resíduos" w:value="90513300 - Serviços de incineração de resíduos"/>
                <w:listItem w:displayText="90513400 - Serviços de eliminação de cinzas" w:value="90513400 - Serviços de eliminação de cinzas"/>
                <w:listItem w:displayText="90513500 - Tratamento e eliminação de líquidos residuais" w:value="90513500 - Tratamento e eliminação de líquidos residuais"/>
                <w:listItem w:displayText="90513600 - Serviços de remoção de lamas" w:value="90513600 - Serviços de remoção de lamas"/>
                <w:listItem w:displayText="90513700 - Serviços de transporte de lamas" w:value="90513700 - Serviços de transporte de lamas"/>
                <w:listItem w:displayText="90513800 - Serviços de tratamento de lamas" w:value="90513800 - Serviços de tratamento de lamas"/>
                <w:listItem w:displayText="90513900 - Serviços de eliminação de lamas" w:value="90513900 - Serviços de eliminação de lamas"/>
                <w:listItem w:displayText="90514000 - Serviços de reciclagem de resíduos" w:value="90514000 - Serviços de reciclagem de resíduos"/>
                <w:listItem w:displayText="90520000 - Serviços de resíduos radioactivos, tóxicos, médicos e perigosos" w:value="90520000 - Serviços de resíduos radioactivos, tóxicos, médicos e perigosos"/>
                <w:listItem w:displayText="90521000 - Serviços de tratamento de resíduos radioactivos" w:value="90521000 - Serviços de tratamento de resíduos radioactivos"/>
                <w:listItem w:displayText="90521100 - Recolha de resíduos radioactivos" w:value="90521100 - Recolha de resíduos radioactivos"/>
                <w:listItem w:displayText="90521200 - Serviços de armazenagem de resíduos radioactivos" w:value="90521200 - Serviços de armazenagem de resíduos radioactivos"/>
                <w:listItem w:displayText="90521300 - Eliminação de resíduos radioactivos" w:value="90521300 - Eliminação de resíduos radioactivos"/>
                <w:listItem w:displayText="90521400 - Transporte de resíduos radioactivos" w:value="90521400 - Transporte de resíduos radioactivos"/>
                <w:listItem w:displayText="90521410 - Transporte de resíduos radioactivos de baixa intensidade" w:value="90521410 - Transporte de resíduos radioactivos de baixa intensidade"/>
                <w:listItem w:displayText="90521420 - Transporte de resíduos radioactivos de média intensidade" w:value="90521420 - Transporte de resíduos radioactivos de média intensidade"/>
                <w:listItem w:displayText="90521500 - Embalagem de resíduos radioactivos" w:value="90521500 - Embalagem de resíduos radioactivos"/>
                <w:listItem w:displayText="90521510 - Embalagem de resíduos radioactivos de baixa intensidade" w:value="90521510 - Embalagem de resíduos radioactivos de baixa intensidade"/>
                <w:listItem w:displayText="90521520 - Embalagem de resíduos radioactivos de média intensidade" w:value="90521520 - Embalagem de resíduos radioactivos de média intensidade"/>
                <w:listItem w:displayText="90522000 - Serviços relacionados com terras contaminadas" w:value="90522000 - Serviços relacionados com terras contaminadas"/>
                <w:listItem w:displayText="90522100 - Remoção de terras contaminadas" w:value="90522100 - Remoção de terras contaminadas"/>
                <w:listItem w:displayText="90522200 - Eliminação de terras contaminadas" w:value="90522200 - Eliminação de terras contaminadas"/>
                <w:listItem w:displayText="90522300 - Serviços de tratamento de solos contaminados" w:value="90522300 - Serviços de tratamento de solos contaminados"/>
                <w:listItem w:displayText="90522400 - Limpeza e tratamento de solos" w:value="90522400 - Limpeza e tratamento de solos"/>
                <w:listItem w:displayText="90523000 - Serviços de eliminação de resíduos tóxicos excepto resíduos radioactivos e terras contaminadas" w:value="90523000 - Serviços de eliminação de resíduos tóxicos excepto resíduos radioactivos e terras contaminadas"/>
                <w:listItem w:displayText="90523100 - Serviços de eliminação de armas e munições" w:value="90523100 - Serviços de eliminação de armas e munições"/>
                <w:listItem w:displayText="90523200 - Serviços de eliminação de bombas" w:value="90523200 - Serviços de eliminação de bombas"/>
                <w:listItem w:displayText="90523300 - Serviços de dragagem de minas" w:value="90523300 - Serviços de dragagem de minas"/>
                <w:listItem w:displayText="90524000 - Serviços relacionados com resíduos médicos" w:value="90524000 - Serviços relacionados com resíduos médicos"/>
                <w:listItem w:displayText="90524100 - Serviços de recolha de resíduos hospitalares" w:value="90524100 - Serviços de recolha de resíduos hospitalares"/>
                <w:listItem w:displayText="90524200 - Serviços de eliminação de resíduos hospitalares" w:value="90524200 - Serviços de eliminação de resíduos hospitalares"/>
                <w:listItem w:displayText="90524300 - Serviços de evacuação de resíduos biológicos" w:value="90524300 - Serviços de evacuação de resíduos biológicos"/>
                <w:listItem w:displayText="90524400 - Recolha, transporte e eliminação de resíduos hospitalares" w:value="90524400 - Recolha, transporte e eliminação de resíduos hospitalares"/>
                <w:listItem w:displayText="90530000 - Exploração de um depósito de resíduos" w:value="90530000 - Exploração de um depósito de resíduos"/>
                <w:listItem w:displayText="90531000 - Serviços de gestão de aterros sanitários" w:value="90531000 - Serviços de gestão de aterros sanitários"/>
                <w:listItem w:displayText="90532000 - Serviços de gestão de depósitos de resíduos de carvão" w:value="90532000 - Serviços de gestão de depósitos de resíduos de carvão"/>
                <w:listItem w:displayText="90533000 - Serviços de gestão de depósitos de resíduos" w:value="90533000 - Serviços de gestão de depósitos de resíduos"/>
                <w:listItem w:displayText="90600000 - Serviços de saneamento e limpeza em áreas urbanas ou rurais, e serviços conexos" w:value="90600000 - Serviços de saneamento e limpeza em áreas urbanas ou rurais, e serviços conexos"/>
                <w:listItem w:displayText="90610000 - Serviços de limpeza e varrimento de ruas" w:value="90610000 - Serviços de limpeza e varrimento de ruas"/>
                <w:listItem w:displayText="90611000 - Serviços de limpeza de ruas" w:value="90611000 - Serviços de limpeza de ruas"/>
                <w:listItem w:displayText="90612000 - Serviços de varredela de ruas" w:value="90612000 - Serviços de varredela de ruas"/>
                <w:listItem w:displayText="90620000 - Serviços de limpeza de neve" w:value="90620000 - Serviços de limpeza de neve"/>
                <w:listItem w:displayText="90630000 - Serviços de limpeza de gelo" w:value="90630000 - Serviços de limpeza de gelo"/>
                <w:listItem w:displayText="90640000 - Serviços de limpeza e esvaziamento de sarjetas" w:value="90640000 - Serviços de limpeza e esvaziamento de sarjetas"/>
                <w:listItem w:displayText="90641000 - Serviços de limpeza de sarjetas" w:value="90641000 - Serviços de limpeza de sarjetas"/>
                <w:listItem w:displayText="90642000 - Serviços de esvaziamento de sarjetas" w:value="90642000 - Serviços de esvaziamento de sarjetas"/>
                <w:listItem w:displayText="90650000 - Serviços de remoção de amianto" w:value="90650000 - Serviços de remoção de amianto"/>
                <w:listItem w:displayText="90660000 - Serviços de remoção de chumbo" w:value="90660000 - Serviços de remoção de chumbo"/>
                <w:listItem w:displayText="90670000 - Serviços de desinfecção e exterminação em áreas urbanas ou rurais" w:value="90670000 - Serviços de desinfecção e exterminação em áreas urbanas ou rurais"/>
                <w:listItem w:displayText="90680000 - Serviços de limpeza de praias" w:value="90680000 - Serviços de limpeza de praias"/>
                <w:listItem w:displayText="90690000 - Serviços de remoção de pichagens e graffiti" w:value="90690000 - Serviços de remoção de pichagens e graffiti"/>
                <w:listItem w:displayText="90700000 - Serviços ambientais" w:value="90700000 - Serviços ambientais"/>
                <w:listItem w:displayText="90710000 - Gestão ambiental" w:value="90710000 - Gestão ambiental"/>
                <w:listItem w:displayText="90711000 - Avaliação do impacto ambiental fora do âmbito da construção" w:value="90711000 - Avaliação do impacto ambiental fora do âmbito da construção"/>
                <w:listItem w:displayText="90711100 - Avaliação de riscos fora do âmbito da construção" w:value="90711100 - Avaliação de riscos fora do âmbito da construção"/>
                <w:listItem w:displayText="90711200 - Normas ambientais fora do âmbito da construção" w:value="90711200 - Normas ambientais fora do âmbito da construção"/>
                <w:listItem w:displayText="90711300 - Análise de indicadores ambientais fora do âmbito da construção" w:value="90711300 - Análise de indicadores ambientais fora do âmbito da construção"/>
                <w:listItem w:displayText="90711400 - Serviços de avaliação do impacto ambiental (AIA) fora do âmbito da construção" w:value="90711400 - Serviços de avaliação do impacto ambiental (AIA) fora do âmbito da construção"/>
                <w:listItem w:displayText="90711500 - Monitorização ambiental fora do âmbito da construção" w:value="90711500 - Monitorização ambiental fora do âmbito da construção"/>
                <w:listItem w:displayText="90712000 - Planeamento ambiental" w:value="90712000 - Planeamento ambiental"/>
                <w:listItem w:displayText="90712100 - Planeamento do desenvolvimento ambiental urbano" w:value="90712100 - Planeamento do desenvolvimento ambiental urbano"/>
                <w:listItem w:displayText="90712200 - Planeamento estratégico da conservação florestal" w:value="90712200 - Planeamento estratégico da conservação florestal"/>
                <w:listItem w:displayText="90712300 - Planeamento estratégico da conservação marinha" w:value="90712300 - Planeamento estratégico da conservação marinha"/>
                <w:listItem w:displayText="90712400 - Serviços de planeamento estratégico para a gestão ou conservação dos recursos naturais" w:value="90712400 - Serviços de planeamento estratégico para a gestão ou conservação dos recursos naturais"/>
                <w:listItem w:displayText="90712500 - Criação ou planeamento de instituições ambientais" w:value="90712500 - Criação ou planeamento de instituições ambientais"/>
                <w:listItem w:displayText="90713000 - Serviços de consultoria sobre questões ambientais" w:value="90713000 - Serviços de consultoria sobre questões ambientais"/>
                <w:listItem w:displayText="90713100 - Serviços de consultoria em matéria de abastecimento de água e de águas residuais fora do âmbito da construção" w:value="90713100 - Serviços de consultoria em matéria de abastecimento de água e de águas residuais fora do âmbito da construção"/>
                <w:listItem w:displayText="90714000 - Auditorias ambientais" w:value="90714000 - Auditorias ambientais"/>
                <w:listItem w:displayText="90714100 - Sistemas de informação ambiental" w:value="90714100 - Sistemas de informação ambiental"/>
                <w:listItem w:displayText="90714200 - Serviços de auditoria ambiental colectiva" w:value="90714200 - Serviços de auditoria ambiental colectiva"/>
                <w:listItem w:displayText="90714300 - Serviços de auditoria ambiental sectorial" w:value="90714300 - Serviços de auditoria ambiental sectorial"/>
                <w:listItem w:displayText="90714400 - Serviços de auditoria ambiental para actividade específica" w:value="90714400 - Serviços de auditoria ambiental para actividade específica"/>
                <w:listItem w:displayText="90714500 - Serviços de controlo da qualidade ambiental" w:value="90714500 - Serviços de controlo da qualidade ambiental"/>
                <w:listItem w:displayText="90714600 - Serviços de controlo de segurança ambiental" w:value="90714600 - Serviços de controlo de segurança ambiental"/>
                <w:listItem w:displayText="90715000 - Serviços de investigação da poluição" w:value="90715000 - Serviços de investigação da poluição"/>
                <w:listItem w:displayText="90715100 - Serviços de investigação da poluição por produtos químicos e petrolíferos" w:value="90715100 - Serviços de investigação da poluição por produtos químicos e petrolíferos"/>
                <w:listItem w:displayText="90715110 - Investigação de instalações de gás" w:value="90715110 - Investigação de instalações de gás"/>
                <w:listItem w:displayText="90715120 - Investigação de depósitos de resíduos provenientes de instalações químicas ou de refinarias petrolíferas" w:value="90715120 - Investigação de depósitos de resíduos provenientes de instalações químicas ou de refinarias petrolíferas"/>
                <w:listItem w:displayText="90715200 - Outros serviços de investigação da poluição" w:value="90715200 - Outros serviços de investigação da poluição"/>
                <w:listItem w:displayText="90715210 - Investigação de depósitos ou terminais de produtos petrolíferos" w:value="90715210 - Investigação de depósitos ou terminais de produtos petrolíferos"/>
                <w:listItem w:displayText="90715220 - Investigação de zonas industriais" w:value="90715220 - Investigação de zonas industriais"/>
                <w:listItem w:displayText="90715230 - Investigação de depósitos de resíduos industriais" w:value="90715230 - Investigação de depósitos de resíduos industriais"/>
                <w:listItem w:displayText="90715240 - Investigação de instalações de tratamento de madeiras" w:value="90715240 - Investigação de instalações de tratamento de madeiras"/>
                <w:listItem w:displayText="90715250 - Investigação de instalações de limpeza a seco" w:value="90715250 - Investigação de instalações de limpeza a seco"/>
                <w:listItem w:displayText="90715260 - Investigação de instalações de fundição" w:value="90715260 - Investigação de instalações de fundição"/>
                <w:listItem w:displayText="90715270 - Investigação de instalações de reciclagem" w:value="90715270 - Investigação de instalações de reciclagem"/>
                <w:listItem w:displayText="90715280 - Investigação de instalações de transformação de produtos alimentares" w:value="90715280 - Investigação de instalações de transformação de produtos alimentares"/>
                <w:listItem w:displayText="90720000 - Protecção ambiental" w:value="90720000 - Protecção ambiental"/>
                <w:listItem w:displayText="90721000 - Serviços de segurança ambiental" w:value="90721000 - Serviços de segurança ambiental"/>
                <w:listItem w:displayText="90721100 - Serviços de protecção da paisagem" w:value="90721100 - Serviços de protecção da paisagem"/>
                <w:listItem w:displayText="90721200 - Serviços de protecção da camada de ozono" w:value="90721200 - Serviços de protecção da camada de ozono"/>
                <w:listItem w:displayText="90721300 - Serviços de protecção contra a contaminação de alimentos para humanos e para animais" w:value="90721300 - Serviços de protecção contra a contaminação de alimentos para humanos e para animais"/>
                <w:listItem w:displayText="90721400 - Serviços de protecção dos recursos genéticos" w:value="90721400 - Serviços de protecção dos recursos genéticos"/>
                <w:listItem w:displayText="90721500 - Serviços de protecção contra substâncias tóxicas" w:value="90721500 - Serviços de protecção contra substâncias tóxicas"/>
                <w:listItem w:displayText="90721600 - Serviços de radioprotecção" w:value="90721600 - Serviços de radioprotecção"/>
                <w:listItem w:displayText="90721700 - Serviços de protecção de espécies ameaçadas" w:value="90721700 - Serviços de protecção de espécies ameaçadas"/>
                <w:listItem w:displayText="90721800 - Serviços de protecção contra riscos ou perigos naturais" w:value="90721800 - Serviços de protecção contra riscos ou perigos naturais"/>
                <w:listItem w:displayText="90722000 - Recuperação ambiental" w:value="90722000 - Recuperação ambiental"/>
                <w:listItem w:displayText="90722100 - Recuperação de zonas industriais" w:value="90722100 - Recuperação de zonas industriais"/>
                <w:listItem w:displayText="90722200 - Serviços de descontaminação ambiental" w:value="90722200 - Serviços de descontaminação ambiental"/>
                <w:listItem w:displayText="90722300 - Serviços de recuperação de terras" w:value="90722300 - Serviços de recuperação de terras"/>
                <w:listItem w:displayText="90730000 - Rastreio e monitorização da poluição e reabilitação" w:value="90730000 - Rastreio e monitorização da poluição e reabilitação"/>
                <w:listItem w:displayText="90731000 - Serviços relacionados com a poluição atmosférica" w:value="90731000 - Serviços relacionados com a poluição atmosférica"/>
                <w:listItem w:displayText="90731100 - Gestão da qualidade do ar" w:value="90731100 - Gestão da qualidade do ar"/>
                <w:listItem w:displayText="90731200 - Serviços de gestão ou controlo transfronteiras da qualidade do ar" w:value="90731200 - Serviços de gestão ou controlo transfronteiras da qualidade do ar"/>
                <w:listItem w:displayText="90731210 - Aquisição de créditos de emissão de CO2" w:value="90731210 - Aquisição de créditos de emissão de CO2"/>
                <w:listItem w:displayText="90731300 - Serviços de protecção contra a poluição atmosférica" w:value="90731300 - Serviços de protecção contra a poluição atmosférica"/>
                <w:listItem w:displayText="90731400 - Serviços de monitorização ou medição da poluição atmosférica" w:value="90731400 - Serviços de monitorização ou medição da poluição atmosférica"/>
                <w:listItem w:displayText="90731500 - Serviços de detecção de gases tóxicos" w:value="90731500 - Serviços de detecção de gases tóxicos"/>
                <w:listItem w:displayText="90731600 - Monitorização de metano" w:value="90731600 - Monitorização de metano"/>
                <w:listItem w:displayText="90731700 - Serviços de monitorização de dióxido de carbono" w:value="90731700 - Serviços de monitorização de dióxido de carbono"/>
                <w:listItem w:displayText="90731800 - Monitorização de partículas em suspensão atmosférica" w:value="90731800 - Monitorização de partículas em suspensão atmosférica"/>
                <w:listItem w:displayText="90731900 - Serviços de monitorização da destruição do ozono" w:value="90731900 - Serviços de monitorização da destruição do ozono"/>
                <w:listItem w:displayText="90732000 - Serviços relacionados com a poluição do solo" w:value="90732000 - Serviços relacionados com a poluição do solo"/>
                <w:listItem w:displayText="90732100 - Serviços de protecção contra a poluição do solo" w:value="90732100 - Serviços de protecção contra a poluição do solo"/>
                <w:listItem w:displayText="90732200 - Serviços de remoção de solos poluídos" w:value="90732200 - Serviços de remoção de solos poluídos"/>
                <w:listItem w:displayText="90732300 - Tratamento ou recuperação de solos poluídos" w:value="90732300 - Tratamento ou recuperação de solos poluídos"/>
                <w:listItem w:displayText="90732400 - Serviços de consultoria sobre poluição de solos" w:value="90732400 - Serviços de consultoria sobre poluição de solos"/>
                <w:listItem w:displayText="90732500 - Cartografia da poluição do solo" w:value="90732500 - Cartografia da poluição do solo"/>
                <w:listItem w:displayText="90732600 - Medição ou monitorização da poluição do solo" w:value="90732600 - Medição ou monitorização da poluição do solo"/>
                <w:listItem w:displayText="90732700 - Avaliação da poluição por fertilizantes orgânicos" w:value="90732700 - Avaliação da poluição por fertilizantes orgânicos"/>
                <w:listItem w:displayText="90732800 - Avaliação da poluição por pesticidas" w:value="90732800 - Avaliação da poluição por pesticidas"/>
                <w:listItem w:displayText="90732900 - Avaliação da poluição por nitratos e fosfatos" w:value="90732900 - Avaliação da poluição por nitratos e fosfatos"/>
                <w:listItem w:displayText="90732910 - Avaliação da poluição por nitratos" w:value="90732910 - Avaliação da poluição por nitratos"/>
                <w:listItem w:displayText="90732920 - Avaliação da poluição por fosfatos" w:value="90732920 - Avaliação da poluição por fosfatos"/>
                <w:listItem w:displayText="90733000 - Serviços relacionados com a poluição da água" w:value="90733000 - Serviços relacionados com a poluição da água"/>
                <w:listItem w:displayText="90733100 - Serviços de monitorização ou controlo da poluição de águas superficiais" w:value="90733100 - Serviços de monitorização ou controlo da poluição de águas superficiais"/>
                <w:listItem w:displayText="90733200 - Serviços de recuperação de águas superficiais poluídas" w:value="90733200 - Serviços de recuperação de águas superficiais poluídas"/>
                <w:listItem w:displayText="90733300 - Serviços de protecção contra a poluição de águas superficiais" w:value="90733300 - Serviços de protecção contra a poluição de águas superficiais"/>
                <w:listItem w:displayText="90733400 - Serviços de tratamento de águas superficiais" w:value="90733400 - Serviços de tratamento de águas superficiais"/>
                <w:listItem w:displayText="90733500 - Serviços de drenagem de águas superficiais poluídas" w:value="90733500 - Serviços de drenagem de águas superficiais poluídas"/>
                <w:listItem w:displayText="90733600 - Serviços de gestão ou controlo transfronteiras da poluição da água" w:value="90733600 - Serviços de gestão ou controlo transfronteiras da poluição da água"/>
                <w:listItem w:displayText="90733700 - Serviços de monitorização ou controlo da poluição de águas subterrâneas" w:value="90733700 - Serviços de monitorização ou controlo da poluição de águas subterrâneas"/>
                <w:listItem w:displayText="90733800 - Serviços de drenagem de águas subterrâneas" w:value="90733800 - Serviços de drenagem de águas subterrâneas"/>
                <w:listItem w:displayText="90733900 - Tratamento ou recuperação de águas subterrâneas poluídas" w:value="90733900 - Tratamento ou recuperação de águas subterrâneas poluídas"/>
                <w:listItem w:displayText="90740000 - Serviços de rastreio e monitorização de poluentes e serviços de reabilitação" w:value="90740000 - Serviços de rastreio e monitorização de poluentes e serviços de reabilitação"/>
                <w:listItem w:displayText="90741000 - Serviços relacionados com a poluição por produtos petrolíferos" w:value="90741000 - Serviços relacionados com a poluição por produtos petrolíferos"/>
                <w:listItem w:displayText="90741100 - Serviços de monitorização de derrames de hidrocarbonetos" w:value="90741100 - Serviços de monitorização de derrames de hidrocarbonetos"/>
                <w:listItem w:displayText="90741200 - Serviços de controlo de derrames de hidrocarbonetos" w:value="90741200 - Serviços de controlo de derrames de hidrocarbonetos"/>
                <w:listItem w:displayText="90741300 - Serviços de reabilitação de derrames de hidrocarbonetos" w:value="90741300 - Serviços de reabilitação de derrames de hidrocarbonetos"/>
                <w:listItem w:displayText="90742000 - Serviços relacionados com a poluição sonora" w:value="90742000 - Serviços relacionados com a poluição sonora"/>
                <w:listItem w:displayText="90742100 - Serviços de controlo do ruído" w:value="90742100 - Serviços de controlo do ruído"/>
                <w:listItem w:displayText="90742200 - Serviços de protecção contra a poluição sonora" w:value="90742200 - Serviços de protecção contra a poluição sonora"/>
                <w:listItem w:displayText="90742300 - Serviços de monitorização da poluição sonora" w:value="90742300 - Serviços de monitorização da poluição sonora"/>
                <w:listItem w:displayText="90742400 - Serviços de consultoria sobre poluição sonora" w:value="90742400 - Serviços de consultoria sobre poluição sonora"/>
                <w:listItem w:displayText="90743000 - Serviços relacionados com a poluição por substâncias tóxicas" w:value="90743000 - Serviços relacionados com a poluição por substâncias tóxicas"/>
                <w:listItem w:displayText="90743100 - Serviços de monitorização da poluição por substâncias tóxicas" w:value="90743100 - Serviços de monitorização da poluição por substâncias tóxicas"/>
                <w:listItem w:displayText="90743200 - Serviços de reabilitação de substâncias tóxicas" w:value="90743200 - Serviços de reabilitação de substâncias tóxicas"/>
                <w:listItem w:displayText="90900000 - Serviços de limpeza e saneamento" w:value="90900000 - Serviços de limpeza e saneamento"/>
                <w:listItem w:displayText="90910000 - Serviços de limpeza" w:value="90910000 - Serviços de limpeza"/>
                <w:listItem w:displayText="90911000 - Serviços de limpeza de alojamentos, edifícios e janelas" w:value="90911000 - Serviços de limpeza de alojamentos, edifícios e janelas"/>
                <w:listItem w:displayText="90911100 - Serviços de limpeza de alojamentos" w:value="90911100 - Serviços de limpeza de alojamentos"/>
                <w:listItem w:displayText="90911200 - Serviços de limpeza de edifícios" w:value="90911200 - Serviços de limpeza de edifícios"/>
                <w:listItem w:displayText="90911300 - Serviços de limpeza de janelas" w:value="90911300 - Serviços de limpeza de janelas"/>
                <w:listItem w:displayText="90912000 - Serviços de limpeza com jacto de areia, de estruturas tubulares" w:value="90912000 - Serviços de limpeza com jacto de areia, de estruturas tubulares"/>
                <w:listItem w:displayText="90913000 - Serviços de limpeza de tanques e reservatórios" w:value="90913000 - Serviços de limpeza de tanques e reservatórios"/>
                <w:listItem w:displayText="90913100 - Serviços de limpeza de tanques" w:value="90913100 - Serviços de limpeza de tanques"/>
                <w:listItem w:displayText="90913200 - Serviços de limpeza de reservatórios" w:value="90913200 - Serviços de limpeza de reservatórios"/>
                <w:listItem w:displayText="90914000 - Serviços de limpeza de parques de estacionamento" w:value="90914000 - Serviços de limpeza de parques de estacionamento"/>
                <w:listItem w:displayText="90915000 - Serviços de limpeza de chaminés e fornos" w:value="90915000 - Serviços de limpeza de chaminés e fornos"/>
                <w:listItem w:displayText="90916000 - Serviços de limpeza de equipamento telefónico" w:value="90916000 - Serviços de limpeza de equipamento telefónico"/>
                <w:listItem w:displayText="90917000 - Serviços de limpeza de equipamento de transporte" w:value="90917000 - Serviços de limpeza de equipamento de transporte"/>
                <w:listItem w:displayText="90918000 - Serviços de limpeza de contentores de lixo" w:value="90918000 - Serviços de limpeza de contentores de lixo"/>
                <w:listItem w:displayText="90919000 - Serviços de limpeza de escritórios, de escolas e de equipamento de escritório" w:value="90919000 - Serviços de limpeza de escritórios, de escolas e de equipamento de escritório"/>
                <w:listItem w:displayText="90919100 - Serviços de limpeza de equipamento de escritório" w:value="90919100 - Serviços de limpeza de equipamento de escritório"/>
                <w:listItem w:displayText="90919200 - Serviços de limpeza de escritórios" w:value="90919200 - Serviços de limpeza de escritórios"/>
                <w:listItem w:displayText="90919300 - Serviços de limpeza de escolas" w:value="90919300 - Serviços de limpeza de escolas"/>
                <w:listItem w:displayText="90920000 - Serviços de saneamento de instalações" w:value="90920000 - Serviços de saneamento de instalações"/>
                <w:listItem w:displayText="90921000 - Serviços de desinfecção e exterminação" w:value="90921000 - Serviços de desinfecção e exterminação"/>
                <w:listItem w:displayText="90922000 - Serviços de tratamento antiparasitário" w:value="90922000 - Serviços de tratamento antiparasitário"/>
                <w:listItem w:displayText="90923000 - Serviços de desratização" w:value="90923000 - Serviços de desratização"/>
                <w:listItem w:displayText="90924000 - Serviços de fumigação" w:value="90924000 - Serviços de fumigação"/>
                <w:listItem w:displayText="92000000 - Serviços recreativos, culturais e desportivos" w:value="92000000 - Serviços recreativos, culturais e desportivos"/>
                <w:listItem w:displayText="92100000 - Serviços cinematográficos e de vídeo" w:value="92100000 - Serviços cinematográficos e de vídeo"/>
                <w:listItem w:displayText="92110000 - Serviços de produção de filmes e fitas de vídeo e afins" w:value="92110000 - Serviços de produção de filmes e fitas de vídeo e afins"/>
                <w:listItem w:displayText="92111000 - Serviços de produção cinematográfica e de vídeo" w:value="92111000 - Serviços de produção cinematográfica e de vídeo"/>
                <w:listItem w:displayText="92111100 - Produção de filmes e videocassetes para formação" w:value="92111100 - Produção de filmes e videocassetes para formação"/>
                <w:listItem w:displayText="92111200 - Produção de filmes e videocassetes para publicidade, propaganda e informação" w:value="92111200 - Produção de filmes e videocassetes para publicidade, propaganda e informação"/>
                <w:listItem w:displayText="92111210 - Produção de filmes publicitários" w:value="92111210 - Produção de filmes publicitários"/>
                <w:listItem w:displayText="92111220 - Produção de videocassetes publicitárias" w:value="92111220 - Produção de videocassetes publicitárias"/>
                <w:listItem w:displayText="92111230 - Produção de filmes de propaganda" w:value="92111230 - Produção de filmes de propaganda"/>
                <w:listItem w:displayText="92111240 - Produção de videocassetes de propaganda" w:value="92111240 - Produção de videocassetes de propaganda"/>
                <w:listItem w:displayText="92111250 - Produção de filmes informativos" w:value="92111250 - Produção de filmes informativos"/>
                <w:listItem w:displayText="92111260 - Produção de videocassetes informativas" w:value="92111260 - Produção de videocassetes informativas"/>
                <w:listItem w:displayText="92111300 - Produção de filmes e videocassetes recreativos" w:value="92111300 - Produção de filmes e videocassetes recreativos"/>
                <w:listItem w:displayText="92111310 - Produção de filmes recreativos" w:value="92111310 - Produção de filmes recreativos"/>
                <w:listItem w:displayText="92111320 - Produção de videocassetes recreativas" w:value="92111320 - Produção de videocassetes recreativas"/>
                <w:listItem w:displayText="92112000 - Serviços relacionados com a produção de filmes e videocassetes" w:value="92112000 - Serviços relacionados com a produção de filmes e videocassetes"/>
                <w:listItem w:displayText="92120000 - Serviços de distribuição de filmes e videocassetes" w:value="92120000 - Serviços de distribuição de filmes e videocassetes"/>
                <w:listItem w:displayText="92121000 - Serviços de distribuição de videocassetes" w:value="92121000 - Serviços de distribuição de videocassetes"/>
                <w:listItem w:displayText="92122000 - Serviços de distribuição de filmes" w:value="92122000 - Serviços de distribuição de filmes"/>
                <w:listItem w:displayText="92130000 - Serviços de projecção de filmes" w:value="92130000 - Serviços de projecção de filmes"/>
                <w:listItem w:displayText="92140000 - Serviços de projecção de videocassetes" w:value="92140000 - Serviços de projecção de videocassetes"/>
                <w:listItem w:displayText="92200000 - Serviços de rádio e televisão" w:value="92200000 - Serviços de rádio e televisão"/>
                <w:listItem w:displayText="92210000 - Serviços de rádio" w:value="92210000 - Serviços de rádio"/>
                <w:listItem w:displayText="92211000 - Serviços de produção radiofónica" w:value="92211000 - Serviços de produção radiofónica"/>
                <w:listItem w:displayText="92213000 - Serviços de sistemas radiofónicos a pequena escala" w:value="92213000 - Serviços de sistemas radiofónicos a pequena escala"/>
                <w:listItem w:displayText="92214000 - Serviços de estúdios ou equipamentos radiofónicos" w:value="92214000 - Serviços de estúdios ou equipamentos radiofónicos"/>
                <w:listItem w:displayText="92215000 - Serviços GMRS (General Mobile Radio Services)" w:value="92215000 - Serviços GMRS (General Mobile Radio Services)"/>
                <w:listItem w:displayText="92216000 - Serviços FRS (Family Radio Services)" w:value="92216000 - Serviços FRS (Family Radio Services)"/>
                <w:listItem w:displayText="92217000 - Serviços GMRS/FRS (General Mobile Radio Services/Family Radio Services)" w:value="92217000 - Serviços GMRS/FRS (General Mobile Radio Services/Family Radio Services)"/>
                <w:listItem w:displayText="92220000 - Serviços de televisão" w:value="92220000 - Serviços de televisão"/>
                <w:listItem w:displayText="92221000 - Serviços de produção televisiva" w:value="92221000 - Serviços de produção televisiva"/>
                <w:listItem w:displayText="92222000 - Serviços de televisão em circuito fechado" w:value="92222000 - Serviços de televisão em circuito fechado"/>
                <w:listItem w:displayText="92224000 - Televisão digital" w:value="92224000 - Televisão digital"/>
                <w:listItem w:displayText="92225000 - Televisão interactiva" w:value="92225000 - Televisão interactiva"/>
                <w:listItem w:displayText="92225100 - Televisão de filmes a pedido (film on demand)" w:value="92225100 - Televisão de filmes a pedido (film on demand)"/>
                <w:listItem w:displayText="92226000 - Teleprogramação" w:value="92226000 - Teleprogramação"/>
                <w:listItem w:displayText="92230000 - Serviços de rádio e de televisão por cabo" w:value="92230000 - Serviços de rádio e de televisão por cabo"/>
                <w:listItem w:displayText="92231000 - Serviços bilaterais internacionais e linhas alugadas privadas internacionais" w:value="92231000 - Serviços bilaterais internacionais e linhas alugadas privadas internacionais"/>
                <w:listItem w:displayText="92232000 - TV por cabo" w:value="92232000 - TV por cabo"/>
                <w:listItem w:displayText="92300000 - Serviços recreativos" w:value="92300000 - Serviços recreativos"/>
                <w:listItem w:displayText="92310000 - Serviços de criação e interpretação artísticas e literárias" w:value="92310000 - Serviços de criação e interpretação artísticas e literárias"/>
                <w:listItem w:displayText="92311000 - Obras de arte" w:value="92311000 - Obras de arte"/>
                <w:listItem w:displayText="92312000 - Serviços relacionados com arte" w:value="92312000 - Serviços relacionados com arte"/>
                <w:listItem w:displayText="92312100 - Serviços recreativos de produtores teatrais, grupos de cantores, bandas de música e orquestras" w:value="92312100 - Serviços recreativos de produtores teatrais, grupos de cantores, bandas de música e orquestras"/>
                <w:listItem w:displayText="92312110 - Serviços recreativos dos produtores teatrais" w:value="92312110 - Serviços recreativos dos produtores teatrais"/>
                <w:listItem w:displayText="92312120 - Serviços recreativos dos grupos de cantores" w:value="92312120 - Serviços recreativos dos grupos de cantores"/>
                <w:listItem w:displayText="92312130 - Serviços recreativos das bandas de música" w:value="92312130 - Serviços recreativos das bandas de música"/>
                <w:listItem w:displayText="92312140 - Serviços recreativos das orquestras" w:value="92312140 - Serviços recreativos das orquestras"/>
                <w:listItem w:displayText="92312200 - Serviços fornecidos por autores, compositores, escultores, artistas e outros artistas individuais" w:value="92312200 - Serviços fornecidos por autores, compositores, escultores, artistas e outros artistas individuais"/>
                <w:listItem w:displayText="92312210 - Serviços prestados por autores" w:value="92312210 - Serviços prestados por autores"/>
                <w:listItem w:displayText="92312211 - Serviços de redacção" w:value="92312211 - Serviços de redacção"/>
                <w:listItem w:displayText="92312212 - Serviços relacionados com a preparação de manuais de formação" w:value="92312212 - Serviços relacionados com a preparação de manuais de formação"/>
                <w:listItem w:displayText="92312213 - Serviços técnicos de autor" w:value="92312213 - Serviços técnicos de autor"/>
                <w:listItem w:displayText="92312220 - Serviços prestados por compositores" w:value="92312220 - Serviços prestados por compositores"/>
                <w:listItem w:displayText="92312230 - Serviços prestados por escultores" w:value="92312230 - Serviços prestados por escultores"/>
                <w:listItem w:displayText="92312240 - Serviços prestados por artistas" w:value="92312240 - Serviços prestados por artistas"/>
                <w:listItem w:displayText="92312250 - Serviços prestados por artistas individuais" w:value="92312250 - Serviços prestados por artistas individuais"/>
                <w:listItem w:displayText="92312251 - Serviços de dj (disc-jockey)" w:value="92312251 - Serviços de dj (disc-jockey)"/>
                <w:listItem w:displayText="92320000 - Serviços de exploração de instalações para fins artísticos" w:value="92320000 - Serviços de exploração de instalações para fins artísticos"/>
                <w:listItem w:displayText="92330000 - Serviços relacionados com zonas de recreio" w:value="92330000 - Serviços relacionados com zonas de recreio"/>
                <w:listItem w:displayText="92331000 - Serviços de feiras de atracções e de parques de diversões" w:value="92331000 - Serviços de feiras de atracções e de parques de diversões"/>
                <w:listItem w:displayText="92331100 - Serviços de feiras de atracções" w:value="92331100 - Serviços de feiras de atracções"/>
                <w:listItem w:displayText="92331200 - Serviços de parques de diversões" w:value="92331200 - Serviços de parques de diversões"/>
                <w:listItem w:displayText="92331210 - Serviços de entretenimento de crianças" w:value="92331210 - Serviços de entretenimento de crianças"/>
                <w:listItem w:displayText="92332000 - Serviços relacionados com praias" w:value="92332000 - Serviços relacionados com praias"/>
                <w:listItem w:displayText="92340000 - Serviços de espectáculos recreativos e de dança" w:value="92340000 - Serviços de espectáculos recreativos e de dança"/>
                <w:listItem w:displayText="92341000 - Serviços de circo" w:value="92341000 - Serviços de circo"/>
                <w:listItem w:displayText="92342000 - Serviços de ensino de dança" w:value="92342000 - Serviços de ensino de dança"/>
                <w:listItem w:displayText="92342100 - Serviços de ensino de danças de salão" w:value="92342100 - Serviços de ensino de danças de salão"/>
                <w:listItem w:displayText="92342200 - Serviços de ensino de dança de discoteca" w:value="92342200 - Serviços de ensino de dança de discoteca"/>
                <w:listItem w:displayText="92350000 - Serviços relacionados com lotarias e jogos de aposta" w:value="92350000 - Serviços relacionados com lotarias e jogos de aposta"/>
                <w:listItem w:displayText="92351000 - Serviços relacionados com lotarias" w:value="92351000 - Serviços relacionados com lotarias"/>
                <w:listItem w:displayText="92351100 - Serviços de exploração de lotarias" w:value="92351100 - Serviços de exploração de lotarias"/>
                <w:listItem w:displayText="92351200 - Serviços de exploração de casinos" w:value="92351200 - Serviços de exploração de casinos"/>
                <w:listItem w:displayText="92352000 - Serviços relacionados com jogos de aposta" w:value="92352000 - Serviços relacionados com jogos de aposta"/>
                <w:listItem w:displayText="92352100 - Serviços de exploração de caixas-registadoras para apostas" w:value="92352100 - Serviços de exploração de caixas-registadoras para apostas"/>
                <w:listItem w:displayText="92352200 - Serviços de corretagem de apostas" w:value="92352200 - Serviços de corretagem de apostas"/>
                <w:listItem w:displayText="92360000 - Serviços de pirotecnia" w:value="92360000 - Serviços de pirotecnia"/>
                <w:listItem w:displayText="92370000 - Técnico de som" w:value="92370000 - Técnico de som"/>
                <w:listItem w:displayText="92400000 - Serviços das agências noticiosas" w:value="92400000 - Serviços das agências noticiosas"/>
                <w:listItem w:displayText="92500000 - Serviços de bibliotecas, arquivos e museus e outros serviços culturais" w:value="92500000 - Serviços de bibliotecas, arquivos e museus e outros serviços culturais"/>
                <w:listItem w:displayText="92510000 - Serviços de bibliotecas e arquivos" w:value="92510000 - Serviços de bibliotecas e arquivos"/>
                <w:listItem w:displayText="92511000 - Serviços das bibliotecas" w:value="92511000 - Serviços das bibliotecas"/>
                <w:listItem w:displayText="92512000 - Serviços dos arquivos" w:value="92512000 - Serviços dos arquivos"/>
                <w:listItem w:displayText="92512100 - Serviços de destruição de arquivos" w:value="92512100 - Serviços de destruição de arquivos"/>
                <w:listItem w:displayText="92520000 - Serviços dos museus e afins" w:value="92520000 - Serviços dos museus e afins"/>
                <w:listItem w:displayText="92521000 - Serviços dos museus" w:value="92521000 - Serviços dos museus"/>
                <w:listItem w:displayText="92521100 - Serviços de exposições em museus" w:value="92521100 - Serviços de exposições em museus"/>
                <w:listItem w:displayText="92521200 - Serviços de preservação de obras expostas e espécimes" w:value="92521200 - Serviços de preservação de obras expostas e espécimes"/>
                <w:listItem w:displayText="92521210 - Serviços de preservação de obras expostas" w:value="92521210 - Serviços de preservação de obras expostas"/>
                <w:listItem w:displayText="92521220 - Serviços de preservação de espécimes" w:value="92521220 - Serviços de preservação de espécimes"/>
                <w:listItem w:displayText="92522000 - Serviços de preservação de locais e monumentos históricos" w:value="92522000 - Serviços de preservação de locais e monumentos históricos"/>
                <w:listItem w:displayText="92522100 - Serviços de preservação de locais históricos" w:value="92522100 - Serviços de preservação de locais históricos"/>
                <w:listItem w:displayText="92522200 - Serviços de preservação de monumentos históricos" w:value="92522200 - Serviços de preservação de monumentos históricos"/>
                <w:listItem w:displayText="92530000 - Serviços relacionados com jardins botânicos e zoológicos e com reservas naturais" w:value="92530000 - Serviços relacionados com jardins botânicos e zoológicos e com reservas naturais"/>
                <w:listItem w:displayText="92531000 - Serviços relacionados com jardins botânicos" w:value="92531000 - Serviços relacionados com jardins botânicos"/>
                <w:listItem w:displayText="92532000 - Serviços relacionados com jardins zoológicos" w:value="92532000 - Serviços relacionados com jardins zoológicos"/>
                <w:listItem w:displayText="92533000 - Serviços relacionados com reservas naturais" w:value="92533000 - Serviços relacionados com reservas naturais"/>
                <w:listItem w:displayText="92534000 - Serviços de preservação da vida selvagem" w:value="92534000 - Serviços de preservação da vida selvagem"/>
                <w:listItem w:displayText="92600000 - Serviços de desporto" w:value="92600000 - Serviços de desporto"/>
                <w:listItem w:displayText="92610000 - Serviços de exploração de instalações desportivas" w:value="92610000 - Serviços de exploração de instalações desportivas"/>
                <w:listItem w:displayText="92620000 - Serviços relacionados com o desporto" w:value="92620000 - Serviços relacionados com o desporto"/>
                <w:listItem w:displayText="92621000 - Serviços de promoção de manifestações desportivas" w:value="92621000 - Serviços de promoção de manifestações desportivas"/>
                <w:listItem w:displayText="92622000 - Serviços de organização de manifestações desportivas" w:value="92622000 - Serviços de organização de manifestações desportivas"/>
                <w:listItem w:displayText="92700000 - Serviços de cibercafé" w:value="92700000 - Serviços de cibercafé"/>
                <w:listItem w:displayText="98000000 - Outros serviços comunitários, sociais e pessoais" w:value="98000000 - Outros serviços comunitários, sociais e pessoais"/>
                <w:listItem w:displayText="98100000 - Serviços das organizações associativas" w:value="98100000 - Serviços das organizações associativas"/>
                <w:listItem w:displayText="98110000 - Serviços prestados por organizações empresariais, profissionais e especializadas" w:value="98110000 - Serviços prestados por organizações empresariais, profissionais e especializadas"/>
                <w:listItem w:displayText="98111000 - Serviços prestados por organizações empresariais" w:value="98111000 - Serviços prestados por organizações empresariais"/>
                <w:listItem w:displayText="98112000 - Serviços prestados por organizações profissionais" w:value="98112000 - Serviços prestados por organizações profissionais"/>
                <w:listItem w:displayText="98113000 - Serviços prestados por organizações especializadas" w:value="98113000 - Serviços prestados por organizações especializadas"/>
                <w:listItem w:displayText="98113100 - Serviços relacionados com a segurança nuclear" w:value="98113100 - Serviços relacionados com a segurança nuclear"/>
                <w:listItem w:displayText="98120000 - Serviços prestados por organizações sindicais" w:value="98120000 - Serviços prestados por organizações sindicais"/>
                <w:listItem w:displayText="98130000 - Serviços diversos prestados por organizações associativas" w:value="98130000 - Serviços diversos prestados por organizações associativas"/>
                <w:listItem w:displayText="98131000 - Serviços prestados por organizações religiosas" w:value="98131000 - Serviços prestados por organizações religiosas"/>
                <w:listItem w:displayText="98132000 - Serviços prestados por organizações políticas" w:value="98132000 - Serviços prestados por organizações políticas"/>
                <w:listItem w:displayText="98133000 - Serviços prestados por organizações associativas de carácter social" w:value="98133000 - Serviços prestados por organizações associativas de carácter social"/>
                <w:listItem w:displayText="98133100 - Serviços de apoio à educação cívica e a instalações colectivas" w:value="98133100 - Serviços de apoio à educação cívica e a instalações colectivas"/>
                <w:listItem w:displayText="98133110 - Serviços prestados por organizações de juventude" w:value="98133110 - Serviços prestados por organizações de juventude"/>
                <w:listItem w:displayText="98200000 - Serviços de consultoria para a igualdade de oportunidades" w:value="98200000 - Serviços de consultoria para a igualdade de oportunidades"/>
                <w:listItem w:displayText="98300000 - Serviços diversos" w:value="98300000 - Serviços diversos"/>
                <w:listItem w:displayText="98310000 - Serviços de lavagem e de limpeza a seco" w:value="98310000 - Serviços de lavagem e de limpeza a seco"/>
                <w:listItem w:displayText="98311000 - Serviços de recolha de roupa por lavandarias" w:value="98311000 - Serviços de recolha de roupa por lavandarias"/>
                <w:listItem w:displayText="98311100 - Serviços de gestão de lavandarias" w:value="98311100 - Serviços de gestão de lavandarias"/>
                <w:listItem w:displayText="98311200 - Serviços de exploração de lavandarias" w:value="98311200 - Serviços de exploração de lavandarias"/>
                <w:listItem w:displayText="98312000 - Serviços de limpeza de têxteis" w:value="98312000 - Serviços de limpeza de têxteis"/>
                <w:listItem w:displayText="98312100 - Serviços de impregnação de têxteis" w:value="98312100 - Serviços de impregnação de têxteis"/>
                <w:listItem w:displayText="98313000 - Serviços de limpeza de artigos de peles com pêlo" w:value="98313000 - Serviços de limpeza de artigos de peles com pêlo"/>
                <w:listItem w:displayText="98314000 - Serviços de coloração" w:value="98314000 - Serviços de coloração"/>
                <w:listItem w:displayText="98315000 - Serviços de engomagem" w:value="98315000 - Serviços de engomagem"/>
                <w:listItem w:displayText="98316000 - Serviços de tinturaria" w:value="98316000 - Serviços de tinturaria"/>
                <w:listItem w:displayText="98320000 - Serviços de cabeleireiro e de tratamento estético" w:value="98320000 - Serviços de cabeleireiro e de tratamento estético"/>
                <w:listItem w:displayText="98321000 - Serviços de cabeleireiro" w:value="98321000 - Serviços de cabeleireiro"/>
                <w:listItem w:displayText="98321100 - Serviços de barbearia" w:value="98321100 - Serviços de barbearia"/>
                <w:listItem w:displayText="98322000 - Serviços de tratamento estético" w:value="98322000 - Serviços de tratamento estético"/>
                <w:listItem w:displayText="98322100 - Serviços de cosmética, manicura e pedicura" w:value="98322100 - Serviços de cosmética, manicura e pedicura"/>
                <w:listItem w:displayText="98322110 - Serviços de cosmética" w:value="98322110 - Serviços de cosmética"/>
                <w:listItem w:displayText="98322120 - Serviços de manicura" w:value="98322120 - Serviços de manicura"/>
                <w:listItem w:displayText="98322130 - Serviços de pedicura" w:value="98322130 - Serviços de pedicura"/>
                <w:listItem w:displayText="98322140 - Serviços de maquilhagem" w:value="98322140 - Serviços de maquilhagem"/>
                <w:listItem w:displayText="98330000 - Serviços relacionados com o bem-estar físico" w:value="98330000 - Serviços relacionados com o bem-estar físico"/>
                <w:listItem w:displayText="98331000 - Serviços de banhos turcos" w:value="98331000 - Serviços de banhos turcos"/>
                <w:listItem w:displayText="98332000 - Serviços de estações termais" w:value="98332000 - Serviços de estações termais"/>
                <w:listItem w:displayText="98333000 - Serviços de massagens" w:value="98333000 - Serviços de massagens"/>
                <w:listItem w:displayText="98334000 - Serviços de bem-estar" w:value="98334000 - Serviços de bem-estar"/>
                <w:listItem w:displayText="98336000 - Serviços de treino, ginástica ou aeróbica" w:value="98336000 - Serviços de treino, ginástica ou aeróbica"/>
                <w:listItem w:displayText="98340000 - Serviços de escritório e de alojamento" w:value="98340000 - Serviços de escritório e de alojamento"/>
                <w:listItem w:displayText="98341000 - Serviços de alojamento" w:value="98341000 - Serviços de alojamento"/>
                <w:listItem w:displayText="98341100 - Serviços de gestão de alojamentos" w:value="98341100 - Serviços de gestão de alojamentos"/>
                <w:listItem w:displayText="98341110 - Serviços de economia doméstica" w:value="98341110 - Serviços de economia doméstica"/>
                <w:listItem w:displayText="98341120 - Serviços de portaria" w:value="98341120 - Serviços de portaria"/>
                <w:listItem w:displayText="98341130 - Serviços de portaria (em prédios urbanos)" w:value="98341130 - Serviços de portaria (em prédios urbanos)"/>
                <w:listItem w:displayText="98341140 - Serviços de guarda de edifícios" w:value="98341140 - Serviços de guarda de edifícios"/>
                <w:listItem w:displayText="98342000 - Serviços de ambiente de trabalho" w:value="98342000 - Serviços de ambiente de trabalho"/>
                <w:listItem w:displayText="98350000 - Serviços relacionados com instalações públicas" w:value="98350000 - Serviços relacionados com instalações públicas"/>
                <w:listItem w:displayText="98351000 - Serviços de gestão de parques de estacionamento" w:value="98351000 - Serviços de gestão de parques de estacionamento"/>
                <w:listItem w:displayText="98351100 - Serviços de parques de estacionamento" w:value="98351100 - Serviços de parques de estacionamento"/>
                <w:listItem w:displayText="98351110 - Serviços de controlo do estacionamento" w:value="98351110 - Serviços de controlo do estacionamento"/>
                <w:listItem w:displayText="98360000 - Serviços marítimos" w:value="98360000 - Serviços marítimos"/>
                <w:listItem w:displayText="98361000 - Serviços marítimos ligados ao meio aquático" w:value="98361000 - Serviços marítimos ligados ao meio aquático"/>
                <w:listItem w:displayText="98362000 - Serviços de gestão de portos" w:value="98362000 - Serviços de gestão de portos"/>
                <w:listItem w:displayText="98362100 - Serviços auxiliares de bases marítimas" w:value="98362100 - Serviços auxiliares de bases marítimas"/>
                <w:listItem w:displayText="98363000 - Serviços de mergulho" w:value="98363000 - Serviços de mergulho"/>
                <w:listItem w:displayText="98370000 - Serviços funerários e afins" w:value="98370000 - Serviços funerários e afins"/>
                <w:listItem w:displayText="98371000 - Serviços funerários" w:value="98371000 - Serviços funerários"/>
                <w:listItem w:displayText="98371100 - Serviços de cemitérios e crematórios" w:value="98371100 - Serviços de cemitérios e crematórios"/>
                <w:listItem w:displayText="98371110 - Serviços de cemitérios" w:value="98371110 - Serviços de cemitérios"/>
                <w:listItem w:displayText="98371111 - Serviços de manutenção de cemitérios" w:value="98371111 - Serviços de manutenção de cemitérios"/>
                <w:listItem w:displayText="98371120 - Serviços de crematórios" w:value="98371120 - Serviços de crematórios"/>
                <w:listItem w:displayText="98371200 - Serviços das agências funerárias" w:value="98371200 - Serviços das agências funerárias"/>
                <w:listItem w:displayText="98380000 - Serviços de canis" w:value="98380000 - Serviços de canis"/>
                <w:listItem w:displayText="98390000 - Outros serviços" w:value="98390000 - Outros serviços"/>
                <w:listItem w:displayText="98391000 - Serviços de desactivação" w:value="98391000 - Serviços de desactivação"/>
                <w:listItem w:displayText="98392000 - Serviços de relocalização" w:value="98392000 - Serviços de relocalização"/>
                <w:listItem w:displayText="98393000 - Serviços de fabrico por medida" w:value="98393000 - Serviços de fabrico por medida"/>
                <w:listItem w:displayText="98394000 - Serviços de estofamento" w:value="98394000 - Serviços de estofamento"/>
                <w:listItem w:displayText="98395000 - Serviços de serralharia" w:value="98395000 - Serviços de serralharia"/>
                <w:listItem w:displayText="98396000 - Serviços de afinação de instrumentos" w:value="98396000 - Serviços de afinação de instrumentos"/>
                <w:listItem w:displayText="98500000 - Residências particulares com empregados domésticos" w:value="98500000 - Residências particulares com empregados domésticos"/>
                <w:listItem w:displayText="98510000 - Serviços dos trabalhadores do comércio e da indústria" w:value="98510000 - Serviços dos trabalhadores do comércio e da indústria"/>
                <w:listItem w:displayText="98511000 - Serviços dos trabalhadores do comércio" w:value="98511000 - Serviços dos trabalhadores do comércio"/>
                <w:listItem w:displayText="98512000 - Serviços dos trabalhadores da indústria" w:value="98512000 - Serviços dos trabalhadores da indústria"/>
                <w:listItem w:displayText="98513000 - Serviços de fornecimento de pessoal para agregados familiares" w:value="98513000 - Serviços de fornecimento de pessoal para agregados familiares"/>
                <w:listItem w:displayText="98513100 - Serviços de agências de pessoal para agregados familiares" w:value="98513100 - Serviços de agências de pessoal para agregados familiares"/>
                <w:listItem w:displayText="98513200 - Serviços de empregados para agregados familiares" w:value="98513200 - Serviços de empregados para agregados familiares"/>
                <w:listItem w:displayText="98513300 - Pessoal temporário para agregados familiares" w:value="98513300 - Pessoal temporário para agregados familiares"/>
                <w:listItem w:displayText="98513310 - Serviços de assistência ao domicílio" w:value="98513310 - Serviços de assistência ao domicílio"/>
                <w:listItem w:displayText="98514000 - Serviços domésticos" w:value="98514000 - Serviços domésticos"/>
                <w:listItem w:displayText="98900000 - Serviços prestados por organizações e entidades extraterritoriais" w:value="98900000 - Serviços prestados por organizações e entidades extraterritoriais"/>
                <w:listItem w:displayText="98910000 - Serviços específicos às organizações e entidades extraterritoriais" w:value="98910000 - Serviços específicos às organizações e entidades extraterritoriai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F15471A" w14:textId="7EE1E0F6" w:rsidR="00715206" w:rsidRPr="00ED763B" w:rsidRDefault="00C036A3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Preço Base s/IVA (€): (*) </w:t>
          </w:r>
          <w:sdt>
            <w:sdtPr>
              <w:rPr>
                <w:rFonts w:ascii="Arial" w:hAnsi="Arial" w:cs="Arial"/>
              </w:rPr>
              <w:id w:val="-954873964"/>
              <w:lock w:val="sdtLocked"/>
              <w:placeholder>
                <w:docPart w:val="CBC279DC88AB4EB7A132A442C50174C6"/>
              </w:placeholder>
              <w:showingPlcHdr/>
              <w15:color w:val="0000FF"/>
            </w:sdtPr>
            <w:sdtContent>
              <w:r w:rsidR="004A5540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5AF95F01" w14:textId="77777777" w:rsidR="00A53CF1" w:rsidRPr="00ED763B" w:rsidRDefault="00A53CF1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1989699334"/>
        <w:lock w:val="contentLocked"/>
        <w:placeholder>
          <w:docPart w:val="DefaultPlaceholder_-1854013440"/>
        </w:placeholder>
        <w:group/>
      </w:sdtPr>
      <w:sdtContent>
        <w:p w14:paraId="73B2736F" w14:textId="5338CA42" w:rsidR="00C036A3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Lotes:</w:t>
          </w:r>
        </w:p>
      </w:sdtContent>
    </w:sdt>
    <w:sdt>
      <w:sdtPr>
        <w:rPr>
          <w:rFonts w:ascii="Arial" w:hAnsi="Arial" w:cs="Arial"/>
        </w:rPr>
        <w:id w:val="-722372099"/>
        <w:lock w:val="contentLocked"/>
        <w:placeholder>
          <w:docPart w:val="DefaultPlaceholder_-1854013440"/>
        </w:placeholder>
        <w:group/>
      </w:sdtPr>
      <w:sdtContent>
        <w:p w14:paraId="6594D5C0" w14:textId="1A452A6A" w:rsidR="00F90219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N.º</w:t>
          </w:r>
          <w:r w:rsidR="00F90219"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878279627"/>
              <w:lock w:val="sdtLocked"/>
              <w:placeholder>
                <w:docPart w:val="2F640302EA5E4B1EABD72B8F9F836C3F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F90219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3DDE76C" w14:textId="0B0481AA" w:rsidR="00F31986" w:rsidRDefault="009C19DB" w:rsidP="005F21AA">
          <w:pPr>
            <w:spacing w:line="480" w:lineRule="auto"/>
            <w:rPr>
              <w:rFonts w:ascii="Arial" w:hAnsi="Arial" w:cs="Arial"/>
            </w:rPr>
          </w:pPr>
          <w:bookmarkStart w:id="2" w:name="_Hlk167367796"/>
          <w:r w:rsidRPr="008E2424">
            <w:rPr>
              <w:rFonts w:ascii="Arial" w:hAnsi="Arial" w:cs="Arial"/>
              <w:noProof/>
            </w:rPr>
            <w:drawing>
              <wp:anchor distT="0" distB="0" distL="114300" distR="114300" simplePos="0" relativeHeight="251694080" behindDoc="0" locked="0" layoutInCell="1" allowOverlap="1" wp14:anchorId="03BD5275" wp14:editId="7159DC2C">
                <wp:simplePos x="0" y="0"/>
                <wp:positionH relativeFrom="column">
                  <wp:posOffset>1905</wp:posOffset>
                </wp:positionH>
                <wp:positionV relativeFrom="paragraph">
                  <wp:posOffset>293782</wp:posOffset>
                </wp:positionV>
                <wp:extent cx="5331460" cy="304800"/>
                <wp:effectExtent l="0" t="0" r="2540" b="0"/>
                <wp:wrapTopAndBottom/>
                <wp:docPr id="125616003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6160039" name=""/>
                        <pic:cNvPicPr/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2"/>
                        <a:stretch/>
                      </pic:blipFill>
                      <pic:spPr bwMode="auto">
                        <a:xfrm>
                          <a:off x="0" y="0"/>
                          <a:ext cx="5331460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F90219" w:rsidRPr="00ED763B">
            <w:rPr>
              <w:rFonts w:ascii="Arial" w:hAnsi="Arial" w:cs="Arial"/>
            </w:rPr>
            <w:t>Descrição do Lote</w:t>
          </w:r>
          <w:bookmarkEnd w:id="2"/>
          <w:r w:rsidR="00F1711B" w:rsidRPr="00ED763B">
            <w:rPr>
              <w:rFonts w:ascii="Arial" w:hAnsi="Arial" w:cs="Arial"/>
            </w:rPr>
            <w:t>: (*)</w:t>
          </w:r>
          <w:r w:rsidR="00B94A89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644784658"/>
              <w:lock w:val="sdtLocked"/>
              <w:placeholder>
                <w:docPart w:val="5C6A6F18FCAD43E5A6538E62ECA24872"/>
              </w:placeholder>
              <w:showingPlcHdr/>
              <w15:color w:val="0000FF"/>
            </w:sdtPr>
            <w:sdtContent>
              <w:r w:rsidR="00B94A89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D54E4EE" w14:textId="6FEA81EC" w:rsidR="00F31986" w:rsidRDefault="009C19DB" w:rsidP="005F21AA">
          <w:pPr>
            <w:spacing w:line="480" w:lineRule="auto"/>
            <w:rPr>
              <w:rFonts w:ascii="Arial" w:hAnsi="Arial" w:cs="Arial"/>
            </w:rPr>
          </w:pPr>
          <w:bookmarkStart w:id="3" w:name="_Hlk167367915"/>
          <w:r w:rsidRPr="009C19DB">
            <w:rPr>
              <w:rFonts w:ascii="Arial" w:hAnsi="Arial" w:cs="Arial"/>
              <w:noProof/>
            </w:rPr>
            <w:drawing>
              <wp:anchor distT="0" distB="0" distL="114300" distR="114300" simplePos="0" relativeHeight="251695104" behindDoc="0" locked="0" layoutInCell="1" allowOverlap="1" wp14:anchorId="08EB3D5B" wp14:editId="1361A67C">
                <wp:simplePos x="0" y="0"/>
                <wp:positionH relativeFrom="column">
                  <wp:posOffset>1905</wp:posOffset>
                </wp:positionH>
                <wp:positionV relativeFrom="paragraph">
                  <wp:posOffset>509682</wp:posOffset>
                </wp:positionV>
                <wp:extent cx="5374005" cy="180975"/>
                <wp:effectExtent l="0" t="0" r="0" b="9525"/>
                <wp:wrapTopAndBottom/>
                <wp:docPr id="87493188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4931885" name=""/>
                        <pic:cNvPicPr/>
                      </pic:nvPicPr>
                      <pic:blipFill rotWithShape="1"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58" t="1" b="-1"/>
                        <a:stretch/>
                      </pic:blipFill>
                      <pic:spPr bwMode="auto">
                        <a:xfrm>
                          <a:off x="0" y="0"/>
                          <a:ext cx="5374005" cy="180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021FE" w:rsidRPr="00ED763B">
            <w:rPr>
              <w:rFonts w:ascii="Arial" w:hAnsi="Arial" w:cs="Arial"/>
            </w:rPr>
            <w:t>Preço base s/IVA (€)</w:t>
          </w:r>
          <w:bookmarkEnd w:id="3"/>
          <w:r w:rsidR="00D021FE"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80573421"/>
              <w:lock w:val="sdtLocked"/>
              <w:placeholder>
                <w:docPart w:val="7299764E42A443438BD8AADFA0A130A1"/>
              </w:placeholder>
              <w:showingPlcHdr/>
              <w15:color w:val="0000FF"/>
            </w:sdtPr>
            <w:sdtContent>
              <w:r w:rsidR="00B94A89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318934B" w14:textId="79E1EB82" w:rsidR="00532C5E" w:rsidRPr="00ED763B" w:rsidRDefault="00532C5E" w:rsidP="00532C5E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Valor estimado do lote:</w:t>
          </w:r>
          <w:r w:rsidRPr="00ED763B">
            <w:rPr>
              <w:rFonts w:ascii="Arial" w:hAnsi="Arial" w:cs="Arial"/>
            </w:rPr>
            <w:t xml:space="preserve"> (*) </w:t>
          </w:r>
          <w:sdt>
            <w:sdtPr>
              <w:rPr>
                <w:rFonts w:ascii="Arial" w:hAnsi="Arial" w:cs="Arial"/>
              </w:rPr>
              <w:id w:val="1710840318"/>
              <w:placeholder>
                <w:docPart w:val="91181B9C83D747068DEEA91BC031D127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5F08E23" w14:textId="5D908B79" w:rsidR="0080339A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Classificação CPV (Vocabulário Comum para os Contratos Públicos)</w:t>
          </w:r>
        </w:p>
        <w:p w14:paraId="48899647" w14:textId="15A106DA" w:rsidR="0080339A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Objeto principal</w:t>
          </w:r>
        </w:p>
        <w:p w14:paraId="690541A9" w14:textId="64E557B7" w:rsidR="0080339A" w:rsidRPr="00ED763B" w:rsidRDefault="0080339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Vocabulário Principal (*):  </w:t>
          </w:r>
          <w:sdt>
            <w:sdtPr>
              <w:rPr>
                <w:rFonts w:ascii="Arial" w:hAnsi="Arial" w:cs="Arial"/>
              </w:rPr>
              <w:id w:val="325711262"/>
              <w:lock w:val="sdtLocked"/>
              <w:placeholder>
                <w:docPart w:val="E890B6E4F0BF4CD1A4C401BE38A79DA0"/>
              </w:placeholder>
              <w:showingPlcHdr/>
              <w:dropDownList>
                <w:listItem w:value="Escolha um item."/>
                <w:listItem w:displayText=" 03000000 - Produtos da agricultura, da pesca, da silvicultura e afins" w:value=" 03000000 - Produtos da agricultura, da pesca, da silvicultura e afins"/>
                <w:listItem w:displayText=" 03100000 - Produtos agrícolas e hortofrutícolas" w:value=" 03100000 - Produtos agrícolas e hortofrutícolas"/>
                <w:listItem w:displayText=" 03110000 - Cereais, produtos de culturas industriais e da horticultura" w:value=" 03110000 - Cereais, produtos de culturas industriais e da horticultura"/>
                <w:listItem w:displayText=" 03111000 - Sementes" w:value=" 03111000 - Sementes"/>
                <w:listItem w:displayText=" 03111100 - Soja" w:value=" 03111100 - Soja"/>
                <w:listItem w:displayText=" 03111200 - Amendoins" w:value=" 03111200 - Amendoins"/>
                <w:listItem w:displayText=" 03111300 - Sementes de girassol" w:value=" 03111300 - Sementes de girassol"/>
                <w:listItem w:displayText=" 03111400 - Sementes de algodão" w:value=" 03111400 - Sementes de algodão"/>
                <w:listItem w:displayText=" 03111500 - Sementes de sésamo" w:value=" 03111500 - Sementes de sésamo"/>
                <w:listItem w:displayText=" 03111600 - Sementes de mostarda" w:value=" 03111600 - Sementes de mostarda"/>
                <w:listItem w:displayText=" 03111700 - Sementes de produtos hortícolas" w:value=" 03111700 - Sementes de produtos hortícolas"/>
                <w:listItem w:displayText=" 03111800 - Sementes de frutos" w:value=" 03111800 - Sementes de frutos"/>
                <w:listItem w:displayText=" 03111900 - Sementes de flores" w:value=" 03111900 - Sementes de flores"/>
                <w:listItem w:displayText=" 03112000 - Tabaco não manufacturado" w:value=" 03112000 - Tabaco não manufacturado"/>
                <w:listItem w:displayText=" 03113000 - Plantas utilizadas para o fabrico de açúcar" w:value=" 03113000 - Plantas utilizadas para o fabrico de açúcar"/>
                <w:listItem w:displayText=" 03113100 - Beterraba sacarina" w:value=" 03113100 - Beterraba sacarina"/>
                <w:listItem w:displayText=" 03113200 - Cana-de-açúcar" w:value=" 03113200 - Cana-de-açúcar"/>
                <w:listItem w:displayText=" 03114000 - Palha e plantas forrageiras" w:value=" 03114000 - Palha e plantas forrageiras"/>
                <w:listItem w:displayText=" 03114100 - Palha" w:value=" 03114100 - Palha"/>
                <w:listItem w:displayText=" 03114200 - Plantas forrageiras" w:value=" 03114200 - Plantas forrageiras"/>
                <w:listItem w:displayText=" 03115000 - Matérias-primas vegetais" w:value=" 03115000 - Matérias-primas vegetais"/>
                <w:listItem w:displayText=" 03115100 - Matérias-primas vegetais usadas na produção de têxteis" w:value=" 03115100 - Matérias-primas vegetais usadas na produção de têxteis"/>
                <w:listItem w:displayText=" 03115110 - Algodão" w:value=" 03115110 - Algodão"/>
                <w:listItem w:displayText=" 03115120 - Juta" w:value=" 03115120 - Juta"/>
                <w:listItem w:displayText=" 03115130 - Linho" w:value=" 03115130 - Linho"/>
                <w:listItem w:displayText=" 03116000 - Borracha e látex naturais e produtos afins" w:value=" 03116000 - Borracha e látex naturais e produtos afins"/>
                <w:listItem w:displayText=" 03116100 - Borracha natural" w:value=" 03116100 - Borracha natural"/>
                <w:listItem w:displayText=" 03116200 - Látex natural" w:value=" 03116200 - Látex natural"/>
                <w:listItem w:displayText=" 03116300 - Produtos de látex" w:value=" 03116300 - Produtos de látex"/>
                <w:listItem w:displayText=" 03117000 - Plantas utilizadas em domínios específicos" w:value=" 03117000 - Plantas utilizadas em domínios específicos"/>
                <w:listItem w:displayText=" 03117100 - Plantas utilizadas em perfumaria ou farmácia, como insecticidas ou para fins semelhantes" w:value=" 03117100 - Plantas utilizadas em perfumaria ou farmácia, como insecticidas ou para fins semelhantes"/>
                <w:listItem w:displayText=" 03117110 - Plantas utilizadas em perfumaria" w:value=" 03117110 - Plantas utilizadas em perfumaria"/>
                <w:listItem w:displayText=" 03117120 - Plantas utilizadas em farmácia" w:value=" 03117120 - Plantas utilizadas em farmácia"/>
                <w:listItem w:displayText=" 03117130 - Plantas utilizadas como insecticidas" w:value=" 03117130 - Plantas utilizadas como insecticidas"/>
                <w:listItem w:displayText=" 03117140 - Plantas utilizadas como fungicidas ou para fins semelhantes" w:value=" 03117140 - Plantas utilizadas como fungicidas ou para fins semelhantes"/>
                <w:listItem w:displayText=" 03117200 - Sementes de plantas" w:value=" 03117200 - Sementes de plantas"/>
                <w:listItem w:displayText=" 03120000 - Produtos hortofrutícolas e de viveiro" w:value=" 03120000 - Produtos hortofrutícolas e de viveiro"/>
                <w:listItem w:displayText=" 03121000 - Produtos hortifrutícolas" w:value=" 03121000 - Produtos hortifrutícolas"/>
                <w:listItem w:displayText=" 03121100 - Plantas vivas, bolbos, raízes, estacas e enxertos" w:value=" 03121100 - Plantas vivas, bolbos, raízes, estacas e enxertos"/>
                <w:listItem w:displayText=" 03121200 - Flores cortadas" w:value=" 03121200 - Flores cortadas"/>
                <w:listItem w:displayText=" 03121210 - Arranjos florais" w:value=" 03121210 - Arranjos florais"/>
                <w:listItem w:displayText=" 03130000 - Culturas destinadas à preparação de bebidas e de especiarias" w:value=" 03130000 - Culturas destinadas à preparação de bebidas e de especiarias"/>
                <w:listItem w:displayText=" 03131000 - Plantas destinadas à preparação de bebidas" w:value=" 03131000 - Plantas destinadas à preparação de bebidas"/>
                <w:listItem w:displayText=" 03131100 - Café em grão" w:value=" 03131100 - Café em grão"/>
                <w:listItem w:displayText=" 03131200 - Plantas de chá" w:value=" 03131200 - Plantas de chá"/>
                <w:listItem w:displayText=" 03131300 - Mate" w:value=" 03131300 - Mate"/>
                <w:listItem w:displayText=" 03131400 - Grãos de cacau" w:value=" 03131400 - Grãos de cacau"/>
                <w:listItem w:displayText=" 03132000 - Especiarias não transformadas" w:value=" 03132000 - Especiarias não transformadas"/>
                <w:listItem w:displayText=" 03140000 - Produtos de origem animal e afins" w:value=" 03140000 - Produtos de origem animal e afins"/>
                <w:listItem w:displayText=" 03141000 - Sémen de bovino" w:value=" 03141000 - Sémen de bovino"/>
                <w:listItem w:displayText=" 03142000 - Produtos de origem animal" w:value=" 03142000 - Produtos de origem animal"/>
                <w:listItem w:displayText=" 03142100 - Mel natural" w:value=" 03142100 - Mel natural"/>
                <w:listItem w:displayText=" 03142200 - Caracóis" w:value=" 03142200 - Caracóis"/>
                <w:listItem w:displayText=" 03142300 - Produtos comestíveis de origem animal" w:value=" 03142300 - Produtos comestíveis de origem animal"/>
                <w:listItem w:displayText=" 03142400 - Ceras" w:value=" 03142400 - Ceras"/>
                <w:listItem w:displayText=" 03142500 - Ovos" w:value=" 03142500 - Ovos"/>
                <w:listItem w:displayText=" 03143000 - Produtos de explorações mistas" w:value=" 03143000 - Produtos de explorações mistas"/>
                <w:listItem w:displayText=" 03144000 - Produtos para a agricultura" w:value=" 03144000 - Produtos para a agricultura"/>
                <w:listItem w:displayText=" 03200000 - Cereais, batatas, produtos hortícolas, frutas e frutos de casca rija" w:value=" 03200000 - Cereais, batatas, produtos hortícolas, frutas e frutos de casca rija"/>
                <w:listItem w:displayText=" 03210000 - Cereais e batatas" w:value=" 03210000 - Cereais e batatas"/>
                <w:listItem w:displayText=" 03211000 - Cereais" w:value=" 03211000 - Cereais"/>
                <w:listItem w:displayText=" 03211100 - Trigo" w:value=" 03211100 - Trigo"/>
                <w:listItem w:displayText=" 03211110 - Trigo duro" w:value=" 03211110 - Trigo duro"/>
                <w:listItem w:displayText=" 03211120 - Trigo mole" w:value=" 03211120 - Trigo mole"/>
                <w:listItem w:displayText=" 03211200 - Milho" w:value=" 03211200 - Milho"/>
                <w:listItem w:displayText=" 03211300 - Arroz" w:value=" 03211300 - Arroz"/>
                <w:listItem w:displayText=" 03211400 - Cevada" w:value=" 03211400 - Cevada"/>
                <w:listItem w:displayText=" 03211500 - Centeio" w:value=" 03211500 - Centeio"/>
                <w:listItem w:displayText=" 03211600 - Aveia" w:value=" 03211600 - Aveia"/>
                <w:listItem w:displayText=" 03211700 - Malte" w:value=" 03211700 - Malte"/>
                <w:listItem w:displayText=" 03211900 - Grãos" w:value=" 03211900 - Grãos"/>
                <w:listItem w:displayText=" 03212000 - Batatas e produtos hortícolas secos" w:value=" 03212000 - Batatas e produtos hortícolas secos"/>
                <w:listItem w:displayText=" 03212100 - Batatas" w:value=" 03212100 - Batatas"/>
                <w:listItem w:displayText=" 03212200 - Legumes de vagem, com ou sem vagem, secos" w:value=" 03212200 - Legumes de vagem, com ou sem vagem, secos"/>
                <w:listItem w:displayText=" 03212210 - Legumes de vagem secos" w:value=" 03212210 - Legumes de vagem secos"/>
                <w:listItem w:displayText=" 03212211 - Lentilhas" w:value=" 03212211 - Lentilhas"/>
                <w:listItem w:displayText=" 03212212 - Grão-de-bico" w:value=" 03212212 - Grão-de-bico"/>
                <w:listItem w:displayText=" 03212213 - Ervilhas secas" w:value=" 03212213 - Ervilhas secas"/>
                <w:listItem w:displayText=" 03212220 - Leguminosas secas" w:value=" 03212220 - Leguminosas secas"/>
                <w:listItem w:displayText=" 03220000 - Produtos hortícolas, frutas e frutos de casca rija" w:value=" 03220000 - Produtos hortícolas, frutas e frutos de casca rija"/>
                <w:listItem w:displayText=" 03221000 - Produtos hortícolas" w:value=" 03221000 - Produtos hortícolas"/>
                <w:listItem w:displayText=" 03221100 - Raízes e tubérculos" w:value=" 03221100 - Raízes e tubérculos"/>
                <w:listItem w:displayText=" 03221110 - Raízes" w:value=" 03221110 - Raízes"/>
                <w:listItem w:displayText=" 03221111 - Beterrabas" w:value=" 03221111 - Beterrabas"/>
                <w:listItem w:displayText=" 03221112 - Cenouras" w:value=" 03221112 - Cenouras"/>
                <w:listItem w:displayText=" 03221113 - Cebolas" w:value=" 03221113 - Cebolas"/>
                <w:listItem w:displayText=" 03221114 - Nabos" w:value=" 03221114 - Nabos"/>
                <w:listItem w:displayText=" 03221120 - Tubérculos" w:value=" 03221120 - Tubérculos"/>
                <w:listItem w:displayText=" 03221200 - Frutos hortícolas" w:value=" 03221200 - Frutos hortícolas"/>
                <w:listItem w:displayText=" 03221210 - Feijões" w:value=" 03221210 - Feijões"/>
                <w:listItem w:displayText=" 03221211 - Favas" w:value=" 03221211 - Favas"/>
                <w:listItem w:displayText=" 03221212 - Feijão verde" w:value=" 03221212 - Feijão verde"/>
                <w:listItem w:displayText=" 03221213 - Feijão-de-sete-anos" w:value=" 03221213 - Feijão-de-sete-anos"/>
                <w:listItem w:displayText=" 03221220 - Ervilhas" w:value=" 03221220 - Ervilhas"/>
                <w:listItem w:displayText=" 03221221 - Ervilhas frescas" w:value=" 03221221 - Ervilhas frescas"/>
                <w:listItem w:displayText=" 03221222 - Ervilha comum" w:value=" 03221222 - Ervilha comum"/>
                <w:listItem w:displayText=" 03221230 - Pimentos" w:value=" 03221230 - Pimentos"/>
                <w:listItem w:displayText=" 03221240 - Tomates" w:value=" 03221240 - Tomates"/>
                <w:listItem w:displayText=" 03221250 - Courgettes" w:value=" 03221250 - Courgettes"/>
                <w:listItem w:displayText=" 03221260 - Cogumelos" w:value=" 03221260 - Cogumelos"/>
                <w:listItem w:displayText=" 03221270 - Pepinos" w:value=" 03221270 - Pepinos"/>
                <w:listItem w:displayText=" 03221300 - Hortaliças de folha" w:value=" 03221300 - Hortaliças de folha"/>
                <w:listItem w:displayText=" 03221310 - Alfaces" w:value=" 03221310 - Alfaces"/>
                <w:listItem w:displayText=" 03221320 - Folhas para salada" w:value=" 03221320 - Folhas para salada"/>
                <w:listItem w:displayText=" 03221330 - Alcachofras" w:value=" 03221330 - Alcachofras"/>
                <w:listItem w:displayText=" 03221340 - Espinafres" w:value=" 03221340 - Espinafres"/>
                <w:listItem w:displayText=" 03221400 - Couves" w:value=" 03221400 - Couves"/>
                <w:listItem w:displayText=" 03221410 - Couve-repolho" w:value=" 03221410 - Couve-repolho"/>
                <w:listItem w:displayText=" 03221420 - Couve-flor" w:value=" 03221420 - Couve-flor"/>
                <w:listItem w:displayText=" 03221430 - Brócolos" w:value=" 03221430 - Brócolos"/>
                <w:listItem w:displayText=" 03221440 - Couve-de-bruxelas" w:value=" 03221440 - Couve-de-bruxelas"/>
                <w:listItem w:displayText=" 03222000 - Fruta e frutos de casca rija" w:value=" 03222000 - Fruta e frutos de casca rija"/>
                <w:listItem w:displayText=" 03222100 - Fruta e frutos de casca rija tropicais" w:value=" 03222100 - Fruta e frutos de casca rija tropicais"/>
                <w:listItem w:displayText=" 03222110 - Frutos tropicais" w:value=" 03222110 - Frutos tropicais"/>
                <w:listItem w:displayText=" 03222111 - Bananas" w:value=" 03222111 - Bananas"/>
                <w:listItem w:displayText=" 03222112 - Ananases" w:value=" 03222112 - Ananases"/>
                <w:listItem w:displayText=" 03222113 - Mangas (frutos da mangueira)" w:value=" 03222113 - Mangas (frutos da mangueira)"/>
                <w:listItem w:displayText=" 03222114 - Tâmaras" w:value=" 03222114 - Tâmaras"/>
                <w:listItem w:displayText=" 03222115 - Uvas passas" w:value=" 03222115 - Uvas passas"/>
                <w:listItem w:displayText=" 03222116 - Figos" w:value=" 03222116 - Figos"/>
                <w:listItem w:displayText=" 03222117 - Abacates" w:value=" 03222117 - Abacates"/>
                <w:listItem w:displayText=" 03222118 - Quivis" w:value=" 03222118 - Quivis"/>
                <w:listItem w:displayText=" 03222120 - Cocos" w:value=" 03222120 - Cocos"/>
                <w:listItem w:displayText=" 03222200 - Citrinos" w:value=" 03222200 - Citrinos"/>
                <w:listItem w:displayText=" 03222210 - Limões" w:value=" 03222210 - Limões"/>
                <w:listItem w:displayText=" 03222220 - Laranjas" w:value=" 03222220 - Laranjas"/>
                <w:listItem w:displayText=" 03222230 - Toranjas" w:value=" 03222230 - Toranjas"/>
                <w:listItem w:displayText=" 03222240 - Tangerinas" w:value=" 03222240 - Tangerinas"/>
                <w:listItem w:displayText=" 03222250 - Limas" w:value=" 03222250 - Limas"/>
                <w:listItem w:displayText=" 03222300 - Frutos não tropicais" w:value=" 03222300 - Frutos não tropicais"/>
                <w:listItem w:displayText=" 03222310 - Bagas" w:value=" 03222310 - Bagas"/>
                <w:listItem w:displayText=" 03222311 - Uvas de corinto" w:value=" 03222311 - Uvas de corinto"/>
                <w:listItem w:displayText=" 03222312 - Groselhas espinosas" w:value=" 03222312 - Groselhas espinosas"/>
                <w:listItem w:displayText=" 03222313 - Morangos" w:value=" 03222313 - Morangos"/>
                <w:listItem w:displayText=" 03222314 - Framboesas" w:value=" 03222314 - Framboesas"/>
                <w:listItem w:displayText=" 03222315 - Uvas-dos-montes" w:value=" 03222315 - Uvas-dos-montes"/>
                <w:listItem w:displayText=" 03222320 - Maçãs, peras e marmelos" w:value=" 03222320 - Maçãs, peras e marmelos"/>
                <w:listItem w:displayText=" 03222321 - Maçãs" w:value=" 03222321 - Maçãs"/>
                <w:listItem w:displayText=" 03222322 - Peras" w:value=" 03222322 - Peras"/>
                <w:listItem w:displayText=" 03222323 - Marmelos" w:value=" 03222323 - Marmelos"/>
                <w:listItem w:displayText=" 03222330 - Drupas" w:value=" 03222330 - Drupas"/>
                <w:listItem w:displayText=" 03222331 - Damascos" w:value=" 03222331 - Damascos"/>
                <w:listItem w:displayText=" 03222332 - Pêssegos" w:value=" 03222332 - Pêssegos"/>
                <w:listItem w:displayText=" 03222333 - Cerejas" w:value=" 03222333 - Cerejas"/>
                <w:listItem w:displayText=" 03222334 - Ameixas" w:value=" 03222334 - Ameixas"/>
                <w:listItem w:displayText=" 03222340 - Uvas" w:value=" 03222340 - Uvas"/>
                <w:listItem w:displayText=" 03222341 - Uvas de mesa" w:value=" 03222341 - Uvas de mesa"/>
                <w:listItem w:displayText=" 03222342 - Uvas para vinho" w:value=" 03222342 - Uvas para vinho"/>
                <w:listItem w:displayText=" 03222400 - Azeitonas" w:value=" 03222400 - Azeitonas"/>
                <w:listItem w:displayText=" 03300000 - Produtos da agricultura, da caça e da pesca" w:value=" 03300000 - Produtos da agricultura, da caça e da pesca"/>
                <w:listItem w:displayText=" 03310000 - Peixes, crustáceos e produtos aquáticos" w:value=" 03310000 - Peixes, crustáceos e produtos aquáticos"/>
                <w:listItem w:displayText=" 03311000 - Peixes" w:value=" 03311000 - Peixes"/>
                <w:listItem w:displayText=" 03311100 - Peixes chatos" w:value=" 03311100 - Peixes chatos"/>
                <w:listItem w:displayText=" 03311110 - Linguado" w:value=" 03311110 - Linguado"/>
                <w:listItem w:displayText=" 03311120 - Solha" w:value=" 03311120 - Solha"/>
                <w:listItem w:displayText=" 03311200 - Peixes da família do bacalhau" w:value=" 03311200 - Peixes da família do bacalhau"/>
                <w:listItem w:displayText=" 03311210 - Bacalhau" w:value=" 03311210 - Bacalhau"/>
                <w:listItem w:displayText=" 03311220 - Escamudo" w:value=" 03311220 - Escamudo"/>
                <w:listItem w:displayText=" 03311230 - Pescada" w:value=" 03311230 - Pescada"/>
                <w:listItem w:displayText=" 03311240 - Arinca" w:value=" 03311240 - Arinca"/>
                <w:listItem w:displayText=" 03311300 - Arenque" w:value=" 03311300 - Arenque"/>
                <w:listItem w:displayText=" 03311400 - Atum" w:value=" 03311400 - Atum"/>
                <w:listItem w:displayText=" 03311500 - Badejo" w:value=" 03311500 - Badejo"/>
                <w:listItem w:displayText=" 03311600 - Salmão pequeno" w:value=" 03311600 - Salmão pequeno"/>
                <w:listItem w:displayText=" 03311700 - Salmão" w:value=" 03311700 - Salmão"/>
                <w:listItem w:displayText=" 03312000 - Crustáceos" w:value=" 03312000 - Crustáceos"/>
                <w:listItem w:displayText=" 03312100 - Ostras" w:value=" 03312100 - Ostras"/>
                <w:listItem w:displayText=" 03312200 - Moluscos" w:value=" 03312200 - Moluscos"/>
                <w:listItem w:displayText=" 03312300 - Invertebrados aquáticos" w:value=" 03312300 - Invertebrados aquáticos"/>
                <w:listItem w:displayText=" 03313000 - Produtos aquáticos" w:value=" 03313000 - Produtos aquáticos"/>
                <w:listItem w:displayText=" 03313100 - Corais e matérias semelhantes" w:value=" 03313100 - Corais e matérias semelhantes"/>
                <w:listItem w:displayText=" 03313200 - Esponjas naturais" w:value=" 03313200 - Esponjas naturais"/>
                <w:listItem w:displayText=" 03313300 - Algas marinhas" w:value=" 03313300 - Algas marinhas"/>
                <w:listItem w:displayText=" 03313310 - Algas" w:value=" 03313310 - Algas"/>
                <w:listItem w:displayText=" 03320000 - Gado e outros animais, incluindo de pequeno porte" w:value=" 03320000 - Gado e outros animais, incluindo de pequeno porte"/>
                <w:listItem w:displayText=" 03321000 - Bovinos" w:value=" 03321000 - Bovinos"/>
                <w:listItem w:displayText=" 03321100 - Gado bovino" w:value=" 03321100 - Gado bovino"/>
                <w:listItem w:displayText=" 03321200 - Vitelos" w:value=" 03321200 - Vitelos"/>
                <w:listItem w:displayText=" 03322000 - Animais vivos" w:value=" 03322000 - Animais vivos"/>
                <w:listItem w:displayText=" 03322100 - Ovinos" w:value=" 03322100 - Ovinos"/>
                <w:listItem w:displayText=" 03322200 - Caprinos" w:value=" 03322200 - Caprinos"/>
                <w:listItem w:displayText=" 03322300 - Cavalos" w:value=" 03322300 - Cavalos"/>
                <w:listItem w:displayText=" 03323000 - Suínos" w:value=" 03323000 - Suínos"/>
                <w:listItem w:displayText=" 03324000 - Aves de capoeira vivas" w:value=" 03324000 - Aves de capoeira vivas"/>
                <w:listItem w:displayText=" 03325000 - Animais de pequeno porte" w:value=" 03325000 - Animais de pequeno porte"/>
                <w:listItem w:displayText=" 03325100 - Coelhos" w:value=" 03325100 - Coelhos"/>
                <w:listItem w:displayText=" 03325200 - Lebres" w:value=" 03325200 - Lebres"/>
                <w:listItem w:displayText=" 03330000 - Produtos de animais de criação" w:value=" 03330000 - Produtos de animais de criação"/>
                <w:listItem w:displayText=" 03331000 - Leite fresco de ovinos e caprinos" w:value=" 03331000 - Leite fresco de ovinos e caprinos"/>
                <w:listItem w:displayText=" 03331100 - Leite de ovelha" w:value=" 03331100 - Leite de ovelha"/>
                <w:listItem w:displayText=" 03331200 - Leite de cabra" w:value=" 03331200 - Leite de cabra"/>
                <w:listItem w:displayText=" 03332000 - Lã e pêlos de origem animal" w:value=" 03332000 - Lã e pêlos de origem animal"/>
                <w:listItem w:displayText=" 03332100 - Lã de tosquia" w:value=" 03332100 - Lã de tosquia"/>
                <w:listItem w:displayText=" 03332200 - Pêlos de origem animal" w:value=" 03332200 - Pêlos de origem animal"/>
                <w:listItem w:displayText=" 03333000 - Leite de vaca fresco" w:value=" 03333000 - Leite de vaca fresco"/>
                <w:listItem w:displayText=" 03340000 - Brincos para animais" w:value=" 03340000 - Brincos para animais"/>
                <w:listItem w:displayText=" 03341000 - Brincos para bovinos" w:value=" 03341000 - Brincos para bovinos"/>
                <w:listItem w:displayText=" 03400000 - Produtos da silvicultura e da exploração florestal" w:value=" 03400000 - Produtos da silvicultura e da exploração florestal"/>
                <w:listItem w:displayText=" 03410000 - Madeira" w:value=" 03410000 - Madeira"/>
                <w:listItem w:displayText=" 03411000 - Madeira de coníferas" w:value=" 03411000 - Madeira de coníferas"/>
                <w:listItem w:displayText=" 03412000 - Madeira tropical" w:value=" 03412000 - Madeira tropical"/>
                <w:listItem w:displayText=" 03413000 - Madeira para combustível" w:value=" 03413000 - Madeira para combustível"/>
                <w:listItem w:displayText=" 03414000 - Madeira em bruto" w:value=" 03414000 - Madeira em bruto"/>
                <w:listItem w:displayText=" 03415000 - Madeira de resinosas" w:value=" 03415000 - Madeira de resinosas"/>
                <w:listItem w:displayText=" 03416000 - Desperdícios de madeira" w:value=" 03416000 - Desperdícios de madeira"/>
                <w:listItem w:displayText=" 03417000 - Aparas de madeira" w:value=" 03417000 - Aparas de madeira"/>
                <w:listItem w:displayText=" 03417100 - Serrim" w:value=" 03417100 - Serrim"/>
                <w:listItem w:displayText=" 03418000 - Troncos" w:value=" 03418000 - Troncos"/>
                <w:listItem w:displayText=" 03418100 - Madeira de folhosas" w:value=" 03418100 - Madeira de folhosas"/>
                <w:listItem w:displayText=" 03419000 - Madeira para construção" w:value=" 03419000 - Madeira para construção"/>
                <w:listItem w:displayText=" 03419100 - Produtos de madeira" w:value=" 03419100 - Produtos de madeira"/>
                <w:listItem w:displayText=" 03419200 - Madeira para minas" w:value=" 03419200 - Madeira para minas"/>
                <w:listItem w:displayText=" 03420000 - Gomas" w:value=" 03420000 - Gomas"/>
                <w:listItem w:displayText=" 03421000 - Bálsamos" w:value=" 03421000 - Bálsamos"/>
                <w:listItem w:displayText=" 03422000 - Laca" w:value=" 03422000 - Laca"/>
                <w:listItem w:displayText=" 03430000 - Cortiça" w:value=" 03430000 - Cortiça"/>
                <w:listItem w:displayText=" 03431000 - Cortiça natural" w:value=" 03431000 - Cortiça natural"/>
                <w:listItem w:displayText=" 03432000 - Artigos de cestaria" w:value=" 03432000 - Artigos de cestaria"/>
                <w:listItem w:displayText=" 03432100 - Espartaria" w:value=" 03432100 - Espartaria"/>
                <w:listItem w:displayText=" 03440000 - Produtos da silvicultura" w:value=" 03440000 - Produtos da silvicultura"/>
                <w:listItem w:displayText=" 03441000 - Plantas, ervas, musgos e líquenes para ornamentação" w:value=" 03441000 - Plantas, ervas, musgos e líquenes para ornamentação"/>
                <w:listItem w:displayText=" 03450000 - Produtos de viveiros florestais" w:value=" 03450000 - Produtos de viveiros florestais"/>
                <w:listItem w:displayText=" 03451000 - Plantas" w:value=" 03451000 - Plantas"/>
                <w:listItem w:displayText=" 03451100 - Plantas de canteiro" w:value=" 03451100 - Plantas de canteiro"/>
                <w:listItem w:displayText=" 03451200 - Bolbos de flores" w:value=" 03451200 - Bolbos de flores"/>
                <w:listItem w:displayText=" 03451300 - Arbustos" w:value=" 03451300 - Arbustos"/>
                <w:listItem w:displayText=" 03452000 - Árvores" w:value=" 03452000 - Árvores"/>
                <w:listItem w:displayText=" 03460000 - Pasta" w:value=" 03460000 - Pasta"/>
                <w:listItem w:displayText=" 03461000 - Pasta de madeira" w:value=" 03461000 - Pasta de madeira"/>
                <w:listItem w:displayText=" 03461100 - Pasta química de madeira" w:value=" 03461100 - Pasta química de madeira"/>
                <w:listItem w:displayText=" 09000000 - Produtos petrolíferos, combustíveis, electricidade e outras fontes de energia" w:value=" 09000000 - Produtos petrolíferos, combustíveis, electricidade e outras fontes de energia"/>
                <w:listItem w:displayText=" 09100000 - Combustíveis" w:value=" 09100000 - Combustíveis"/>
                <w:listItem w:displayText=" 09110000 - Combustíveis sólidos" w:value=" 09110000 - Combustíveis sólidos"/>
                <w:listItem w:displayText=" 09111000 - Hulha e combustíveis derivados da hulha" w:value=" 09111000 - Hulha e combustíveis derivados da hulha"/>
                <w:listItem w:displayText=" 09111100 - Hulha" w:value=" 09111100 - Hulha"/>
                <w:listItem w:displayText=" 09111200 - Combustíveis derivados da hulha" w:value=" 09111200 - Combustíveis derivados da hulha"/>
                <w:listItem w:displayText=" 09111210 - Carvão de pedra" w:value=" 09111210 - Carvão de pedra"/>
                <w:listItem w:displayText=" 09111220 - Briquetes" w:value=" 09111220 - Briquetes"/>
                <w:listItem w:displayText=" 09111300 - Combustíveis fósseis" w:value=" 09111300 - Combustíveis fósseis"/>
                <w:listItem w:displayText=" 09111400 - Lenha" w:value=" 09111400 - Lenha"/>
                <w:listItem w:displayText=" 09112000 - Linhite e turfa" w:value=" 09112000 - Linhite e turfa"/>
                <w:listItem w:displayText=" 09112100 - Linhite" w:value=" 09112100 - Linhite"/>
                <w:listItem w:displayText=" 09112200 - Turfa" w:value=" 09112200 - Turfa"/>
                <w:listItem w:displayText=" 09113000 - Coque" w:value=" 09113000 - Coque"/>
                <w:listItem w:displayText=" 09120000 - Combustíveis gasosos" w:value=" 09120000 - Combustíveis gasosos"/>
                <w:listItem w:displayText=" 09121000 - Gás de hulha, gás de cidade ou gases similares" w:value=" 09121000 - Gás de hulha, gás de cidade ou gases similares"/>
                <w:listItem w:displayText=" 09121100 - Gás de hulha ou gases similares" w:value=" 09121100 - Gás de hulha ou gases similares"/>
                <w:listItem w:displayText=" 09121200 - Gás de cidade" w:value=" 09121200 - Gás de cidade"/>
                <w:listItem w:displayText=" 09122000 - Propano e butano" w:value=" 09122000 - Propano e butano"/>
                <w:listItem w:displayText=" 09122100 - Gás propano" w:value=" 09122100 - Gás propano"/>
                <w:listItem w:displayText=" 09122110 - Gás propano liquefeito" w:value=" 09122110 - Gás propano liquefeito"/>
                <w:listItem w:displayText=" 09122200 - Gás butano" w:value=" 09122200 - Gás butano"/>
                <w:listItem w:displayText=" 09122210 - Gás butano liquefeito" w:value=" 09122210 - Gás butano liquefeito"/>
                <w:listItem w:displayText=" 09123000 - Gás natural" w:value=" 09123000 - Gás natural"/>
                <w:listItem w:displayText=" 09130000 - Petróleo e destilados" w:value=" 09130000 - Petróleo e destilados"/>
                <w:listItem w:displayText=" 09131000 - Querosene para aeronaves" w:value=" 09131000 - Querosene para aeronaves"/>
                <w:listItem w:displayText=" 09131100 - Combustíveis do tipo querosene para motores de reacção" w:value=" 09131100 - Combustíveis do tipo querosene para motores de reacção"/>
                <w:listItem w:displayText=" 09132000 - Gasolina" w:value=" 09132000 - Gasolina"/>
                <w:listItem w:displayText=" 09132100 - Gasolina sem chumbo" w:value=" 09132100 - Gasolina sem chumbo"/>
                <w:listItem w:displayText=" 09132200 - Gasolina com chumbo" w:value=" 09132200 - Gasolina com chumbo"/>
                <w:listItem w:displayText=" 09132300 - Gasolina com etanol" w:value=" 09132300 - Gasolina com etanol"/>
                <w:listItem w:displayText=" 09133000 - Gás de petróleo liquefeito (GPL)" w:value=" 09133000 - Gás de petróleo liquefeito (GPL)"/>
                <w:listItem w:displayText=" 09134000 - Gasóleos" w:value=" 09134000 - Gasóleos"/>
                <w:listItem w:displayText=" 09134100 - Gasóleo" w:value=" 09134100 - Gasóleo"/>
                <w:listItem w:displayText=" 09134200 - Combustível para motores a diesel" w:value=" 09134200 - Combustível para motores a diesel"/>
                <w:listItem w:displayText=" 09134210 - Gasóleo ou combustível para motores diesel (0,2)" w:value=" 09134210 - Gasóleo ou combustível para motores diesel (0,2)"/>
                <w:listItem w:displayText=" 09134220 - Gasóleo ou combustível para motores diesel (EN 590)" w:value=" 09134220 - Gasóleo ou combustível para motores diesel (EN 590)"/>
                <w:listItem w:displayText=" 09134230 - Biodiesel" w:value=" 09134230 - Biodiesel"/>
                <w:listItem w:displayText=" 09134231 - Biodiesel (B20)" w:value=" 09134231 - Biodiesel (B20)"/>
                <w:listItem w:displayText=" 09134232 - Biodiesel (B100)" w:value=" 09134232 - Biodiesel (B100)"/>
                <w:listItem w:displayText=" 09135000 - Fuelóleos" w:value=" 09135000 - Fuelóleos"/>
                <w:listItem w:displayText=" 09135100 - Combustível para aquecimento" w:value=" 09135100 - Combustível para aquecimento"/>
                <w:listItem w:displayText=" 09135110 - Óleos combustíveis com baixo teor de enxofre" w:value=" 09135110 - Óleos combustíveis com baixo teor de enxofre"/>
                <w:listItem w:displayText=" 09200000 - Petróleo, carvão e produtos petrolíferos" w:value=" 09200000 - Petróleo, carvão e produtos petrolíferos"/>
                <w:listItem w:displayText=" 09210000 - Preparações lubrificantes" w:value=" 09210000 - Preparações lubrificantes"/>
                <w:listItem w:displayText=" 09211000 - Óleos lubrificantes e agentes lubrificantes" w:value=" 09211000 - Óleos lubrificantes e agentes lubrificantes"/>
                <w:listItem w:displayText=" 09211100 - Óleos para motores" w:value=" 09211100 - Óleos para motores"/>
                <w:listItem w:displayText=" 09211200 - Óleos para compressores" w:value=" 09211200 - Óleos para compressores"/>
                <w:listItem w:displayText=" 09211300 - Óleos para turbinas" w:value=" 09211300 - Óleos para turbinas"/>
                <w:listItem w:displayText=" 09211400 - Óleos para engrenagens" w:value=" 09211400 - Óleos para engrenagens"/>
                <w:listItem w:displayText=" 09211500 - Óleos para engrenagens redutoras" w:value=" 09211500 - Óleos para engrenagens redutoras"/>
                <w:listItem w:displayText=" 09211600 - Óleos para sistemas hidráulicos e para outros usos" w:value=" 09211600 - Óleos para sistemas hidráulicos e para outros usos"/>
                <w:listItem w:displayText=" 09211610 - Líquidos para transmissões hidráulicas" w:value=" 09211610 - Líquidos para transmissões hidráulicas"/>
                <w:listItem w:displayText=" 09211620 - Óleos desmoldantes" w:value=" 09211620 - Óleos desmoldantes"/>
                <w:listItem w:displayText=" 09211630 - Óleos anticorrosão" w:value=" 09211630 - Óleos anticorrosão"/>
                <w:listItem w:displayText=" 09211640 - Óleos para isolamento eléctrico" w:value=" 09211640 - Óleos para isolamento eléctrico"/>
                <w:listItem w:displayText=" 09211650 - Fluidos de travões" w:value=" 09211650 - Fluidos de travões"/>
                <w:listItem w:displayText=" 09211700 - Óleos brancos e parafina líquida" w:value=" 09211700 - Óleos brancos e parafina líquida"/>
                <w:listItem w:displayText=" 09211710 - Óleos brancos" w:value=" 09211710 - Óleos brancos"/>
                <w:listItem w:displayText=" 09211720 - Parafina líquida" w:value=" 09211720 - Parafina líquida"/>
                <w:listItem w:displayText=" 09211800 - Óleos e preparações à base de petróleo" w:value=" 09211800 - Óleos e preparações à base de petróleo"/>
                <w:listItem w:displayText=" 09211810 - Óleos leves" w:value=" 09211810 - Óleos leves"/>
                <w:listItem w:displayText=" 09211820 - Óleos de petróleo" w:value=" 09211820 - Óleos de petróleo"/>
                <w:listItem w:displayText=" 09211900 - Óleos lubrificantes para tracção" w:value=" 09211900 - Óleos lubrificantes para tracção"/>
                <w:listItem w:displayText=" 09220000 - Vaselina, ceras e essências especiais" w:value=" 09220000 - Vaselina, ceras e essências especiais"/>
                <w:listItem w:displayText=" 09221000 - Vaselina e ceras de petróleo" w:value=" 09221000 - Vaselina e ceras de petróleo"/>
                <w:listItem w:displayText=" 09221100 - Vaselina" w:value=" 09221100 - Vaselina"/>
                <w:listItem w:displayText=" 09221200 - Parafina" w:value=" 09221200 - Parafina"/>
                <w:listItem w:displayText=" 09221300 - Cera de petróleo" w:value=" 09221300 - Cera de petróleo"/>
                <w:listItem w:displayText=" 09221400 - Resíduos de petróleo" w:value=" 09221400 - Resíduos de petróleo"/>
                <w:listItem w:displayText=" 09222000 - Essências especiais" w:value=" 09222000 - Essências especiais"/>
                <w:listItem w:displayText=" 09222100 - White spirit" w:value=" 09222100 - White spirit"/>
                <w:listItem w:displayText=" 09230000 - Petróleo bruto (crude)" w:value=" 09230000 - Petróleo bruto (crude)"/>
                <w:listItem w:displayText=" 09240000 - Produtos relacionados com petróleo e carvão" w:value=" 09240000 - Produtos relacionados com petróleo e carvão"/>
                <w:listItem w:displayText=" 09241000 - Xistos betuminosos" w:value=" 09241000 - Xistos betuminosos"/>
                <w:listItem w:displayText=" 09242000 - Produtos derivados da hulha" w:value=" 09242000 - Produtos derivados da hulha"/>
                <w:listItem w:displayText=" 09242100 - Petróleo derivado da hulha" w:value=" 09242100 - Petróleo derivado da hulha"/>
                <w:listItem w:displayText=" 09300000 - Electricidade, aquecimento, energia solar e nuclear" w:value=" 09300000 - Electricidade, aquecimento, energia solar e nuclear"/>
                <w:listItem w:displayText=" 09310000 - Electricidade" w:value=" 09310000 - Electricidade"/>
                <w:listItem w:displayText=" 09320000 - Vapor, água quente e produtos afins" w:value=" 09320000 - Vapor, água quente e produtos afins"/>
                <w:listItem w:displayText=" 09321000 - Água quente" w:value=" 09321000 - Água quente"/>
                <w:listItem w:displayText=" 09322000 - Vapor" w:value=" 09322000 - Vapor"/>
                <w:listItem w:displayText=" 09323000 - Aquecimento urbano" w:value=" 09323000 - Aquecimento urbano"/>
                <w:listItem w:displayText=" 09324000 - Aquecimento a grande distância" w:value=" 09324000 - Aquecimento a grande distância"/>
                <w:listItem w:displayText=" 09330000 - Energia solar" w:value=" 09330000 - Energia solar"/>
                <w:listItem w:displayText=" 09331000 - Painéis solares" w:value=" 09331000 - Painéis solares"/>
                <w:listItem w:displayText=" 09331100 - Colectores solares para produção de calor" w:value=" 09331100 - Colectores solares para produção de calor"/>
                <w:listItem w:displayText=" 09331200 - Módulos solares fotovoltaicos" w:value=" 09331200 - Módulos solares fotovoltaicos"/>
                <w:listItem w:displayText=" 09332000 - Instalação solar" w:value=" 09332000 - Instalação solar"/>
                <w:listItem w:displayText=" 09340000 - Combustíveis nucleares" w:value=" 09340000 - Combustíveis nucleares"/>
                <w:listItem w:displayText=" 09341000 - Urânio" w:value=" 09341000 - Urânio"/>
                <w:listItem w:displayText=" 09342000 - Plutónio" w:value=" 09342000 - Plutónio"/>
                <w:listItem w:displayText=" 09343000 - Materiais radioactivos" w:value=" 09343000 - Materiais radioactivos"/>
                <w:listItem w:displayText=" 09344000 - Radioisótopos" w:value=" 09344000 - Radioisótopos"/>
                <w:listItem w:displayText="14000000 - Exploração mineira, metais de base e produtos afins" w:value="14000000 - Exploração mineira, metais de base e produtos afins"/>
                <w:listItem w:displayText="14200000 - Areia e argila" w:value="14200000 - Areia e argila"/>
                <w:listItem w:displayText="14210000 - Saibro, areia, brita e agregados" w:value="14210000 - Saibro, areia, brita e agregados"/>
                <w:listItem w:displayText="14211000 - Areia" w:value="14211000 - Areia"/>
                <w:listItem w:displayText="14211100 - Areia natural" w:value="14211100 - Areia natural"/>
                <w:listItem w:displayText="14212000 - Grânulos, cascalho, pós de pedra, seixos rolados, saibro, pedra britada e triturada, misturas de pedra, seixo-escória e outros agregados" w:value="14212000 - Grânulos, cascalho, pós de pedra, seixos rolados, saibro, pedra britada e triturada, misturas de pedra, seixo-escória e outros agregados"/>
                <w:listItem w:displayText="14212100 - Seixos rolados e saibro" w:value="14212100 - Seixos rolados e saibro"/>
                <w:listItem w:displayText="14212110 - Saibro" w:value="14212110 - Saibro"/>
                <w:listItem w:displayText="14212120 - Seixos rolados" w:value="14212120 - Seixos rolados"/>
                <w:listItem w:displayText="14212200 - Agregados" w:value="14212200 - Agregados"/>
                <w:listItem w:displayText="14212210 - Seixo-escória" w:value="14212210 - Seixo-escória"/>
                <w:listItem w:displayText="14212300 - Pedra britada e triturada" w:value="14212300 - Pedra britada e triturada"/>
                <w:listItem w:displayText="14212310 - Balastro" w:value="14212310 - Balastro"/>
                <w:listItem w:displayText="14212320 - Granito britado" w:value="14212320 - Granito britado"/>
                <w:listItem w:displayText="14212330 - Basalto britado" w:value="14212330 - Basalto britado"/>
                <w:listItem w:displayText="14212400 - Terra" w:value="14212400 - Terra"/>
                <w:listItem w:displayText="14212410 - Terra vegetal" w:value="14212410 - Terra vegetal"/>
                <w:listItem w:displayText="14212420 - Terra proveniente de subsolos" w:value="14212420 - Terra proveniente de subsolos"/>
                <w:listItem w:displayText="14212430 - Cascalho" w:value="14212430 - Cascalho"/>
                <w:listItem w:displayText="14213000 - Macadame, tarmacadame e areias asfálticas" w:value="14213000 - Macadame, tarmacadame e areias asfálticas"/>
                <w:listItem w:displayText="14213100 - Macadame" w:value="14213100 - Macadame"/>
                <w:listItem w:displayText="14213200 - Tarmacadame" w:value="14213200 - Tarmacadame"/>
                <w:listItem w:displayText="14213300 - Areias asfálticas" w:value="14213300 - Areias asfálticas"/>
                <w:listItem w:displayText="14220000 - Argila e caulino" w:value="14220000 - Argila e caulino"/>
                <w:listItem w:displayText="14221000 - Argila" w:value="14221000 - Argila"/>
                <w:listItem w:displayText="14222000 - Caulino" w:value="14222000 - Caulino"/>
                <w:listItem w:displayText="14300000 - Minerais químicos e adubos minerais" w:value="14300000 - Minerais químicos e adubos minerais"/>
                <w:listItem w:displayText="14310000 - Adubos minerais" w:value="14310000 - Adubos minerais"/>
                <w:listItem w:displayText="14311000 - Cálcio natural, fosfato aluminocálcico e sais de potássio naturais em bruto" w:value="14311000 - Cálcio natural, fosfato aluminocálcico e sais de potássio naturais em bruto"/>
                <w:listItem w:displayText="14311100 - Cálcio natural" w:value="14311100 - Cálcio natural"/>
                <w:listItem w:displayText="14311200 - Fosfatos aluminocálcicos" w:value="14311200 - Fosfatos aluminocálcicos"/>
                <w:listItem w:displayText="14311300 - Sais de potássio naturais em bruto" w:value="14311300 - Sais de potássio naturais em bruto"/>
                <w:listItem w:displayText="14312000 - Pirites de ferro" w:value="14312000 - Pirites de ferro"/>
                <w:listItem w:displayText="14312100 - Pirites de ferro não ustuladas" w:value="14312100 - Pirites de ferro não ustuladas"/>
                <w:listItem w:displayText="14320000 - Minerais químicos" w:value="14320000 - Minerais químicos"/>
                <w:listItem w:displayText="14400000 - Sal e cloreto de sódio puro" w:value="14400000 - Sal e cloreto de sódio puro"/>
                <w:listItem w:displayText="14410000 - Sal-gema" w:value="14410000 - Sal-gema"/>
                <w:listItem w:displayText="14420000 - Sal marinho" w:value="14420000 - Sal marinho"/>
                <w:listItem w:displayText="14430000 - Sal evaporado e cloreto de sódio puro" w:value="14430000 - Sal evaporado e cloreto de sódio puro"/>
                <w:listItem w:displayText="14450000 - Salmoura" w:value="14450000 - Salmoura"/>
                <w:listItem w:displayText="14500000 - Produtos relacionados com as indústrias extractivas; pedra-pomes; esmeril; abrasivos naturais; outros minerais e metais preciosos" w:value="14500000 - Produtos relacionados com as indústrias extractivas; pedra-pomes; esmeril; abrasivos naturais; outros minerais e metais preciosos"/>
                <w:listItem w:displayText="14520000 - Pedras preciosas e semipreciosas" w:value="14520000 - Pedras preciosas e semipreciosas"/>
                <w:listItem w:displayText="14521000 - Pedras preciosas e semipreciosas" w:value="14521000 - Pedras preciosas e semipreciosas"/>
                <w:listItem w:displayText="14521100 - Pedras preciosas" w:value="14521100 - Pedras preciosas"/>
                <w:listItem w:displayText="14521140 - Pó de pedras preciosas" w:value="14521140 - Pó de pedras preciosas"/>
                <w:listItem w:displayText="14521200 - Pedras semipreciosas" w:value="14521200 - Pedras semipreciosas"/>
                <w:listItem w:displayText="14521210 - Pó de pedras semipreciosas; pedra-pomes; esmeril e outros abrasivos naturais" w:value="14521210 - Pó de pedras semipreciosas; pedra-pomes; esmeril e outros abrasivos naturais"/>
                <w:listItem w:displayText="14522000 - Diamantes industriais" w:value="14522000 - Diamantes industriais"/>
                <w:listItem w:displayText="14522100 - Pedra-pomes" w:value="14522100 - Pedra-pomes"/>
                <w:listItem w:displayText="14522200 - Diamantes industriais" w:value="14522200 - Diamantes industriais"/>
                <w:listItem w:displayText="14522300 - Esmeril" w:value="14522300 - Esmeril"/>
                <w:listItem w:displayText="14522400 - Abrasivos naturais" w:value="14522400 - Abrasivos naturais"/>
                <w:listItem w:displayText="14523000 - Metais preciosos, minerais e produtos afins" w:value="14523000 - Metais preciosos, minerais e produtos afins"/>
                <w:listItem w:displayText="14523100 - Minerais" w:value="14523100 - Minerais"/>
                <w:listItem w:displayText="14523200 - Ouro" w:value="14523200 - Ouro"/>
                <w:listItem w:displayText="14523300 - Prata" w:value="14523300 - Prata"/>
                <w:listItem w:displayText="14523400 - Platina" w:value="14523400 - Platina"/>
                <w:listItem w:displayText="14600000 - Minérios e ligas de metal" w:value="14600000 - Minérios e ligas de metal"/>
                <w:listItem w:displayText="14610000 - Minérios de metal" w:value="14610000 - Minérios de metal"/>
                <w:listItem w:displayText="14611000 - Minérios de ferro" w:value="14611000 - Minérios de ferro"/>
                <w:listItem w:displayText="14612000 - Minérios de metal não ferrosos" w:value="14612000 - Minérios de metal não ferrosos"/>
                <w:listItem w:displayText="14612100 - Minérios de cobre" w:value="14612100 - Minérios de cobre"/>
                <w:listItem w:displayText="14612200 - Minérios de níquel" w:value="14612200 - Minérios de níquel"/>
                <w:listItem w:displayText="14612300 - Minérios de alumínio" w:value="14612300 - Minérios de alumínio"/>
                <w:listItem w:displayText="14612400 - Minérios de metais preciosos" w:value="14612400 - Minérios de metais preciosos"/>
                <w:listItem w:displayText="14612500 - Minérios de chumbo" w:value="14612500 - Minérios de chumbo"/>
                <w:listItem w:displayText="14612600 - Minérios de zinco" w:value="14612600 - Minérios de zinco"/>
                <w:listItem w:displayText="14612700 - Minérios de estanho" w:value="14612700 - Minérios de estanho"/>
                <w:listItem w:displayText="14613000 - Minérios de urânio e de tório" w:value="14613000 - Minérios de urânio e de tório"/>
                <w:listItem w:displayText="14613100 - Minérios de urânio" w:value="14613100 - Minérios de urânio"/>
                <w:listItem w:displayText="14613200 - Minérios de tório" w:value="14613200 - Minérios de tório"/>
                <w:listItem w:displayText="14614000 - Minérios diversos" w:value="14614000 - Minérios diversos"/>
                <w:listItem w:displayText="14620000 - Ligas" w:value="14620000 - Ligas"/>
                <w:listItem w:displayText="14621000 - Ferro-ligas" w:value="14621000 - Ferro-ligas"/>
                <w:listItem w:displayText="14621100 - Ferro-ligas não CECA" w:value="14621100 - Ferro-ligas não CECA"/>
                <w:listItem w:displayText="14621110 - Ferro-manganés" w:value="14621110 - Ferro-manganés"/>
                <w:listItem w:displayText="14621120 - Ferro-crómio" w:value="14621120 - Ferro-crómio"/>
                <w:listItem w:displayText="14621130 - Ferro-níquel" w:value="14621130 - Ferro-níquel"/>
                <w:listItem w:displayText="14622000 - Aço" w:value="14622000 - Aço"/>
                <w:listItem w:displayText="14630000 - Escórias, desperdícios, resíduos de ferro e sucata" w:value="14630000 - Escórias, desperdícios, resíduos de ferro e sucata"/>
                <w:listItem w:displayText="14700000 - Metais de base" w:value="14700000 - Metais de base"/>
                <w:listItem w:displayText="14710000 - Ferro, chumbo, zinco, estanho e cobre" w:value="14710000 - Ferro, chumbo, zinco, estanho e cobre"/>
                <w:listItem w:displayText="14711000 - Ferro" w:value="14711000 - Ferro"/>
                <w:listItem w:displayText="14711100 - Ferro fundido" w:value="14711100 - Ferro fundido"/>
                <w:listItem w:displayText="14712000 - Chumbo" w:value="14712000 - Chumbo"/>
                <w:listItem w:displayText="14713000 - Zinco" w:value="14713000 - Zinco"/>
                <w:listItem w:displayText="14714000 - Estanho" w:value="14714000 - Estanho"/>
                <w:listItem w:displayText="14715000 - Cobre" w:value="14715000 - Cobre"/>
                <w:listItem w:displayText="14720000 - Alumínio, níquel, escândio, titânio e vanádio" w:value="14720000 - Alumínio, níquel, escândio, titânio e vanádio"/>
                <w:listItem w:displayText="14721000 - Alumínio" w:value="14721000 - Alumínio"/>
                <w:listItem w:displayText="14721100 - Óxido de alumínio" w:value="14721100 - Óxido de alumínio"/>
                <w:listItem w:displayText="14722000 - Níquel" w:value="14722000 - Níquel"/>
                <w:listItem w:displayText="14723000 - Escândio" w:value="14723000 - Escândio"/>
                <w:listItem w:displayText="14724000 - Titânio" w:value="14724000 - Titânio"/>
                <w:listItem w:displayText="14725000 - Vanádio" w:value="14725000 - Vanádio"/>
                <w:listItem w:displayText="14730000 - Crómio, manganês, cobalto, ítrio e zircónio" w:value="14730000 - Crómio, manganês, cobalto, ítrio e zircónio"/>
                <w:listItem w:displayText="14731000 - Crómio" w:value="14731000 - Crómio"/>
                <w:listItem w:displayText="14732000 - Manganês" w:value="14732000 - Manganês"/>
                <w:listItem w:displayText="14733000 - Cobalto" w:value="14733000 - Cobalto"/>
                <w:listItem w:displayText="14734000 - Ítrio" w:value="14734000 - Ítrio"/>
                <w:listItem w:displayText="14735000 - Zircónio" w:value="14735000 - Zircónio"/>
                <w:listItem w:displayText="14740000 - Molibdénio, tecnécio, ruténio e ródio" w:value="14740000 - Molibdénio, tecnécio, ruténio e ródio"/>
                <w:listItem w:displayText="14741000 - Molibdénio" w:value="14741000 - Molibdénio"/>
                <w:listItem w:displayText="14742000 - Tecnécio" w:value="14742000 - Tecnécio"/>
                <w:listItem w:displayText="14743000 - Ruténio" w:value="14743000 - Ruténio"/>
                <w:listItem w:displayText="14744000 - Ródio" w:value="14744000 - Ródio"/>
                <w:listItem w:displayText="14750000 - Cádmio, lutécio, háfnio, tântalo e tungsténio" w:value="14750000 - Cádmio, lutécio, háfnio, tântalo e tungsténio"/>
                <w:listItem w:displayText="14751000 - Cádmio" w:value="14751000 - Cádmio"/>
                <w:listItem w:displayText="14752000 - Lutécio" w:value="14752000 - Lutécio"/>
                <w:listItem w:displayText="14753000 - Háfnio" w:value="14753000 - Háfnio"/>
                <w:listItem w:displayText="14754000 - Tântalo" w:value="14754000 - Tântalo"/>
                <w:listItem w:displayText="14755000 - Tungsténio" w:value="14755000 - Tungsténio"/>
                <w:listItem w:displayText="14760000 - Irídio, gálio, índio, tálio e bário" w:value="14760000 - Irídio, gálio, índio, tálio e bário"/>
                <w:listItem w:displayText="14761000 - Irídio" w:value="14761000 - Irídio"/>
                <w:listItem w:displayText="14762000 - Gálio" w:value="14762000 - Gálio"/>
                <w:listItem w:displayText="14763000 - Índio" w:value="14763000 - Índio"/>
                <w:listItem w:displayText="14764000 - Tálio" w:value="14764000 - Tálio"/>
                <w:listItem w:displayText="14765000 - Bário" w:value="14765000 - Bário"/>
                <w:listItem w:displayText="14770000 - Césio, estrôncio, rubídio e cálcio" w:value="14770000 - Césio, estrôncio, rubídio e cálcio"/>
                <w:listItem w:displayText="14771000 - Césio" w:value="14771000 - Césio"/>
                <w:listItem w:displayText="14772000 - Estrôncio" w:value="14772000 - Estrôncio"/>
                <w:listItem w:displayText="14773000 - Rubídio" w:value="14773000 - Rubídio"/>
                <w:listItem w:displayText="14774000 - Cálcio" w:value="14774000 - Cálcio"/>
                <w:listItem w:displayText="14780000 - Potássio, magnésio, sódio e lítio" w:value="14780000 - Potássio, magnésio, sódio e lítio"/>
                <w:listItem w:displayText="14781000 - Potássio" w:value="14781000 - Potássio"/>
                <w:listItem w:displayText="14782000 - Magnésio" w:value="14782000 - Magnésio"/>
                <w:listItem w:displayText="14783000 - Sódio" w:value="14783000 - Sódio"/>
                <w:listItem w:displayText="14784000 - Lítio" w:value="14784000 - Lítio"/>
                <w:listItem w:displayText="14790000 - Nióbio, ósmio, rénio e paládio" w:value="14790000 - Nióbio, ósmio, rénio e paládio"/>
                <w:listItem w:displayText="14791000 - Nióbio" w:value="14791000 - Nióbio"/>
                <w:listItem w:displayText="14792000 - Ósmio" w:value="14792000 - Ósmio"/>
                <w:listItem w:displayText="14793000 - Rénio" w:value="14793000 - Rénio"/>
                <w:listItem w:displayText="14794000 - Paládio" w:value="14794000 - Paládio"/>
                <w:listItem w:displayText="14800000 - Produtos minerais não metálicos diversos" w:value="14800000 - Produtos minerais não metálicos diversos"/>
                <w:listItem w:displayText="14810000 - Produtos abrasivos" w:value="14810000 - Produtos abrasivos"/>
                <w:listItem w:displayText="14811000 - Mós, pedras de amolar e rebolos" w:value="14811000 - Mós, pedras de amolar e rebolos"/>
                <w:listItem w:displayText="14811100 - Mós" w:value="14811100 - Mós"/>
                <w:listItem w:displayText="14811200 - Pedras de amolar" w:value="14811200 - Pedras de amolar"/>
                <w:listItem w:displayText="14811300 - Rebolos" w:value="14811300 - Rebolos"/>
                <w:listItem w:displayText="14812000 - Abrasivos em pó ou em grão" w:value="14812000 - Abrasivos em pó ou em grão"/>
                <w:listItem w:displayText="14813000 - Corindo artificial" w:value="14813000 - Corindo artificial"/>
                <w:listItem w:displayText="14814000 - Grafite artificial" w:value="14814000 - Grafite artificial"/>
                <w:listItem w:displayText="14820000 - Vidro" w:value="14820000 - Vidro"/>
                <w:listItem w:displayText="14830000 - Fibra de vidro" w:value="14830000 - Fibra de vidro"/>
                <w:listItem w:displayText="14900000 - Matérias-primas secundárias de recuperação" w:value="14900000 - Matérias-primas secundárias de recuperação"/>
                <w:listItem w:displayText="14910000 - Matérias-primas secundárias metálicas de recuperação" w:value="14910000 - Matérias-primas secundárias metálicas de recuperação"/>
                <w:listItem w:displayText="14920000 - Matérias-primas secundárias não metálicas de recuperação" w:value="14920000 - Matérias-primas secundárias não metálicas de recuperação"/>
                <w:listItem w:displayText="14930000 - Cinzas e resíduos contendo metais" w:value="14930000 - Cinzas e resíduos contendo metais"/>
                <w:listItem w:displayText="15000000 - Produtos alimentares, bebidas, tabaco e produtos afins" w:value="15000000 - Produtos alimentares, bebidas, tabaco e produtos afins"/>
                <w:listItem w:displayText="15100000 - Produtos de origem animal, carne e produtos à base de carne" w:value="15100000 - Produtos de origem animal, carne e produtos à base de carne"/>
                <w:listItem w:displayText="15110000 - Carne" w:value="15110000 - Carne"/>
                <w:listItem w:displayText="15111000 - Carne de bovino" w:value="15111000 - Carne de bovino"/>
                <w:listItem w:displayText="15111100 - Carne de vaca" w:value="15111100 - Carne de vaca"/>
                <w:listItem w:displayText="15111200 - Carne de vitela" w:value="15111200 - Carne de vitela"/>
                <w:listItem w:displayText="15112000 - Carne de aves de capoeira" w:value="15112000 - Carne de aves de capoeira"/>
                <w:listItem w:displayText="15112100 - Carnes frescas de aves de capoeira" w:value="15112100 - Carnes frescas de aves de capoeira"/>
                <w:listItem w:displayText="15112110 - Gansos" w:value="15112110 - Gansos"/>
                <w:listItem w:displayText="15112120 - Perus" w:value="15112120 - Perus"/>
                <w:listItem w:displayText="15112130 - Frangos" w:value="15112130 - Frangos"/>
                <w:listItem w:displayText="15112140 - Patos" w:value="15112140 - Patos"/>
                <w:listItem w:displayText="15112300 - Fígados de aves de capoeira" w:value="15112300 - Fígados de aves de capoeira"/>
                <w:listItem w:displayText="15112310 - Pasta de fígado (foie gras)" w:value="15112310 - Pasta de fígado (foie gras)"/>
                <w:listItem w:displayText="15113000 - Carne de suíno" w:value="15113000 - Carne de suíno"/>
                <w:listItem w:displayText="15114000 - Miudezas" w:value="15114000 - Miudezas"/>
                <w:listItem w:displayText="15115000 - Carne de borrego e de carneiro" w:value="15115000 - Carne de borrego e de carneiro"/>
                <w:listItem w:displayText="15115100 - Carne de borrego" w:value="15115100 - Carne de borrego"/>
                <w:listItem w:displayText="15115200 - Carne de carneiro" w:value="15115200 - Carne de carneiro"/>
                <w:listItem w:displayText="15117000 - Carne de caprino" w:value="15117000 - Carne de caprino"/>
                <w:listItem w:displayText="15118000 - Carne de animais da espécie cavalar, asinina e muar" w:value="15118000 - Carne de animais da espécie cavalar, asinina e muar"/>
                <w:listItem w:displayText="15118100 - Carne de animais da espécie cavalar" w:value="15118100 - Carne de animais da espécie cavalar"/>
                <w:listItem w:displayText="15118900 - Carne de animais da espécie asinina e muar" w:value="15118900 - Carne de animais da espécie asinina e muar"/>
                <w:listItem w:displayText="15119000 - Carnes diversas" w:value="15119000 - Carnes diversas"/>
                <w:listItem w:displayText="15119100 - Carne de coelho" w:value="15119100 - Carne de coelho"/>
                <w:listItem w:displayText="15119200 - Carne de lebre" w:value="15119200 - Carne de lebre"/>
                <w:listItem w:displayText="15119300 - Caça" w:value="15119300 - Caça"/>
                <w:listItem w:displayText="15119400 - Coxas de rã" w:value="15119400 - Coxas de rã"/>
                <w:listItem w:displayText="15119500 - Pombos" w:value="15119500 - Pombos"/>
                <w:listItem w:displayText="15119600 - Carne de peixe" w:value="15119600 - Carne de peixe"/>
                <w:listItem w:displayText="15130000 - Produtos à base de carne" w:value="15130000 - Produtos à base de carne"/>
                <w:listItem w:displayText="15131000 - Conservas e preparações à base de carne" w:value="15131000 - Conservas e preparações à base de carne"/>
                <w:listItem w:displayText="15131100 - Produtos à base de enchidos de carne" w:value="15131100 - Produtos à base de enchidos de carne"/>
                <w:listItem w:displayText="15131110 - Enchidos de carne" w:value="15131110 - Enchidos de carne"/>
                <w:listItem w:displayText="15131120 - Produtos à base de enchidos" w:value="15131120 - Produtos à base de enchidos"/>
                <w:listItem w:displayText="15131130 - Enchidos" w:value="15131130 - Enchidos"/>
                <w:listItem w:displayText="15131134 - Morcela preta e outros enchidos de sangue" w:value="15131134 - Morcela preta e outros enchidos de sangue"/>
                <w:listItem w:displayText="15131135 - Enchidos de carne de aves de capoeira" w:value="15131135 - Enchidos de carne de aves de capoeira"/>
                <w:listItem w:displayText="15131200 - Carnes secas, fumadas, salgadas ou temperadas" w:value="15131200 - Carnes secas, fumadas, salgadas ou temperadas"/>
                <w:listItem w:displayText="15131210 - Presunto fumado" w:value="15131210 - Presunto fumado"/>
                <w:listItem w:displayText="15131220 - Toucinho fumado (bacon)" w:value="15131220 - Toucinho fumado (bacon)"/>
                <w:listItem w:displayText="15131230 - Salame" w:value="15131230 - Salame"/>
                <w:listItem w:displayText="15131300 - Preparações à base de fígado" w:value="15131300 - Preparações à base de fígado"/>
                <w:listItem w:displayText="15131310 - Pâté (pasta de fígado)" w:value="15131310 - Pâté (pasta de fígado)"/>
                <w:listItem w:displayText="15131320 - Preparações à base de fígado de ganso ou de pato" w:value="15131320 - Preparações à base de fígado de ganso ou de pato"/>
                <w:listItem w:displayText="15131400 - Produtos à base de carne de suíno" w:value="15131400 - Produtos à base de carne de suíno"/>
                <w:listItem w:displayText="15131410 - Presunto" w:value="15131410 - Presunto"/>
                <w:listItem w:displayText="15131420 - Almôndegas" w:value="15131420 - Almôndegas"/>
                <w:listItem w:displayText="15131490 - Pratos à base de carne de suíno, preparados" w:value="15131490 - Pratos à base de carne de suíno, preparados"/>
                <w:listItem w:displayText="15131500 - Produtos de aviário" w:value="15131500 - Produtos de aviário"/>
                <w:listItem w:displayText="15131600 - Produtos à base de carne de vaca e de vitela" w:value="15131600 - Produtos à base de carne de vaca e de vitela"/>
                <w:listItem w:displayText="15131610 - Almôndegas de carne de vaca" w:value="15131610 - Almôndegas de carne de vaca"/>
                <w:listItem w:displayText="15131620 - Carne de vaca picada" w:value="15131620 - Carne de vaca picada"/>
                <w:listItem w:displayText="15131640 - Bife de carne picada" w:value="15131640 - Bife de carne picada"/>
                <w:listItem w:displayText="15131700 - Preparações à base de carne" w:value="15131700 - Preparações à base de carne"/>
                <w:listItem w:displayText="15200000 - Preparações e conservas à base de peixe" w:value="15200000 - Preparações e conservas à base de peixe"/>
                <w:listItem w:displayText="15210000 - Filetes de peixe, fígado e ovas de peixe" w:value="15210000 - Filetes de peixe, fígado e ovas de peixe"/>
                <w:listItem w:displayText="15211000 - Filetes de peixe" w:value="15211000 - Filetes de peixe"/>
                <w:listItem w:displayText="15211100 - Filetes de peixe frescos" w:value="15211100 - Filetes de peixe frescos"/>
                <w:listItem w:displayText="15212000 - Ovas de peixe" w:value="15212000 - Ovas de peixe"/>
                <w:listItem w:displayText="15213000 - Fígado de peixe" w:value="15213000 - Fígado de peixe"/>
                <w:listItem w:displayText="15220000 - Peixe, filetes de peixe e outras carnes de peixe, congelados" w:value="15220000 - Peixe, filetes de peixe e outras carnes de peixe, congelados"/>
                <w:listItem w:displayText="15221000 - Peixe congelado" w:value="15221000 - Peixe congelado"/>
                <w:listItem w:displayText="15229000 - Produtos à base de peixe, congelados" w:value="15229000 - Produtos à base de peixe, congelados"/>
                <w:listItem w:displayText="15230000 - Peixe seco ou salgado;  peixe em salmoura; peixe fumado" w:value="15230000 - Peixe seco ou salgado;  peixe em salmoura; peixe fumado"/>
                <w:listItem w:displayText="15231000 - Peixe seco" w:value="15231000 - Peixe seco"/>
                <w:listItem w:displayText="15232000 - Peixe salgado" w:value="15232000 - Peixe salgado"/>
                <w:listItem w:displayText="15233000 - Peixe em salmoura" w:value="15233000 - Peixe em salmoura"/>
                <w:listItem w:displayText="15234000 - Peixe fumado" w:value="15234000 - Peixe fumado"/>
                <w:listItem w:displayText="15235000 - Conservas à base de peixe" w:value="15235000 - Conservas à base de peixe"/>
                <w:listItem w:displayText="15240000 - Peixe em conserva ou em lata e outras preparações ou conservas à base de peixe" w:value="15240000 - Peixe em conserva ou em lata e outras preparações ou conservas à base de peixe"/>
                <w:listItem w:displayText="15241000 - Peixe panado, peixe em lata" w:value="15241000 - Peixe panado, peixe em lata"/>
                <w:listItem w:displayText="15241100 - Salmão em lata" w:value="15241100 - Salmão em lata"/>
                <w:listItem w:displayText="15241200 - Preparações e conservas de arenque" w:value="15241200 - Preparações e conservas de arenque"/>
                <w:listItem w:displayText="15241300 - Sardinha" w:value="15241300 - Sardinha"/>
                <w:listItem w:displayText="15241400 - Atum em lata" w:value="15241400 - Atum em lata"/>
                <w:listItem w:displayText="15241500 - Cavala" w:value="15241500 - Cavala"/>
                <w:listItem w:displayText="15241600 - Anchova" w:value="15241600 - Anchova"/>
                <w:listItem w:displayText="15241700 - Panados de peixe tipo &quot;douradinhos&quot;" w:value="15241700 - Panados de peixe tipo &quot;douradinhos&quot;"/>
                <w:listItem w:displayText="15241800 - Preparações à base de peixe panado" w:value="15241800 - Preparações à base de peixe panado"/>
                <w:listItem w:displayText="15242000 - Pratos à base de peixe, preparados" w:value="15242000 - Pratos à base de peixe, preparados"/>
                <w:listItem w:displayText="15243000 - Preparações à base de peixe" w:value="15243000 - Preparações à base de peixe"/>
                <w:listItem w:displayText="15244000 - Caviar e ovas de peixe" w:value="15244000 - Caviar e ovas de peixe"/>
                <w:listItem w:displayText="15244100 - Caviar" w:value="15244100 - Caviar"/>
                <w:listItem w:displayText="15244200 - Ovas" w:value="15244200 - Ovas"/>
                <w:listItem w:displayText="15250000 - Marisco" w:value="15250000 - Marisco"/>
                <w:listItem w:displayText="15251000 - Crustáceos congelados" w:value="15251000 - Crustáceos congelados"/>
                <w:listItem w:displayText="15252000 - Crustáceos preparados ou em conserva" w:value="15252000 - Crustáceos preparados ou em conserva"/>
                <w:listItem w:displayText="15253000 - Produtos à base de moluscos" w:value="15253000 - Produtos à base de moluscos"/>
                <w:listItem w:displayText="15300000 - Fruta, produtos hortícolas e produtos afins" w:value="15300000 - Fruta, produtos hortícolas e produtos afins"/>
                <w:listItem w:displayText="15310000 - Batata e produtos à base de batata" w:value="15310000 - Batata e produtos à base de batata"/>
                <w:listItem w:displayText="15311000 - Batata congelada" w:value="15311000 - Batata congelada"/>
                <w:listItem w:displayText="15311100 - Batata frita" w:value="15311100 - Batata frita"/>
                <w:listItem w:displayText="15311200 - Batata cortada em pedaços ou fatias e outro tipo de batata congelada" w:value="15311200 - Batata cortada em pedaços ou fatias e outro tipo de batata congelada"/>
                <w:listItem w:displayText="15312000 - Produtos à base de batata" w:value="15312000 - Produtos à base de batata"/>
                <w:listItem w:displayText="15312100 - Puré de batata instantâneo" w:value="15312100 - Puré de batata instantâneo"/>
                <w:listItem w:displayText="15312200 - Batata previamente cozida, para fritura" w:value="15312200 - Batata previamente cozida, para fritura"/>
                <w:listItem w:displayText="15312300 - Batata frita às rodelas" w:value="15312300 - Batata frita às rodelas"/>
                <w:listItem w:displayText="15312310 - Batata frita às rodelas, aromatizada" w:value="15312310 - Batata frita às rodelas, aromatizada"/>
                <w:listItem w:displayText="15312400 - Refeições leves à base de batata" w:value="15312400 - Refeições leves à base de batata"/>
                <w:listItem w:displayText="15312500 - Croquetes de batata" w:value="15312500 - Croquetes de batata"/>
                <w:listItem w:displayText="15313000 - Batata transformada" w:value="15313000 - Batata transformada"/>
                <w:listItem w:displayText="15320000 - Sumos de fruta e de produtos hortícolas" w:value="15320000 - Sumos de fruta e de produtos hortícolas"/>
                <w:listItem w:displayText="15321000 - Sumos de fruta" w:value="15321000 - Sumos de fruta"/>
                <w:listItem w:displayText="15321100 - Sumo de laranja" w:value="15321100 - Sumo de laranja"/>
                <w:listItem w:displayText="15321200 - Sumo de toranja" w:value="15321200 - Sumo de toranja"/>
                <w:listItem w:displayText="15321300 - Sumo de limão" w:value="15321300 - Sumo de limão"/>
                <w:listItem w:displayText="15321400 - Sumo de ananás" w:value="15321400 - Sumo de ananás"/>
                <w:listItem w:displayText="15321500 - Sumo de uva" w:value="15321500 - Sumo de uva"/>
                <w:listItem w:displayText="15321600 - Sumo de maçã" w:value="15321600 - Sumo de maçã"/>
                <w:listItem w:displayText="15321700 - Misturas de sumos não concentrados" w:value="15321700 - Misturas de sumos não concentrados"/>
                <w:listItem w:displayText="15321800 - Sumos concentrados" w:value="15321800 - Sumos concentrados"/>
                <w:listItem w:displayText="15322000 - Sumos de produtos hortícolas" w:value="15322000 - Sumos de produtos hortícolas"/>
                <w:listItem w:displayText="15322100 - Sumo de tomate" w:value="15322100 - Sumo de tomate"/>
                <w:listItem w:displayText="15330000 - Frutos e produtos hortícolas transformados" w:value="15330000 - Frutos e produtos hortícolas transformados"/>
                <w:listItem w:displayText="15331000 - Produtos hortícolas transformados" w:value="15331000 - Produtos hortícolas transformados"/>
                <w:listItem w:displayText="15331100 - Produtos hortícolas frescos ou congelados" w:value="15331100 - Produtos hortícolas frescos ou congelados"/>
                <w:listItem w:displayText="15331110 - Raízes comestíveis transformadas" w:value="15331110 - Raízes comestíveis transformadas"/>
                <w:listItem w:displayText="15331120 - Tubérculos transformados" w:value="15331120 - Tubérculos transformados"/>
                <w:listItem w:displayText="15331130 - Feijão, ervilha, pimento, tomate e outros produtos hortícolas" w:value="15331130 - Feijão, ervilha, pimento, tomate e outros produtos hortícolas"/>
                <w:listItem w:displayText="15331131 - Feijão transformado" w:value="15331131 - Feijão transformado"/>
                <w:listItem w:displayText="15331132 - Ervilha transformada" w:value="15331132 - Ervilha transformada"/>
                <w:listItem w:displayText="15331133 - Ervilha partida" w:value="15331133 - Ervilha partida"/>
                <w:listItem w:displayText="15331134 - Tomate transformado" w:value="15331134 - Tomate transformado"/>
                <w:listItem w:displayText="15331135 - Cogumelos transformados" w:value="15331135 - Cogumelos transformados"/>
                <w:listItem w:displayText="15331136 - Pimento transformado" w:value="15331136 - Pimento transformado"/>
                <w:listItem w:displayText="15331137 - Rebentos de soja" w:value="15331137 - Rebentos de soja"/>
                <w:listItem w:displayText="15331138 - Trufas" w:value="15331138 - Trufas"/>
                <w:listItem w:displayText="15331140 - Couve e hortaliça de folha" w:value="15331140 - Couve e hortaliça de folha"/>
                <w:listItem w:displayText="15331142 - Couve transformada" w:value="15331142 - Couve transformada"/>
                <w:listItem w:displayText="15331150 - Grãos de leguminosas transformados" w:value="15331150 - Grãos de leguminosas transformados"/>
                <w:listItem w:displayText="15331170 - Produtos hortícolas congelados" w:value="15331170 - Produtos hortícolas congelados"/>
                <w:listItem w:displayText="15331400 - Produtos hortícolas conservados e/ou em lata" w:value="15331400 - Produtos hortícolas conservados e/ou em lata"/>
                <w:listItem w:displayText="15331410 - Feijão em molho de tomate" w:value="15331410 - Feijão em molho de tomate"/>
                <w:listItem w:displayText="15331411 - Feijão branco cozido, em molho de tomate" w:value="15331411 - Feijão branco cozido, em molho de tomate"/>
                <w:listItem w:displayText="15331420 - Tomate em conserva" w:value="15331420 - Tomate em conserva"/>
                <w:listItem w:displayText="15331423 - Tomate em lata" w:value="15331423 - Tomate em lata"/>
                <w:listItem w:displayText="15331425 - Polpa de tomate" w:value="15331425 - Polpa de tomate"/>
                <w:listItem w:displayText="15331427 - Polpa de tomate concentrada" w:value="15331427 - Polpa de tomate concentrada"/>
                <w:listItem w:displayText="15331428 - Molho de tomate" w:value="15331428 - Molho de tomate"/>
                <w:listItem w:displayText="15331430 - Cogumelos em lata" w:value="15331430 - Cogumelos em lata"/>
                <w:listItem w:displayText="15331450 - Azeitona transformada" w:value="15331450 - Azeitona transformada"/>
                <w:listItem w:displayText="15331460 - Produtos hortícolas em lata" w:value="15331460 - Produtos hortícolas em lata"/>
                <w:listItem w:displayText="15331461 - Chucrute em lata" w:value="15331461 - Chucrute em lata"/>
                <w:listItem w:displayText="15331462 - Ervilha em lata" w:value="15331462 - Ervilha em lata"/>
                <w:listItem w:displayText="15331463 - Feijão em grão em lata" w:value="15331463 - Feijão em grão em lata"/>
                <w:listItem w:displayText="15331464 - Feijão inteiro em lata" w:value="15331464 - Feijão inteiro em lata"/>
                <w:listItem w:displayText="15331465 - Espargos em lata" w:value="15331465 - Espargos em lata"/>
                <w:listItem w:displayText="15331466 - Azeitona em lata" w:value="15331466 - Azeitona em lata"/>
                <w:listItem w:displayText="15331470 - Milho doce" w:value="15331470 - Milho doce"/>
                <w:listItem w:displayText="15331480 - Produtos hortícolas conservados provisoriamente" w:value="15331480 - Produtos hortícolas conservados provisoriamente"/>
                <w:listItem w:displayText="15331500 - Produtos hortícolas conservados em vinagre" w:value="15331500 - Produtos hortícolas conservados em vinagre"/>
                <w:listItem w:displayText="15332000 - Fruta e frutos de casca rija transformados" w:value="15332000 - Fruta e frutos de casca rija transformados"/>
                <w:listItem w:displayText="15332100 - Fruta transformada" w:value="15332100 - Fruta transformada"/>
                <w:listItem w:displayText="15332140 - Maçã transformada" w:value="15332140 - Maçã transformada"/>
                <w:listItem w:displayText="15332150 - Pêra transformada" w:value="15332150 - Pêra transformada"/>
                <w:listItem w:displayText="15332160 - Banana transformada" w:value="15332160 - Banana transformada"/>
                <w:listItem w:displayText="15332170 - Ruibarbo" w:value="15332170 - Ruibarbo"/>
                <w:listItem w:displayText="15332180 - Melão" w:value="15332180 - Melão"/>
                <w:listItem w:displayText="15332200 - Doces e geleias de fruta; purés e pastas de fruta ou de frutos de casca rija" w:value="15332200 - Doces e geleias de fruta; purés e pastas de fruta ou de frutos de casca rija"/>
                <w:listItem w:displayText="15332230 - Doces de citrinos" w:value="15332230 - Doces de citrinos"/>
                <w:listItem w:displayText="15332231 - Doce de laranja" w:value="15332231 - Doce de laranja"/>
                <w:listItem w:displayText="15332232 - Doce de limão" w:value="15332232 - Doce de limão"/>
                <w:listItem w:displayText="15332240 - Geleias de fruta" w:value="15332240 - Geleias de fruta"/>
                <w:listItem w:displayText="15332250 - Pastas de fruta" w:value="15332250 - Pastas de fruta"/>
                <w:listItem w:displayText="15332260 - Pastas de frutos de casca rija" w:value="15332260 - Pastas de frutos de casca rija"/>
                <w:listItem w:displayText="15332261 - Manteiga de amendoim" w:value="15332261 - Manteiga de amendoim"/>
                <w:listItem w:displayText="15332270 - Purés de fruta" w:value="15332270 - Purés de fruta"/>
                <w:listItem w:displayText="15332290 - Doces de fruta" w:value="15332290 - Doces de fruta"/>
                <w:listItem w:displayText="15332291 - Doce de damasco" w:value="15332291 - Doce de damasco"/>
                <w:listItem w:displayText="15332292 - Doce de amora" w:value="15332292 - Doce de amora"/>
                <w:listItem w:displayText="15332293 - Doce de groselha" w:value="15332293 - Doce de groselha"/>
                <w:listItem w:displayText="15332294 - Doce de cereja" w:value="15332294 - Doce de cereja"/>
                <w:listItem w:displayText="15332295 - Doce de framboesa" w:value="15332295 - Doce de framboesa"/>
                <w:listItem w:displayText="15332296 - Doce de morango" w:value="15332296 - Doce de morango"/>
                <w:listItem w:displayText="15332300 - Frutos de casca transformados" w:value="15332300 - Frutos de casca transformados"/>
                <w:listItem w:displayText="15332310 - Frutos de casca rija torrados ou salgados" w:value="15332310 - Frutos de casca rija torrados ou salgados"/>
                <w:listItem w:displayText="15332400 - Frutos em conserva" w:value="15332400 - Frutos em conserva"/>
                <w:listItem w:displayText="15332410 - Frutos secos" w:value="15332410 - Frutos secos"/>
                <w:listItem w:displayText="15332411 - Uvas de corinto transformadas" w:value="15332411 - Uvas de corinto transformadas"/>
                <w:listItem w:displayText="15332412 - Passas transformadas" w:value="15332412 - Passas transformadas"/>
                <w:listItem w:displayText="15332419 - Sultanas" w:value="15332419 - Sultanas"/>
                <w:listItem w:displayText="15333000 - Subprodutos vegetais" w:value="15333000 - Subprodutos vegetais"/>
                <w:listItem w:displayText="15400000 - Óleos e gorduras animais e vegetais" w:value="15400000 - Óleos e gorduras animais e vegetais"/>
                <w:listItem w:displayText="15410000 - Óleos e gorduras animais e vegetais brutos" w:value="15410000 - Óleos e gorduras animais e vegetais brutos"/>
                <w:listItem w:displayText="15411000 - Óleos animais e vegetais" w:value="15411000 - Óleos animais e vegetais"/>
                <w:listItem w:displayText="15411100 - Óleos vegetais" w:value="15411100 - Óleos vegetais"/>
                <w:listItem w:displayText="15411110 - Azeite" w:value="15411110 - Azeite"/>
                <w:listItem w:displayText="15411120 - Óleo de sésamo" w:value="15411120 - Óleo de sésamo"/>
                <w:listItem w:displayText="15411130 - Óleo de amendoim" w:value="15411130 - Óleo de amendoim"/>
                <w:listItem w:displayText="15411140 - Óleo de coco" w:value="15411140 - Óleo de coco"/>
                <w:listItem w:displayText="15411200 - Óleo de cozinha" w:value="15411200 - Óleo de cozinha"/>
                <w:listItem w:displayText="15411210 - Óleo para fritar" w:value="15411210 - Óleo para fritar"/>
                <w:listItem w:displayText="15412000 - Gorduras" w:value="15412000 - Gorduras"/>
                <w:listItem w:displayText="15412100 - Gorduras de origem animal" w:value="15412100 - Gorduras de origem animal"/>
                <w:listItem w:displayText="15412200 - Gorduras de origem vegetal" w:value="15412200 - Gorduras de origem vegetal"/>
                <w:listItem w:displayText="15413000 - Resíduos sólidos provenientes de gorduras ou óleos vegetais" w:value="15413000 - Resíduos sólidos provenientes de gorduras ou óleos vegetais"/>
                <w:listItem w:displayText="15413100 - Bagaços" w:value="15413100 - Bagaços"/>
                <w:listItem w:displayText="15420000 - Óleos e gorduras refinados" w:value="15420000 - Óleos e gorduras refinados"/>
                <w:listItem w:displayText="15421000 - Óleos refinados" w:value="15421000 - Óleos refinados"/>
                <w:listItem w:displayText="15422000 - Gorduras refinadas" w:value="15422000 - Gorduras refinadas"/>
                <w:listItem w:displayText="15423000 - Gorduras e óleos hidrogenados ou esterificados" w:value="15423000 - Gorduras e óleos hidrogenados ou esterificados"/>
                <w:listItem w:displayText="15424000 - Ceras vegetais" w:value="15424000 - Ceras vegetais"/>
                <w:listItem w:displayText="15430000 - Gorduras alimentares" w:value="15430000 - Gorduras alimentares"/>
                <w:listItem w:displayText="15431000 - Margarinas e preparações similares" w:value="15431000 - Margarinas e preparações similares"/>
                <w:listItem w:displayText="15431100 - Margarina" w:value="15431100 - Margarina"/>
                <w:listItem w:displayText="15431110 - Margarina líquida" w:value="15431110 - Margarina líquida"/>
                <w:listItem w:displayText="15431200 - Cremes para barrar com baixo teor de matéria gorda" w:value="15431200 - Cremes para barrar com baixo teor de matéria gorda"/>
                <w:listItem w:displayText="15500000 - Lacticínios" w:value="15500000 - Lacticínios"/>
                <w:listItem w:displayText="15510000 - Leite e natas" w:value="15510000 - Leite e natas"/>
                <w:listItem w:displayText="15511000 - Leite" w:value="15511000 - Leite"/>
                <w:listItem w:displayText="15511100 - Leite pasteurizado" w:value="15511100 - Leite pasteurizado"/>
                <w:listItem w:displayText="15511200 - Leite esterilizado" w:value="15511200 - Leite esterilizado"/>
                <w:listItem w:displayText="15511210 - Leite do tipo UHT" w:value="15511210 - Leite do tipo UHT"/>
                <w:listItem w:displayText="15511300 - Leite magro" w:value="15511300 - Leite magro"/>
                <w:listItem w:displayText="15511400 - Leite meio-gordo" w:value="15511400 - Leite meio-gordo"/>
                <w:listItem w:displayText="15511500 - Leite gordo" w:value="15511500 - Leite gordo"/>
                <w:listItem w:displayText="15511600 - Leite condensado" w:value="15511600 - Leite condensado"/>
                <w:listItem w:displayText="15511700 - Leite em pó" w:value="15511700 - Leite em pó"/>
                <w:listItem w:displayText="15512000 - Natas" w:value="15512000 - Natas"/>
                <w:listItem w:displayText="15512100 - Natas magras" w:value="15512100 - Natas magras"/>
                <w:listItem w:displayText="15512200 - Natas gordas" w:value="15512200 - Natas gordas"/>
                <w:listItem w:displayText="15512300 - Natas coalhadas (clotted cream)" w:value="15512300 - Natas coalhadas (clotted cream)"/>
                <w:listItem w:displayText="15512900 - Natas batidas" w:value="15512900 - Natas batidas"/>
                <w:listItem w:displayText="15530000 - Manteiga" w:value="15530000 - Manteiga"/>
                <w:listItem w:displayText="15540000 - Queijo" w:value="15540000 - Queijo"/>
                <w:listItem w:displayText="15541000 - Queijo de mesa" w:value="15541000 - Queijo de mesa"/>
                <w:listItem w:displayText="15542000 - Queijo fresco" w:value="15542000 - Queijo fresco"/>
                <w:listItem w:displayText="15542100 - Queijo cottage" w:value="15542100 - Queijo cottage"/>
                <w:listItem w:displayText="15542200 - Queijo mole" w:value="15542200 - Queijo mole"/>
                <w:listItem w:displayText="15542300 - Queijo feta" w:value="15542300 - Queijo feta"/>
                <w:listItem w:displayText="15543000 - Queijo ralado, em pó, de pasta azul e outros tipos" w:value="15543000 - Queijo ralado, em pó, de pasta azul e outros tipos"/>
                <w:listItem w:displayText="15543100 - Queijo de pasta azul" w:value="15543100 - Queijo de pasta azul"/>
                <w:listItem w:displayText="15543200 - Queijo cheddar" w:value="15543200 - Queijo cheddar"/>
                <w:listItem w:displayText="15543300 - Queijo ralado" w:value="15543300 - Queijo ralado"/>
                <w:listItem w:displayText="15543400 - Queijo parmesão" w:value="15543400 - Queijo parmesão"/>
                <w:listItem w:displayText="15544000 - Queijo duro" w:value="15544000 - Queijo duro"/>
                <w:listItem w:displayText="15545000 - Queijo para barrar" w:value="15545000 - Queijo para barrar"/>
                <w:listItem w:displayText="15550000 - Lacticínios variados" w:value="15550000 - Lacticínios variados"/>
                <w:listItem w:displayText="15551000 - Iogurte e outros produtos lácteos fermentados" w:value="15551000 - Iogurte e outros produtos lácteos fermentados"/>
                <w:listItem w:displayText="15551300 - Iogurte" w:value="15551300 - Iogurte"/>
                <w:listItem w:displayText="15551310 - Iogurte não aromatizado" w:value="15551310 - Iogurte não aromatizado"/>
                <w:listItem w:displayText="15551320 - Iogurte aromatizado" w:value="15551320 - Iogurte aromatizado"/>
                <w:listItem w:displayText="15551500 - Leitelho" w:value="15551500 - Leitelho"/>
                <w:listItem w:displayText="15552000 - Caseína" w:value="15552000 - Caseína"/>
                <w:listItem w:displayText="15553000 - Lactose ou xarope de lactose" w:value="15553000 - Lactose ou xarope de lactose"/>
                <w:listItem w:displayText="15554000 - Soro de leite" w:value="15554000 - Soro de leite"/>
                <w:listItem w:displayText="15555000 - Gelados e produtos similares" w:value="15555000 - Gelados e produtos similares"/>
                <w:listItem w:displayText="15555100 - Gelados" w:value="15555100 - Gelados"/>
                <w:listItem w:displayText="15555200 - Sorvetes" w:value="15555200 - Sorvetes"/>
                <w:listItem w:displayText="15600000 - Produtos da transformação de cereais e leguminosas, amidos e féculas" w:value="15600000 - Produtos da transformação de cereais e leguminosas, amidos e féculas"/>
                <w:listItem w:displayText="15610000 - Produtos da transformação de cereais e leguminosas" w:value="15610000 - Produtos da transformação de cereais e leguminosas"/>
                <w:listItem w:displayText="15611000 - Arroz descascado" w:value="15611000 - Arroz descascado"/>
                <w:listItem w:displayText="15612000 - Farinhas de cereais ou leguminosas e produtos afins" w:value="15612000 - Farinhas de cereais ou leguminosas e produtos afins"/>
                <w:listItem w:displayText="15612100 - Farinha de trigo" w:value="15612100 - Farinha de trigo"/>
                <w:listItem w:displayText="15612110 - Farinha de trigo integral" w:value="15612110 - Farinha de trigo integral"/>
                <w:listItem w:displayText="15612120 - Farinha para panificação" w:value="15612120 - Farinha para panificação"/>
                <w:listItem w:displayText="15612130 - Farinha simples" w:value="15612130 - Farinha simples"/>
                <w:listItem w:displayText="15612150 - Farinha para pastelaria" w:value="15612150 - Farinha para pastelaria"/>
                <w:listItem w:displayText="15612190 - Farinha com fermento" w:value="15612190 - Farinha com fermento"/>
                <w:listItem w:displayText="15612200 - Farinhas de cereais" w:value="15612200 - Farinhas de cereais"/>
                <w:listItem w:displayText="15612210 - Farinha de milho" w:value="15612210 - Farinha de milho"/>
                <w:listItem w:displayText="15612220 - Farinha de arroz" w:value="15612220 - Farinha de arroz"/>
                <w:listItem w:displayText="15612300 - Farinhas e sêmolas de produtos hortícolas" w:value="15612300 - Farinhas e sêmolas de produtos hortícolas"/>
                <w:listItem w:displayText="15612400 - Misturas para a preparação de produtos de padaria" w:value="15612400 - Misturas para a preparação de produtos de padaria"/>
                <w:listItem w:displayText="15612410 - Misturas para a preparação de produtos de pastelaria" w:value="15612410 - Misturas para a preparação de produtos de pastelaria"/>
                <w:listItem w:displayText="15612420 - Misturas para produtos de padaria" w:value="15612420 - Misturas para produtos de padaria"/>
                <w:listItem w:displayText="15612500 - Produtos de padaria" w:value="15612500 - Produtos de padaria"/>
                <w:listItem w:displayText="15613000 - Produtos cerealíferos" w:value="15613000 - Produtos cerealíferos"/>
                <w:listItem w:displayText="15613100 - Aveia moída" w:value="15613100 - Aveia moída"/>
                <w:listItem w:displayText="15613300 - Produtos à base de cereais" w:value="15613300 - Produtos à base de cereais"/>
                <w:listItem w:displayText="15613310 - Cereais preparados para pequeno-almoço" w:value="15613310 - Cereais preparados para pequeno-almoço"/>
                <w:listItem w:displayText="15613311 - Flocos de milho" w:value="15613311 - Flocos de milho"/>
                <w:listItem w:displayText="15613313 - Muesli ou equivalente" w:value="15613313 - Muesli ou equivalente"/>
                <w:listItem w:displayText="15613319 - Trigo expandido" w:value="15613319 - Trigo expandido"/>
                <w:listItem w:displayText="15613380 - Flocos de aveia" w:value="15613380 - Flocos de aveia"/>
                <w:listItem w:displayText="15614000 - Arroz transformado" w:value="15614000 - Arroz transformado"/>
                <w:listItem w:displayText="15614100 - Arroz agulha" w:value="15614100 - Arroz agulha"/>
                <w:listItem w:displayText="15614200 - Arroz branqueado" w:value="15614200 - Arroz branqueado"/>
                <w:listItem w:displayText="15614300 - Trincas de arroz" w:value="15614300 - Trincas de arroz"/>
                <w:listItem w:displayText="15615000 - Farelo" w:value="15615000 - Farelo"/>
                <w:listItem w:displayText="15620000 - Produtos à base de amido e fécula" w:value="15620000 - Produtos à base de amido e fécula"/>
                <w:listItem w:displayText="15621000 - Óleo de milho" w:value="15621000 - Óleo de milho"/>
                <w:listItem w:displayText="15622000 - Glucose e produtos à base de glucose; frutose e produtos à base de frutose" w:value="15622000 - Glucose e produtos à base de glucose; frutose e produtos à base de frutose"/>
                <w:listItem w:displayText="15622100 - Glucose e produtos à base de glucose" w:value="15622100 - Glucose e produtos à base de glucose"/>
                <w:listItem w:displayText="15622110 - Glucose" w:value="15622110 - Glucose"/>
                <w:listItem w:displayText="15622120 - Xarope de glucose" w:value="15622120 - Xarope de glucose"/>
                <w:listItem w:displayText="15622300 - Frutose e produtos à base de frutose" w:value="15622300 - Frutose e produtos à base de frutose"/>
                <w:listItem w:displayText="15622310 - Frutose" w:value="15622310 - Frutose"/>
                <w:listItem w:displayText="15622320 - Preparações à base de frutose" w:value="15622320 - Preparações à base de frutose"/>
                <w:listItem w:displayText="15622321 - Soluções à base de frutose" w:value="15622321 - Soluções à base de frutose"/>
                <w:listItem w:displayText="15622322 - Xarope de frutose" w:value="15622322 - Xarope de frutose"/>
                <w:listItem w:displayText="15623000 - Amidos e féculas" w:value="15623000 - Amidos e féculas"/>
                <w:listItem w:displayText="15624000 - Tapioca" w:value="15624000 - Tapioca"/>
                <w:listItem w:displayText="15625000 - Sêmola" w:value="15625000 - Sêmola"/>
                <w:listItem w:displayText="15626000 - Natas em pó, com sabor a baunilha (custard)" w:value="15626000 - Natas em pó, com sabor a baunilha (custard)"/>
                <w:listItem w:displayText="15700000 - Alimentos para animais" w:value="15700000 - Alimentos para animais"/>
                <w:listItem w:displayText="15710000 - Preparações utilizadas na alimentação de animais de criação e de outros animais" w:value="15710000 - Preparações utilizadas na alimentação de animais de criação e de outros animais"/>
                <w:listItem w:displayText="15711000 - Alimentos para peixes" w:value="15711000 - Alimentos para peixes"/>
                <w:listItem w:displayText="15712000 - Forragem seca" w:value="15712000 - Forragem seca"/>
                <w:listItem w:displayText="15713000 - Alimentos para animais de estimação" w:value="15713000 - Alimentos para animais de estimação"/>
                <w:listItem w:displayText="15800000 - Produtos alimentares diversos" w:value="15800000 - Produtos alimentares diversos"/>
                <w:listItem w:displayText="15810000 - Produtos de panificação, produtos frescos de pastelaria e bolos" w:value="15810000 - Produtos de panificação, produtos frescos de pastelaria e bolos"/>
                <w:listItem w:displayText="15811000 - Produtos de panificação" w:value="15811000 - Produtos de panificação"/>
                <w:listItem w:displayText="15811100 - Pão" w:value="15811100 - Pão"/>
                <w:listItem w:displayText="15811200 - Pãezinhos" w:value="15811200 - Pãezinhos"/>
                <w:listItem w:displayText="15811300 - Croissants" w:value="15811300 - Croissants"/>
                <w:listItem w:displayText="15811400 - Crumpets" w:value="15811400 - Crumpets"/>
                <w:listItem w:displayText="15811500 - Produtos de panificação preparados" w:value="15811500 - Produtos de panificação preparados"/>
                <w:listItem w:displayText="15811510 - Sanduíches" w:value="15811510 - Sanduíches"/>
                <w:listItem w:displayText="15811511 - Sanduíches preparadas" w:value="15811511 - Sanduíches preparadas"/>
                <w:listItem w:displayText="15812000 - Produtos de pastelaria e bolos" w:value="15812000 - Produtos de pastelaria e bolos"/>
                <w:listItem w:displayText="15812100 - Produtos de pastelaria" w:value="15812100 - Produtos de pastelaria"/>
                <w:listItem w:displayText="15812120 - Empadas e tartes" w:value="15812120 - Empadas e tartes"/>
                <w:listItem w:displayText="15812121 - Empadas" w:value="15812121 - Empadas"/>
                <w:listItem w:displayText="15812122 - Tartes" w:value="15812122 - Tartes"/>
                <w:listItem w:displayText="15812200 - Bolos" w:value="15812200 - Bolos"/>
                <w:listItem w:displayText="15813000 - Produtos perecíveis para pequeno-almoço" w:value="15813000 - Produtos perecíveis para pequeno-almoço"/>
                <w:listItem w:displayText="15820000 - Tostas, bolachas e biscoitos;  produtos de pastelaria e bolos conservados" w:value="15820000 - Tostas, bolachas e biscoitos;  produtos de pastelaria e bolos conservados"/>
                <w:listItem w:displayText="15821000 - Produtos de panificação e de pastelaria torrados" w:value="15821000 - Produtos de panificação e de pastelaria torrados"/>
                <w:listItem w:displayText="15821100 - Produtos de panificação torrados" w:value="15821100 - Produtos de panificação torrados"/>
                <w:listItem w:displayText="15821110 - Pão torrado" w:value="15821110 - Pão torrado"/>
                <w:listItem w:displayText="15821130 - Pão denominado Knäckebrot" w:value="15821130 - Pão denominado Knäckebrot"/>
                <w:listItem w:displayText="15821150 - Tostas" w:value="15821150 - Tostas"/>
                <w:listItem w:displayText="15821200 - Bolachas e biscoitos doces" w:value="15821200 - Bolachas e biscoitos doces"/>
                <w:listItem w:displayText="15830000 - Açúcar e produtos afins" w:value="15830000 - Açúcar e produtos afins"/>
                <w:listItem w:displayText="15831000 - Açúcar" w:value="15831000 - Açúcar"/>
                <w:listItem w:displayText="15831200 - Açúcar branco" w:value="15831200 - Açúcar branco"/>
                <w:listItem w:displayText="15831300 - Açúcar e xarope de ácer" w:value="15831300 - Açúcar e xarope de ácer"/>
                <w:listItem w:displayText="15831400 - Melaços" w:value="15831400 - Melaços"/>
                <w:listItem w:displayText="15831500 - Xaropes de açúcar" w:value="15831500 - Xaropes de açúcar"/>
                <w:listItem w:displayText="15831600 - Mel" w:value="15831600 - Mel"/>
                <w:listItem w:displayText="15832000 - Desperdícios da indústria do açúcar" w:value="15832000 - Desperdícios da indústria do açúcar"/>
                <w:listItem w:displayText="15833000 - Produtos à base de açúcar" w:value="15833000 - Produtos à base de açúcar"/>
                <w:listItem w:displayText="15833100 - Sobremesas" w:value="15833100 - Sobremesas"/>
                <w:listItem w:displayText="15833110 - Bases para tartes de frutas" w:value="15833110 - Bases para tartes de frutas"/>
                <w:listItem w:displayText="15840000 - Cacau, chocolate e produtos de confeitaria" w:value="15840000 - Cacau, chocolate e produtos de confeitaria"/>
                <w:listItem w:displayText="15841000 - Cacau" w:value="15841000 - Cacau"/>
                <w:listItem w:displayText="15841100 - Pasta de cacau" w:value="15841100 - Pasta de cacau"/>
                <w:listItem w:displayText="15841200 - Manteiga, gordura ou óleo de cacau" w:value="15841200 - Manteiga, gordura ou óleo de cacau"/>
                <w:listItem w:displayText="15841300 - Cacau em pó, não adoçado" w:value="15841300 - Cacau em pó, não adoçado"/>
                <w:listItem w:displayText="15841400 - Cacau em pó, adoçado" w:value="15841400 - Cacau em pó, adoçado"/>
                <w:listItem w:displayText="15842000 - Chocolate e produtos de confeitaria" w:value="15842000 - Chocolate e produtos de confeitaria"/>
                <w:listItem w:displayText="15842100 - Chocolate" w:value="15842100 - Chocolate"/>
                <w:listItem w:displayText="15842200 - Produtos à base de chocolate" w:value="15842200 - Produtos à base de chocolate"/>
                <w:listItem w:displayText="15842210 - Chocolate para beber" w:value="15842210 - Chocolate para beber"/>
                <w:listItem w:displayText="15842220 - Chocolate em barras" w:value="15842220 - Chocolate em barras"/>
                <w:listItem w:displayText="15842300 - Produtos de confeitaria" w:value="15842300 - Produtos de confeitaria"/>
                <w:listItem w:displayText="15842310 - Rebuçados de açúcar cozido" w:value="15842310 - Rebuçados de açúcar cozido"/>
                <w:listItem w:displayText="15842320 - Nogates" w:value="15842320 - Nogates"/>
                <w:listItem w:displayText="15842400 - Fruta, frutos de casca rija e cascas de frutos conservados em açúcar" w:value="15842400 - Fruta, frutos de casca rija e cascas de frutos conservados em açúcar"/>
                <w:listItem w:displayText="15850000 - Massas alimentícias" w:value="15850000 - Massas alimentícias"/>
                <w:listItem w:displayText="15851000 - Produtos farináceos" w:value="15851000 - Produtos farináceos"/>
                <w:listItem w:displayText="15851100 - Massas alimentícias não cozidas" w:value="15851100 - Massas alimentícias não cozidas"/>
                <w:listItem w:displayText="15851200 - Massas alimentícias e cuscuz preparados" w:value="15851200 - Massas alimentícias e cuscuz preparados"/>
                <w:listItem w:displayText="15851210 - Massas alimentícias preparadas" w:value="15851210 - Massas alimentícias preparadas"/>
                <w:listItem w:displayText="15851220 - Massas alimentícias recheadas" w:value="15851220 - Massas alimentícias recheadas"/>
                <w:listItem w:displayText="15851230 - Lasanha" w:value="15851230 - Lasanha"/>
                <w:listItem w:displayText="15851250 - Cuscuz" w:value="15851250 - Cuscuz"/>
                <w:listItem w:displayText="15851290 - Massas alimentícias em lata" w:value="15851290 - Massas alimentícias em lata"/>
                <w:listItem w:displayText="15860000 - Café, chá e produtos afins" w:value="15860000 - Café, chá e produtos afins"/>
                <w:listItem w:displayText="15861000 - Café" w:value="15861000 - Café"/>
                <w:listItem w:displayText="15861100 - Café torrado" w:value="15861100 - Café torrado"/>
                <w:listItem w:displayText="15861200 - Café descafeinado" w:value="15861200 - Café descafeinado"/>
                <w:listItem w:displayText="15862000 - Sucedâneos do café" w:value="15862000 - Sucedâneos do café"/>
                <w:listItem w:displayText="15863000 - Chá" w:value="15863000 - Chá"/>
                <w:listItem w:displayText="15863100 - Chá verde" w:value="15863100 - Chá verde"/>
                <w:listItem w:displayText="15863200 - Chá preto" w:value="15863200 - Chá preto"/>
                <w:listItem w:displayText="15864000 - Preparações à base de chá ou de mate" w:value="15864000 - Preparações à base de chá ou de mate"/>
                <w:listItem w:displayText="15864100 - Chá em saquinhos" w:value="15864100 - Chá em saquinhos"/>
                <w:listItem w:displayText="15865000 - Infusões de ervas" w:value="15865000 - Infusões de ervas"/>
                <w:listItem w:displayText="15870000 - Condimentos e temperos" w:value="15870000 - Condimentos e temperos"/>
                <w:listItem w:displayText="15871000 - Vinagre; condimentos compostos; farinhas de mostarda e mostarda preparada" w:value="15871000 - Vinagre; condimentos compostos; farinhas de mostarda e mostarda preparada"/>
                <w:listItem w:displayText="15871100 - Vinagre e seus sucedâneos" w:value="15871100 - Vinagre e seus sucedâneos"/>
                <w:listItem w:displayText="15871110 - Vinagre ou equivalente" w:value="15871110 - Vinagre ou equivalente"/>
                <w:listItem w:displayText="15871200 - Molhos, condimentos e temperos compostos" w:value="15871200 - Molhos, condimentos e temperos compostos"/>
                <w:listItem w:displayText="15871210 - Molho de soja" w:value="15871210 - Molho de soja"/>
                <w:listItem w:displayText="15871230 - Ketchup" w:value="15871230 - Ketchup"/>
                <w:listItem w:displayText="15871250 - Mostarda" w:value="15871250 - Mostarda"/>
                <w:listItem w:displayText="15871260 - Molhos" w:value="15871260 - Molhos"/>
                <w:listItem w:displayText="15871270 - Condimentos compostos" w:value="15871270 - Condimentos compostos"/>
                <w:listItem w:displayText="15871273 - Maionese" w:value="15871273 - Maionese"/>
                <w:listItem w:displayText="15871274 - Produtos de barrar para sanduíches" w:value="15871274 - Produtos de barrar para sanduíches"/>
                <w:listItem w:displayText="15871279 - Molho chutney" w:value="15871279 - Molho chutney"/>
                <w:listItem w:displayText="15872000 - Ervas e especiarias" w:value="15872000 - Ervas e especiarias"/>
                <w:listItem w:displayText="15872100 - Pimenta" w:value="15872100 - Pimenta"/>
                <w:listItem w:displayText="15872200 - Especiarias" w:value="15872200 - Especiarias"/>
                <w:listItem w:displayText="15872300 - Ervas" w:value="15872300 - Ervas"/>
                <w:listItem w:displayText="15872400 - Sal" w:value="15872400 - Sal"/>
                <w:listItem w:displayText="15872500 - Gengibre" w:value="15872500 - Gengibre"/>
                <w:listItem w:displayText="15880000 - Produtos nutricionais especiais" w:value="15880000 - Produtos nutricionais especiais"/>
                <w:listItem w:displayText="15881000 - Preparações alimentícias homogeneizadas" w:value="15881000 - Preparações alimentícias homogeneizadas"/>
                <w:listItem w:displayText="15882000 - Produtos dietéticos" w:value="15882000 - Produtos dietéticos"/>
                <w:listItem w:displayText="15884000 - Alimentos para bebés" w:value="15884000 - Alimentos para bebés"/>
                <w:listItem w:displayText="15890000 - Produtos alimentares diversos e produtos secos" w:value="15890000 - Produtos alimentares diversos e produtos secos"/>
                <w:listItem w:displayText="15891000 - Sopas e consommés" w:value="15891000 - Sopas e consommés"/>
                <w:listItem w:displayText="15891100 - Sopas de carne" w:value="15891100 - Sopas de carne"/>
                <w:listItem w:displayText="15891200 - Sopas de peixe" w:value="15891200 - Sopas de peixe"/>
                <w:listItem w:displayText="15891300 - Sopas mistas" w:value="15891300 - Sopas mistas"/>
                <w:listItem w:displayText="15891400 - Sopas" w:value="15891400 - Sopas"/>
                <w:listItem w:displayText="15891410 - Preparações para sopas" w:value="15891410 - Preparações para sopas"/>
                <w:listItem w:displayText="15891500 - Consommés" w:value="15891500 - Consommés"/>
                <w:listItem w:displayText="15891600 - Caldos" w:value="15891600 - Caldos"/>
                <w:listItem w:displayText="15891610 - Preparações para caldos" w:value="15891610 - Preparações para caldos"/>
                <w:listItem w:displayText="15891900 - Sopas de legumes" w:value="15891900 - Sopas de legumes"/>
                <w:listItem w:displayText="15892000 - Sucos e extractos vegetais, substâncias pépticas e espessantes" w:value="15892000 - Sucos e extractos vegetais, substâncias pépticas e espessantes"/>
                <w:listItem w:displayText="15892100 - Sucos vegetais" w:value="15892100 - Sucos vegetais"/>
                <w:listItem w:displayText="15892200 - Extractos vegetais" w:value="15892200 - Extractos vegetais"/>
                <w:listItem w:displayText="15892400 - Espessantes" w:value="15892400 - Espessantes"/>
                <w:listItem w:displayText="15893000 - Produtos secos" w:value="15893000 - Produtos secos"/>
                <w:listItem w:displayText="15893100 - Preparados alimentares" w:value="15893100 - Preparados alimentares"/>
                <w:listItem w:displayText="15893200 - Preparados para sobremesas" w:value="15893200 - Preparados para sobremesas"/>
                <w:listItem w:displayText="15893300 - Preparados para molhos" w:value="15893300 - Preparados para molhos"/>
                <w:listItem w:displayText="15894000 - Produtos alimentares transformados" w:value="15894000 - Produtos alimentares transformados"/>
                <w:listItem w:displayText="15894100 - Conservas de produtos vegetarianos" w:value="15894100 - Conservas de produtos vegetarianos"/>
                <w:listItem w:displayText="15894200 - Refeições preparadas" w:value="15894200 - Refeições preparadas"/>
                <w:listItem w:displayText="15894210 - Refeições para escolas" w:value="15894210 - Refeições para escolas"/>
                <w:listItem w:displayText="15894220 - Refeições para hospitais" w:value="15894220 - Refeições para hospitais"/>
                <w:listItem w:displayText="15894300 - Pratos preparados" w:value="15894300 - Pratos preparados"/>
                <w:listItem w:displayText="15894400 - Refeições leves" w:value="15894400 - Refeições leves"/>
                <w:listItem w:displayText="15894500 - Produtos para distribuidores automáticos" w:value="15894500 - Produtos para distribuidores automáticos"/>
                <w:listItem w:displayText="15894600 - Recheios para sanduíches" w:value="15894600 - Recheios para sanduíches"/>
                <w:listItem w:displayText="15894700 - Produtos de mercearia fina" w:value="15894700 - Produtos de mercearia fina"/>
                <w:listItem w:displayText="15895000 - Produtos de restauração rápida" w:value="15895000 - Produtos de restauração rápida"/>
                <w:listItem w:displayText="15895100 - Hambúrgueres" w:value="15895100 - Hambúrgueres"/>
                <w:listItem w:displayText="15896000 - Produtos ultracongelados" w:value="15896000 - Produtos ultracongelados"/>
                <w:listItem w:displayText="15897000 - Produtos enlatados e rações de combate" w:value="15897000 - Produtos enlatados e rações de combate"/>
                <w:listItem w:displayText="15897100 - Rações de combate" w:value="15897100 - Rações de combate"/>
                <w:listItem w:displayText="15897200 - Produtos enlatados" w:value="15897200 - Produtos enlatados"/>
                <w:listItem w:displayText="15897300 - Rações alimentares" w:value="15897300 - Rações alimentares"/>
                <w:listItem w:displayText="15898000 - Leveduras" w:value="15898000 - Leveduras"/>
                <w:listItem w:displayText="15899000 - Levedura artificial" w:value="15899000 - Levedura artificial"/>
                <w:listItem w:displayText="15900000 - Bebidas, tabaco e produtos afins" w:value="15900000 - Bebidas, tabaco e produtos afins"/>
                <w:listItem w:displayText="15910000 - Bebidas alcoólicas destiladas" w:value="15910000 - Bebidas alcoólicas destiladas"/>
                <w:listItem w:displayText="15911000 - Bebidas espirituosas" w:value="15911000 - Bebidas espirituosas"/>
                <w:listItem w:displayText="15911100 - Aguardentes" w:value="15911100 - Aguardentes"/>
                <w:listItem w:displayText="15911200 - Licores" w:value="15911200 - Licores"/>
                <w:listItem w:displayText="15930000 - Vinhos" w:value="15930000 - Vinhos"/>
                <w:listItem w:displayText="15931000 - Vinhos não aromatizados" w:value="15931000 - Vinhos não aromatizados"/>
                <w:listItem w:displayText="15931100 - Vinhos espumantes" w:value="15931100 - Vinhos espumantes"/>
                <w:listItem w:displayText="15931200 - Vinho de mesa" w:value="15931200 - Vinho de mesa"/>
                <w:listItem w:displayText="15931300 - Vinho do Porto" w:value="15931300 - Vinho do Porto"/>
                <w:listItem w:displayText="15931400 - Vinho da Madeira" w:value="15931400 - Vinho da Madeira"/>
                <w:listItem w:displayText="15931500 - Mostos de uvas" w:value="15931500 - Mostos de uvas"/>
                <w:listItem w:displayText="15931600 - Vinho de Xerês" w:value="15931600 - Vinho de Xerês"/>
                <w:listItem w:displayText="15932000 - Borras de vinho" w:value="15932000 - Borras de vinho"/>
                <w:listItem w:displayText="15940000 - Sidra e outros vinhos de fruta" w:value="15940000 - Sidra e outros vinhos de fruta"/>
                <w:listItem w:displayText="15941000 - Sidra" w:value="15941000 - Sidra"/>
                <w:listItem w:displayText="15942000 - Vinhos de fruta" w:value="15942000 - Vinhos de fruta"/>
                <w:listItem w:displayText="15950000 - Bebidas fermentadas não destiladas" w:value="15950000 - Bebidas fermentadas não destiladas"/>
                <w:listItem w:displayText="15951000 - Vermutes" w:value="15951000 - Vermutes"/>
                <w:listItem w:displayText="15960000 - Cerveja de malte" w:value="15960000 - Cerveja de malte"/>
                <w:listItem w:displayText="15961000 - Cerveja" w:value="15961000 - Cerveja"/>
                <w:listItem w:displayText="15961100 - Cerveja lager" w:value="15961100 - Cerveja lager"/>
                <w:listItem w:displayText="15962000 - Borras resultantes da destilação ou fabricação da cerveja" w:value="15962000 - Borras resultantes da destilação ou fabricação da cerveja"/>
                <w:listItem w:displayText="15980000 - Bebidas não alcoólicas" w:value="15980000 - Bebidas não alcoólicas"/>
                <w:listItem w:displayText="15981000 - Águas minerais" w:value="15981000 - Águas minerais"/>
                <w:listItem w:displayText="15981100 - Água mineral não gaseificada" w:value="15981100 - Água mineral não gaseificada"/>
                <w:listItem w:displayText="15981200 - Água mineral gaseificada" w:value="15981200 - Água mineral gaseificada"/>
                <w:listItem w:displayText="15981300 - Água sob forma sólida" w:value="15981300 - Água sob forma sólida"/>
                <w:listItem w:displayText="15981310 - Gelo" w:value="15981310 - Gelo"/>
                <w:listItem w:displayText="15981320 - Neve" w:value="15981320 - Neve"/>
                <w:listItem w:displayText="15981400 - Águas minerais aromatizadas" w:value="15981400 - Águas minerais aromatizadas"/>
                <w:listItem w:displayText="15982000 - Refrigerantes" w:value="15982000 - Refrigerantes"/>
                <w:listItem w:displayText="15982100 - Concentrados de fruta" w:value="15982100 - Concentrados de fruta"/>
                <w:listItem w:displayText="15982200 - Leite chocolatado" w:value="15982200 - Leite chocolatado"/>
                <w:listItem w:displayText="15990000 - Tabaco, produtos à base de tabaco e artigos afins" w:value="15990000 - Tabaco, produtos à base de tabaco e artigos afins"/>
                <w:listItem w:displayText="15991000 - Produtos à base de tabaco" w:value="15991000 - Produtos à base de tabaco"/>
                <w:listItem w:displayText="15991100 - Charutos" w:value="15991100 - Charutos"/>
                <w:listItem w:displayText="15991200 - Cigarrilhas" w:value="15991200 - Cigarrilhas"/>
                <w:listItem w:displayText="15991300 - Cigarros" w:value="15991300 - Cigarros"/>
                <w:listItem w:displayText="15992000 - Tabaco" w:value="15992000 - Tabaco"/>
                <w:listItem w:displayText="15992100 - Tabaco manufacturado" w:value="15992100 - Tabaco manufacturado"/>
                <w:listItem w:displayText="15993000 - Material de tabacaria" w:value="15993000 - Material de tabacaria"/>
                <w:listItem w:displayText="15994000 - Papel para cigarros e papel-filtro" w:value="15994000 - Papel para cigarros e papel-filtro"/>
                <w:listItem w:displayText="15994100 - Papel para cigarros" w:value="15994100 - Papel para cigarros"/>
                <w:listItem w:displayText="15994200 - Papel-filtro" w:value="15994200 - Papel-filtro"/>
                <w:listItem w:displayText="16000000 - Maquinaria agrícola" w:value="16000000 - Maquinaria agrícola"/>
                <w:listItem w:displayText="16100000 - Máquinas para agricultura e silvicultura, para preparação e cultivo dos solos" w:value="16100000 - Máquinas para agricultura e silvicultura, para preparação e cultivo dos solos"/>
                <w:listItem w:displayText="16110000 - Arados ou grades de discos" w:value="16110000 - Arados ou grades de discos"/>
                <w:listItem w:displayText="16120000 - Grades, escarificadoras, cultivadoras, sachadoras ou enxadas" w:value="16120000 - Grades, escarificadoras, cultivadoras, sachadoras ou enxadas"/>
                <w:listItem w:displayText="16130000 - Semeadoras, plantadoras ou transplantadoras" w:value="16130000 - Semeadoras, plantadoras ou transplantadoras"/>
                <w:listItem w:displayText="16140000 - Espalhadoras de estrume" w:value="16140000 - Espalhadoras de estrume"/>
                <w:listItem w:displayText="16141000 - Distribuidoras de fertilizantes" w:value="16141000 - Distribuidoras de fertilizantes"/>
                <w:listItem w:displayText="16150000 - Cilindros para relvados ou para campos de desporto" w:value="16150000 - Cilindros para relvados ou para campos de desporto"/>
                <w:listItem w:displayText="16160000 - Equipamento diverso de jardinagem" w:value="16160000 - Equipamento diverso de jardinagem"/>
                <w:listItem w:displayText="16300000 - Máquinas para colheita" w:value="16300000 - Máquinas para colheita"/>
                <w:listItem w:displayText="16310000 - Ceifeiras" w:value="16310000 - Ceifeiras"/>
                <w:listItem w:displayText="16311000 - Cortadores de relva" w:value="16311000 - Cortadores de relva"/>
                <w:listItem w:displayText="16311100 - Cortadores de relva para parques ou para campos de desporto" w:value="16311100 - Cortadores de relva para parques ou para campos de desporto"/>
                <w:listItem w:displayText="16320000 - Máquinas para colheita de feno" w:value="16320000 - Máquinas para colheita de feno"/>
                <w:listItem w:displayText="16330000 - Enfardadeiras de palha ou de forragem" w:value="16330000 - Enfardadeiras de palha ou de forragem"/>
                <w:listItem w:displayText="16331000 - Prensas-enfardadeiras" w:value="16331000 - Prensas-enfardadeiras"/>
                <w:listItem w:displayText="16340000 - Máquinas para colheita e debulha" w:value="16340000 - Máquinas para colheita e debulha"/>
                <w:listItem w:displayText="16400000 - Máquinas pulverizadoras para agricultura ou horticultura" w:value="16400000 - Máquinas pulverizadoras para agricultura ou horticultura"/>
                <w:listItem w:displayText="16500000 - Reboques e semi-reboques autocarregáveis ou autodescarregáveis para usos agrícolas" w:value="16500000 - Reboques e semi-reboques autocarregáveis ou autodescarregáveis para usos agrícolas"/>
                <w:listItem w:displayText="16510000 - Reboques autocarregáveis para usos agrícolas" w:value="16510000 - Reboques autocarregáveis para usos agrícolas"/>
                <w:listItem w:displayText="16520000 - Reboques autodescarregáveis para usos agrícolas" w:value="16520000 - Reboques autodescarregáveis para usos agrícolas"/>
                <w:listItem w:displayText="16530000 - Semi-reboques autocarregáveis para usos agrícolas" w:value="16530000 - Semi-reboques autocarregáveis para usos agrícolas"/>
                <w:listItem w:displayText="16540000 - Semi-reboques autodescarregáveis para usos agrícolas" w:value="16540000 - Semi-reboques autodescarregáveis para usos agrícolas"/>
                <w:listItem w:displayText="16600000 - Máquinas especializadas para a agricultura ou a silvicultura" w:value="16600000 - Máquinas especializadas para a agricultura ou a silvicultura"/>
                <w:listItem w:displayText="16610000 - Máquinas para limpar, seleccionar ou classificar ovos, fruta ou outros produtos agrícolas" w:value="16610000 - Máquinas para limpar, seleccionar ou classificar ovos, fruta ou outros produtos agrícolas"/>
                <w:listItem w:displayText="16611000 - Máquinas para limpar produtos agrícolas" w:value="16611000 - Máquinas para limpar produtos agrícolas"/>
                <w:listItem w:displayText="16611100 - Máquinas para limpar ovos" w:value="16611100 - Máquinas para limpar ovos"/>
                <w:listItem w:displayText="16611200 - Máquinas para limpar fruta" w:value="16611200 - Máquinas para limpar fruta"/>
                <w:listItem w:displayText="16612000 - Máquinas para seleccionar ou classificar produtos agrícolas" w:value="16612000 - Máquinas para seleccionar ou classificar produtos agrícolas"/>
                <w:listItem w:displayText="16612100 - Máquinas para seleccionar ou classificar ovos" w:value="16612100 - Máquinas para seleccionar ou classificar ovos"/>
                <w:listItem w:displayText="16612200 - Máquinas para seleccionar ou classificar fruta" w:value="16612200 - Máquinas para seleccionar ou classificar fruta"/>
                <w:listItem w:displayText="16613000 - Máquinas para limpeza, selecção ou peneiração de sementes e grãos ou de produtos hortícolas secos" w:value="16613000 - Máquinas para limpeza, selecção ou peneiração de sementes e grãos ou de produtos hortícolas secos"/>
                <w:listItem w:displayText="16620000 - Máquinas para ordenhar" w:value="16620000 - Máquinas para ordenhar"/>
                <w:listItem w:displayText="16630000 - Máquinas para preparação de alimentos para animais" w:value="16630000 - Máquinas para preparação de alimentos para animais"/>
                <w:listItem w:displayText="16640000 - Máquinas para apicultura" w:value="16640000 - Máquinas para apicultura"/>
                <w:listItem w:displayText="16650000 - Máquinas para aviário" w:value="16650000 - Máquinas para aviário"/>
                <w:listItem w:displayText="16651000 - Criadeiras e incubadoras para aves de capoeira" w:value="16651000 - Criadeiras e incubadoras para aves de capoeira"/>
                <w:listItem w:displayText="16700000 - Tractores" w:value="16700000 - Tractores"/>
                <w:listItem w:displayText="16710000 - Motocultores" w:value="16710000 - Motocultores"/>
                <w:listItem w:displayText="16720000 - Tractores usados" w:value="16720000 - Tractores usados"/>
                <w:listItem w:displayText="16730000 - Motores de tracção" w:value="16730000 - Motores de tracção"/>
                <w:listItem w:displayText="16800000 - Peças para máquinas para agricultura e silvicultura" w:value="16800000 - Peças para máquinas para agricultura e silvicultura"/>
                <w:listItem w:displayText="16810000 - Peças para máquinas para agricultura" w:value="16810000 - Peças para máquinas para agricultura"/>
                <w:listItem w:displayText="16820000 - Peças para máquinas para silvicultura" w:value="16820000 - Peças para máquinas para silvicultura"/>
                <w:listItem w:displayText="18000000 - Vestuário, calçado, malas e artigos de viagem, acessórios" w:value="18000000 - Vestuário, calçado, malas e artigos de viagem, acessórios"/>
                <w:listItem w:displayText="18100000 - Vestuário profissional, vestuário de trabalho especial e acessórios" w:value="18100000 - Vestuário profissional, vestuário de trabalho especial e acessórios"/>
                <w:listItem w:displayText="18110000 - Vestuário profissional" w:value="18110000 - Vestuário profissional"/>
                <w:listItem w:displayText="18113000 - Vestuário industrial" w:value="18113000 - Vestuário industrial"/>
                <w:listItem w:displayText="18114000 - Jardineiras" w:value="18114000 - Jardineiras"/>
                <w:listItem w:displayText="18130000 - Vestuário de trabalho especial" w:value="18130000 - Vestuário de trabalho especial"/>
                <w:listItem w:displayText="18132000 - Vestuário de voo" w:value="18132000 - Vestuário de voo"/>
                <w:listItem w:displayText="18132100 - Casacos de voo" w:value="18132100 - Casacos de voo"/>
                <w:listItem w:displayText="18132200 - Fatos de voo" w:value="18132200 - Fatos de voo"/>
                <w:listItem w:displayText="18140000 - Acessórios para vestuário de trabalho" w:value="18140000 - Acessórios para vestuário de trabalho"/>
                <w:listItem w:displayText="18141000 - Luvas de trabalho" w:value="18141000 - Luvas de trabalho"/>
                <w:listItem w:displayText="18142000 - Viseiras de protecção" w:value="18142000 - Viseiras de protecção"/>
                <w:listItem w:displayText="18143000 - Equipamento (vestuário) de protecção" w:value="18143000 - Equipamento (vestuário) de protecção"/>
                <w:listItem w:displayText="18200000 - Vestuário exterior" w:value="18200000 - Vestuário exterior"/>
                <w:listItem w:displayText="18210000 - Casacos compridos" w:value="18210000 - Casacos compridos"/>
                <w:listItem w:displayText="18211000 - Túnicas" w:value="18211000 - Túnicas"/>
                <w:listItem w:displayText="18212000 - Capotes" w:value="18212000 - Capotes"/>
                <w:listItem w:displayText="18213000 - Blusões" w:value="18213000 - Blusões"/>
                <w:listItem w:displayText="18220000 - Vestuário de protecção contra as intempéries" w:value="18220000 - Vestuário de protecção contra as intempéries"/>
                <w:listItem w:displayText="18221000 - Vestuário impermeável" w:value="18221000 - Vestuário impermeável"/>
                <w:listItem w:displayText="18221100 - Capas impermeáveis" w:value="18221100 - Capas impermeáveis"/>
                <w:listItem w:displayText="18221200 - Anoraques" w:value="18221200 - Anoraques"/>
                <w:listItem w:displayText="18221300 - Impermeáveis e gabardinas" w:value="18221300 - Impermeáveis e gabardinas"/>
                <w:listItem w:displayText="18222000 - Vestuário formal de trabalho" w:value="18222000 - Vestuário formal de trabalho"/>
                <w:listItem w:displayText="18222100 - Fatos" w:value="18222100 - Fatos"/>
                <w:listItem w:displayText="18222200 - Conjuntos" w:value="18222200 - Conjuntos"/>
                <w:listItem w:displayText="18223000 - Casacos e blazers" w:value="18223000 - Casacos e blazers"/>
                <w:listItem w:displayText="18223100 - Blazers" w:value="18223100 - Blazers"/>
                <w:listItem w:displayText="18223200 - Casacos" w:value="18223200 - Casacos"/>
                <w:listItem w:displayText="18224000 - Vestuário de tecidos têxteis impregnados ou revestidos" w:value="18224000 - Vestuário de tecidos têxteis impregnados ou revestidos"/>
                <w:listItem w:displayText="18230000 - Vestuário exterior diverso" w:value="18230000 - Vestuário exterior diverso"/>
                <w:listItem w:displayText="18231000 - Vestidos" w:value="18231000 - Vestidos"/>
                <w:listItem w:displayText="18232000 - Saias" w:value="18232000 - Saias"/>
                <w:listItem w:displayText="18233000 - Calções" w:value="18233000 - Calções"/>
                <w:listItem w:displayText="18234000 - Calças" w:value="18234000 - Calças"/>
                <w:listItem w:displayText="18235000 - Pullovers, casacos de malha e artigos similares" w:value="18235000 - Pullovers, casacos de malha e artigos similares"/>
                <w:listItem w:displayText="18235100 - Pullovers" w:value="18235100 - Pullovers"/>
                <w:listItem w:displayText="18235200 - Casacos de malha" w:value="18235200 - Casacos de malha"/>
                <w:listItem w:displayText="18235300 - Camisolas de algodão" w:value="18235300 - Camisolas de algodão"/>
                <w:listItem w:displayText="18235400 - Coletes" w:value="18235400 - Coletes"/>
                <w:listItem w:displayText="18300000 - Peças de vestuário" w:value="18300000 - Peças de vestuário"/>
                <w:listItem w:displayText="18310000 - Roupa interior" w:value="18310000 - Roupa interior"/>
                <w:listItem w:displayText="18311000 - Combinações" w:value="18311000 - Combinações"/>
                <w:listItem w:displayText="18312000 - Cuecas de homem" w:value="18312000 - Cuecas de homem"/>
                <w:listItem w:displayText="18313000 - Cuecas de mulher" w:value="18313000 - Cuecas de mulher"/>
                <w:listItem w:displayText="18314000 - Roupões de banho" w:value="18314000 - Roupões de banho"/>
                <w:listItem w:displayText="18315000 - Meias de senhora" w:value="18315000 - Meias de senhora"/>
                <w:listItem w:displayText="18316000 - Meias-calças (collants)" w:value="18316000 - Meias-calças (collants)"/>
                <w:listItem w:displayText="18317000 - Peúgas" w:value="18317000 - Peúgas"/>
                <w:listItem w:displayText="18318000 - Roupa de dormir" w:value="18318000 - Roupa de dormir"/>
                <w:listItem w:displayText="18318100 - Camisas de dormir" w:value="18318100 - Camisas de dormir"/>
                <w:listItem w:displayText="18318200 - Roupões" w:value="18318200 - Roupões"/>
                <w:listItem w:displayText="18318300 - Pijamas" w:value="18318300 - Pijamas"/>
                <w:listItem w:displayText="18318400 - Camisolas interiores de manga cava" w:value="18318400 - Camisolas interiores de manga cava"/>
                <w:listItem w:displayText="18318500 - Camisas de noite" w:value="18318500 - Camisas de noite"/>
                <w:listItem w:displayText="18320000 - Soutiens, espartilhos, cintos de ligas e artigos similares" w:value="18320000 - Soutiens, espartilhos, cintos de ligas e artigos similares"/>
                <w:listItem w:displayText="18321000 - Soutiens" w:value="18321000 - Soutiens"/>
                <w:listItem w:displayText="18322000 - Espartilhos" w:value="18322000 - Espartilhos"/>
                <w:listItem w:displayText="18323000 - Cintos de ligas" w:value="18323000 - Cintos de ligas"/>
                <w:listItem w:displayText="18330000 - Camisolas de manga curta (t-shirts) e camisas" w:value="18330000 - Camisolas de manga curta (t-shirts) e camisas"/>
                <w:listItem w:displayText="18331000 - T-shirts" w:value="18331000 - T-shirts"/>
                <w:listItem w:displayText="18332000 - Camisas" w:value="18332000 - Camisas"/>
                <w:listItem w:displayText="18333000 - Camisolas de gola pólo" w:value="18333000 - Camisolas de gola pólo"/>
                <w:listItem w:displayText="18400000 - Vestuário e acessórios especiais" w:value="18400000 - Vestuário e acessórios especiais"/>
                <w:listItem w:displayText="18410000 - Vestuário especial" w:value="18410000 - Vestuário especial"/>
                <w:listItem w:displayText="18411000 - Vestuário para bebé" w:value="18411000 - Vestuário para bebé"/>
                <w:listItem w:displayText="18412000 - Vestuário de desporto" w:value="18412000 - Vestuário de desporto"/>
                <w:listItem w:displayText="18412100 - Fatos de treino" w:value="18412100 - Fatos de treino"/>
                <w:listItem w:displayText="18412200 - Camisas de desporto" w:value="18412200 - Camisas de desporto"/>
                <w:listItem w:displayText="18412300 - Fatos de esqui" w:value="18412300 - Fatos de esqui"/>
                <w:listItem w:displayText="18412800 - Fatos de banho" w:value="18412800 - Fatos de banho"/>
                <w:listItem w:displayText="18420000 - Acessórios de vestuário" w:value="18420000 - Acessórios de vestuário"/>
                <w:listItem w:displayText="18421000 - Lenços de assoar e de bolso" w:value="18421000 - Lenços de assoar e de bolso"/>
                <w:listItem w:displayText="18422000 - Lenços de pescoço" w:value="18422000 - Lenços de pescoço"/>
                <w:listItem w:displayText="18423000 - Gravatas" w:value="18423000 - Gravatas"/>
                <w:listItem w:displayText="18424000 - Luvas" w:value="18424000 - Luvas"/>
                <w:listItem w:displayText="18424300 - Luvas descartáveis" w:value="18424300 - Luvas descartáveis"/>
                <w:listItem w:displayText="18424400 - Mitenes" w:value="18424400 - Mitenes"/>
                <w:listItem w:displayText="18424500 - Luvas de cano comprido" w:value="18424500 - Luvas de cano comprido"/>
                <w:listItem w:displayText="18425000 - Cintos" w:value="18425000 - Cintos"/>
                <w:listItem w:displayText="18425100 - Bandoleiras" w:value="18425100 - Bandoleiras"/>
                <w:listItem w:displayText="18440000 - Chapéus e artigos para cobrir a cabeça" w:value="18440000 - Chapéus e artigos para cobrir a cabeça"/>
                <w:listItem w:displayText="18441000 - Chapéus" w:value="18441000 - Chapéus"/>
                <w:listItem w:displayText="18443000 - Artigos para cobrir a cabeça e seus acessórios" w:value="18443000 - Artigos para cobrir a cabeça e seus acessórios"/>
                <w:listItem w:displayText="18443100 - Precintas" w:value="18443100 - Precintas"/>
                <w:listItem w:displayText="18443300 - Artigos de chapelaria" w:value="18443300 - Artigos de chapelaria"/>
                <w:listItem w:displayText="18443310 - Boinas" w:value="18443310 - Boinas"/>
                <w:listItem w:displayText="18443320 - Boinas de campanha" w:value="18443320 - Boinas de campanha"/>
                <w:listItem w:displayText="18443330 - Gorros" w:value="18443330 - Gorros"/>
                <w:listItem w:displayText="18443340 - Bonés" w:value="18443340 - Bonés"/>
                <w:listItem w:displayText="18443400 - Francaletes para artigos para cobrir a cabeça" w:value="18443400 - Francaletes para artigos para cobrir a cabeça"/>
                <w:listItem w:displayText="18443500 - Viseiras" w:value="18443500 - Viseiras"/>
                <w:listItem w:displayText="18444000 - Artigos de protecção para a cabeça" w:value="18444000 - Artigos de protecção para a cabeça"/>
                <w:listItem w:displayText="18444100 - Artigos de segurança para a cabeça" w:value="18444100 - Artigos de segurança para a cabeça"/>
                <w:listItem w:displayText="18444110 - Capacetes" w:value="18444110 - Capacetes"/>
                <w:listItem w:displayText="18444111 - Capacetes de protecção" w:value="18444111 - Capacetes de protecção"/>
                <w:listItem w:displayText="18444112 - Capacetes de ciclismo" w:value="18444112 - Capacetes de ciclismo"/>
                <w:listItem w:displayText="18444200 - Capacetes de segurança" w:value="18444200 - Capacetes de segurança"/>
                <w:listItem w:displayText="18450000 - Fechos (vestuário)" w:value="18450000 - Fechos (vestuário)"/>
                <w:listItem w:displayText="18451000 - Botões" w:value="18451000 - Botões"/>
                <w:listItem w:displayText="18451100 - Partes de botões" w:value="18451100 - Partes de botões"/>
                <w:listItem w:displayText="18452000 - Alfinetes de segurança" w:value="18452000 - Alfinetes de segurança"/>
                <w:listItem w:displayText="18453000 - Fechos de correr" w:value="18453000 - Fechos de correr"/>
                <w:listItem w:displayText="18500000 - Artigos de joalharia e relojoaria e afins" w:value="18500000 - Artigos de joalharia e relojoaria e afins"/>
                <w:listItem w:displayText="18510000 - Joalharia e artigos afins" w:value="18510000 - Joalharia e artigos afins"/>
                <w:listItem w:displayText="18511000 - Pedras preciosas para joalharia" w:value="18511000 - Pedras preciosas para joalharia"/>
                <w:listItem w:displayText="18511100 - Diamantes" w:value="18511100 - Diamantes"/>
                <w:listItem w:displayText="18511200 - Rubis" w:value="18511200 - Rubis"/>
                <w:listItem w:displayText="18511300 - Esmeraldas" w:value="18511300 - Esmeraldas"/>
                <w:listItem w:displayText="18511400 - Opalas" w:value="18511400 - Opalas"/>
                <w:listItem w:displayText="18511500 - Quartzo" w:value="18511500 - Quartzo"/>
                <w:listItem w:displayText="18511600 - Turmalinas" w:value="18511600 - Turmalinas"/>
                <w:listItem w:displayText="18512000 - Moedas e medalhas" w:value="18512000 - Moedas e medalhas"/>
                <w:listItem w:displayText="18512100 - Moedas" w:value="18512100 - Moedas"/>
                <w:listItem w:displayText="18512200 - Medalhas" w:value="18512200 - Medalhas"/>
                <w:listItem w:displayText="18513000 - Artigos de joalharia" w:value="18513000 - Artigos de joalharia"/>
                <w:listItem w:displayText="18513100 - Pérolas" w:value="18513100 - Pérolas"/>
                <w:listItem w:displayText="18513200 - Artigos de ourivesaria" w:value="18513200 - Artigos de ourivesaria"/>
                <w:listItem w:displayText="18513300 - Artigos de metais preciosos" w:value="18513300 - Artigos de metais preciosos"/>
                <w:listItem w:displayText="18513400 - Artigos de pedras preciosas ou semipreciosas" w:value="18513400 - Artigos de pedras preciosas ou semipreciosas"/>
                <w:listItem w:displayText="18513500 - Artigos de prata" w:value="18513500 - Artigos de prata"/>
                <w:listItem w:displayText="18520000 - Artigos pessoais de horometria" w:value="18520000 - Artigos pessoais de horometria"/>
                <w:listItem w:displayText="18521000 - Relógios de bolso ou de pulso" w:value="18521000 - Relógios de bolso ou de pulso"/>
                <w:listItem w:displayText="18521100 - Vidros para relógios de bolso ou de pulso" w:value="18521100 - Vidros para relógios de bolso ou de pulso"/>
                <w:listItem w:displayText="18522000 - Relógios de pulso" w:value="18522000 - Relógios de pulso"/>
                <w:listItem w:displayText="18523000 - Cronómetros" w:value="18523000 - Cronómetros"/>
                <w:listItem w:displayText="18530000 - Prendas e brindes" w:value="18530000 - Prendas e brindes"/>
                <w:listItem w:displayText="18600000 - Peles com pêlo e artigos de peles com pêlo" w:value="18600000 - Peles com pêlo e artigos de peles com pêlo"/>
                <w:listItem w:displayText="18610000 - Artigos de peles com pêlo" w:value="18610000 - Artigos de peles com pêlo"/>
                <w:listItem w:displayText="18611000 - Peles com pêlo" w:value="18611000 - Peles com pêlo"/>
                <w:listItem w:displayText="18612000 - Vestuário de peles com pêlo" w:value="18612000 - Vestuário de peles com pêlo"/>
                <w:listItem w:displayText="18613000 - Artigos de peles com pêlo artificiais" w:value="18613000 - Artigos de peles com pêlo artificiais"/>
                <w:listItem w:displayText="18620000 - Peles" w:value="18620000 - Peles"/>
                <w:listItem w:displayText="18800000 - Calçado" w:value="18800000 - Calçado"/>
                <w:listItem w:displayText="18810000 - Calçado, excepto calçado de desporto e calçado de protecção" w:value="18810000 - Calçado, excepto calçado de desporto e calçado de protecção"/>
                <w:listItem w:displayText="18811000 - Calçado impermeável" w:value="18811000 - Calçado impermeável"/>
                <w:listItem w:displayText="18812000 - Calçado com partes de borracha ou de plástico" w:value="18812000 - Calçado com partes de borracha ou de plástico"/>
                <w:listItem w:displayText="18812100 - Sandálias com gáspeas de borracha ou de plástico" w:value="18812100 - Sandálias com gáspeas de borracha ou de plástico"/>
                <w:listItem w:displayText="18812200 - Botas de borracha" w:value="18812200 - Botas de borracha"/>
                <w:listItem w:displayText="18812300 - Calçado de exterior com gáspea de borracha ou plástico" w:value="18812300 - Calçado de exterior com gáspea de borracha ou plástico"/>
                <w:listItem w:displayText="18812400 - Flip-flops" w:value="18812400 - Flip-flops"/>
                <w:listItem w:displayText="18813000 - Calçado com gáspea de couro" w:value="18813000 - Calçado com gáspea de couro"/>
                <w:listItem w:displayText="18813100 - Sandálias" w:value="18813100 - Sandálias"/>
                <w:listItem w:displayText="18813200 - Pantufas" w:value="18813200 - Pantufas"/>
                <w:listItem w:displayText="18813300 - Calçado de exterior" w:value="18813300 - Calçado de exterior"/>
                <w:listItem w:displayText="18814000 - Calçado com gáspea de matérias têxteis" w:value="18814000 - Calçado com gáspea de matérias têxteis"/>
                <w:listItem w:displayText="18815000 - Botas" w:value="18815000 - Botas"/>
                <w:listItem w:displayText="18815100 - Botinas" w:value="18815100 - Botinas"/>
                <w:listItem w:displayText="18815200 - Botins" w:value="18815200 - Botins"/>
                <w:listItem w:displayText="18815300 - Botas de cano alto" w:value="18815300 - Botas de cano alto"/>
                <w:listItem w:displayText="18815400 - Botas impermeáveis" w:value="18815400 - Botas impermeáveis"/>
                <w:listItem w:displayText="18816000 - Galochas" w:value="18816000 - Galochas"/>
                <w:listItem w:displayText="18820000 - Calçado de desporto" w:value="18820000 - Calçado de desporto"/>
                <w:listItem w:displayText="18821000 - Calçado para esqui" w:value="18821000 - Calçado para esqui"/>
                <w:listItem w:displayText="18821100 - Calçado para esqui de fundo" w:value="18821100 - Calçado para esqui de fundo"/>
                <w:listItem w:displayText="18822000 - Sapatos de treino" w:value="18822000 - Sapatos de treino"/>
                <w:listItem w:displayText="18823000 - Botas de escalada" w:value="18823000 - Botas de escalada"/>
                <w:listItem w:displayText="18824000 - Botas de futebol" w:value="18824000 - Botas de futebol"/>
                <w:listItem w:displayText="18830000 - Calçado de protecção" w:value="18830000 - Calçado de protecção"/>
                <w:listItem w:displayText="18831000 - Calçado com biqueira metálica de protecção" w:value="18831000 - Calçado com biqueira metálica de protecção"/>
                <w:listItem w:displayText="18832000 - Calçado especial" w:value="18832000 - Calçado especial"/>
                <w:listItem w:displayText="18832100 - Calçado de voo" w:value="18832100 - Calçado de voo"/>
                <w:listItem w:displayText="18840000 - Partes de calçado" w:value="18840000 - Partes de calçado"/>
                <w:listItem w:displayText="18841000 - Gáspeas" w:value="18841000 - Gáspeas"/>
                <w:listItem w:displayText="18842000 - Solas" w:value="18842000 - Solas"/>
                <w:listItem w:displayText="18843000 - Tacões" w:value="18843000 - Tacões"/>
                <w:listItem w:displayText="18900000 - Artigos de selaria, malas, bolsas, sacos e outros artigos de viagem" w:value="18900000 - Artigos de selaria, malas, bolsas, sacos e outros artigos de viagem"/>
                <w:listItem w:displayText="18910000 - Artigos de seleiro" w:value="18910000 - Artigos de seleiro"/>
                <w:listItem w:displayText="18911000 - Selas" w:value="18911000 - Selas"/>
                <w:listItem w:displayText="18912000 - Pingalins" w:value="18912000 - Pingalins"/>
                <w:listItem w:displayText="18913000 - Chicotes" w:value="18913000 - Chicotes"/>
                <w:listItem w:displayText="18920000 - Artigos de viagem" w:value="18920000 - Artigos de viagem"/>
                <w:listItem w:displayText="18921000 - Malas" w:value="18921000 - Malas"/>
                <w:listItem w:displayText="18923000 - Bolsas e carteiras" w:value="18923000 - Bolsas e carteiras"/>
                <w:listItem w:displayText="18923100 - Bolsas" w:value="18923100 - Bolsas"/>
                <w:listItem w:displayText="18923200 - Carteiras" w:value="18923200 - Carteiras"/>
                <w:listItem w:displayText="18924000 - Baús" w:value="18924000 - Baús"/>
                <w:listItem w:displayText="18925000 - Suportes e estojos para cantis" w:value="18925000 - Suportes e estojos para cantis"/>
                <w:listItem w:displayText="18925100 - Suportes para cantis" w:value="18925100 - Suportes para cantis"/>
                <w:listItem w:displayText="18925200 - Coldres" w:value="18925200 - Coldres"/>
                <w:listItem w:displayText="18929000 - Bolsas de toucador" w:value="18929000 - Bolsas de toucador"/>
                <w:listItem w:displayText="18930000 - Sacas e sacos" w:value="18930000 - Sacas e sacos"/>
                <w:listItem w:displayText="18931000 - Sacos de viagem" w:value="18931000 - Sacos de viagem"/>
                <w:listItem w:displayText="18931100 - Mochilas" w:value="18931100 - Mochilas"/>
                <w:listItem w:displayText="18932000 - Sacos de desporto" w:value="18932000 - Sacos de desporto"/>
                <w:listItem w:displayText="18933000 - Sacos para correio e encomendas" w:value="18933000 - Sacos para correio e encomendas"/>
                <w:listItem w:displayText="18933100 - Sacolas para correio" w:value="18933100 - Sacolas para correio"/>
                <w:listItem w:displayText="18934000 - Sacos de lona" w:value="18934000 - Sacos de lona"/>
                <w:listItem w:displayText="18935000 - Sacos de lavandaria" w:value="18935000 - Sacos de lavandaria"/>
                <w:listItem w:displayText="18936000 - Sacos de matérias têxteis" w:value="18936000 - Sacos de matérias têxteis"/>
                <w:listItem w:displayText="18937000 - Sacas para embalagem de mercadorias" w:value="18937000 - Sacas para embalagem de mercadorias"/>
                <w:listItem w:displayText="18937100 - Sacos para embalagem de mercadorias" w:value="18937100 - Sacos para embalagem de mercadorias"/>
                <w:listItem w:displayText="18938000 - Envelopes acolchoados" w:value="18938000 - Envelopes acolchoados"/>
                <w:listItem w:displayText="18939000 - Bolsas de mão" w:value="18939000 - Bolsas de mão"/>
                <w:listItem w:displayText="19000000 - Materiais têxteis, de couro, de plástico e de borracha" w:value="19000000 - Materiais têxteis, de couro, de plástico e de borracha"/>
                <w:listItem w:displayText="19100000 - Couro" w:value="19100000 - Couro"/>
                <w:listItem w:displayText="19110000 - Peles de camurça" w:value="19110000 - Peles de camurça"/>
                <w:listItem w:displayText="19120000 - Couro de bovinos ou de equídeos" w:value="19120000 - Couro de bovinos ou de equídeos"/>
                <w:listItem w:displayText="19130000 - Couro de ovinos, de caprinos ou de suínos" w:value="19130000 - Couro de ovinos, de caprinos ou de suínos"/>
                <w:listItem w:displayText="19131000 - Couro de ovinos" w:value="19131000 - Couro de ovinos"/>
                <w:listItem w:displayText="19132000 - Couro de caprinos" w:value="19132000 - Couro de caprinos"/>
                <w:listItem w:displayText="19133000 - Couro de suínos" w:value="19133000 - Couro de suínos"/>
                <w:listItem w:displayText="19140000 - Couro de outros animais, couro reconstituído e outros tipos de couro" w:value="19140000 - Couro de outros animais, couro reconstituído e outros tipos de couro"/>
                <w:listItem w:displayText="19141000 - Couro de outros animais" w:value="19141000 - Couro de outros animais"/>
                <w:listItem w:displayText="19142000 - Couro reconstituído" w:value="19142000 - Couro reconstituído"/>
                <w:listItem w:displayText="19143000 - Imitações de couro" w:value="19143000 - Imitações de couro"/>
                <w:listItem w:displayText="19144000 - Couro envernizado" w:value="19144000 - Couro envernizado"/>
                <w:listItem w:displayText="19160000 - Pulseiras de relógio" w:value="19160000 - Pulseiras de relógio"/>
                <w:listItem w:displayText="19170000 - Artigos em couro para máquinas ou instalações mecânicas" w:value="19170000 - Artigos em couro para máquinas ou instalações mecânicas"/>
                <w:listItem w:displayText="19200000 - Tecidos têxteis e artigos afins" w:value="19200000 - Tecidos têxteis e artigos afins"/>
                <w:listItem w:displayText="19210000 - Tecidos" w:value="19210000 - Tecidos"/>
                <w:listItem w:displayText="19211000 - Tecidos sintéticos" w:value="19211000 - Tecidos sintéticos"/>
                <w:listItem w:displayText="19211100 - Tecidos de fibras mistas" w:value="19211100 - Tecidos de fibras mistas"/>
                <w:listItem w:displayText="19212000 - Tecidos de algodão" w:value="19212000 - Tecidos de algodão"/>
                <w:listItem w:displayText="19212100 - Tecido para colchões" w:value="19212100 - Tecido para colchões"/>
                <w:listItem w:displayText="19212200 - Ganga (denim)" w:value="19212200 - Ganga (denim)"/>
                <w:listItem w:displayText="19212300 - Lona" w:value="19212300 - Lona"/>
                <w:listItem w:displayText="19212310 - Artigos de lona" w:value="19212310 - Artigos de lona"/>
                <w:listItem w:displayText="19212400 - Popelina" w:value="19212400 - Popelina"/>
                <w:listItem w:displayText="19212500 - Correia" w:value="19212500 - Correia"/>
                <w:listItem w:displayText="19212510 - Correias" w:value="19212510 - Correias"/>
                <w:listItem w:displayText="19220000 - Tecidos de lã" w:value="19220000 - Tecidos de lã"/>
                <w:listItem w:displayText="19230000 - Tecidos de linho" w:value="19230000 - Tecidos de linho"/>
                <w:listItem w:displayText="19231000 - Roupa branca" w:value="19231000 - Roupa branca"/>
                <w:listItem w:displayText="19240000 - Tecidos especiais" w:value="19240000 - Tecidos especiais"/>
                <w:listItem w:displayText="19241000 - Veludo" w:value="19241000 - Veludo"/>
                <w:listItem w:displayText="19242000 - Tecido turco" w:value="19242000 - Tecido turco"/>
                <w:listItem w:displayText="19243000 - Tecidos para estofos" w:value="19243000 - Tecidos para estofos"/>
                <w:listItem w:displayText="19244000 - Tecidos para cortinados" w:value="19244000 - Tecidos para cortinados"/>
                <w:listItem w:displayText="19245000 - Tecidos para forros" w:value="19245000 - Tecidos para forros"/>
                <w:listItem w:displayText="19250000 - Tecidos de malha ou croché" w:value="19250000 - Tecidos de malha ou croché"/>
                <w:listItem w:displayText="19251000 - Tecidos de malha" w:value="19251000 - Tecidos de malha"/>
                <w:listItem w:displayText="19251100 - Veludos" w:value="19251100 - Veludos"/>
                <w:listItem w:displayText="19252000 - Tecidos de croché" w:value="19252000 - Tecidos de croché"/>
                <w:listItem w:displayText="19260000 - Tela" w:value="19260000 - Tela"/>
                <w:listItem w:displayText="19270000 - Tecidos não urdidos" w:value="19270000 - Tecidos não urdidos"/>
                <w:listItem w:displayText="19280000 - Lã, couros e peles de animais" w:value="19280000 - Lã, couros e peles de animais"/>
                <w:listItem w:displayText="19281000 - Lã" w:value="19281000 - Lã"/>
                <w:listItem w:displayText="19282000 - Peles de animais" w:value="19282000 - Peles de animais"/>
                <w:listItem w:displayText="19283000 - Pele e penas de aves" w:value="19283000 - Pele e penas de aves"/>
                <w:listItem w:displayText="19400000 - Fios e linhas têxteis" w:value="19400000 - Fios e linhas têxteis"/>
                <w:listItem w:displayText="19410000 - Fibras têxteis naturais" w:value="19410000 - Fibras têxteis naturais"/>
                <w:listItem w:displayText="19420000 - Fibras têxteis sintéticas" w:value="19420000 - Fibras têxteis sintéticas"/>
                <w:listItem w:displayText="19430000 - Fios e linhas têxteis de fibras naturais" w:value="19430000 - Fios e linhas têxteis de fibras naturais"/>
                <w:listItem w:displayText="19431000 - Fio de seda" w:value="19431000 - Fio de seda"/>
                <w:listItem w:displayText="19432000 - Fio de lã" w:value="19432000 - Fio de lã"/>
                <w:listItem w:displayText="19433000 - Fio de algodão" w:value="19433000 - Fio de algodão"/>
                <w:listItem w:displayText="19434000 - Fio de linho" w:value="19434000 - Fio de linho"/>
                <w:listItem w:displayText="19435000 - Fios e linhas para costurar, de fibras naturais" w:value="19435000 - Fios e linhas para costurar, de fibras naturais"/>
                <w:listItem w:displayText="19435100 - Linhas para costurar" w:value="19435100 - Linhas para costurar"/>
                <w:listItem w:displayText="19435200 - Fio para tricotar" w:value="19435200 - Fio para tricotar"/>
                <w:listItem w:displayText="19436000 - Fios de fibras têxteis vegetais" w:value="19436000 - Fios de fibras têxteis vegetais"/>
                <w:listItem w:displayText="19440000 - Fios ou linhas sintéticas" w:value="19440000 - Fios ou linhas sintéticas"/>
                <w:listItem w:displayText="19441000 - Fios sintéticos" w:value="19441000 - Fios sintéticos"/>
                <w:listItem w:displayText="19442000 - Linhas sintéticas" w:value="19442000 - Linhas sintéticas"/>
                <w:listItem w:displayText="19442100 - Linhas sintéticas para costurar" w:value="19442100 - Linhas sintéticas para costurar"/>
                <w:listItem w:displayText="19442200 - Fio sintético para tricotar" w:value="19442200 - Fio sintético para tricotar"/>
                <w:listItem w:displayText="19500000 - Materiais de plástico e de borracha" w:value="19500000 - Materiais de plástico e de borracha"/>
                <w:listItem w:displayText="19510000 - Artigos de borracha" w:value="19510000 - Artigos de borracha"/>
                <w:listItem w:displayText="19511000 - Câmaras-de-ar, bandas de rodagem e flaps de borracha" w:value="19511000 - Câmaras-de-ar, bandas de rodagem e flaps de borracha"/>
                <w:listItem w:displayText="19511100 - Flaps" w:value="19511100 - Flaps"/>
                <w:listItem w:displayText="19511200 - Câmaras-de-ar" w:value="19511200 - Câmaras-de-ar"/>
                <w:listItem w:displayText="19511300 - Bandas de rodagem" w:value="19511300 - Bandas de rodagem"/>
                <w:listItem w:displayText="19512000 - Artigos de borracha não vulcanizada" w:value="19512000 - Artigos de borracha não vulcanizada"/>
                <w:listItem w:displayText="19513000 - Tecidos revestidos com borracha" w:value="19513000 - Tecidos revestidos com borracha"/>
                <w:listItem w:displayText="19513100 - Tela para pneus" w:value="19513100 - Tela para pneus"/>
                <w:listItem w:displayText="19513200 - Fitas adesivas de tecidos revestidos com borracha" w:value="19513200 - Fitas adesivas de tecidos revestidos com borracha"/>
                <w:listItem w:displayText="19514000 - Borracha regenerada" w:value="19514000 - Borracha regenerada"/>
                <w:listItem w:displayText="19520000 - Produtos de plástico" w:value="19520000 - Produtos de plástico"/>
                <w:listItem w:displayText="19521000 - Produtos de poliestireno" w:value="19521000 - Produtos de poliestireno"/>
                <w:listItem w:displayText="19521100 - Placas de poliestireno" w:value="19521100 - Placas de poliestireno"/>
                <w:listItem w:displayText="19521200 - Lajes de poliestireno" w:value="19521200 - Lajes de poliestireno"/>
                <w:listItem w:displayText="19522000 - Resinas" w:value="19522000 - Resinas"/>
                <w:listItem w:displayText="19522100 - Resina epóxida" w:value="19522100 - Resina epóxida"/>
                <w:listItem w:displayText="19522110 - Tubagem de resina epóxida" w:value="19522110 - Tubagem de resina epóxida"/>
                <w:listItem w:displayText="19600000 - Desperdícios de couro, de têxteis, de borracha e de plástico" w:value="19600000 - Desperdícios de couro, de têxteis, de borracha e de plástico"/>
                <w:listItem w:displayText="19610000 - Desperdícios de couro" w:value="19610000 - Desperdícios de couro"/>
                <w:listItem w:displayText="19620000 - Desperdícios de têxteis" w:value="19620000 - Desperdícios de têxteis"/>
                <w:listItem w:displayText="19630000 - Desperdícios de borracha" w:value="19630000 - Desperdícios de borracha"/>
                <w:listItem w:displayText="19640000 - Sacos de polietileno para recolha de lixo e resíduos" w:value="19640000 - Sacos de polietileno para recolha de lixo e resíduos"/>
                <w:listItem w:displayText="19700000 - Borracha sintética e fibras sintéticas" w:value="19700000 - Borracha sintética e fibras sintéticas"/>
                <w:listItem w:displayText="19710000 - Borracha sintética" w:value="19710000 - Borracha sintética"/>
                <w:listItem w:displayText="19720000 - Fibras sintéticas" w:value="19720000 - Fibras sintéticas"/>
                <w:listItem w:displayText="19721000 - Cabos de filamentos sintéticos" w:value="19721000 - Cabos de filamentos sintéticos"/>
                <w:listItem w:displayText="19722000 - Fios de alta tenacidade" w:value="19722000 - Fios de alta tenacidade"/>
                <w:listItem w:displayText="19723000 - Fios texturizados simples" w:value="19723000 - Fios texturizados simples"/>
                <w:listItem w:displayText="19724000 - Monofilamentos sintéticos" w:value="19724000 - Monofilamentos sintéticos"/>
                <w:listItem w:displayText="19730000 - Fibras artificiais" w:value="19730000 - Fibras artificiais"/>
                <w:listItem w:displayText="19731000 - Fibras artificiais descontínuas" w:value="19731000 - Fibras artificiais descontínuas"/>
                <w:listItem w:displayText="19732000 - Polipropileno" w:value="19732000 - Polipropileno"/>
                <w:listItem w:displayText="19733000 - Fios texturizados artificiais" w:value="19733000 - Fios texturizados artificiais"/>
                <w:listItem w:displayText="22000000 - Material impresso e afins" w:value="22000000 - Material impresso e afins"/>
                <w:listItem w:displayText="22100000 - Livros, brochuras e folhetos impressos" w:value="22100000 - Livros, brochuras e folhetos impressos"/>
                <w:listItem w:displayText="22110000 - Livros impressos" w:value="22110000 - Livros impressos"/>
                <w:listItem w:displayText="22111000 - Livros escolares" w:value="22111000 - Livros escolares"/>
                <w:listItem w:displayText="22112000 - Manuais escolares" w:value="22112000 - Manuais escolares"/>
                <w:listItem w:displayText="22113000 - Livros de biblioteca" w:value="22113000 - Livros de biblioteca"/>
                <w:listItem w:displayText="22114000 - Dicionários, mapas, livros de música e outros livros" w:value="22114000 - Dicionários, mapas, livros de música e outros livros"/>
                <w:listItem w:displayText="22114100 - Dicionários" w:value="22114100 - Dicionários"/>
                <w:listItem w:displayText="22114200 - Atlas" w:value="22114200 - Atlas"/>
                <w:listItem w:displayText="22114300 - Mapas" w:value="22114300 - Mapas"/>
                <w:listItem w:displayText="22114310 - Plantas cadastrais" w:value="22114310 - Plantas cadastrais"/>
                <w:listItem w:displayText="22114311 - Planos" w:value="22114311 - Planos"/>
                <w:listItem w:displayText="22114400 - Música impressa" w:value="22114400 - Música impressa"/>
                <w:listItem w:displayText="22114500 - Enciclopédias" w:value="22114500 - Enciclopédias"/>
                <w:listItem w:displayText="22120000 - Publicações" w:value="22120000 - Publicações"/>
                <w:listItem w:displayText="22121000 - Publicações técnicas" w:value="22121000 - Publicações técnicas"/>
                <w:listItem w:displayText="22130000 - Anuários" w:value="22130000 - Anuários"/>
                <w:listItem w:displayText="22140000 - Folhetos" w:value="22140000 - Folhetos"/>
                <w:listItem w:displayText="22150000 - Brochuras" w:value="22150000 - Brochuras"/>
                <w:listItem w:displayText="22160000 - Opúsculos" w:value="22160000 - Opúsculos"/>
                <w:listItem w:displayText="22200000 - Jornais, revistas especializadas, publicações periódicas e revistas" w:value="22200000 - Jornais, revistas especializadas, publicações periódicas e revistas"/>
                <w:listItem w:displayText="22210000 - Jornais" w:value="22210000 - Jornais"/>
                <w:listItem w:displayText="22211000 - Revistas especializadas" w:value="22211000 - Revistas especializadas"/>
                <w:listItem w:displayText="22211100 - Jornais oficiais" w:value="22211100 - Jornais oficiais"/>
                <w:listItem w:displayText="22212000 - Publicações periódicas" w:value="22212000 - Publicações periódicas"/>
                <w:listItem w:displayText="22212100 - Publicações em séries" w:value="22212100 - Publicações em séries"/>
                <w:listItem w:displayText="22213000 - Revistas" w:value="22213000 - Revistas"/>
                <w:listItem w:displayText="22300000 - Postais ilustrados, cartões impressos com votos ou mensagens pessoais e outro material impresso" w:value="22300000 - Postais ilustrados, cartões impressos com votos ou mensagens pessoais e outro material impresso"/>
                <w:listItem w:displayText="22310000 - Postais ilustrados" w:value="22310000 - Postais ilustrados"/>
                <w:listItem w:displayText="22312000 - Imagens" w:value="22312000 - Imagens"/>
                <w:listItem w:displayText="22313000 - Decalcomanias" w:value="22313000 - Decalcomanias"/>
                <w:listItem w:displayText="22314000 - Desenhos" w:value="22314000 - Desenhos"/>
                <w:listItem w:displayText="22315000 - Fotografias" w:value="22315000 - Fotografias"/>
                <w:listItem w:displayText="22320000 - Cartões impressos com votos ou mensagens pessoais" w:value="22320000 - Cartões impressos com votos ou mensagens pessoais"/>
                <w:listItem w:displayText="22321000 - Postais de boas-festas" w:value="22321000 - Postais de boas-festas"/>
                <w:listItem w:displayText="22400000 - Selos, cheques, notas de banco, certificados de acções, suportes de publicidade comercial, catálogos e manuais" w:value="22400000 - Selos, cheques, notas de banco, certificados de acções, suportes de publicidade comercial, catálogos e manuais"/>
                <w:listItem w:displayText="22410000 - Selos" w:value="22410000 - Selos"/>
                <w:listItem w:displayText="22411000 - Selos de Natal" w:value="22411000 - Selos de Natal"/>
                <w:listItem w:displayText="22412000 - Selos novos" w:value="22412000 - Selos novos"/>
                <w:listItem w:displayText="22413000 - Selos de poupança" w:value="22413000 - Selos de poupança"/>
                <w:listItem w:displayText="22414000 - Cadernetas de selos postais" w:value="22414000 - Cadernetas de selos postais"/>
                <w:listItem w:displayText="22420000 - Papel selado" w:value="22420000 - Papel selado"/>
                <w:listItem w:displayText="22430000 - Notas de banco" w:value="22430000 - Notas de banco"/>
                <w:listItem w:displayText="22440000 - Cheques" w:value="22440000 - Cheques"/>
                <w:listItem w:displayText="22450000 - Material impresso do tipo fiduciário" w:value="22450000 - Material impresso do tipo fiduciário"/>
                <w:listItem w:displayText="22451000 - Passaportes" w:value="22451000 - Passaportes"/>
                <w:listItem w:displayText="22452000 - Vales postais" w:value="22452000 - Vales postais"/>
                <w:listItem w:displayText="22453000 - Selos fiscais para veículos" w:value="22453000 - Selos fiscais para veículos"/>
                <w:listItem w:displayText="22454000 - Cartas de condução" w:value="22454000 - Cartas de condução"/>
                <w:listItem w:displayText="22455000 - Bilhetes de identidade" w:value="22455000 - Bilhetes de identidade"/>
                <w:listItem w:displayText="22455100 - Pulseiras de identificação" w:value="22455100 - Pulseiras de identificação"/>
                <w:listItem w:displayText="22456000 - Licenças" w:value="22456000 - Licenças"/>
                <w:listItem w:displayText="22457000 - Cartões de acesso" w:value="22457000 - Cartões de acesso"/>
                <w:listItem w:displayText="22458000 - Material impresso por encomenda" w:value="22458000 - Material impresso por encomenda"/>
                <w:listItem w:displayText="22459000 - Bilhetes" w:value="22459000 - Bilhetes"/>
                <w:listItem w:displayText="22459100 - Autocolantes e faixas de publicidade" w:value="22459100 - Autocolantes e faixas de publicidade"/>
                <w:listItem w:displayText="22460000 - Suportes de publicidade, manuais e catálogos comerciais" w:value="22460000 - Suportes de publicidade, manuais e catálogos comerciais"/>
                <w:listItem w:displayText="22461000 - Catálogos" w:value="22461000 - Catálogos"/>
                <w:listItem w:displayText="22461100 - Porta-listas" w:value="22461100 - Porta-listas"/>
                <w:listItem w:displayText="22462000 - Material publicitário" w:value="22462000 - Material publicitário"/>
                <w:listItem w:displayText="22470000 - Manuais" w:value="22470000 - Manuais"/>
                <w:listItem w:displayText="22471000 - Manuais de informática" w:value="22471000 - Manuais de informática"/>
                <w:listItem w:displayText="22472000 - Manuais de instruções" w:value="22472000 - Manuais de instruções"/>
                <w:listItem w:displayText="22473000 - Manuais técnicos" w:value="22473000 - Manuais técnicos"/>
                <w:listItem w:displayText="22500000 - Chapas, cilindros e outros meios utilizados na impressão" w:value="22500000 - Chapas, cilindros e outros meios utilizados na impressão"/>
                <w:listItem w:displayText="22510000 - Chapas offset" w:value="22510000 - Chapas offset"/>
                <w:listItem w:displayText="22520000 - Equipamento de gravura seca" w:value="22520000 - Equipamento de gravura seca"/>
                <w:listItem w:displayText="22521000 - Equipamento de gravação em relevo" w:value="22521000 - Equipamento de gravação em relevo"/>
                <w:listItem w:displayText="22600000 - Tinta" w:value="22600000 - Tinta"/>
                <w:listItem w:displayText="22610000 - Tinta para impressão" w:value="22610000 - Tinta para impressão"/>
                <w:listItem w:displayText="22611000 - Tinta para impressão em baixo relevo" w:value="22611000 - Tinta para impressão em baixo relevo"/>
                <w:listItem w:displayText="22612000 - Tinta da China" w:value="22612000 - Tinta da China"/>
                <w:listItem w:displayText="22800000 - Livros de registo e de contabilidade, capas, formulários e outros artigos de papelaria impressos, de papel ou cartão" w:value="22800000 - Livros de registo e de contabilidade, capas, formulários e outros artigos de papelaria impressos, de papel ou cartão"/>
                <w:listItem w:displayText="22810000 - Livros de registo, de papel ou cartão" w:value="22810000 - Livros de registo, de papel ou cartão"/>
                <w:listItem w:displayText="22813000 - Livros de contabilidade" w:value="22813000 - Livros de contabilidade"/>
                <w:listItem w:displayText="22814000 - Livros de recibos" w:value="22814000 - Livros de recibos"/>
                <w:listItem w:displayText="22815000 - Blocos de apontamentos" w:value="22815000 - Blocos de apontamentos"/>
                <w:listItem w:displayText="22816000 - Blocos de folhas" w:value="22816000 - Blocos de folhas"/>
                <w:listItem w:displayText="22816100 - Blocos de notas" w:value="22816100 - Blocos de notas"/>
                <w:listItem w:displayText="22816200 - Blocos de notas de estenografia" w:value="22816200 - Blocos de notas de estenografia"/>
                <w:listItem w:displayText="22816300 - Blocos de notas com folhas autocolantes" w:value="22816300 - Blocos de notas com folhas autocolantes"/>
                <w:listItem w:displayText="22817000 - Agendas e planificadores pessoais" w:value="22817000 - Agendas e planificadores pessoais"/>
                <w:listItem w:displayText="22819000 - Livros de endereços" w:value="22819000 - Livros de endereços"/>
                <w:listItem w:displayText="22820000 - Formulários" w:value="22820000 - Formulários"/>
                <w:listItem w:displayText="22821000 - Boletins de voto" w:value="22821000 - Boletins de voto"/>
                <w:listItem w:displayText="22822000 - Formulários comerciais" w:value="22822000 - Formulários comerciais"/>
                <w:listItem w:displayText="22822100 - Formulários comerciais em contínuo" w:value="22822100 - Formulários comerciais em contínuo"/>
                <w:listItem w:displayText="22822200 - Formulários comerciais não contínuos" w:value="22822200 - Formulários comerciais não contínuos"/>
                <w:listItem w:displayText="22830000 - Cadernos" w:value="22830000 - Cadernos"/>
                <w:listItem w:displayText="22831000 - Recargas para cadernos escolares" w:value="22831000 - Recargas para cadernos escolares"/>
                <w:listItem w:displayText="22832000 - Papel para trabalhos escolares" w:value="22832000 - Papel para trabalhos escolares"/>
                <w:listItem w:displayText="22840000 - Álbuns para amostras" w:value="22840000 - Álbuns para amostras"/>
                <w:listItem w:displayText="22841000 - Álbuns para colecções" w:value="22841000 - Álbuns para colecções"/>
                <w:listItem w:displayText="22841100 - Livros de selos" w:value="22841100 - Livros de selos"/>
                <w:listItem w:displayText="22841200 - Álbuns de filatelia" w:value="22841200 - Álbuns de filatelia"/>
                <w:listItem w:displayText="22850000 - Capas e acessórios afins" w:value="22850000 - Capas e acessórios afins"/>
                <w:listItem w:displayText="22851000 - Capas" w:value="22851000 - Capas"/>
                <w:listItem w:displayText="22852000 - Classificadores (dossiers)" w:value="22852000 - Classificadores (dossiers)"/>
                <w:listItem w:displayText="22852100 - Capas para processos" w:value="22852100 - Capas para processos"/>
                <w:listItem w:displayText="22853000 - Pastas para processos" w:value="22853000 - Pastas para processos"/>
                <w:listItem w:displayText="22900000 - Material impresso diverso" w:value="22900000 - Material impresso diverso"/>
                <w:listItem w:displayText="22990000 - Papel de jornal, papel feito à mão (folha a folha) e outro papel e cartão, não revestidos, dos tipos utilizados para fins gráficos" w:value="22990000 - Papel de jornal, papel feito à mão (folha a folha) e outro papel e cartão, não revestidos, dos tipos utilizados para fins gráficos"/>
                <w:listItem w:displayText="22991000 - Papel de jornal" w:value="22991000 - Papel de jornal"/>
                <w:listItem w:displayText="22992000 - Papel ou cartão feitos à mão" w:value="22992000 - Papel ou cartão feitos à mão"/>
                <w:listItem w:displayText="22993000 - Papel e cartão fotossensível, termossensível ou termográfico" w:value="22993000 - Papel e cartão fotossensível, termossensível ou termográfico"/>
                <w:listItem w:displayText="22993100 - Papel ou cartão fotossensíveis" w:value="22993100 - Papel ou cartão fotossensíveis"/>
                <w:listItem w:displayText="22993200 - Papel ou cartão termossensíveis" w:value="22993200 - Papel ou cartão termossensíveis"/>
                <w:listItem w:displayText="22993300 - Papel ou cartão termográficos" w:value="22993300 - Papel ou cartão termográficos"/>
                <w:listItem w:displayText="22993400 - Papel ou cartão canelados" w:value="22993400 - Papel ou cartão canelados"/>
                <w:listItem w:displayText="24000000 - Produtos químicos" w:value="24000000 - Produtos químicos"/>
                <w:listItem w:displayText="24100000 - Gases" w:value="24100000 - Gases"/>
                <w:listItem w:displayText="24110000 - Gases industriais" w:value="24110000 - Gases industriais"/>
                <w:listItem w:displayText="24111000 - Hidrogénio, árgon, gases raros, azoto e oxigénio" w:value="24111000 - Hidrogénio, árgon, gases raros, azoto e oxigénio"/>
                <w:listItem w:displayText="24111100 - Árgon" w:value="24111100 - Árgon"/>
                <w:listItem w:displayText="24111200 - Gases raros" w:value="24111200 - Gases raros"/>
                <w:listItem w:displayText="24111300 - Hélio" w:value="24111300 - Hélio"/>
                <w:listItem w:displayText="24111400 - Néon" w:value="24111400 - Néon"/>
                <w:listItem w:displayText="24111500 - Gases médicos" w:value="24111500 - Gases médicos"/>
                <w:listItem w:displayText="24111600 - Hidrogénio" w:value="24111600 - Hidrogénio"/>
                <w:listItem w:displayText="24111700 - Azoto" w:value="24111700 - Azoto"/>
                <w:listItem w:displayText="24111800 - Azoto líquido" w:value="24111800 - Azoto líquido"/>
                <w:listItem w:displayText="24111900 - Oxigénio" w:value="24111900 - Oxigénio"/>
                <w:listItem w:displayText="24112000 - Compostos oxigenados inorgânicos" w:value="24112000 - Compostos oxigenados inorgânicos"/>
                <w:listItem w:displayText="24112100 - Dióxido de carbono" w:value="24112100 - Dióxido de carbono"/>
                <w:listItem w:displayText="24112200 - Óxidos de azoto" w:value="24112200 - Óxidos de azoto"/>
                <w:listItem w:displayText="24112300 - Compostos oxigenados inorgânicos gasosos" w:value="24112300 - Compostos oxigenados inorgânicos gasosos"/>
                <w:listItem w:displayText="24113000 - Ar líquido e ar comprimido" w:value="24113000 - Ar líquido e ar comprimido"/>
                <w:listItem w:displayText="24113100 - Ar líquido" w:value="24113100 - Ar líquido"/>
                <w:listItem w:displayText="24113200 - Ar comprimido" w:value="24113200 - Ar comprimido"/>
                <w:listItem w:displayText="24200000 - Corantes e pigmentos" w:value="24200000 - Corantes e pigmentos"/>
                <w:listItem w:displayText="24210000 - Óxidos, peróxidos e hidróxidos" w:value="24210000 - Óxidos, peróxidos e hidróxidos"/>
                <w:listItem w:displayText="24211000 - Óxido e peróxido de zinco, óxido de titânio, corantes e pigmentos" w:value="24211000 - Óxido e peróxido de zinco, óxido de titânio, corantes e pigmentos"/>
                <w:listItem w:displayText="24211100 - Óxido de zinco" w:value="24211100 - Óxido de zinco"/>
                <w:listItem w:displayText="24211200 - Peróxido de zinco" w:value="24211200 - Peróxido de zinco"/>
                <w:listItem w:displayText="24211300 - Óxido de titânio" w:value="24211300 - Óxido de titânio"/>
                <w:listItem w:displayText="24212000 - Óxidos e hidróxidos de crómio, manganés, magnésio, chumbo e cobre" w:value="24212000 - Óxidos e hidróxidos de crómio, manganés, magnésio, chumbo e cobre"/>
                <w:listItem w:displayText="24212100 - Óxido de crómio" w:value="24212100 - Óxido de crómio"/>
                <w:listItem w:displayText="24212200 - Óxido de manganés" w:value="24212200 - Óxido de manganés"/>
                <w:listItem w:displayText="24212300 - Óxido de chumbo" w:value="24212300 - Óxido de chumbo"/>
                <w:listItem w:displayText="24212400 - Óxido de cobre" w:value="24212400 - Óxido de cobre"/>
                <w:listItem w:displayText="24212500 - Óxido de magnésio" w:value="24212500 - Óxido de magnésio"/>
                <w:listItem w:displayText="24212600 - Hidróxidos para corantes e pigmentos" w:value="24212600 - Hidróxidos para corantes e pigmentos"/>
                <w:listItem w:displayText="24212610 - Hidróxido de crómio" w:value="24212610 - Hidróxido de crómio"/>
                <w:listItem w:displayText="24212620 - Hidróxido de manganés" w:value="24212620 - Hidróxido de manganés"/>
                <w:listItem w:displayText="24212630 - Hidróxido de chumbo" w:value="24212630 - Hidróxido de chumbo"/>
                <w:listItem w:displayText="24212640 - Hidróxido de cobre" w:value="24212640 - Hidróxido de cobre"/>
                <w:listItem w:displayText="24212650 - Hidróxido de magnésio" w:value="24212650 - Hidróxido de magnésio"/>
                <w:listItem w:displayText="24213000 - Cal hidratada" w:value="24213000 - Cal hidratada"/>
                <w:listItem w:displayText="24220000 - Extractos tanantes e tintórios, taninos e matérias corantes" w:value="24220000 - Extractos tanantes e tintórios, taninos e matérias corantes"/>
                <w:listItem w:displayText="24221000 - Extractos tintórios" w:value="24221000 - Extractos tintórios"/>
                <w:listItem w:displayText="24222000 - Extractos tanantes" w:value="24222000 - Extractos tanantes"/>
                <w:listItem w:displayText="24223000 - Taninos" w:value="24223000 - Taninos"/>
                <w:listItem w:displayText="24224000 - Matérias corantes" w:value="24224000 - Matérias corantes"/>
                <w:listItem w:displayText="24225000 - Preparações tanantes" w:value="24225000 - Preparações tanantes"/>
                <w:listItem w:displayText="24300000 - Produtos químicos orgânicos e inorgânicos de base" w:value="24300000 - Produtos químicos orgânicos e inorgânicos de base"/>
                <w:listItem w:displayText="24310000 - Substâncias químicas inorgânicas de base" w:value="24310000 - Substâncias químicas inorgânicas de base"/>
                <w:listItem w:displayText="24311000 - Elementos químicos, compostos e ácidos inorgânicos" w:value="24311000 - Elementos químicos, compostos e ácidos inorgânicos"/>
                <w:listItem w:displayText="24311100 - Metalóides" w:value="24311100 - Metalóides"/>
                <w:listItem w:displayText="24311110 - Fosforetos" w:value="24311110 - Fosforetos"/>
                <w:listItem w:displayText="24311120 - Carbonetos" w:value="24311120 - Carbonetos"/>
                <w:listItem w:displayText="24311130 - Hidretos" w:value="24311130 - Hidretos"/>
                <w:listItem w:displayText="24311140 - Nitretos" w:value="24311140 - Nitretos"/>
                <w:listItem w:displayText="24311150 - Azidas" w:value="24311150 - Azidas"/>
                <w:listItem w:displayText="24311160 - Silicietos" w:value="24311160 - Silicietos"/>
                <w:listItem w:displayText="24311170 - Boretos" w:value="24311170 - Boretos"/>
                <w:listItem w:displayText="24311180 - Enxofre refinado" w:value="24311180 - Enxofre refinado"/>
                <w:listItem w:displayText="24311200 - Halogéneo" w:value="24311200 - Halogéneo"/>
                <w:listItem w:displayText="24311300 - Metais alcalinos" w:value="24311300 - Metais alcalinos"/>
                <w:listItem w:displayText="24311310 - Mercúrio" w:value="24311310 - Mercúrio"/>
                <w:listItem w:displayText="24311400 - Cloreto de hidrogénio, ácidos inorgânicos, dióxido de silício e de enxofre" w:value="24311400 - Cloreto de hidrogénio, ácidos inorgânicos, dióxido de silício e de enxofre"/>
                <w:listItem w:displayText="24311410 - Ácidos inorgânicos" w:value="24311410 - Ácidos inorgânicos"/>
                <w:listItem w:displayText="24311411 - Ácido sulfúrico" w:value="24311411 - Ácido sulfúrico"/>
                <w:listItem w:displayText="24311420 - Ácido fosfórico" w:value="24311420 - Ácido fosfórico"/>
                <w:listItem w:displayText="24311430 - Ácidos polifosfóricos" w:value="24311430 - Ácidos polifosfóricos"/>
                <w:listItem w:displayText="24311440 - Ácido hexafluorossílico" w:value="24311440 - Ácido hexafluorossílico"/>
                <w:listItem w:displayText="24311450 - Dióxido de enxofre" w:value="24311450 - Dióxido de enxofre"/>
                <w:listItem w:displayText="24311460 - Dióxido de silício" w:value="24311460 - Dióxido de silício"/>
                <w:listItem w:displayText="24311470 - Cloreto de hidrogénio" w:value="24311470 - Cloreto de hidrogénio"/>
                <w:listItem w:displayText="24311500 - Hidróxidos utilizados enquanto substâncias químicas inorgânicas de base" w:value="24311500 - Hidróxidos utilizados enquanto substâncias químicas inorgânicas de base"/>
                <w:listItem w:displayText="24311510 - Óxidos de metal" w:value="24311510 - Óxidos de metal"/>
                <w:listItem w:displayText="24311511 - Piritas e óxidos de ferro" w:value="24311511 - Piritas e óxidos de ferro"/>
                <w:listItem w:displayText="24311520 - Hidróxido de sódio" w:value="24311520 - Hidróxido de sódio"/>
                <w:listItem w:displayText="24311521 - Soda cáustica" w:value="24311521 - Soda cáustica"/>
                <w:listItem w:displayText="24311522 - Soda líquida" w:value="24311522 - Soda líquida"/>
                <w:listItem w:displayText="24311600 - Compostos de enxofre" w:value="24311600 - Compostos de enxofre"/>
                <w:listItem w:displayText="24311700 - Enxofre" w:value="24311700 - Enxofre"/>
                <w:listItem w:displayText="24311800 - Carbono" w:value="24311800 - Carbono"/>
                <w:listItem w:displayText="24311900 - Cloro" w:value="24311900 - Cloro"/>
                <w:listItem w:displayText="24312000 - Halogenados metálicos; hipocloritos, cloratos e percloratos" w:value="24312000 - Halogenados metálicos; hipocloritos, cloratos e percloratos"/>
                <w:listItem w:displayText="24312100 - Halogenados metálicos" w:value="24312100 - Halogenados metálicos"/>
                <w:listItem w:displayText="24312110 - Hexafluorossilicato de sódio" w:value="24312110 - Hexafluorossilicato de sódio"/>
                <w:listItem w:displayText="24312120 - Cloretos" w:value="24312120 - Cloretos"/>
                <w:listItem w:displayText="24312121 - Cloreto de alumínio" w:value="24312121 - Cloreto de alumínio"/>
                <w:listItem w:displayText="24312122 - Cloreto férrico" w:value="24312122 - Cloreto férrico"/>
                <w:listItem w:displayText="24312123 - Policloreto de alumínio" w:value="24312123 - Policloreto de alumínio"/>
                <w:listItem w:displayText="24312130 - Cloridrato de alumínio" w:value="24312130 - Cloridrato de alumínio"/>
                <w:listItem w:displayText="24312200 - Hipocloritos e cloratos" w:value="24312200 - Hipocloritos e cloratos"/>
                <w:listItem w:displayText="24312210 - Clorito de sódio" w:value="24312210 - Clorito de sódio"/>
                <w:listItem w:displayText="24312220 - Hipoclorito de sódio" w:value="24312220 - Hipoclorito de sódio"/>
                <w:listItem w:displayText="24313000 - Sulfuretos, sulfatos; nitratos, fosfatos e carbonatos" w:value="24313000 - Sulfuretos, sulfatos; nitratos, fosfatos e carbonatos"/>
                <w:listItem w:displayText="24313100 - Sulfuretos, sulfitos e sulfatos" w:value="24313100 - Sulfuretos, sulfitos e sulfatos"/>
                <w:listItem w:displayText="24313110 - Sulfuretos diversos" w:value="24313110 - Sulfuretos diversos"/>
                <w:listItem w:displayText="24313111 - Sulfureto de hidrogénio" w:value="24313111 - Sulfureto de hidrogénio"/>
                <w:listItem w:displayText="24313112 - Polissulfuretos" w:value="24313112 - Polissulfuretos"/>
                <w:listItem w:displayText="24313120 - Sulfatos" w:value="24313120 - Sulfatos"/>
                <w:listItem w:displayText="24313121 - Tiossulfato de sódio" w:value="24313121 - Tiossulfato de sódio"/>
                <w:listItem w:displayText="24313122 - Sulfato férrico" w:value="24313122 - Sulfato férrico"/>
                <w:listItem w:displayText="24313123 - Sulfato de alumínio" w:value="24313123 - Sulfato de alumínio"/>
                <w:listItem w:displayText="24313124 - Sulfato de sódio" w:value="24313124 - Sulfato de sódio"/>
                <w:listItem w:displayText="24313125 - Sulfato de ferro" w:value="24313125 - Sulfato de ferro"/>
                <w:listItem w:displayText="24313126 - Sulfato de cobre" w:value="24313126 - Sulfato de cobre"/>
                <w:listItem w:displayText="24313200 - Fosfinatos, fosfonatos, fosfatos e polifosfatos" w:value="24313200 - Fosfinatos, fosfonatos, fosfatos e polifosfatos"/>
                <w:listItem w:displayText="24313210 - Hexametafosfato de sódio" w:value="24313210 - Hexametafosfato de sódio"/>
                <w:listItem w:displayText="24313220 - Fosfatos" w:value="24313220 - Fosfatos"/>
                <w:listItem w:displayText="24313300 - Carbonatos" w:value="24313300 - Carbonatos"/>
                <w:listItem w:displayText="24313310 - Carbonato de sódio" w:value="24313310 - Carbonato de sódio"/>
                <w:listItem w:displayText="24313320 - Bicarbonato de sódio" w:value="24313320 - Bicarbonato de sódio"/>
                <w:listItem w:displayText="24313400 - Nitratos" w:value="24313400 - Nitratos"/>
                <w:listItem w:displayText="24314000 - Sais de ácidos de metal diversos" w:value="24314000 - Sais de ácidos de metal diversos"/>
                <w:listItem w:displayText="24314100 - Permanganato de potássio" w:value="24314100 - Permanganato de potássio"/>
                <w:listItem w:displayText="24314200 - Sais de oxoácidos de metal" w:value="24314200 - Sais de oxoácidos de metal"/>
                <w:listItem w:displayText="24315000 - Produtos químicos inorgânicos diversos" w:value="24315000 - Produtos químicos inorgânicos diversos"/>
                <w:listItem w:displayText="24315100 - Água pesada, outros isótopos e seus compostos" w:value="24315100 - Água pesada, outros isótopos e seus compostos"/>
                <w:listItem w:displayText="24315200 - Cianetos, oxicianetos, fulminatos, cianatos, silicatos, boratos, perboratos, sais de ácidos inorgânicos" w:value="24315200 - Cianetos, oxicianetos, fulminatos, cianatos, silicatos, boratos, perboratos, sais de ácidos inorgânicos"/>
                <w:listItem w:displayText="24315210 - Cianetos" w:value="24315210 - Cianetos"/>
                <w:listItem w:displayText="24315220 - Oxicianeto" w:value="24315220 - Oxicianeto"/>
                <w:listItem w:displayText="24315230 - Fulminatos" w:value="24315230 - Fulminatos"/>
                <w:listItem w:displayText="24315240 - Cianatos" w:value="24315240 - Cianatos"/>
                <w:listItem w:displayText="24315300 - Peróxido de hidrogénio" w:value="24315300 - Peróxido de hidrogénio"/>
                <w:listItem w:displayText="24315400 - Quartzo piezoeléctrico" w:value="24315400 - Quartzo piezoeléctrico"/>
                <w:listItem w:displayText="24315500 - Compostos de lantanídeos" w:value="24315500 - Compostos de lantanídeos"/>
                <w:listItem w:displayText="24315600 - Silicatos" w:value="24315600 - Silicatos"/>
                <w:listItem w:displayText="24315610 - Silicato de sódio" w:value="24315610 - Silicato de sódio"/>
                <w:listItem w:displayText="24315700 - Boratos e perboratos" w:value="24315700 - Boratos e perboratos"/>
                <w:listItem w:displayText="24316000 - Água destilada" w:value="24316000 - Água destilada"/>
                <w:listItem w:displayText="24317000 - Pedras sintéticas" w:value="24317000 - Pedras sintéticas"/>
                <w:listItem w:displayText="24317100 - Pedras preciosas sintéticas" w:value="24317100 - Pedras preciosas sintéticas"/>
                <w:listItem w:displayText="24317200 - Pedras semipreciosas sintéticas" w:value="24317200 - Pedras semipreciosas sintéticas"/>
                <w:listItem w:displayText="24320000 - Substâncias químicas orgânicas de base" w:value="24320000 - Substâncias químicas orgânicas de base"/>
                <w:listItem w:displayText="24321000 - Hidrocarbonetos" w:value="24321000 - Hidrocarbonetos"/>
                <w:listItem w:displayText="24321100 - Hidrocarbonetos saturados" w:value="24321100 - Hidrocarbonetos saturados"/>
                <w:listItem w:displayText="24321110 - Hidrocarbonetos acíclicos saturados" w:value="24321110 - Hidrocarbonetos acíclicos saturados"/>
                <w:listItem w:displayText="24321111 - Metano" w:value="24321111 - Metano"/>
                <w:listItem w:displayText="24321112 - Etileno" w:value="24321112 - Etileno"/>
                <w:listItem w:displayText="24321113 - Propeno" w:value="24321113 - Propeno"/>
                <w:listItem w:displayText="24321114 - Buteno" w:value="24321114 - Buteno"/>
                <w:listItem w:displayText="24321115 - Acetileno" w:value="24321115 - Acetileno"/>
                <w:listItem w:displayText="24321120 - Hidrocarbonetos cíclicos saturados" w:value="24321120 - Hidrocarbonetos cíclicos saturados"/>
                <w:listItem w:displayText="24321200 - Hidrocarbonetos não saturados" w:value="24321200 - Hidrocarbonetos não saturados"/>
                <w:listItem w:displayText="24321210 - Hidrocarbonetos acíclicos não saturados" w:value="24321210 - Hidrocarbonetos acíclicos não saturados"/>
                <w:listItem w:displayText="24321220 - Hidrocarbonetos cíclicos não saturados" w:value="24321220 - Hidrocarbonetos cíclicos não saturados"/>
                <w:listItem w:displayText="24321221 - Benzeno" w:value="24321221 - Benzeno"/>
                <w:listItem w:displayText="24321222 - Tolueno" w:value="24321222 - Tolueno"/>
                <w:listItem w:displayText="24321223 - O-xilenos" w:value="24321223 - O-xilenos"/>
                <w:listItem w:displayText="24321224 - M-xilenos" w:value="24321224 - M-xilenos"/>
                <w:listItem w:displayText="24321225 - Estireno" w:value="24321225 - Estireno"/>
                <w:listItem w:displayText="24321226 - Etilbenzeno" w:value="24321226 - Etilbenzeno"/>
                <w:listItem w:displayText="24321300 - Outros derivados halogenados de hidrocarbonetos" w:value="24321300 - Outros derivados halogenados de hidrocarbonetos"/>
                <w:listItem w:displayText="24321310 - Tetracloroetileno" w:value="24321310 - Tetracloroetileno"/>
                <w:listItem w:displayText="24321320 - Tetracloreto de carbono" w:value="24321320 - Tetracloreto de carbono"/>
                <w:listItem w:displayText="24322000 - Álcoois, fenóis, fenóis-álcoois e seus derivados halogenados, sulfonados, nitrados ou nitrosados; álcoois gordos industriais" w:value="24322000 - Álcoois, fenóis, fenóis-álcoois e seus derivados halogenados, sulfonados, nitrados ou nitrosados; álcoois gordos industriais"/>
                <w:listItem w:displayText="24322100 - Álcoois gordos industriais" w:value="24322100 - Álcoois gordos industriais"/>
                <w:listItem w:displayText="24322200 - Monoálcoois" w:value="24322200 - Monoálcoois"/>
                <w:listItem w:displayText="24322210 - Metanol" w:value="24322210 - Metanol"/>
                <w:listItem w:displayText="24322220 - Etanol" w:value="24322220 - Etanol"/>
                <w:listItem w:displayText="24322300 - Dióis, poliálcoois e seus derivados" w:value="24322300 - Dióis, poliálcoois e seus derivados"/>
                <w:listItem w:displayText="24322310 - Etilenoglicol" w:value="24322310 - Etilenoglicol"/>
                <w:listItem w:displayText="24322320 - Derivados do álcool" w:value="24322320 - Derivados do álcool"/>
                <w:listItem w:displayText="24322400 - Fenóis e seus derivados" w:value="24322400 - Fenóis e seus derivados"/>
                <w:listItem w:displayText="24322500 - Álcool" w:value="24322500 - Álcool"/>
                <w:listItem w:displayText="24322510 - Álcool etílico" w:value="24322510 - Álcool etílico"/>
                <w:listItem w:displayText="24323000 - Ácidos gordos monocarboxílicos industriais" w:value="24323000 - Ácidos gordos monocarboxílicos industriais"/>
                <w:listItem w:displayText="24323100 - Óleos ácidos de refinação" w:value="24323100 - Óleos ácidos de refinação"/>
                <w:listItem w:displayText="24323200 - Ácidos carboxílicos" w:value="24323200 - Ácidos carboxílicos"/>
                <w:listItem w:displayText="24323210 - Ácido acético" w:value="24323210 - Ácido acético"/>
                <w:listItem w:displayText="24323220 - Ácido peracético" w:value="24323220 - Ácido peracético"/>
                <w:listItem w:displayText="24323300 - Ácidos e compostos monocarboxílicos não saturados" w:value="24323300 - Ácidos e compostos monocarboxílicos não saturados"/>
                <w:listItem w:displayText="24323310 - Ésteres de ácido metacrílico" w:value="24323310 - Ésteres de ácido metacrílico"/>
                <w:listItem w:displayText="24323320 - Ésteres de ácido acrílico" w:value="24323320 - Ésteres de ácido acrílico"/>
                <w:listItem w:displayText="24323400 - Ácidos carboxílicos e policarboxílicos aromáticos" w:value="24323400 - Ácidos carboxílicos e policarboxílicos aromáticos"/>
                <w:listItem w:displayText="24324000 - Compostos orgânicos de funções azotadas" w:value="24324000 - Compostos orgânicos de funções azotadas"/>
                <w:listItem w:displayText="24324100 - Compostos de função amina" w:value="24324100 - Compostos de função amina"/>
                <w:listItem w:displayText="24324200 - Compostos aminados de funções oxigenadas" w:value="24324200 - Compostos aminados de funções oxigenadas"/>
                <w:listItem w:displayText="24324300 - Ureínas" w:value="24324300 - Ureínas"/>
                <w:listItem w:displayText="24324400 - Compostos de funções azotadas" w:value="24324400 - Compostos de funções azotadas"/>
                <w:listItem w:displayText="24325000 - Compostos de enxofre orgânicos" w:value="24325000 - Compostos de enxofre orgânicos"/>
                <w:listItem w:displayText="24326000 - Aldeído, cetona, peróxidos orgânicos e éteres" w:value="24326000 - Aldeído, cetona, peróxidos orgânicos e éteres"/>
                <w:listItem w:displayText="24326100 - Compostos de função aldeído" w:value="24326100 - Compostos de função aldeído"/>
                <w:listItem w:displayText="24326200 - Compostos de função cetona e quinona" w:value="24326200 - Compostos de função cetona e quinona"/>
                <w:listItem w:displayText="24326300 - Peróxidos orgânicos" w:value="24326300 - Peróxidos orgânicos"/>
                <w:listItem w:displayText="24326310 - Óxido de etileno" w:value="24326310 - Óxido de etileno"/>
                <w:listItem w:displayText="24326320 - Éteres" w:value="24326320 - Éteres"/>
                <w:listItem w:displayText="24327000 - Substâncias químicas orgânicas diversas" w:value="24327000 - Substâncias químicas orgânicas diversas"/>
                <w:listItem w:displayText="24327100 - Derivados de produtos vegetais para tinturaria" w:value="24327100 - Derivados de produtos vegetais para tinturaria"/>
                <w:listItem w:displayText="24327200 - Carvão vegetal" w:value="24327200 - Carvão vegetal"/>
                <w:listItem w:displayText="24327300 - Óleos e produtos resultantes da destilação de alcatrão de hulha, breu e coque de breu a alta temperatura" w:value="24327300 - Óleos e produtos resultantes da destilação de alcatrão de hulha, breu e coque de breu a alta temperatura"/>
                <w:listItem w:displayText="24327310 - Alcatrão de hulha" w:value="24327310 - Alcatrão de hulha"/>
                <w:listItem w:displayText="24327311 - Creosoto" w:value="24327311 - Creosoto"/>
                <w:listItem w:displayText="24327320 - Pez" w:value="24327320 - Pez"/>
                <w:listItem w:displayText="24327330 - Breu" w:value="24327330 - Breu"/>
                <w:listItem w:displayText="24327400 - Produtos resinosos" w:value="24327400 - Produtos resinosos"/>
                <w:listItem w:displayText="24327500 - Lixívias residuais resultantes da fabricação de pasta de madeira" w:value="24327500 - Lixívias residuais resultantes da fabricação de pasta de madeira"/>
                <w:listItem w:displayText="24400000 - Fertilizantes e compostos azotados" w:value="24400000 - Fertilizantes e compostos azotados"/>
                <w:listItem w:displayText="24410000 - Fertilizantes azotados" w:value="24410000 - Fertilizantes azotados"/>
                <w:listItem w:displayText="24411000 - Ácido nítrico e respectivos sais" w:value="24411000 - Ácido nítrico e respectivos sais"/>
                <w:listItem w:displayText="24411100 - Nitrato de sódio" w:value="24411100 - Nitrato de sódio"/>
                <w:listItem w:displayText="24412000 - Ácidos sulfonítricos" w:value="24412000 - Ácidos sulfonítricos"/>
                <w:listItem w:displayText="24413000 - Amoníaco" w:value="24413000 - Amoníaco"/>
                <w:listItem w:displayText="24413100 - Amoníaco líquido" w:value="24413100 - Amoníaco líquido"/>
                <w:listItem w:displayText="24413200 - Cloreto de amónio" w:value="24413200 - Cloreto de amónio"/>
                <w:listItem w:displayText="24413300 - Sulfato de amónio" w:value="24413300 - Sulfato de amónio"/>
                <w:listItem w:displayText="24420000 - Fertilizantes fosfatados" w:value="24420000 - Fertilizantes fosfatados"/>
                <w:listItem w:displayText="24421000 - Fertilizantes minerais fosfatados" w:value="24421000 - Fertilizantes minerais fosfatados"/>
                <w:listItem w:displayText="24422000 - Fertilizantes químicos fosfatados" w:value="24422000 - Fertilizantes químicos fosfatados"/>
                <w:listItem w:displayText="24430000 - Fertilizantes de origem animal ou vegetal" w:value="24430000 - Fertilizantes de origem animal ou vegetal"/>
                <w:listItem w:displayText="24440000 - Fertilizantes diversos" w:value="24440000 - Fertilizantes diversos"/>
                <w:listItem w:displayText="24450000 - Produtos agroquímicos" w:value="24450000 - Produtos agroquímicos"/>
                <w:listItem w:displayText="24451000 - Pesticidas" w:value="24451000 - Pesticidas"/>
                <w:listItem w:displayText="24452000 - Insecticidas" w:value="24452000 - Insecticidas"/>
                <w:listItem w:displayText="24453000 - Herbicidas" w:value="24453000 - Herbicidas"/>
                <w:listItem w:displayText="24454000 - Reguladores de crescimento para plantas" w:value="24454000 - Reguladores de crescimento para plantas"/>
                <w:listItem w:displayText="24455000 - Desinfectantes" w:value="24455000 - Desinfectantes"/>
                <w:listItem w:displayText="24456000 - Raticidas" w:value="24456000 - Raticidas"/>
                <w:listItem w:displayText="24457000 - Fungicidas" w:value="24457000 - Fungicidas"/>
                <w:listItem w:displayText="24500000 - Matérias plásticas em formas primárias" w:value="24500000 - Matérias plásticas em formas primárias"/>
                <w:listItem w:displayText="24510000 - Polímeros de etileno em formas primárias" w:value="24510000 - Polímeros de etileno em formas primárias"/>
                <w:listItem w:displayText="24520000 - Polímeros de propileno em formas primárias" w:value="24520000 - Polímeros de propileno em formas primárias"/>
                <w:listItem w:displayText="24530000 - Polímeros de estireno em formas primárias" w:value="24530000 - Polímeros de estireno em formas primárias"/>
                <w:listItem w:displayText="24540000 - Polímeros de vinilo em formas primárias" w:value="24540000 - Polímeros de vinilo em formas primárias"/>
                <w:listItem w:displayText="24541000 - Polímeros de acetato de vinilo em formas primárias" w:value="24541000 - Polímeros de acetato de vinilo em formas primárias"/>
                <w:listItem w:displayText="24542000 - Polímeros acrílicos em formas primárias" w:value="24542000 - Polímeros acrílicos em formas primárias"/>
                <w:listItem w:displayText="24550000 - Poliésteres em formas primárias" w:value="24550000 - Poliésteres em formas primárias"/>
                <w:listItem w:displayText="24560000 - Poliamidas em formas primárias" w:value="24560000 - Poliamidas em formas primárias"/>
                <w:listItem w:displayText="24570000 - Resinas ureicas em formas primárias" w:value="24570000 - Resinas ureicas em formas primárias"/>
                <w:listItem w:displayText="24580000 - Resinas amínicas em formas primárias" w:value="24580000 - Resinas amínicas em formas primárias"/>
                <w:listItem w:displayText="24590000 - Silicones em formas primárias" w:value="24590000 - Silicones em formas primárias"/>
                <w:listItem w:displayText="24600000 - Explosivos" w:value="24600000 - Explosivos"/>
                <w:listItem w:displayText="24610000 - Explosivos preparados" w:value="24610000 - Explosivos preparados"/>
                <w:listItem w:displayText="24611000 - Pólvoras propulsivas" w:value="24611000 - Pólvoras propulsivas"/>
                <w:listItem w:displayText="24611100 - Combustíveis propergóis" w:value="24611100 - Combustíveis propergóis"/>
                <w:listItem w:displayText="24612000 - Explosivos diversos" w:value="24612000 - Explosivos diversos"/>
                <w:listItem w:displayText="24612100 - Dinamite" w:value="24612100 - Dinamite"/>
                <w:listItem w:displayText="24612200 - TNT" w:value="24612200 - TNT"/>
                <w:listItem w:displayText="24612300 - Nitroglicerina" w:value="24612300 - Nitroglicerina"/>
                <w:listItem w:displayText="24613000 - Foguetes de sinalização, foguetes contra o granizo, sinais de nevoeiro e artigos de pirotecnia" w:value="24613000 - Foguetes de sinalização, foguetes contra o granizo, sinais de nevoeiro e artigos de pirotecnia"/>
                <w:listItem w:displayText="24613100 - Cartuchos espanta-pássaros" w:value="24613100 - Cartuchos espanta-pássaros"/>
                <w:listItem w:displayText="24613200 - Fogos de artifício" w:value="24613200 - Fogos de artifício"/>
                <w:listItem w:displayText="24615000 - Rastilhos, estopins, escorvas e detonadores eléctricos" w:value="24615000 - Rastilhos, estopins, escorvas e detonadores eléctricos"/>
                <w:listItem w:displayText="24900000 - Produtos químicos variados e de alta qualidade" w:value="24900000 - Produtos químicos variados e de alta qualidade"/>
                <w:listItem w:displayText="24910000 - Colas" w:value="24910000 - Colas"/>
                <w:listItem w:displayText="24911000 - Gelatinas" w:value="24911000 - Gelatinas"/>
                <w:listItem w:displayText="24911200 - Adesivos" w:value="24911200 - Adesivos"/>
                <w:listItem w:displayText="24920000 - Óleos essenciais" w:value="24920000 - Óleos essenciais"/>
                <w:listItem w:displayText="24930000 - Substâncias químicas para fotografia" w:value="24930000 - Substâncias químicas para fotografia"/>
                <w:listItem w:displayText="24931000 - Chapas e películas fotográficas" w:value="24931000 - Chapas e películas fotográficas"/>
                <w:listItem w:displayText="24931200 - Emulsões para usos fotográficos" w:value="24931200 - Emulsões para usos fotográficos"/>
                <w:listItem w:displayText="24931210 - Reveladores fotográficos" w:value="24931210 - Reveladores fotográficos"/>
                <w:listItem w:displayText="24931220 - Fixadores fotográficos" w:value="24931220 - Fixadores fotográficos"/>
                <w:listItem w:displayText="24931230 - Reveladores de raios X" w:value="24931230 - Reveladores de raios X"/>
                <w:listItem w:displayText="24931240 - Fixadores de raios X" w:value="24931240 - Fixadores de raios X"/>
                <w:listItem w:displayText="24931250 - Meios de cultura" w:value="24931250 - Meios de cultura"/>
                <w:listItem w:displayText="24931260 - Intensificadores de imagem" w:value="24931260 - Intensificadores de imagem"/>
                <w:listItem w:displayText="24950000 - Produtos químicos para fins específicos" w:value="24950000 - Produtos químicos para fins específicos"/>
                <w:listItem w:displayText="24951000 - Massas e produtos lubrificantes" w:value="24951000 - Massas e produtos lubrificantes"/>
                <w:listItem w:displayText="24951100 - Produtos lubrificantes" w:value="24951100 - Produtos lubrificantes"/>
                <w:listItem w:displayText="24951110 - Lamas de perfuração" w:value="24951110 - Lamas de perfuração"/>
                <w:listItem w:displayText="24951120 - Lubrificante à base de silicone" w:value="24951120 - Lubrificante à base de silicone"/>
                <w:listItem w:displayText="24951130 - Fluidos de perfuração" w:value="24951130 - Fluidos de perfuração"/>
                <w:listItem w:displayText="24951200 - Aditivos para óleos" w:value="24951200 - Aditivos para óleos"/>
                <w:listItem w:displayText="24951210 - Pó para extintores de incêndios" w:value="24951210 - Pó para extintores de incêndios"/>
                <w:listItem w:displayText="24951220 - Agentes extintores de incêndios" w:value="24951220 - Agentes extintores de incêndios"/>
                <w:listItem w:displayText="24951230 - Cargas para extintores de incêndios" w:value="24951230 - Cargas para extintores de incêndios"/>
                <w:listItem w:displayText="24951300 - Fluidos hidráulicos" w:value="24951300 - Fluidos hidráulicos"/>
                <w:listItem w:displayText="24951310 - Agentes para eliminação de gelo" w:value="24951310 - Agentes para eliminação de gelo"/>
                <w:listItem w:displayText="24951311 - Preparações anticongelantes" w:value="24951311 - Preparações anticongelantes"/>
                <w:listItem w:displayText="24951400 - Gorduras e óleos quimicamente modificados" w:value="24951400 - Gorduras e óleos quimicamente modificados"/>
                <w:listItem w:displayText="24952000 - Pastas para modelar" w:value="24952000 - Pastas para modelar"/>
                <w:listItem w:displayText="24952100 - Cera para dentistas" w:value="24952100 - Cera para dentistas"/>
                <w:listItem w:displayText="24953000 - Agentes de acabamento" w:value="24953000 - Agentes de acabamento"/>
                <w:listItem w:displayText="24954000 - Carvão activado" w:value="24954000 - Carvão activado"/>
                <w:listItem w:displayText="24954100 - Carvão activado, novo" w:value="24954100 - Carvão activado, novo"/>
                <w:listItem w:displayText="24954200 - Carvão activado, regenerado" w:value="24954200 - Carvão activado, regenerado"/>
                <w:listItem w:displayText="24955000 - Instalações sanitárias químicas" w:value="24955000 - Instalações sanitárias químicas"/>
                <w:listItem w:displayText="24956000 - Peptonas e substâncias proteicas" w:value="24956000 - Peptonas e substâncias proteicas"/>
                <w:listItem w:displayText="24957000 - Aditivos químicos" w:value="24957000 - Aditivos químicos"/>
                <w:listItem w:displayText="24957100 - Aglutinantes preparados para moldes ou núcleos de fundição" w:value="24957100 - Aglutinantes preparados para moldes ou núcleos de fundição"/>
                <w:listItem w:displayText="24957200 - Aditivos para cimento, argamassa ou betão" w:value="24957200 - Aditivos para cimento, argamassa ou betão"/>
                <w:listItem w:displayText="24958000 - Produtos químicos para a indústria do petróleo e do gás" w:value="24958000 - Produtos químicos para a indústria do petróleo e do gás"/>
                <w:listItem w:displayText="24958100 - Produtos químicos para fundos de poços" w:value="24958100 - Produtos químicos para fundos de poços"/>
                <w:listItem w:displayText="24958200 - Agentes floculantes" w:value="24958200 - Agentes floculantes"/>
                <w:listItem w:displayText="24958300 - Contaminantes de lamas" w:value="24958300 - Contaminantes de lamas"/>
                <w:listItem w:displayText="24958400 - Fundas de gel para cargas de explosivos" w:value="24958400 - Fundas de gel para cargas de explosivos"/>
                <w:listItem w:displayText="24959000 - Aerossóis e produtos químicos em forma de discos" w:value="24959000 - Aerossóis e produtos químicos em forma de discos"/>
                <w:listItem w:displayText="24959100 - Aerossóis" w:value="24959100 - Aerossóis"/>
                <w:listItem w:displayText="24959200 - Elementos químicos em forma de discos" w:value="24959200 - Elementos químicos em forma de discos"/>
                <w:listItem w:displayText="24960000 - Produtos químicos diversos" w:value="24960000 - Produtos químicos diversos"/>
                <w:listItem w:displayText="24961000 - Fluidos para radiadores" w:value="24961000 - Fluidos para radiadores"/>
                <w:listItem w:displayText="24962000 - Produtos químicos para tratamento da água" w:value="24962000 - Produtos químicos para tratamento da água"/>
                <w:listItem w:displayText="24963000 - Produtos anticorrosão" w:value="24963000 - Produtos anticorrosão"/>
                <w:listItem w:displayText="24964000 - Glicerina" w:value="24964000 - Glicerina"/>
                <w:listItem w:displayText="24965000 - Enzimas" w:value="24965000 - Enzimas"/>
                <w:listItem w:displayText="30000000 - Máquinas, equipamento e material de escritório e de informática, excepto mobiliário e pacotes de programas (software)" w:value="30000000 - Máquinas, equipamento e material de escritório e de informática, excepto mobiliário e pacotes de programas (software)"/>
                <w:listItem w:displayText="30100000 - Máquinas, equipamento e material de escritório, excepto computadores, impressoras e mobiliário" w:value="30100000 - Máquinas, equipamento e material de escritório, excepto computadores, impressoras e mobiliário"/>
                <w:listItem w:displayText="30110000 - Máquinas de tratamento de texto" w:value="30110000 - Máquinas de tratamento de texto"/>
                <w:listItem w:displayText="30111000 - Processadores de texto" w:value="30111000 - Processadores de texto"/>
                <w:listItem w:displayText="30120000 - Equipamento para fotocópia e impressão em offset" w:value="30120000 - Equipamento para fotocópia e impressão em offset"/>
                <w:listItem w:displayText="30121000 - Equipamento para fotocópia e termocópia" w:value="30121000 - Equipamento para fotocópia e termocópia"/>
                <w:listItem w:displayText="30121100 - Fotocopiadoras" w:value="30121100 - Fotocopiadoras"/>
                <w:listItem w:displayText="30121200 - Equipamento para fotocópia" w:value="30121200 - Equipamento para fotocópia"/>
                <w:listItem w:displayText="30121300 - Equipamento para reprodução" w:value="30121300 - Equipamento para reprodução"/>
                <w:listItem w:displayText="30121400 - Máquinas de duplicação" w:value="30121400 - Máquinas de duplicação"/>
                <w:listItem w:displayText="30121410 - Comutadores de fax" w:value="30121410 - Comutadores de fax"/>
                <w:listItem w:displayText="30121420 - Máquinas de envio digital (digital senders)" w:value="30121420 - Máquinas de envio digital (digital senders)"/>
                <w:listItem w:displayText="30121430 - Duplicadores digitais" w:value="30121430 - Duplicadores digitais"/>
                <w:listItem w:displayText="30122000 - Máquinas para impressão por offset do tipo utilizado em escritório" w:value="30122000 - Máquinas para impressão por offset do tipo utilizado em escritório"/>
                <w:listItem w:displayText="30122100 - Sistemas digitais de offset" w:value="30122100 - Sistemas digitais de offset"/>
                <w:listItem w:displayText="30122200 - Equipamentos digitais de offset" w:value="30122200 - Equipamentos digitais de offset"/>
                <w:listItem w:displayText="30123000 - Máquinas de escritório" w:value="30123000 - Máquinas de escritório"/>
                <w:listItem w:displayText="30123100 - Máquinas para validar bilhetes" w:value="30123100 - Máquinas para validar bilhetes"/>
                <w:listItem w:displayText="30123200 - Distribuidores automáticos de dinheiro" w:value="30123200 - Distribuidores automáticos de dinheiro"/>
                <w:listItem w:displayText="30123300 - Duplicadores a stencil" w:value="30123300 - Duplicadores a stencil"/>
                <w:listItem w:displayText="30123400 - Máquinas de dobrar" w:value="30123400 - Máquinas de dobrar"/>
                <w:listItem w:displayText="30123500 - Berbequins" w:value="30123500 - Berbequins"/>
                <w:listItem w:displayText="30123600 - Máquinas para manusear moedas" w:value="30123600 - Máquinas para manusear moedas"/>
                <w:listItem w:displayText="30123610 - Máquinas para triar moedas" w:value="30123610 - Máquinas para triar moedas"/>
                <w:listItem w:displayText="30123620 - Máquinas para contar moedas" w:value="30123620 - Máquinas para contar moedas"/>
                <w:listItem w:displayText="30123630 - Máquinas para embalar moedas" w:value="30123630 - Máquinas para embalar moedas"/>
                <w:listItem w:displayText="30124000 - Peças e acessórios para máquinas de escritório" w:value="30124000 - Peças e acessórios para máquinas de escritório"/>
                <w:listItem w:displayText="30124100 - Unidades de fusão para impressoras laser" w:value="30124100 - Unidades de fusão para impressoras laser"/>
                <w:listItem w:displayText="30124110 - Óleo para unidade de fusão" w:value="30124110 - Óleo para unidade de fusão"/>
                <w:listItem w:displayText="30124120 - Escovas para unidades de fusão" w:value="30124120 - Escovas para unidades de fusão"/>
                <w:listItem w:displayText="30124130 - Lâmpadas para unidades de fusão" w:value="30124130 - Lâmpadas para unidades de fusão"/>
                <w:listItem w:displayText="30124140 - Escovas de limpeza para módulos de fusão" w:value="30124140 - Escovas de limpeza para módulos de fusão"/>
                <w:listItem w:displayText="30124150 - Filtros para unidades de fusão" w:value="30124150 - Filtros para unidades de fusão"/>
                <w:listItem w:displayText="30124200 - Conjuntos para unidades de fusão" w:value="30124200 - Conjuntos para unidades de fusão"/>
                <w:listItem w:displayText="30124300 - Tambores para máquinas de escritório" w:value="30124300 - Tambores para máquinas de escritório"/>
                <w:listItem w:displayText="30124400 - Cartuchos de agrafos" w:value="30124400 - Cartuchos de agrafos"/>
                <w:listItem w:displayText="30124500 - Acessórios para equipamento de varrimento (scanner)" w:value="30124500 - Acessórios para equipamento de varrimento (scanner)"/>
                <w:listItem w:displayText="30124510 - Dispositivo de endossamento" w:value="30124510 - Dispositivo de endossamento"/>
                <w:listItem w:displayText="30124520 - Alimentadores de documentos para scanner" w:value="30124520 - Alimentadores de documentos para scanner"/>
                <w:listItem w:displayText="30124530 - Adaptadores de transparência para scanner" w:value="30124530 - Adaptadores de transparência para scanner"/>
                <w:listItem w:displayText="30125000 - Peças e acessórios para fotocopiadoras" w:value="30125000 - Peças e acessórios para fotocopiadoras"/>
                <w:listItem w:displayText="30125100 - Cartuchos de tinta (toner)" w:value="30125100 - Cartuchos de tinta (toner)"/>
                <w:listItem w:displayText="30125110 - Tóner para impressoras laser e aparelhos de fax" w:value="30125110 - Tóner para impressoras laser e aparelhos de fax"/>
                <w:listItem w:displayText="30125120 - Tóner para fotocopiadoras" w:value="30125120 - Tóner para fotocopiadoras"/>
                <w:listItem w:displayText="30125130 - Tóner para centros de processamento de dados e de investigação e documentação" w:value="30125130 - Tóner para centros de processamento de dados e de investigação e documentação"/>
                <w:listItem w:displayText="30130000 - Equipamento para estações de correios" w:value="30130000 - Equipamento para estações de correios"/>
                <w:listItem w:displayText="30131000 - Equipamento para processamento de correspondência" w:value="30131000 - Equipamento para processamento de correspondência"/>
                <w:listItem w:displayText="30131100 - Máquinas para dobrar envelopes ou papel" w:value="30131100 - Máquinas para dobrar envelopes ou papel"/>
                <w:listItem w:displayText="30131200 - Máquinas para encher sobrescritos" w:value="30131200 - Máquinas para encher sobrescritos"/>
                <w:listItem w:displayText="30131300 - Máquinas para endereçar correspondência" w:value="30131300 - Máquinas para endereçar correspondência"/>
                <w:listItem w:displayText="30131400 - Máquinas de franquear" w:value="30131400 - Máquinas de franquear"/>
                <w:listItem w:displayText="30131500 - Máquinas de abrir correio" w:value="30131500 - Máquinas de abrir correio"/>
                <w:listItem w:displayText="30131600 - Máquinas para selar/fechar correio" w:value="30131600 - Máquinas para selar/fechar correio"/>
                <w:listItem w:displayText="30131700 - Máquinas de obliterar selos" w:value="30131700 - Máquinas de obliterar selos"/>
                <w:listItem w:displayText="30131800 - Máquinas de colar selos" w:value="30131800 - Máquinas de colar selos"/>
                <w:listItem w:displayText="30132000 - Equipamento para triagem" w:value="30132000 - Equipamento para triagem"/>
                <w:listItem w:displayText="30132100 - Equipamento para triagem de correspondência" w:value="30132100 - Equipamento para triagem de correspondência"/>
                <w:listItem w:displayText="30132200 - Máquinas de contar notas" w:value="30132200 - Máquinas de contar notas"/>
                <w:listItem w:displayText="30132300 - Dispositivos de triagem" w:value="30132300 - Dispositivos de triagem"/>
                <w:listItem w:displayText="30133000 - Equipamento para expedição de correspondência" w:value="30133000 - Equipamento para expedição de correspondência"/>
                <w:listItem w:displayText="30133100 - Equipamento para postagem em quantidade" w:value="30133100 - Equipamento para postagem em quantidade"/>
                <w:listItem w:displayText="30140000 - Máquinas de calcular e de contabilidade" w:value="30140000 - Máquinas de calcular e de contabilidade"/>
                <w:listItem w:displayText="30141000 - Máquinas de calcular" w:value="30141000 - Máquinas de calcular"/>
                <w:listItem w:displayText="30141100 - Calculadoras de bolso" w:value="30141100 - Calculadoras de bolso"/>
                <w:listItem w:displayText="30141200 - Calculadoras de secretária" w:value="30141200 - Calculadoras de secretária"/>
                <w:listItem w:displayText="30141300 - Calculadoras impressoras" w:value="30141300 - Calculadoras impressoras"/>
                <w:listItem w:displayText="30141400 - Calculadoras" w:value="30141400 - Calculadoras"/>
                <w:listItem w:displayText="30142000 - Máquinas de contabilidade e caixas registadoras" w:value="30142000 - Máquinas de contabilidade e caixas registadoras"/>
                <w:listItem w:displayText="30142100 - Máquinas de contabilidade" w:value="30142100 - Máquinas de contabilidade"/>
                <w:listItem w:displayText="30142200 - Caixas registadoras" w:value="30142200 - Caixas registadoras"/>
                <w:listItem w:displayText="30144000 - Máquinas do tipo calculadoras" w:value="30144000 - Máquinas do tipo calculadoras"/>
                <w:listItem w:displayText="30144100 - Máquinas para franquear correspondência" w:value="30144100 - Máquinas para franquear correspondência"/>
                <w:listItem w:displayText="30144200 - Máquinas para emitir bilhetes" w:value="30144200 - Máquinas para emitir bilhetes"/>
                <w:listItem w:displayText="30144300 - Máquinas para contar veículos" w:value="30144300 - Máquinas para contar veículos"/>
                <w:listItem w:displayText="30144400 - Controlo automatizado de títulos de viagem" w:value="30144400 - Controlo automatizado de títulos de viagem"/>
                <w:listItem w:displayText="30145000 - Peças e acessórios para máquinas de calcular" w:value="30145000 - Peças e acessórios para máquinas de calcular"/>
                <w:listItem w:displayText="30145100 - Rolos para calculadora" w:value="30145100 - Rolos para calculadora"/>
                <w:listItem w:displayText="30150000 - Máquinas de escrever" w:value="30150000 - Máquinas de escrever"/>
                <w:listItem w:displayText="30151000 - Máquinas de escrever electrónicas" w:value="30151000 - Máquinas de escrever electrónicas"/>
                <w:listItem w:displayText="30152000 - Peças e acessórios para máquinas de escrever" w:value="30152000 - Peças e acessórios para máquinas de escrever"/>
                <w:listItem w:displayText="30160000 - Cartões magnéticos" w:value="30160000 - Cartões magnéticos"/>
                <w:listItem w:displayText="30161000 - Cartões de crédito" w:value="30161000 - Cartões de crédito"/>
                <w:listItem w:displayText="30162000 - Cartões inteligentes" w:value="30162000 - Cartões inteligentes"/>
                <w:listItem w:displayText="30163000 - Cartões bancários" w:value="30163000 - Cartões bancários"/>
                <w:listItem w:displayText="30163100 - Cartões para abastecimento de combustível" w:value="30163100 - Cartões para abastecimento de combustível"/>
                <w:listItem w:displayText="30170000 - Máquinas de etiquetagem" w:value="30170000 - Máquinas de etiquetagem"/>
                <w:listItem w:displayText="30171000 - Máquinas de datação ou numeração" w:value="30171000 - Máquinas de datação ou numeração"/>
                <w:listItem w:displayText="30172000 - Máquinas de impressão de cartões de identidade" w:value="30172000 - Máquinas de impressão de cartões de identidade"/>
                <w:listItem w:displayText="30173000 - Máquinas de aplicação de etiquetas" w:value="30173000 - Máquinas de aplicação de etiquetas"/>
                <w:listItem w:displayText="30174000 - Máquinas de composição de etiquetas" w:value="30174000 - Máquinas de composição de etiquetas"/>
                <w:listItem w:displayText="30175000 - Equipamento de composição de palavras (lettering)" w:value="30175000 - Equipamento de composição de palavras (lettering)"/>
                <w:listItem w:displayText="30176000 - Máquina para gravação de relevos em fita" w:value="30176000 - Máquina para gravação de relevos em fita"/>
                <w:listItem w:displayText="30177000 - Sistemas de etiquetagem automática" w:value="30177000 - Sistemas de etiquetagem automática"/>
                <w:listItem w:displayText="30178000 - Sistemas de etiquetagem semi-automática" w:value="30178000 - Sistemas de etiquetagem semi-automática"/>
                <w:listItem w:displayText="30179000 - Distribuidores de rótulos" w:value="30179000 - Distribuidores de rótulos"/>
                <w:listItem w:displayText="30180000 - Máquinas de endossamento e preenchimento de cheques" w:value="30180000 - Máquinas de endossamento e preenchimento de cheques"/>
                <w:listItem w:displayText="30181000 - Máquinas de endossamento de cheques" w:value="30181000 - Máquinas de endossamento de cheques"/>
                <w:listItem w:displayText="30182000 - Máquinas de preenchimento de cheques" w:value="30182000 - Máquinas de preenchimento de cheques"/>
                <w:listItem w:displayText="30190000 - Equipamento e material de escritório diverso" w:value="30190000 - Equipamento e material de escritório diverso"/>
                <w:listItem w:displayText="30191000 - Equipamento de escritório, excepto mobiliário" w:value="30191000 - Equipamento de escritório, excepto mobiliário"/>
                <w:listItem w:displayText="30191100 - Equipamento para classificação" w:value="30191100 - Equipamento para classificação"/>
                <w:listItem w:displayText="30191110 - Sistemas de carrosséis para classificação" w:value="30191110 - Sistemas de carrosséis para classificação"/>
                <w:listItem w:displayText="30191120 - Porta-revistas" w:value="30191120 - Porta-revistas"/>
                <w:listItem w:displayText="30191130 - Quadros portáteis" w:value="30191130 - Quadros portáteis"/>
                <w:listItem w:displayText="30191140 - Acessórios de identificação pessoal" w:value="30191140 - Acessórios de identificação pessoal"/>
                <w:listItem w:displayText="30191200 - Retroprojectores" w:value="30191200 - Retroprojectores"/>
                <w:listItem w:displayText="30191400 - Trituradoras de papel" w:value="30191400 - Trituradoras de papel"/>
                <w:listItem w:displayText="30192000 - Material de escritório" w:value="30192000 - Material de escritório"/>
                <w:listItem w:displayText="30192100 - Borrachas" w:value="30192100 - Borrachas"/>
                <w:listItem w:displayText="30192110 - Produtos de tinta" w:value="30192110 - Produtos de tinta"/>
                <w:listItem w:displayText="30192111 - Almofadas de tinta" w:value="30192111 - Almofadas de tinta"/>
                <w:listItem w:displayText="30192112 - Tinta para máquinas de impressão" w:value="30192112 - Tinta para máquinas de impressão"/>
                <w:listItem w:displayText="30192113 - Cartuchos de tinta" w:value="30192113 - Cartuchos de tinta"/>
                <w:listItem w:displayText="30192121 - Canetas esferográficas" w:value="30192121 - Canetas esferográficas"/>
                <w:listItem w:displayText="30192122 - Canetas de tinta permanente" w:value="30192122 - Canetas de tinta permanente"/>
                <w:listItem w:displayText="30192123 - Canetas de fibra" w:value="30192123 - Canetas de fibra"/>
                <w:listItem w:displayText="30192124 - Canetas de feltro" w:value="30192124 - Canetas de feltro"/>
                <w:listItem w:displayText="30192125 - Marcadores" w:value="30192125 - Marcadores"/>
                <w:listItem w:displayText="30192126 - Canetas técnicas" w:value="30192126 - Canetas técnicas"/>
                <w:listItem w:displayText="30192127 - Porta-canetas" w:value="30192127 - Porta-canetas"/>
                <w:listItem w:displayText="30192130 - Lápis" w:value="30192130 - Lápis"/>
                <w:listItem w:displayText="30192131 - Lapiseiras" w:value="30192131 - Lapiseiras"/>
                <w:listItem w:displayText="30192132 - Recargas para porta-minas" w:value="30192132 - Recargas para porta-minas"/>
                <w:listItem w:displayText="30192133 - Afiadores" w:value="30192133 - Afiadores"/>
                <w:listItem w:displayText="30192134 - Porta-lápis" w:value="30192134 - Porta-lápis"/>
                <w:listItem w:displayText="30192150 - Carimbos de datação" w:value="30192150 - Carimbos de datação"/>
                <w:listItem w:displayText="30192151 - Carimbos de selagem" w:value="30192151 - Carimbos de selagem"/>
                <w:listItem w:displayText="30192152 - Carimbos de numeração" w:value="30192152 - Carimbos de numeração"/>
                <w:listItem w:displayText="30192153 - Carimbos de texto" w:value="30192153 - Carimbos de texto"/>
                <w:listItem w:displayText="30192154 - Almofadas de substituição para carimbos" w:value="30192154 - Almofadas de substituição para carimbos"/>
                <w:listItem w:displayText="30192155 - Suportes para carimbos de secretária" w:value="30192155 - Suportes para carimbos de secretária"/>
                <w:listItem w:displayText="30192160 - Correctores" w:value="30192160 - Correctores"/>
                <w:listItem w:displayText="30192170 - Quadros para afixação de informações" w:value="30192170 - Quadros para afixação de informações"/>
                <w:listItem w:displayText="30192200 - Fitas métricas" w:value="30192200 - Fitas métricas"/>
                <w:listItem w:displayText="30192300 - Fitas tintadas" w:value="30192300 - Fitas tintadas"/>
                <w:listItem w:displayText="30192310 - Fitas para máquinas de escrever" w:value="30192310 - Fitas para máquinas de escrever"/>
                <w:listItem w:displayText="30192320 - Fita impressora" w:value="30192320 - Fita impressora"/>
                <w:listItem w:displayText="30192330 - Fitas e tambores para calculadoras" w:value="30192330 - Fitas e tambores para calculadoras"/>
                <w:listItem w:displayText="30192340 - Fitas para aparelhos de telecópia" w:value="30192340 - Fitas para aparelhos de telecópia"/>
                <w:listItem w:displayText="30192350 - Fitas para caixas registadoras" w:value="30192350 - Fitas para caixas registadoras"/>
                <w:listItem w:displayText="30192400 - Material para reprografia" w:value="30192400 - Material para reprografia"/>
                <w:listItem w:displayText="30192500 - Transparentes para retroprojectores" w:value="30192500 - Transparentes para retroprojectores"/>
                <w:listItem w:displayText="30192600 - Pranchas de desenho" w:value="30192600 - Pranchas de desenho"/>
                <w:listItem w:displayText="30192700 - Artigos de papelaria" w:value="30192700 - Artigos de papelaria"/>
                <w:listItem w:displayText="30192800 - Etiquetas autocolantes" w:value="30192800 - Etiquetas autocolantes"/>
                <w:listItem w:displayText="30192900 - Meios correctores" w:value="30192900 - Meios correctores"/>
                <w:listItem w:displayText="30192910 - Película ou fita correctora" w:value="30192910 - Película ou fita correctora"/>
                <w:listItem w:displayText="30192920 - Fluido corrector" w:value="30192920 - Fluido corrector"/>
                <w:listItem w:displayText="30192930 - Canetas correctoras" w:value="30192930 - Canetas correctoras"/>
                <w:listItem w:displayText="30192940 - Recargas para canetas correctoras" w:value="30192940 - Recargas para canetas correctoras"/>
                <w:listItem w:displayText="30192950 - Apagadores eléctricos" w:value="30192950 - Apagadores eléctricos"/>
                <w:listItem w:displayText="30193000 - Classificadores e acessórios" w:value="30193000 - Classificadores e acessórios"/>
                <w:listItem w:displayText="30193100 - Classificadores para gavetas" w:value="30193100 - Classificadores para gavetas"/>
                <w:listItem w:displayText="30193200 - Classificadores ou tabuleiros para secretárias" w:value="30193200 - Classificadores ou tabuleiros para secretárias"/>
                <w:listItem w:displayText="30193300 - Classificadores suspensos" w:value="30193300 - Classificadores suspensos"/>
                <w:listItem w:displayText="30193400 - Anteparos para livros" w:value="30193400 - Anteparos para livros"/>
                <w:listItem w:displayText="30193500 - Escaparates" w:value="30193500 - Escaparates"/>
                <w:listItem w:displayText="30193600 - Apoio para diários ou calendários" w:value="30193600 - Apoio para diários ou calendários"/>
                <w:listItem w:displayText="30193700 - Caixas de ficheiros" w:value="30193700 - Caixas de ficheiros"/>
                <w:listItem w:displayText="30193800 - Suportes para folhas de anotação" w:value="30193800 - Suportes para folhas de anotação"/>
                <w:listItem w:displayText="30193900 - Cavaletes para textos" w:value="30193900 - Cavaletes para textos"/>
                <w:listItem w:displayText="30194000 - Material para grafismo" w:value="30194000 - Material para grafismo"/>
                <w:listItem w:displayText="30194100 - Réguas de curvas" w:value="30194100 - Réguas de curvas"/>
                <w:listItem w:displayText="30194200 - Figuras, fitas e películas para grafismo" w:value="30194200 - Figuras, fitas e películas para grafismo"/>
                <w:listItem w:displayText="30194210 - Figuras ou fitas para grafismo" w:value="30194210 - Figuras ou fitas para grafismo"/>
                <w:listItem w:displayText="30194220 - Películas para grafismo" w:value="30194220 - Películas para grafismo"/>
                <w:listItem w:displayText="30194300 - Estojos, conjuntos e papel para grafismo" w:value="30194300 - Estojos, conjuntos e papel para grafismo"/>
                <w:listItem w:displayText="30194310 - Estojos ou conjuntos para grafismo" w:value="30194310 - Estojos ou conjuntos para grafismo"/>
                <w:listItem w:displayText="30194320 - Papel para grafismo" w:value="30194320 - Papel para grafismo"/>
                <w:listItem w:displayText="30194400 - Protecções para estiradores" w:value="30194400 - Protecções para estiradores"/>
                <w:listItem w:displayText="30194500 - Dispositivos para inserção de caracteres gráficos (lettering aids)" w:value="30194500 - Dispositivos para inserção de caracteres gráficos (lettering aids)"/>
                <w:listItem w:displayText="30194600 - Transferidores" w:value="30194600 - Transferidores"/>
                <w:listItem w:displayText="30194700 - Modelos gráficos" w:value="30194700 - Modelos gráficos"/>
                <w:listItem w:displayText="30194800 - Réguas-tê e esquadros" w:value="30194800 - Réguas-tê e esquadros"/>
                <w:listItem w:displayText="30194810 - Réguas-tê" w:value="30194810 - Réguas-tê"/>
                <w:listItem w:displayText="30194820 - Esquadros" w:value="30194820 - Esquadros"/>
                <w:listItem w:displayText="30194900 - Protectores de superfície de trabalho" w:value="30194900 - Protectores de superfície de trabalho"/>
                <w:listItem w:displayText="30195000 - Quadros" w:value="30195000 - Quadros"/>
                <w:listItem w:displayText="30195100 - Quadros de planeamento ou acessórios" w:value="30195100 - Quadros de planeamento ou acessórios"/>
                <w:listItem w:displayText="30195200 - Quadros electrónicos ou acessórios" w:value="30195200 - Quadros electrónicos ou acessórios"/>
                <w:listItem w:displayText="30195300 - Quadros de afixação de caracteres gráficos e acessórios" w:value="30195300 - Quadros de afixação de caracteres gráficos e acessórios"/>
                <w:listItem w:displayText="30195400 - Quadros brancos ou acessórios" w:value="30195400 - Quadros brancos ou acessórios"/>
                <w:listItem w:displayText="30195500 - Quadros de giz ou acessórios" w:value="30195500 - Quadros de giz ou acessórios"/>
                <w:listItem w:displayText="30195600 - Quadros electrónicos informativos (bulletin boards) ou acessórios" w:value="30195600 - Quadros electrónicos informativos (bulletin boards) ou acessórios"/>
                <w:listItem w:displayText="30195700 - Dispositivos de limpeza de quadros ou acessórios" w:value="30195700 - Dispositivos de limpeza de quadros ou acessórios"/>
                <w:listItem w:displayText="30195800 - Guias horizontais para suspensão" w:value="30195800 - Guias horizontais para suspensão"/>
                <w:listItem w:displayText="30195900 - Quadros brancos e quadros magnéticos" w:value="30195900 - Quadros brancos e quadros magnéticos"/>
                <w:listItem w:displayText="30195910 - Quadros brancos" w:value="30195910 - Quadros brancos"/>
                <w:listItem w:displayText="30195911 - Acessórios para quadros brancos" w:value="30195911 - Acessórios para quadros brancos"/>
                <w:listItem w:displayText="30195912 - Cavaletes para quadros brancos" w:value="30195912 - Cavaletes para quadros brancos"/>
                <w:listItem w:displayText="30195913 - Cavaletes para quadros de folhas móveis" w:value="30195913 - Cavaletes para quadros de folhas móveis"/>
                <w:listItem w:displayText="30195920 - Quadros magnéticos" w:value="30195920 - Quadros magnéticos"/>
                <w:listItem w:displayText="30195921 - Apagadores para quadros magnéticos" w:value="30195921 - Apagadores para quadros magnéticos"/>
                <w:listItem w:displayText="30196000 - Sistemas de planeamento" w:value="30196000 - Sistemas de planeamento"/>
                <w:listItem w:displayText="30196100 - Sistemas de planeamento de reuniões" w:value="30196100 - Sistemas de planeamento de reuniões"/>
                <w:listItem w:displayText="30196200 - Agendas ou recargas" w:value="30196200 - Agendas ou recargas"/>
                <w:listItem w:displayText="30196300 - Caixas de sugestões" w:value="30196300 - Caixas de sugestões"/>
                <w:listItem w:displayText="30197000 - Pequeno equipamento de escritório" w:value="30197000 - Pequeno equipamento de escritório"/>
                <w:listItem w:displayText="30197100 - Agrafos, tachas, percevejos" w:value="30197100 - Agrafos, tachas, percevejos"/>
                <w:listItem w:displayText="30197110 - Agrafos" w:value="30197110 - Agrafos"/>
                <w:listItem w:displayText="30197120 - Tachas" w:value="30197120 - Tachas"/>
                <w:listItem w:displayText="30197130 - Percevejos" w:value="30197130 - Percevejos"/>
                <w:listItem w:displayText="30197200 - Classificadores de argolas e clipes" w:value="30197200 - Classificadores de argolas e clipes"/>
                <w:listItem w:displayText="30197210 - Classificadores de argolas" w:value="30197210 - Classificadores de argolas"/>
                <w:listItem w:displayText="30197220 - Clipes para papéis" w:value="30197220 - Clipes para papéis"/>
                <w:listItem w:displayText="30197221 - Suportes para clipes" w:value="30197221 - Suportes para clipes"/>
                <w:listItem w:displayText="30197300 - Abridores de envelopes, agrafadores e furadores" w:value="30197300 - Abridores de envelopes, agrafadores e furadores"/>
                <w:listItem w:displayText="30197310 - Abridores de envelopes" w:value="30197310 - Abridores de envelopes"/>
                <w:listItem w:displayText="30197320 - Agrafadores" w:value="30197320 - Agrafadores"/>
                <w:listItem w:displayText="30197321 - Arrancadores de agrafos" w:value="30197321 - Arrancadores de agrafos"/>
                <w:listItem w:displayText="30197330 - Furadores" w:value="30197330 - Furadores"/>
                <w:listItem w:displayText="30197400 - Esponja para selos" w:value="30197400 - Esponja para selos"/>
                <w:listItem w:displayText="30197500 - Lacre" w:value="30197500 - Lacre"/>
                <w:listItem w:displayText="30197510 - Acessórios para lacre" w:value="30197510 - Acessórios para lacre"/>
                <w:listItem w:displayText="30197600 - Papel e cartão transformados" w:value="30197600 - Papel e cartão transformados"/>
                <w:listItem w:displayText="30197610 - Papel e cartão obtidos por colagem de folhas sobrepostas" w:value="30197610 - Papel e cartão obtidos por colagem de folhas sobrepostas"/>
                <w:listItem w:displayText="30197620 - Papel para escrita" w:value="30197620 - Papel para escrita"/>
                <w:listItem w:displayText="30197621 - Blocos de folhas A1 para conferências" w:value="30197621 - Blocos de folhas A1 para conferências"/>
                <w:listItem w:displayText="30197630 - Papel para impressão" w:value="30197630 - Papel para impressão"/>
                <w:listItem w:displayText="30197640 - Papel autocopiador ou para cópia" w:value="30197640 - Papel autocopiador ou para cópia"/>
                <w:listItem w:displayText="30197641 - Papel termográfico" w:value="30197641 - Papel termográfico"/>
                <w:listItem w:displayText="30197642 - Papel para fotocópia e xerografia" w:value="30197642 - Papel para fotocópia e xerografia"/>
                <w:listItem w:displayText="30197643 - Papel para fotocópia" w:value="30197643 - Papel para fotocópia"/>
                <w:listItem w:displayText="30197644 - Papel para xerografia" w:value="30197644 - Papel para xerografia"/>
                <w:listItem w:displayText="30197645 - Cartão para impressão" w:value="30197645 - Cartão para impressão"/>
                <w:listItem w:displayText="30198000 - Máquinas de lotaria" w:value="30198000 - Máquinas de lotaria"/>
                <w:listItem w:displayText="30198100 - Máquinas de içar" w:value="30198100 - Máquinas de içar"/>
                <w:listItem w:displayText="30199000 - Artigos de papelaria e outros artigos de papel" w:value="30199000 - Artigos de papelaria e outros artigos de papel"/>
                <w:listItem w:displayText="30199100 - Papel químico, papel autocopiador e papel para duplicador stencil" w:value="30199100 - Papel químico, papel autocopiador e papel para duplicador stencil"/>
                <w:listItem w:displayText="30199110 - Papel químico" w:value="30199110 - Papel químico"/>
                <w:listItem w:displayText="30199120 - Papel autocopiador" w:value="30199120 - Papel autocopiador"/>
                <w:listItem w:displayText="30199130 - Papel para autoduplicação" w:value="30199130 - Papel para autoduplicação"/>
                <w:listItem w:displayText="30199140 - Papel para duplicador stencil" w:value="30199140 - Papel para duplicador stencil"/>
                <w:listItem w:displayText="30199200 - Sobrescritos, cartas-postais e bilhetes-postais não ilustrados" w:value="30199200 - Sobrescritos, cartas-postais e bilhetes-postais não ilustrados"/>
                <w:listItem w:displayText="30199210 - Cartas-postais" w:value="30199210 - Cartas-postais"/>
                <w:listItem w:displayText="30199220 - Bilhetes-postais não ilustrados" w:value="30199220 - Bilhetes-postais não ilustrados"/>
                <w:listItem w:displayText="30199230 - Sobrescritos" w:value="30199230 - Sobrescritos"/>
                <w:listItem w:displayText="30199240 - Conjunto para envios de correio" w:value="30199240 - Conjunto para envios de correio"/>
                <w:listItem w:displayText="30199300 - Papel gofrado ou perfurado" w:value="30199300 - Papel gofrado ou perfurado"/>
                <w:listItem w:displayText="30199310 - Papel para impressão, gofrado ou perfurado" w:value="30199310 - Papel para impressão, gofrado ou perfurado"/>
                <w:listItem w:displayText="30199320 - Papel para escrita, gofrado ou perfurado" w:value="30199320 - Papel para escrita, gofrado ou perfurado"/>
                <w:listItem w:displayText="30199330 - Papel contínuo para impressoras" w:value="30199330 - Papel contínuo para impressoras"/>
                <w:listItem w:displayText="30199340 - Formulários em contínuo" w:value="30199340 - Formulários em contínuo"/>
                <w:listItem w:displayText="30199400 - Papel gomado ou adesivo" w:value="30199400 - Papel gomado ou adesivo"/>
                <w:listItem w:displayText="30199410 - Papel autocolante" w:value="30199410 - Papel autocolante"/>
                <w:listItem w:displayText="30199500 - Arquivadores, classificadores de correspondência, caixas para armazenagem e artigos similares" w:value="30199500 - Arquivadores, classificadores de correspondência, caixas para armazenagem e artigos similares"/>
                <w:listItem w:displayText="30199600 - Separadores para artigos de papelaria" w:value="30199600 - Separadores para artigos de papelaria"/>
                <w:listItem w:displayText="30199700 - Artigos de papelaria impressos excepto formulários" w:value="30199700 - Artigos de papelaria impressos excepto formulários"/>
                <w:listItem w:displayText="30199710 - Sobrescritos impressos" w:value="30199710 - Sobrescritos impressos"/>
                <w:listItem w:displayText="30199711 - Sobrescritos com janela impressos" w:value="30199711 - Sobrescritos com janela impressos"/>
                <w:listItem w:displayText="30199712 - Sobrescritos sem janela impressos" w:value="30199712 - Sobrescritos sem janela impressos"/>
                <w:listItem w:displayText="30199713 - Envelopes para radiografias impressos" w:value="30199713 - Envelopes para radiografias impressos"/>
                <w:listItem w:displayText="30199720 - Papel de carta" w:value="30199720 - Papel de carta"/>
                <w:listItem w:displayText="30199730 - Cartões de visita" w:value="30199730 - Cartões de visita"/>
                <w:listItem w:displayText="30199731 - Suportes para cartões de visita profissionais" w:value="30199731 - Suportes para cartões de visita profissionais"/>
                <w:listItem w:displayText="30199740 - Cartões de felicitações" w:value="30199740 - Cartões de felicitações"/>
                <w:listItem w:displayText="30199750 - Cupões" w:value="30199750 - Cupões"/>
                <w:listItem w:displayText="30199760 - Etiquetas" w:value="30199760 - Etiquetas"/>
                <w:listItem w:displayText="30199761 - Etiquetas com códigos de barras" w:value="30199761 - Etiquetas com códigos de barras"/>
                <w:listItem w:displayText="30199762 - Etiquetas para bagagem" w:value="30199762 - Etiquetas para bagagem"/>
                <w:listItem w:displayText="30199763 - Etiquetas anti-roubo" w:value="30199763 - Etiquetas anti-roubo"/>
                <w:listItem w:displayText="30199770 - Cheques-refeição" w:value="30199770 - Cheques-refeição"/>
                <w:listItem w:displayText="30199780 - Pastas para secretária" w:value="30199780 - Pastas para secretária"/>
                <w:listItem w:displayText="30199790 - Horários" w:value="30199790 - Horários"/>
                <w:listItem w:displayText="30199791 - Planificadores de parede" w:value="30199791 - Planificadores de parede"/>
                <w:listItem w:displayText="30199792 - Calendários" w:value="30199792 - Calendários"/>
                <w:listItem w:displayText="30199793 - Suportes para agendas" w:value="30199793 - Suportes para agendas"/>
                <w:listItem w:displayText="30200000 - Equipamento e material informático" w:value="30200000 - Equipamento e material informático"/>
                <w:listItem w:displayText="30210000 - Máquinas de processamento de dados (hardware)" w:value="30210000 - Máquinas de processamento de dados (hardware)"/>
                <w:listItem w:displayText="30211000 - Computador mainframe" w:value="30211000 - Computador mainframe"/>
                <w:listItem w:displayText="30211100 - Supercomputador" w:value="30211100 - Supercomputador"/>
                <w:listItem w:displayText="30211200 - Hardware para mainframe" w:value="30211200 - Hardware para mainframe"/>
                <w:listItem w:displayText="30211300 - Plataformas informáticas" w:value="30211300 - Plataformas informáticas"/>
                <w:listItem w:displayText="30211400 - Configurações informáticas" w:value="30211400 - Configurações informáticas"/>
                <w:listItem w:displayText="30211500 - Unidade central de processamento (UCP) ou processadora" w:value="30211500 - Unidade central de processamento (UCP) ou processadora"/>
                <w:listItem w:displayText="30212000 - Hardware para minicomputador" w:value="30212000 - Hardware para minicomputador"/>
                <w:listItem w:displayText="30212100 - Unidades centrais de processamento para minicomputador" w:value="30212100 - Unidades centrais de processamento para minicomputador"/>
                <w:listItem w:displayText="30213000 - Computadores pessoais" w:value="30213000 - Computadores pessoais"/>
                <w:listItem w:displayText="30213100 - Computadores portáteis" w:value="30213100 - Computadores portáteis"/>
                <w:listItem w:displayText="30213200 - Computadores tabulares (tablet computers)" w:value="30213200 - Computadores tabulares (tablet computers)"/>
                <w:listItem w:displayText="30213300 - Computadores de secretária (desktop computers)" w:value="30213300 - Computadores de secretária (desktop computers)"/>
                <w:listItem w:displayText="30213400 - Unidades centrais de processamento para computadores pessoais" w:value="30213400 - Unidades centrais de processamento para computadores pessoais"/>
                <w:listItem w:displayText="30213500 - Agendas digitais (pocket computers)" w:value="30213500 - Agendas digitais (pocket computers)"/>
                <w:listItem w:displayText="30214000 - Estações de trabalho" w:value="30214000 - Estações de trabalho"/>
                <w:listItem w:displayText="30215000 - Hardware para microcomputador" w:value="30215000 - Hardware para microcomputador"/>
                <w:listItem w:displayText="30215100 - Unidades centrais de processamento para microcomputador" w:value="30215100 - Unidades centrais de processamento para microcomputador"/>
                <w:listItem w:displayText="30216000 - Leitores magnéticos ou ópticos" w:value="30216000 - Leitores magnéticos ou ópticos"/>
                <w:listItem w:displayText="30216100 - Leitores ópticos" w:value="30216100 - Leitores ópticos"/>
                <w:listItem w:displayText="30216110 - Scanners para computadores" w:value="30216110 - Scanners para computadores"/>
                <w:listItem w:displayText="30216120 - Equipamento de reconhecimento óptico de caracteres" w:value="30216120 - Equipamento de reconhecimento óptico de caracteres"/>
                <w:listItem w:displayText="30216130 - Leitores de código de barras" w:value="30216130 - Leitores de código de barras"/>
                <w:listItem w:displayText="30216200 - Leitores de cartões magnéticos" w:value="30216200 - Leitores de cartões magnéticos"/>
                <w:listItem w:displayText="30216300 - Leitores de cartões perfurados" w:value="30216300 - Leitores de cartões perfurados"/>
                <w:listItem w:displayText="30220000 - Equipamento de cartografia digital" w:value="30220000 - Equipamento de cartografia digital"/>
                <w:listItem w:displayText="30221000 - Mapas cadastrais digitais" w:value="30221000 - Mapas cadastrais digitais"/>
                <w:listItem w:displayText="30230000 - Equipamento informático" w:value="30230000 - Equipamento informático"/>
                <w:listItem w:displayText="30231000 - Ecrãs e consolas de computador" w:value="30231000 - Ecrãs e consolas de computador"/>
                <w:listItem w:displayText="30231100 - Terminais de computador" w:value="30231100 - Terminais de computador"/>
                <w:listItem w:displayText="30231200 - Consolas" w:value="30231200 - Consolas"/>
                <w:listItem w:displayText="30231300 - Visores" w:value="30231300 - Visores"/>
                <w:listItem w:displayText="30231310 - Visores de painel plano" w:value="30231310 - Visores de painel plano"/>
                <w:listItem w:displayText="30231320 - Monitores de ecrã táctil" w:value="30231320 - Monitores de ecrã táctil"/>
                <w:listItem w:displayText="30232000 - Equipamento periférico" w:value="30232000 - Equipamento periférico"/>
                <w:listItem w:displayText="30232100 - Impressoras e traçadores de gráficos" w:value="30232100 - Impressoras e traçadores de gráficos"/>
                <w:listItem w:displayText="30232110 - Impressoras laser" w:value="30232110 - Impressoras laser"/>
                <w:listItem w:displayText="30232120 - Impressoras por pontos" w:value="30232120 - Impressoras por pontos"/>
                <w:listItem w:displayText="30232130 - Impressoras de gráficos a cores" w:value="30232130 - Impressoras de gráficos a cores"/>
                <w:listItem w:displayText="30232140 - Traçadores de gráficos" w:value="30232140 - Traçadores de gráficos"/>
                <w:listItem w:displayText="30232150 - Impressoras de jacto de tinta" w:value="30232150 - Impressoras de jacto de tinta"/>
                <w:listItem w:displayText="30232600 - Codificadores" w:value="30232600 - Codificadores"/>
                <w:listItem w:displayText="30232700 - Unidade de comando central" w:value="30232700 - Unidade de comando central"/>
                <w:listItem w:displayText="30233000 - Dispositivos de armazenagem e leitura de conteúdos digitais" w:value="30233000 - Dispositivos de armazenagem e leitura de conteúdos digitais"/>
                <w:listItem w:displayText="30233100 - Unidades de memória" w:value="30233100 - Unidades de memória"/>
                <w:listItem w:displayText="30233110 - Unidades de memória em cartões magnéticos" w:value="30233110 - Unidades de memória em cartões magnéticos"/>
                <w:listItem w:displayText="30233120 - Unidades de memória em fitas magnéticas" w:value="30233120 - Unidades de memória em fitas magnéticas"/>
                <w:listItem w:displayText="30233130 - Unidades de memória em discos magnéticos" w:value="30233130 - Unidades de memória em discos magnéticos"/>
                <w:listItem w:displayText="30233131 - Unidades de disquete" w:value="30233131 - Unidades de disquete"/>
                <w:listItem w:displayText="30233132 - Unidades de disco rígido" w:value="30233132 - Unidades de disco rígido"/>
                <w:listItem w:displayText="30233140 - Dispositivos de memória de acesso directo (DASD)" w:value="30233140 - Dispositivos de memória de acesso directo (DASD)"/>
                <w:listItem w:displayText="30233141 - Matriz redundante de discos independentes (RAID)" w:value="30233141 - Matriz redundante de discos independentes (RAID)"/>
                <w:listItem w:displayText="30233150 - Unidades de disco óptico" w:value="30233150 - Unidades de disco óptico"/>
                <w:listItem w:displayText="30233151 - Leitor e/ou gravador de discos compactos (CD)" w:value="30233151 - Leitor e/ou gravador de discos compactos (CD)"/>
                <w:listItem w:displayText="30233152 - Leitor e/ou gravador de discos versáteis digitais (DVD)" w:value="30233152 - Leitor e/ou gravador de discos versáteis digitais (DVD)"/>
                <w:listItem w:displayText="30233153 - Leitor e/ou gravador de discos compactos (CD) e de discos versáteis digitais (DVD)" w:value="30233153 - Leitor e/ou gravador de discos compactos (CD) e de discos versáteis digitais (DVD)"/>
                <w:listItem w:displayText="30233160 - Tape streamers" w:value="30233160 - Tape streamers"/>
                <w:listItem w:displayText="30233161 - Equipamento para tratamento de cassetes" w:value="30233161 - Equipamento para tratamento de cassetes"/>
                <w:listItem w:displayText="30233170 - Unidades de carrossel" w:value="30233170 - Unidades de carrossel"/>
                <w:listItem w:displayText="30233180 - Dispositivos de memória para memória-flash" w:value="30233180 - Dispositivos de memória para memória-flash"/>
                <w:listItem w:displayText="30233190 - Controlador de discos" w:value="30233190 - Controlador de discos"/>
                <w:listItem w:displayText="30233300 - Leitores de cartões inteligentes" w:value="30233300 - Leitores de cartões inteligentes"/>
                <w:listItem w:displayText="30233310 - Leitores de impressões digitais" w:value="30233310 - Leitores de impressões digitais"/>
                <w:listItem w:displayText="30233320 - Leitores combinados de cartões inteligentes e de impressões digitais" w:value="30233320 - Leitores combinados de cartões inteligentes e de impressões digitais"/>
                <w:listItem w:displayText="30234000 - Suportes de memória" w:value="30234000 - Suportes de memória"/>
                <w:listItem w:displayText="30234100 - Discos magnéticos" w:value="30234100 - Discos magnéticos"/>
                <w:listItem w:displayText="30234200 - Discos ópticos" w:value="30234200 - Discos ópticos"/>
                <w:listItem w:displayText="30234300 - Discos compactos (CD)" w:value="30234300 - Discos compactos (CD)"/>
                <w:listItem w:displayText="30234400 - Discos versáteis digitais (DVD)" w:value="30234400 - Discos versáteis digitais (DVD)"/>
                <w:listItem w:displayText="30234500 - Meios de armazenamento de memória" w:value="30234500 - Meios de armazenamento de memória"/>
                <w:listItem w:displayText="30234600 - Memória-flash" w:value="30234600 - Memória-flash"/>
                <w:listItem w:displayText="30234700 - Fitas magnéticas" w:value="30234700 - Fitas magnéticas"/>
                <w:listItem w:displayText="30236000 - Equipamento informático diverso" w:value="30236000 - Equipamento informático diverso"/>
                <w:listItem w:displayText="30236100 - Equipamento para ampliação de memória" w:value="30236100 - Equipamento para ampliação de memória"/>
                <w:listItem w:displayText="30236110 - Memória de acesso aleatório (RAM)" w:value="30236110 - Memória de acesso aleatório (RAM)"/>
                <w:listItem w:displayText="30236111 - Memória dinâmica de acesso aleatório (DRAM)" w:value="30236111 - Memória dinâmica de acesso aleatório (DRAM)"/>
                <w:listItem w:displayText="30236112 - Memória estática de acesso aleatório (SRAM)" w:value="30236112 - Memória estática de acesso aleatório (SRAM)"/>
                <w:listItem w:displayText="30236113 - Memória dinâmica síncrona de acesso aleatório (SDRAM)" w:value="30236113 - Memória dinâmica síncrona de acesso aleatório (SDRAM)"/>
                <w:listItem w:displayText="30236114 - Memória dinâmica Rambus de acesso aleatório (RDRAM)" w:value="30236114 - Memória dinâmica Rambus de acesso aleatório (RDRAM)"/>
                <w:listItem w:displayText="30236115 - Memória gráfica síncrona de acesso aleatório (SGRAM)" w:value="30236115 - Memória gráfica síncrona de acesso aleatório (SGRAM)"/>
                <w:listItem w:displayText="30236120 - Memória exclusivamente de leitura (ROM)" w:value="30236120 - Memória exclusivamente de leitura (ROM)"/>
                <w:listItem w:displayText="30236121 - Memória exclusivamente de leitura, programável (PROM)" w:value="30236121 - Memória exclusivamente de leitura, programável (PROM)"/>
                <w:listItem w:displayText="30236122 - Memória exclusivamente de leitura, programável e apagável (EPROM)" w:value="30236122 - Memória exclusivamente de leitura, programável e apagável (EPROM)"/>
                <w:listItem w:displayText="30236123 - Memória exclusivamente de leitura, programável e apagável electronicamente (EEPROM)" w:value="30236123 - Memória exclusivamente de leitura, programável e apagável electronicamente (EEPROM)"/>
                <w:listItem w:displayText="30236200 - Equipamento para processamento de dados" w:value="30236200 - Equipamento para processamento de dados"/>
                <w:listItem w:displayText="30237000 - Partes, acessórios e fornecimentos para computadores" w:value="30237000 - Partes, acessórios e fornecimentos para computadores"/>
                <w:listItem w:displayText="30237100 - Partes de computadores" w:value="30237100 - Partes de computadores"/>
                <w:listItem w:displayText="30237110 - Interfaces de rede" w:value="30237110 - Interfaces de rede"/>
                <w:listItem w:displayText="30237120 - Portas de computadores" w:value="30237120 - Portas de computadores"/>
                <w:listItem w:displayText="30237121 - Portas-série de infravermelhos" w:value="30237121 - Portas-série de infravermelhos"/>
                <w:listItem w:displayText="30237130 - Placas para computadores" w:value="30237130 - Placas para computadores"/>
                <w:listItem w:displayText="30237131 - Cartões electrónicos" w:value="30237131 - Cartões electrónicos"/>
                <w:listItem w:displayText="30237132 - Interfaces de barramento série universal (USB)" w:value="30237132 - Interfaces de barramento série universal (USB)"/>
                <w:listItem w:displayText="30237133 - Adaptadores e interfaces da Personal Computer Memory Card International Association (PCMCIA)" w:value="30237133 - Adaptadores e interfaces da Personal Computer Memory Card International Association (PCMCIA)"/>
                <w:listItem w:displayText="30237134 - Cartões aceleradores de gráficos" w:value="30237134 - Cartões aceleradores de gráficos"/>
                <w:listItem w:displayText="30237135 - Cartões para interfaces de redes" w:value="30237135 - Cartões para interfaces de redes"/>
                <w:listItem w:displayText="30237136 - Cartões audio" w:value="30237136 - Cartões audio"/>
                <w:listItem w:displayText="30237140 - Placas principais" w:value="30237140 - Placas principais"/>
                <w:listItem w:displayText="30237200 - Acessórios para computadores" w:value="30237200 - Acessórios para computadores"/>
                <w:listItem w:displayText="30237210 - Ecrãs anti-reflexo" w:value="30237210 - Ecrãs anti-reflexo"/>
                <w:listItem w:displayText="30237220 - Tapetes para ratos" w:value="30237220 - Tapetes para ratos"/>
                <w:listItem w:displayText="30237230 - Memórias cache" w:value="30237230 - Memórias cache"/>
                <w:listItem w:displayText="30237240 - Câmara Web" w:value="30237240 - Câmara Web"/>
                <w:listItem w:displayText="30237250 - Acessórios para limpeza de computadores" w:value="30237250 - Acessórios para limpeza de computadores"/>
                <w:listItem w:displayText="30237251 - Conjuntos para limpeza de computadores" w:value="30237251 - Conjuntos para limpeza de computadores"/>
                <w:listItem w:displayText="30237252 - Aerossóis pressurizados (air dusters)" w:value="30237252 - Aerossóis pressurizados (air dusters)"/>
                <w:listItem w:displayText="30237253 - Resguardos contra poeiras" w:value="30237253 - Resguardos contra poeiras"/>
                <w:listItem w:displayText="30237260 - Braços para montagem de monitores na parede" w:value="30237260 - Braços para montagem de monitores na parede"/>
                <w:listItem w:displayText="30237270 - Pastas para transporte de computadores portáteis" w:value="30237270 - Pastas para transporte de computadores portáteis"/>
                <w:listItem w:displayText="30237280 - Acessórios de alimentação eléctrica" w:value="30237280 - Acessórios de alimentação eléctrica"/>
                <w:listItem w:displayText="30237290 - Descansos para o pulso" w:value="30237290 - Descansos para o pulso"/>
                <w:listItem w:displayText="30237295 - Grelhas de protecção do teclado" w:value="30237295 - Grelhas de protecção do teclado"/>
                <w:listItem w:displayText="30237300 - Material para computadores" w:value="30237300 - Material para computadores"/>
                <w:listItem w:displayText="30237310 - Cartuchos de fontes de caracteres para impressoras" w:value="30237310 - Cartuchos de fontes de caracteres para impressoras"/>
                <w:listItem w:displayText="30237320 - Disquetes" w:value="30237320 - Disquetes"/>
                <w:listItem w:displayText="30237330 - Cartuchos de bandas audionuméricas (DAT)" w:value="30237330 - Cartuchos de bandas audionuméricas (DAT)"/>
                <w:listItem w:displayText="30237340 - Cartuchos DLT" w:value="30237340 - Cartuchos DLT"/>
                <w:listItem w:displayText="30237350 - Cartuchos de dados" w:value="30237350 - Cartuchos de dados"/>
                <w:listItem w:displayText="30237360 - Cartuchos LTO" w:value="30237360 - Cartuchos LTO"/>
                <w:listItem w:displayText="30237370 - Cartuchos para gravação de discos" w:value="30237370 - Cartuchos para gravação de discos"/>
                <w:listItem w:displayText="30237380 - CD-ROM" w:value="30237380 - CD-ROM"/>
                <w:listItem w:displayText="30237400 - Acessórios para entrada de dados" w:value="30237400 - Acessórios para entrada de dados"/>
                <w:listItem w:displayText="30237410 - Ratos de computador" w:value="30237410 - Ratos de computador"/>
                <w:listItem w:displayText="30237420 - Joysticks" w:value="30237420 - Joysticks"/>
                <w:listItem w:displayText="30237430 - Canetas ópticas" w:value="30237430 - Canetas ópticas"/>
                <w:listItem w:displayText="30237440 - Ratos de esfera" w:value="30237440 - Ratos de esfera"/>
                <w:listItem w:displayText="30237450 - Tabletas gráficas" w:value="30237450 - Tabletas gráficas"/>
                <w:listItem w:displayText="30237460 - Teclados para computadores" w:value="30237460 - Teclados para computadores"/>
                <w:listItem w:displayText="30237461 - Teclados programáveis" w:value="30237461 - Teclados programáveis"/>
                <w:listItem w:displayText="30237470 - Teclados em Braille" w:value="30237470 - Teclados em Braille"/>
                <w:listItem w:displayText="30237475 - Sensores eléctricos" w:value="30237475 - Sensores eléctricos"/>
                <w:listItem w:displayText="30237480 - Unidades de entrada" w:value="30237480 - Unidades de entrada"/>
                <w:listItem w:displayText="30238000 - Equipamento de automatização para biblioteca" w:value="30238000 - Equipamento de automatização para biblioteca"/>
                <w:listItem w:displayText="31000000 - Maquinaria, aparelhagem, equipamento e consumíveis eléctricos; iluminação" w:value="31000000 - Maquinaria, aparelhagem, equipamento e consumíveis eléctricos; iluminação"/>
                <w:listItem w:displayText="31100000 - Motores, geradores e transformadores eléctricos" w:value="31100000 - Motores, geradores e transformadores eléctricos"/>
                <w:listItem w:displayText="31110000 - Motores eléctricos" w:value="31110000 - Motores eléctricos"/>
                <w:listItem w:displayText="31111000 - Adaptadores" w:value="31111000 - Adaptadores"/>
                <w:listItem w:displayText="31120000 - Geradores" w:value="31120000 - Geradores"/>
                <w:listItem w:displayText="31121000 - Grupos geradores" w:value="31121000 - Grupos geradores"/>
                <w:listItem w:displayText="31121100 - Grupos geradores de motor de ignição por compressão" w:value="31121100 - Grupos geradores de motor de ignição por compressão"/>
                <w:listItem w:displayText="31121110 - Conversores eléctricos" w:value="31121110 - Conversores eléctricos"/>
                <w:listItem w:displayText="31121111 - Conversores rotativos eléctricos" w:value="31121111 - Conversores rotativos eléctricos"/>
                <w:listItem w:displayText="31121200 - Grupos geradores de motor de ignição por faísca" w:value="31121200 - Grupos geradores de motor de ignição por faísca"/>
                <w:listItem w:displayText="31121300 - Geradores de energia eólica" w:value="31121300 - Geradores de energia eólica"/>
                <w:listItem w:displayText="31121310 - Moinhos de vento" w:value="31121310 - Moinhos de vento"/>
                <w:listItem w:displayText="31121320 - Turbinas eólicas" w:value="31121320 - Turbinas eólicas"/>
                <w:listItem w:displayText="31121330 - Geradores de turbinas eólicas" w:value="31121330 - Geradores de turbinas eólicas"/>
                <w:listItem w:displayText="31121331 - Rotores de turbina" w:value="31121331 - Rotores de turbina"/>
                <w:listItem w:displayText="31121340 - Estação eólica" w:value="31121340 - Estação eólica"/>
                <w:listItem w:displayText="31122000 - Unidades geradoras" w:value="31122000 - Unidades geradoras"/>
                <w:listItem w:displayText="31122100 - Pilhas a combustível" w:value="31122100 - Pilhas a combustível"/>
                <w:listItem w:displayText="31124000 - Gerador de turbina a vapor e aparelhos afins" w:value="31124000 - Gerador de turbina a vapor e aparelhos afins"/>
                <w:listItem w:displayText="31124100 - Grupos geradores de turbina" w:value="31124100 - Grupos geradores de turbina"/>
                <w:listItem w:displayText="31124200 - Aparelhos de comando para geradores de turbina" w:value="31124200 - Aparelhos de comando para geradores de turbina"/>
                <w:listItem w:displayText="31126000 - Dínamos" w:value="31126000 - Dínamos"/>
                <w:listItem w:displayText="31127000 - Geradores de emergência" w:value="31127000 - Geradores de emergência"/>
                <w:listItem w:displayText="31128000 - Turbogerador" w:value="31128000 - Turbogerador"/>
                <w:listItem w:displayText="31130000 - Alternadores" w:value="31130000 - Alternadores"/>
                <w:listItem w:displayText="31131000 - Motores monofásicos" w:value="31131000 - Motores monofásicos"/>
                <w:listItem w:displayText="31131100 - Accionadores" w:value="31131100 - Accionadores"/>
                <w:listItem w:displayText="31131200 - Ânodos" w:value="31131200 - Ânodos"/>
                <w:listItem w:displayText="31132000 - Motores polifásicos" w:value="31132000 - Motores polifásicos"/>
                <w:listItem w:displayText="31140000 - Torres de refrigeração" w:value="31140000 - Torres de refrigeração"/>
                <w:listItem w:displayText="31141000 - Refrigeradores de água" w:value="31141000 - Refrigeradores de água"/>
                <w:listItem w:displayText="31150000 - Balastros para lâmpadas ou tubos de descarga" w:value="31150000 - Balastros para lâmpadas ou tubos de descarga"/>
                <w:listItem w:displayText="31151000 - Conversores estáticos" w:value="31151000 - Conversores estáticos"/>
                <w:listItem w:displayText="31153000 - Rectificadores" w:value="31153000 - Rectificadores"/>
                <w:listItem w:displayText="31154000 - Fontes de alimentação ininterruptas" w:value="31154000 - Fontes de alimentação ininterruptas"/>
                <w:listItem w:displayText="31155000 - Inversores" w:value="31155000 - Inversores"/>
                <w:listItem w:displayText="31156000 - Fontes de alimentação interruptas" w:value="31156000 - Fontes de alimentação interruptas"/>
                <w:listItem w:displayText="31157000 - Indutores" w:value="31157000 - Indutores"/>
                <w:listItem w:displayText="31158000 - Carregadores" w:value="31158000 - Carregadores"/>
                <w:listItem w:displayText="31158100 - Carregadores de acumuladores" w:value="31158100 - Carregadores de acumuladores"/>
                <w:listItem w:displayText="31158200 - Sobrealimentador" w:value="31158200 - Sobrealimentador"/>
                <w:listItem w:displayText="31158300 - Turbocompressor" w:value="31158300 - Turbocompressor"/>
                <w:listItem w:displayText="31160000 - Peças para motores, geradores e transformadores eléctricos" w:value="31160000 - Peças para motores, geradores e transformadores eléctricos"/>
                <w:listItem w:displayText="31161000 - Partes para motores e geradores eléctricos" w:value="31161000 - Partes para motores e geradores eléctricos"/>
                <w:listItem w:displayText="31161100 - Sistemas de excitação" w:value="31161100 - Sistemas de excitação"/>
                <w:listItem w:displayText="31161200 - Sistemas de refrigeração a gás" w:value="31161200 - Sistemas de refrigeração a gás"/>
                <w:listItem w:displayText="31161300 - Rotores de geradores" w:value="31161300 - Rotores de geradores"/>
                <w:listItem w:displayText="31161400 - Sistemas de água bruta" w:value="31161400 - Sistemas de água bruta"/>
                <w:listItem w:displayText="31161500 - Sistemas de vedação a óleo" w:value="31161500 - Sistemas de vedação a óleo"/>
                <w:listItem w:displayText="31161600 - Sistemas de refrigeração de estatores a água" w:value="31161600 - Sistemas de refrigeração de estatores a água"/>
                <w:listItem w:displayText="31161700 - Peças para geradores de vapor" w:value="31161700 - Peças para geradores de vapor"/>
                <w:listItem w:displayText="31161800 - Partes de geradores de gases" w:value="31161800 - Partes de geradores de gases"/>
                <w:listItem w:displayText="31161900 - Sistemas de controlo de tensão" w:value="31161900 - Sistemas de controlo de tensão"/>
                <w:listItem w:displayText="31162000 - Peças para transformadores, indutores e conversores estáticos" w:value="31162000 - Peças para transformadores, indutores e conversores estáticos"/>
                <w:listItem w:displayText="31162100 - Peças para condensadores" w:value="31162100 - Peças para condensadores"/>
                <w:listItem w:displayText="31170000 - Transformadores" w:value="31170000 - Transformadores"/>
                <w:listItem w:displayText="31171000 - Transformadores de dieléctrico líquido" w:value="31171000 - Transformadores de dieléctrico líquido"/>
                <w:listItem w:displayText="31172000 - Transformadores de tensão" w:value="31172000 - Transformadores de tensão"/>
                <w:listItem w:displayText="31173000 - Transformadores de medida" w:value="31173000 - Transformadores de medida"/>
                <w:listItem w:displayText="31174000 - Transformadores de alimentação" w:value="31174000 - Transformadores de alimentação"/>
                <w:listItem w:displayText="31200000 - Aparelhos de controlo e distribuição de electricidade" w:value="31200000 - Aparelhos de controlo e distribuição de electricidade"/>
                <w:listItem w:displayText="31210000 - Aparelhos eléctricos para ligação ou protecção de circuitos eléctricos" w:value="31210000 - Aparelhos eléctricos para ligação ou protecção de circuitos eléctricos"/>
                <w:listItem w:displayText="31211000 - Quadros e caixas de fusíveis" w:value="31211000 - Quadros e caixas de fusíveis"/>
                <w:listItem w:displayText="31211100 - Quadros de distribuição eléctrica" w:value="31211100 - Quadros de distribuição eléctrica"/>
                <w:listItem w:displayText="31211110 - Painéis de controlo" w:value="31211110 - Painéis de controlo"/>
                <w:listItem w:displayText="31211200 - Caixas de fusíveis" w:value="31211200 - Caixas de fusíveis"/>
                <w:listItem w:displayText="31211300 - Fusíveis" w:value="31211300 - Fusíveis"/>
                <w:listItem w:displayText="31211310 - Corta-circuitos" w:value="31211310 - Corta-circuitos"/>
                <w:listItem w:displayText="31211320 - Blocos de fusíveis" w:value="31211320 - Blocos de fusíveis"/>
                <w:listItem w:displayText="31211330 - Fio fusível" w:value="31211330 - Fio fusível"/>
                <w:listItem w:displayText="31211340 - Pinças porta-fusíveis" w:value="31211340 - Pinças porta-fusíveis"/>
                <w:listItem w:displayText="31212000 - Disjuntores" w:value="31212000 - Disjuntores"/>
                <w:listItem w:displayText="31212100 - Disjuntores para catenárias" w:value="31212100 - Disjuntores para catenárias"/>
                <w:listItem w:displayText="31212200 - Aparelhos para ensaio de circuitos" w:value="31212200 - Aparelhos para ensaio de circuitos"/>
                <w:listItem w:displayText="31212300 - Disjuntores magnéticos" w:value="31212300 - Disjuntores magnéticos"/>
                <w:listItem w:displayText="31212400 - Disjuntores miniatura" w:value="31212400 - Disjuntores miniatura"/>
                <w:listItem w:displayText="31213000 - Equipamento de distribuição" w:value="31213000 - Equipamento de distribuição"/>
                <w:listItem w:displayText="31213100 - Caixas de distribuição" w:value="31213100 - Caixas de distribuição"/>
                <w:listItem w:displayText="31213200 - Transformadores de distribuição" w:value="31213200 - Transformadores de distribuição"/>
                <w:listItem w:displayText="31213300 - Caixa de distribuição por cabo" w:value="31213300 - Caixa de distribuição por cabo"/>
                <w:listItem w:displayText="31213400 - Sistema de distribuição" w:value="31213400 - Sistema de distribuição"/>
                <w:listItem w:displayText="31214000 - Comutadores" w:value="31214000 - Comutadores"/>
                <w:listItem w:displayText="31214100 - Interruptores" w:value="31214100 - Interruptores"/>
                <w:listItem w:displayText="31214110 - Seccionadores" w:value="31214110 - Seccionadores"/>
                <w:listItem w:displayText="31214120 - Seccionador de terra" w:value="31214120 - Seccionador de terra"/>
                <w:listItem w:displayText="31214130 - Interruptores de segurança" w:value="31214130 - Interruptores de segurança"/>
                <w:listItem w:displayText="31214140 - Interruptores reguladores de luz" w:value="31214140 - Interruptores reguladores de luz"/>
                <w:listItem w:displayText="31214150 - Comutadores de tambor" w:value="31214150 - Comutadores de tambor"/>
                <w:listItem w:displayText="31214160 - Comutadores de pressão (pressóstatos)" w:value="31214160 - Comutadores de pressão (pressóstatos)"/>
                <w:listItem w:displayText="31214170 - Interruptores de báscula" w:value="31214170 - Interruptores de báscula"/>
                <w:listItem w:displayText="31214180 - Comutadores deslizantes" w:value="31214180 - Comutadores deslizantes"/>
                <w:listItem w:displayText="31214190 - Interruptores de fim de curso" w:value="31214190 - Interruptores de fim de curso"/>
                <w:listItem w:displayText="31214200 - Interruptor-seccionador" w:value="31214200 - Interruptor-seccionador"/>
                <w:listItem w:displayText="31214300 - Postos de comutação exteriores" w:value="31214300 - Postos de comutação exteriores"/>
                <w:listItem w:displayText="31214400 - Seccionador com interruptor de fusíveis" w:value="31214400 - Seccionador com interruptor de fusíveis"/>
                <w:listItem w:displayText="31214500 - Quadros eléctricos" w:value="31214500 - Quadros eléctricos"/>
                <w:listItem w:displayText="31214510 - Quadros de distribuição" w:value="31214510 - Quadros de distribuição"/>
                <w:listItem w:displayText="31214520 - Quadros de distribuição de média tensão" w:value="31214520 - Quadros de distribuição de média tensão"/>
                <w:listItem w:displayText="31215000 - Limitadores de tensão" w:value="31215000 - Limitadores de tensão"/>
                <w:listItem w:displayText="31216000 - Pára-raios" w:value="31216000 - Pára-raios"/>
                <w:listItem w:displayText="31216100 - Equipamento de protecção contra raios" w:value="31216100 - Equipamento de protecção contra raios"/>
                <w:listItem w:displayText="31216200 - Condutores de iluminação" w:value="31216200 - Condutores de iluminação"/>
                <w:listItem w:displayText="31217000 - Eliminadores de onda" w:value="31217000 - Eliminadores de onda"/>
                <w:listItem w:displayText="31218000 - Barras colectoras" w:value="31218000 - Barras colectoras"/>
                <w:listItem w:displayText="31219000 - Caixas de protecção" w:value="31219000 - Caixas de protecção"/>
                <w:listItem w:displayText="31220000 - Componentes de circuitos eléctricos" w:value="31220000 - Componentes de circuitos eléctricos"/>
                <w:listItem w:displayText="31221000 - Relés eléctricos" w:value="31221000 - Relés eléctricos"/>
                <w:listItem w:displayText="31221100 - Relés de potência" w:value="31221100 - Relés de potência"/>
                <w:listItem w:displayText="31221200 - Relés de uso geral" w:value="31221200 - Relés de uso geral"/>
                <w:listItem w:displayText="31221300 - Relés sobre base" w:value="31221300 - Relés sobre base"/>
                <w:listItem w:displayText="31221400 - Relés de tensão alterna" w:value="31221400 - Relés de tensão alterna"/>
                <w:listItem w:displayText="31221500 - Relés de mercúrio" w:value="31221500 - Relés de mercúrio"/>
                <w:listItem w:displayText="31221600 - Relés temporizados" w:value="31221600 - Relés temporizados"/>
                <w:listItem w:displayText="31221700 - Relés de sobrecarga" w:value="31221700 - Relés de sobrecarga"/>
                <w:listItem w:displayText="31223000 - Suportes para lâmpadas" w:value="31223000 - Suportes para lâmpadas"/>
                <w:listItem w:displayText="31224000 - Conexões e elementos de contacto" w:value="31224000 - Conexões e elementos de contacto"/>
                <w:listItem w:displayText="31224100 - Tomadas de corrente, machos e fêmeas" w:value="31224100 - Tomadas de corrente, machos e fêmeas"/>
                <w:listItem w:displayText="31224200 - Conectores coaxiais" w:value="31224200 - Conectores coaxiais"/>
                <w:listItem w:displayText="31224300 - Caixas de ligação" w:value="31224300 - Caixas de ligação"/>
                <w:listItem w:displayText="31224400 - Cabos de ligação" w:value="31224400 - Cabos de ligação"/>
                <w:listItem w:displayText="31224500 - Terminais" w:value="31224500 - Terminais"/>
                <w:listItem w:displayText="31224600 - Reóstatos" w:value="31224600 - Reóstatos"/>
                <w:listItem w:displayText="31224700 - Caixas de junção" w:value="31224700 - Caixas de junção"/>
                <w:listItem w:displayText="31224800 - Kits de junção de cabos" w:value="31224800 - Kits de junção de cabos"/>
                <w:listItem w:displayText="31224810 - Cabos de extensão" w:value="31224810 - Cabos de extensão"/>
                <w:listItem w:displayText="31230000 - Peças para aparelhos de controlo ou distribuição de electricidade" w:value="31230000 - Peças para aparelhos de controlo ou distribuição de electricidade"/>
                <w:listItem w:displayText="31300000 - Fios e cabos isolados" w:value="31300000 - Fios e cabos isolados"/>
                <w:listItem w:displayText="31310000 - Linhas de alimentação" w:value="31310000 - Linhas de alimentação"/>
                <w:listItem w:displayText="31311000 - Conexões para linhas de alimentação" w:value="31311000 - Conexões para linhas de alimentação"/>
                <w:listItem w:displayText="31320000 - Cabos de distribuição de energia eléctrica" w:value="31320000 - Cabos de distribuição de energia eléctrica"/>
                <w:listItem w:displayText="31321000 - Linhas de electricidade" w:value="31321000 - Linhas de electricidade"/>
                <w:listItem w:displayText="31321100 - Linhas eléctricas suspensas" w:value="31321100 - Linhas eléctricas suspensas"/>
                <w:listItem w:displayText="31321200 - Cabos de média e baixa tensão" w:value="31321200 - Cabos de média e baixa tensão"/>
                <w:listItem w:displayText="31321210 - Cabos de baixa tensão" w:value="31321210 - Cabos de baixa tensão"/>
                <w:listItem w:displayText="31321220 - Cabos de média tensão" w:value="31321220 - Cabos de média tensão"/>
                <w:listItem w:displayText="31321300 - Cabos de alta tensão" w:value="31321300 - Cabos de alta tensão"/>
                <w:listItem w:displayText="31321400 - Cabos subaquáticos" w:value="31321400 - Cabos subaquáticos"/>
                <w:listItem w:displayText="31321500 - Cabos submarinos" w:value="31321500 - Cabos submarinos"/>
                <w:listItem w:displayText="31321600 - Cabos blindados" w:value="31321600 - Cabos blindados"/>
                <w:listItem w:displayText="31321700 - Cabos para sinalização" w:value="31321700 - Cabos para sinalização"/>
                <w:listItem w:displayText="31330000 - Cabos coaxiais" w:value="31330000 - Cabos coaxiais"/>
                <w:listItem w:displayText="31340000 - Acessórios para cabos, isolados" w:value="31340000 - Acessórios para cabos, isolados"/>
                <w:listItem w:displayText="31341000 - Carretéis para cabos, isolados" w:value="31341000 - Carretéis para cabos, isolados"/>
                <w:listItem w:displayText="31342000 - Junções para cabos, isoladas" w:value="31342000 - Junções para cabos, isoladas"/>
                <w:listItem w:displayText="31343000 - Juntas para cabos, isoladas" w:value="31343000 - Juntas para cabos, isoladas"/>
                <w:listItem w:displayText="31344000 - Caixas de empanque para cabos, isoladas" w:value="31344000 - Caixas de empanque para cabos, isoladas"/>
                <w:listItem w:displayText="31350000 - Condutores eléctricos para fins relacionados com controlo e dados" w:value="31350000 - Condutores eléctricos para fins relacionados com controlo e dados"/>
                <w:listItem w:displayText="31351000 - Condutores eléctricos para sistemas de controlo de acessos" w:value="31351000 - Condutores eléctricos para sistemas de controlo de acessos"/>
                <w:listItem w:displayText="31400000 - Acumuladores, pilhas e baterias eléctricas" w:value="31400000 - Acumuladores, pilhas e baterias eléctricas"/>
                <w:listItem w:displayText="31410000 - Pilhas eléctricas" w:value="31410000 - Pilhas eléctricas"/>
                <w:listItem w:displayText="31411000 - Pilhas alcalinas" w:value="31411000 - Pilhas alcalinas"/>
                <w:listItem w:displayText="31420000 - Baterias primárias" w:value="31420000 - Baterias primárias"/>
                <w:listItem w:displayText="31421000 - Baterias de chumbo" w:value="31421000 - Baterias de chumbo"/>
                <w:listItem w:displayText="31422000 - Pacotes de baterias" w:value="31422000 - Pacotes de baterias"/>
                <w:listItem w:displayText="31430000 - Acumuladores eléctricos" w:value="31430000 - Acumuladores eléctricos"/>
                <w:listItem w:displayText="31431000 - Acumuladores de chumbo-ácido" w:value="31431000 - Acumuladores de chumbo-ácido"/>
                <w:listItem w:displayText="31432000 - Acumuladores de níquel-cádmio" w:value="31432000 - Acumuladores de níquel-cádmio"/>
                <w:listItem w:displayText="31433000 - Acumuladores de níquel-ferro" w:value="31433000 - Acumuladores de níquel-ferro"/>
                <w:listItem w:displayText="31434000 - Acumuladores de lítio" w:value="31434000 - Acumuladores de lítio"/>
                <w:listItem w:displayText="31440000 - Baterias" w:value="31440000 - Baterias"/>
                <w:listItem w:displayText="31500000 - Equipamento para iluminação e lâmpadas eléctricas" w:value="31500000 - Equipamento para iluminação e lâmpadas eléctricas"/>
                <w:listItem w:displayText="31510000 - Lâmpadas eléctricas de incandescência" w:value="31510000 - Lâmpadas eléctricas de incandescência"/>
                <w:listItem w:displayText="31511000 - Faróis em unidades seladas" w:value="31511000 - Faróis em unidades seladas"/>
                <w:listItem w:displayText="31512000 - Lâmpadas halogéneas de incandescência, de tungsténio" w:value="31512000 - Lâmpadas halogéneas de incandescência, de tungsténio"/>
                <w:listItem w:displayText="31512100 - Lâmpadas de halogéneo, lineares" w:value="31512100 - Lâmpadas de halogéneo, lineares"/>
                <w:listItem w:displayText="31512200 - Lâmpadas de halogéneo, de dois pinos" w:value="31512200 - Lâmpadas de halogéneo, de dois pinos"/>
                <w:listItem w:displayText="31512300 - Lâmpadas de halogéneo, dicróicas" w:value="31512300 - Lâmpadas de halogéneo, dicróicas"/>
                <w:listItem w:displayText="31514000 - Lâmpadas de descarga" w:value="31514000 - Lâmpadas de descarga"/>
                <w:listItem w:displayText="31515000 - Lâmpadas de raios ultravioleta" w:value="31515000 - Lâmpadas de raios ultravioleta"/>
                <w:listItem w:displayText="31516000 - Lâmpadas de raios infravermelhos" w:value="31516000 - Lâmpadas de raios infravermelhos"/>
                <w:listItem w:displayText="31517000 - Lâmpadas de arco" w:value="31517000 - Lâmpadas de arco"/>
                <w:listItem w:displayText="31518000 - Luzes de sinalização" w:value="31518000 - Luzes de sinalização"/>
                <w:listItem w:displayText="31518100 - Holofotes" w:value="31518100 - Holofotes"/>
                <w:listItem w:displayText="31518200 - Equipamento de iluminação de emergência" w:value="31518200 - Equipamento de iluminação de emergência"/>
                <w:listItem w:displayText="31518210 - Candeeiros portáteis+B5855" w:value="31518210 - Candeeiros portáteis+B5855"/>
                <w:listItem w:displayText="31518220 - Varetas luminosas" w:value="31518220 - Varetas luminosas"/>
                <w:listItem w:displayText="31518300 - Luzes de tecto" w:value="31518300 - Luzes de tecto"/>
                <w:listItem w:displayText="31518500 - Lâmpadas de vapor de mercúrio" w:value="31518500 - Lâmpadas de vapor de mercúrio"/>
                <w:listItem w:displayText="31518600 - Projectores de luz" w:value="31518600 - Projectores de luz"/>
                <w:listItem w:displayText="31519000 - Lâmpadas incandescentes e a néon" w:value="31519000 - Lâmpadas incandescentes e a néon"/>
                <w:listItem w:displayText="31519100 - Lâmpadas incandescentes" w:value="31519100 - Lâmpadas incandescentes"/>
                <w:listItem w:displayText="31519200 - Lâmpadas a néon" w:value="31519200 - Lâmpadas a néon"/>
                <w:listItem w:displayText="31520000 - Candeeiros e acessórios para iluminação" w:value="31520000 - Candeeiros e acessórios para iluminação"/>
                <w:listItem w:displayText="31521000 - Candeeiros" w:value="31521000 - Candeeiros"/>
                <w:listItem w:displayText="31521100 - Candeeiros de escritório" w:value="31521100 - Candeeiros de escritório"/>
                <w:listItem w:displayText="31521200 - Candeeiros de pé" w:value="31521200 - Candeeiros de pé"/>
                <w:listItem w:displayText="31521300 - Lanternas eléctricas portáteis" w:value="31521300 - Lanternas eléctricas portáteis"/>
                <w:listItem w:displayText="31521310 - Luzes de aviso" w:value="31521310 - Luzes de aviso"/>
                <w:listItem w:displayText="31521320 - Lanternas portáteis" w:value="31521320 - Lanternas portáteis"/>
                <w:listItem w:displayText="31521330 - Lâmpadas eléctricas recarregáveis portáteis" w:value="31521330 - Lâmpadas eléctricas recarregáveis portáteis"/>
                <w:listItem w:displayText="31522000 - Guirlandas eléctricas para árvores de Natal" w:value="31522000 - Guirlandas eléctricas para árvores de Natal"/>
                <w:listItem w:displayText="31523000 - Placas sinaléticas e sinais luminosos" w:value="31523000 - Placas sinaléticas e sinais luminosos"/>
                <w:listItem w:displayText="31523100 - Luzes néon para anúncios" w:value="31523100 - Luzes néon para anúncios"/>
                <w:listItem w:displayText="31523200 - Sinais de mensagens permanentes" w:value="31523200 - Sinais de mensagens permanentes"/>
                <w:listItem w:displayText="31523300 - Placas sinaléticas luminosas" w:value="31523300 - Placas sinaléticas luminosas"/>
                <w:listItem w:displayText="31524000 - Acessórios para iluminação, de tecto ou de parede" w:value="31524000 - Acessórios para iluminação, de tecto ou de parede"/>
                <w:listItem w:displayText="31524100 - Acessórios para iluminação, de tecto" w:value="31524100 - Acessórios para iluminação, de tecto"/>
                <w:listItem w:displayText="31524110 - Lâmpadas para blocos operatórios" w:value="31524110 - Lâmpadas para blocos operatórios"/>
                <w:listItem w:displayText="31524120 - Candeeiros de tecto" w:value="31524120 - Candeeiros de tecto"/>
                <w:listItem w:displayText="31524200 - Acessórios para iluminação, de parede" w:value="31524200 - Acessórios para iluminação, de parede"/>
                <w:listItem w:displayText="31524210 - Candeeiros de parede" w:value="31524210 - Candeeiros de parede"/>
                <w:listItem w:displayText="31527000 - Focos" w:value="31527000 - Focos"/>
                <w:listItem w:displayText="31527200 - Dispositivos de iluminação exterior" w:value="31527200 - Dispositivos de iluminação exterior"/>
                <w:listItem w:displayText="31527210 - Lanternas" w:value="31527210 - Lanternas"/>
                <w:listItem w:displayText="31527260 - Sistemas de iluminação" w:value="31527260 - Sistemas de iluminação"/>
                <w:listItem w:displayText="31527270 - Dispositivos de iluminação para plataformas" w:value="31527270 - Dispositivos de iluminação para plataformas"/>
                <w:listItem w:displayText="31527300 - Dispositivos de iluminação doméstica" w:value="31527300 - Dispositivos de iluminação doméstica"/>
                <w:listItem w:displayText="31527400 - Luzes subaquáticas" w:value="31527400 - Luzes subaquáticas"/>
                <w:listItem w:displayText="31530000 - Peças para candeeiros e equipamento para iluminação" w:value="31530000 - Peças para candeeiros e equipamento para iluminação"/>
                <w:listItem w:displayText="31531000 - Lâmpadas" w:value="31531000 - Lâmpadas"/>
                <w:listItem w:displayText="31531100 - Lâmpadas eléctricas" w:value="31531100 - Lâmpadas eléctricas"/>
                <w:listItem w:displayText="31532000 - Peças para candeeiros e acessórios para iluminação" w:value="31532000 - Peças para candeeiros e acessórios para iluminação"/>
                <w:listItem w:displayText="31532100 - Lâmpadas tubulares (tubos)" w:value="31532100 - Lâmpadas tubulares (tubos)"/>
                <w:listItem w:displayText="31532110 - Lâmpadas tubulares fluorescentes" w:value="31532110 - Lâmpadas tubulares fluorescentes"/>
                <w:listItem w:displayText="31532120 - Tubos fluorescentes compactos" w:value="31532120 - Tubos fluorescentes compactos"/>
                <w:listItem w:displayText="31532200 - Lâmpadas anelares (anéis)" w:value="31532200 - Lâmpadas anelares (anéis)"/>
                <w:listItem w:displayText="31532210 - Anéis fluorescentes" w:value="31532210 - Anéis fluorescentes"/>
                <w:listItem w:displayText="31532300 - Lâmpadas globulares (globos)" w:value="31532300 - Lâmpadas globulares (globos)"/>
                <w:listItem w:displayText="31532310 - Globos fluorescentes compactos" w:value="31532310 - Globos fluorescentes compactos"/>
                <w:listItem w:displayText="31532400 - Casquilhos para lâmpadas" w:value="31532400 - Casquilhos para lâmpadas"/>
                <w:listItem w:displayText="31532500 - Iniciadores para lâmpadas" w:value="31532500 - Iniciadores para lâmpadas"/>
                <w:listItem w:displayText="31532510 - Iniciadores para lâmpadas fluorescentes" w:value="31532510 - Iniciadores para lâmpadas fluorescentes"/>
                <w:listItem w:displayText="31532600 - Reactores de lâmpada" w:value="31532600 - Reactores de lâmpada"/>
                <w:listItem w:displayText="31532610 - Reactores para lâmpadas fluorescentes" w:value="31532610 - Reactores para lâmpadas fluorescentes"/>
                <w:listItem w:displayText="31532700 - Protectores para lâmpadas" w:value="31532700 - Protectores para lâmpadas"/>
                <w:listItem w:displayText="31532800 - Armações para lâmpadas" w:value="31532800 - Armações para lâmpadas"/>
                <w:listItem w:displayText="31532900 - Lâmpadas fluorescentes" w:value="31532900 - Lâmpadas fluorescentes"/>
                <w:listItem w:displayText="31532910 - Tubos fluorescentes" w:value="31532910 - Tubos fluorescentes"/>
                <w:listItem w:displayText="31532920 - Ampolas e lâmpadas fluorescentes" w:value="31532920 - Ampolas e lâmpadas fluorescentes"/>
                <w:listItem w:displayText="31600000 - Equipamento e aparelhos eléctricos" w:value="31600000 - Equipamento e aparelhos eléctricos"/>
                <w:listItem w:displayText="31610000 - Equipamento eléctrico para motores e veículos" w:value="31610000 - Equipamento eléctrico para motores e veículos"/>
                <w:listItem w:displayText="31611000 - Jogos de fios" w:value="31611000 - Jogos de fios"/>
                <w:listItem w:displayText="31612000 - Instalações eléctricas para motores" w:value="31612000 - Instalações eléctricas para motores"/>
                <w:listItem w:displayText="31612200 - Motores de arranque" w:value="31612200 - Motores de arranque"/>
                <w:listItem w:displayText="31612300 - Equipamento eléctrico de sinalização para motores" w:value="31612300 - Equipamento eléctrico de sinalização para motores"/>
                <w:listItem w:displayText="31612310 - Faróis intermitentes" w:value="31612310 - Faróis intermitentes"/>
                <w:listItem w:displayText="31620000 - Aparelhos de sinalização acústica ou visual" w:value="31620000 - Aparelhos de sinalização acústica ou visual"/>
                <w:listItem w:displayText="31625000 - Alarmes contra roubo e incêndios" w:value="31625000 - Alarmes contra roubo e incêndios"/>
                <w:listItem w:displayText="31625100 - Sistemas de detecção de incêndios" w:value="31625100 - Sistemas de detecção de incêndios"/>
                <w:listItem w:displayText="31625200 - Sistemas de alarme contra incêndios" w:value="31625200 - Sistemas de alarme contra incêndios"/>
                <w:listItem w:displayText="31625300 - Sistemas de alarme contra roubo" w:value="31625300 - Sistemas de alarme contra roubo"/>
                <w:listItem w:displayText="31630000 - Ímanes" w:value="31630000 - Ímanes"/>
                <w:listItem w:displayText="31640000 - Máquinas e aparelhos para usos específicos" w:value="31640000 - Máquinas e aparelhos para usos específicos"/>
                <w:listItem w:displayText="31642000 - Aparelhos electrónicos de detecção" w:value="31642000 - Aparelhos electrónicos de detecção"/>
                <w:listItem w:displayText="31642100 - Aparelhos detectores de tubos metálicos" w:value="31642100 - Aparelhos detectores de tubos metálicos"/>
                <w:listItem w:displayText="31642200 - Aparelhos detectores de minas" w:value="31642200 - Aparelhos detectores de minas"/>
                <w:listItem w:displayText="31642300 - Aparelhos detectores de plástico" w:value="31642300 - Aparelhos detectores de plástico"/>
                <w:listItem w:displayText="31642400 - Aparelhos detectores de objectos não metálicos" w:value="31642400 - Aparelhos detectores de objectos não metálicos"/>
                <w:listItem w:displayText="31642500 - Aparelhos detectores de madeira" w:value="31642500 - Aparelhos detectores de madeira"/>
                <w:listItem w:displayText="31643000 - Aceleradores de partículas" w:value="31643000 - Aceleradores de partículas"/>
                <w:listItem w:displayText="31643100 - Aceleradores lineares" w:value="31643100 - Aceleradores lineares"/>
                <w:listItem w:displayText="31644000 - Registadores diversos de dados" w:value="31644000 - Registadores diversos de dados"/>
                <w:listItem w:displayText="31645000 - Máquinas de flippers" w:value="31645000 - Máquinas de flippers"/>
                <w:listItem w:displayText="31650000 - Elementos isoladores" w:value="31650000 - Elementos isoladores"/>
                <w:listItem w:displayText="31651000 - Fita isolante" w:value="31651000 - Fita isolante"/>
                <w:listItem w:displayText="31660000 - Eléctrodos de carvão" w:value="31660000 - Eléctrodos de carvão"/>
                <w:listItem w:displayText="31670000 - Peças eléctricas para máquinas ou aparelhos" w:value="31670000 - Peças eléctricas para máquinas ou aparelhos"/>
                <w:listItem w:displayText="31671000 - Invólucros de vidro e tubos catódicos" w:value="31671000 - Invólucros de vidro e tubos catódicos"/>
                <w:listItem w:displayText="31671100 - Invólucros de vidro" w:value="31671100 - Invólucros de vidro"/>
                <w:listItem w:displayText="31671200 - Tubos catódicos" w:value="31671200 - Tubos catódicos"/>
                <w:listItem w:displayText="31680000 - Aparelhos e acessórios eléctricos" w:value="31680000 - Aparelhos e acessórios eléctricos"/>
                <w:listItem w:displayText="31681000 - Acessórios eléctricos" w:value="31681000 - Acessórios eléctricos"/>
                <w:listItem w:displayText="31681100 - Contactos eléctricos" w:value="31681100 - Contactos eléctricos"/>
                <w:listItem w:displayText="31681200 - Bombas eléctricas" w:value="31681200 - Bombas eléctricas"/>
                <w:listItem w:displayText="31681300 - Circuitos eléctricos" w:value="31681300 - Circuitos eléctricos"/>
                <w:listItem w:displayText="31681400 - Componentes eléctricos" w:value="31681400 - Componentes eléctricos"/>
                <w:listItem w:displayText="31681410 - Materiais eléctricos" w:value="31681410 - Materiais eléctricos"/>
                <w:listItem w:displayText="31681500 - Recargas" w:value="31681500 - Recargas"/>
                <w:listItem w:displayText="31682000 - Material para electricidade" w:value="31682000 - Material para electricidade"/>
                <w:listItem w:displayText="31682100 - Caixas para electricidade" w:value="31682100 - Caixas para electricidade"/>
                <w:listItem w:displayText="31682110 - Protecções para caixas de electricidade" w:value="31682110 - Protecções para caixas de electricidade"/>
                <w:listItem w:displayText="31682200 - Painéis de instrumentos" w:value="31682200 - Painéis de instrumentos"/>
                <w:listItem w:displayText="31682210 - Equipamento de instrumentação e de comando" w:value="31682210 - Equipamento de instrumentação e de comando"/>
                <w:listItem w:displayText="31682220 - Quadros misturadores" w:value="31682220 - Quadros misturadores"/>
                <w:listItem w:displayText="31682230 - Painéis de visualização" w:value="31682230 - Painéis de visualização"/>
                <w:listItem w:displayText="31682300 - Equipamento de média tensão" w:value="31682300 - Equipamento de média tensão"/>
                <w:listItem w:displayText="31682310 - Painéis de média tensão" w:value="31682310 - Painéis de média tensão"/>
                <w:listItem w:displayText="31682400 - Equipamento eléctrico suspenso" w:value="31682400 - Equipamento eléctrico suspenso"/>
                <w:listItem w:displayText="31682410 - Postes para catenárias" w:value="31682410 - Postes para catenárias"/>
                <w:listItem w:displayText="31682500 - Equipamento eléctrico de emergência" w:value="31682500 - Equipamento eléctrico de emergência"/>
                <w:listItem w:displayText="31682510 - Sistemas eléctricos de emergência" w:value="31682510 - Sistemas eléctricos de emergência"/>
                <w:listItem w:displayText="31682520 - Sistemas de paragem de emergência" w:value="31682520 - Sistemas de paragem de emergência"/>
                <w:listItem w:displayText="31682530 - Fontes de alimentação de emergência" w:value="31682530 - Fontes de alimentação de emergência"/>
                <w:listItem w:displayText="31682540 - Equipamento de subestação" w:value="31682540 - Equipamento de subestação"/>
                <w:listItem w:displayText="31700000 - Material electrónico, electromecânico e electrotécnico" w:value="31700000 - Material electrónico, electromecânico e electrotécnico"/>
                <w:listItem w:displayText="31710000 - Equipamento electrónico" w:value="31710000 - Equipamento electrónico"/>
                <w:listItem w:displayText="31711000 - Material electrónico" w:value="31711000 - Material electrónico"/>
                <w:listItem w:displayText="31711100 - Componentes electrónicos" w:value="31711100 - Componentes electrónicos"/>
                <w:listItem w:displayText="31711110 - Emissores-receptores" w:value="31711110 - Emissores-receptores"/>
                <w:listItem w:displayText="31711120 - Transdutores" w:value="31711120 - Transdutores"/>
                <w:listItem w:displayText="31711130 - Resistências" w:value="31711130 - Resistências"/>
                <w:listItem w:displayText="31711131 - Resistências eléctricas" w:value="31711131 - Resistências eléctricas"/>
                <w:listItem w:displayText="31711140 - Eléctrodos" w:value="31711140 - Eléctrodos"/>
                <w:listItem w:displayText="31711150 - Condensadores eléctricos" w:value="31711150 - Condensadores eléctricos"/>
                <w:listItem w:displayText="31711151 - Condensadores fixos" w:value="31711151 - Condensadores fixos"/>
                <w:listItem w:displayText="31711152 - Condensadores variáveis ou ajustáveis" w:value="31711152 - Condensadores variáveis ou ajustáveis"/>
                <w:listItem w:displayText="31711154 - Baterias de condensadores" w:value="31711154 - Baterias de condensadores"/>
                <w:listItem w:displayText="31711155 - Redes de condensadores" w:value="31711155 - Redes de condensadores"/>
                <w:listItem w:displayText="31711200 - Quadros electrónicos para indicação de pontuações" w:value="31711200 - Quadros electrónicos para indicação de pontuações"/>
                <w:listItem w:displayText="31711300 - Sistemas electrónicos de cronometragem" w:value="31711300 - Sistemas electrónicos de cronometragem"/>
                <w:listItem w:displayText="31711310 - Sistema de registo de presenças" w:value="31711310 - Sistema de registo de presenças"/>
                <w:listItem w:displayText="31711400 - Válvulas e tubos" w:value="31711400 - Válvulas e tubos"/>
                <w:listItem w:displayText="31711410 - Tubos catódicos para receptores de televisão" w:value="31711410 - Tubos catódicos para receptores de televisão"/>
                <w:listItem w:displayText="31711411 - Tubos para câmaras de televisão" w:value="31711411 - Tubos para câmaras de televisão"/>
                <w:listItem w:displayText="31711420 - Tubos e equipamento para microondas" w:value="31711420 - Tubos e equipamento para microondas"/>
                <w:listItem w:displayText="31711421 - Magnetrões" w:value="31711421 - Magnetrões"/>
                <w:listItem w:displayText="31711422 - Equipamento para microondas" w:value="31711422 - Equipamento para microondas"/>
                <w:listItem w:displayText="31711423 - Equipamento de feixes de microondas" w:value="31711423 - Equipamento de feixes de microondas"/>
                <w:listItem w:displayText="31711424 - Clistrões" w:value="31711424 - Clistrões"/>
                <w:listItem w:displayText="31711430 - Válvulas eléctricas" w:value="31711430 - Válvulas eléctricas"/>
                <w:listItem w:displayText="31711440 - Válvulas e tubos de recepção ou de amplificação" w:value="31711440 - Válvulas e tubos de recepção ou de amplificação"/>
                <w:listItem w:displayText="31711500 - Peças para montagens electrónicas" w:value="31711500 - Peças para montagens electrónicas"/>
                <w:listItem w:displayText="31711510 - Peças para condensadores eléctricos" w:value="31711510 - Peças para condensadores eléctricos"/>
                <w:listItem w:displayText="31711520 - Peças para resistências, reóstatos e potenciómetros eléctricos" w:value="31711520 - Peças para resistências, reóstatos e potenciómetros eléctricos"/>
                <w:listItem w:displayText="31711530 - Peças para válvulas e tubos electrónicos" w:value="31711530 - Peças para válvulas e tubos electrónicos"/>
                <w:listItem w:displayText="31712000 - Máquinas e aparelhos microelectrónicos e microssistemas" w:value="31712000 - Máquinas e aparelhos microelectrónicos e microssistemas"/>
                <w:listItem w:displayText="31712100 - Máquinas e aparelhos microelectrónicos" w:value="31712100 - Máquinas e aparelhos microelectrónicos"/>
                <w:listItem w:displayText="31712110 - Micromontagens e circuitos integrados electrónicos" w:value="31712110 - Micromontagens e circuitos integrados electrónicos"/>
                <w:listItem w:displayText="31712111 - Cartões telefónicos" w:value="31712111 - Cartões telefónicos"/>
                <w:listItem w:displayText="31712112 - Cartões SMI" w:value="31712112 - Cartões SMI"/>
                <w:listItem w:displayText="31712113 - Cartões com circuitos integrados" w:value="31712113 - Cartões com circuitos integrados"/>
                <w:listItem w:displayText="31712114 - Circuitos electrónicos integrados" w:value="31712114 - Circuitos electrónicos integrados"/>
                <w:listItem w:displayText="31712115 - Micromontagens" w:value="31712115 - Micromontagens"/>
                <w:listItem w:displayText="31712116 - Microprocessadores" w:value="31712116 - Microprocessadores"/>
                <w:listItem w:displayText="31712117 - Pacotes de circuitos integrados" w:value="31712117 - Pacotes de circuitos integrados"/>
                <w:listItem w:displayText="31712118 - Suportes ou bases para circuitos integrados" w:value="31712118 - Suportes ou bases para circuitos integrados"/>
                <w:listItem w:displayText="31712119 - Coberturas para circuitos integrados" w:value="31712119 - Coberturas para circuitos integrados"/>
                <w:listItem w:displayText="31712200 - Microssistemas" w:value="31712200 - Microssistemas"/>
                <w:listItem w:displayText="31712300 - Circuitos impressos" w:value="31712300 - Circuitos impressos"/>
                <w:listItem w:displayText="31712310 - Placas de circuitos impressos de alta densidade" w:value="31712310 - Placas de circuitos impressos de alta densidade"/>
                <w:listItem w:displayText="31712320 - Placas de circuitos impressos de baixa densidade" w:value="31712320 - Placas de circuitos impressos de baixa densidade"/>
                <w:listItem w:displayText="31712330 - Semicondutores" w:value="31712330 - Semicondutores"/>
                <w:listItem w:displayText="31712331 - Células fotovoltaicas" w:value="31712331 - Células fotovoltaicas"/>
                <w:listItem w:displayText="31712332 - Tiristores" w:value="31712332 - Tiristores"/>
                <w:listItem w:displayText="31712333 - Diacs (tiristores díodos bidireccionais)" w:value="31712333 - Diacs (tiristores díodos bidireccionais)"/>
                <w:listItem w:displayText="31712334 - Triacs (tiristores tríodos bidireccionais)" w:value="31712334 - Triacs (tiristores tríodos bidireccionais)"/>
                <w:listItem w:displayText="31712335 - Isoladores ópticos acoplados" w:value="31712335 - Isoladores ópticos acoplados"/>
                <w:listItem w:displayText="31712336 - Osciladores de quartzo" w:value="31712336 - Osciladores de quartzo"/>
                <w:listItem w:displayText="31712340 - Díodos" w:value="31712340 - Díodos"/>
                <w:listItem w:displayText="31712341 - Díodos emissores de luz" w:value="31712341 - Díodos emissores de luz"/>
                <w:listItem w:displayText="31712342 - Díodos para microondas ou sinais fracos" w:value="31712342 - Díodos para microondas ou sinais fracos"/>
                <w:listItem w:displayText="31712343 - Díodos Zener" w:value="31712343 - Díodos Zener"/>
                <w:listItem w:displayText="31712344 - Díodos Schottky" w:value="31712344 - Díodos Schottky"/>
                <w:listItem w:displayText="31712345 - Díodos de túnel" w:value="31712345 - Díodos de túnel"/>
                <w:listItem w:displayText="31712346 - Díodos fotossensíveis" w:value="31712346 - Díodos fotossensíveis"/>
                <w:listItem w:displayText="31712347 - Díodos de potência ou solares" w:value="31712347 - Díodos de potência ou solares"/>
                <w:listItem w:displayText="31712348 - Díodos laser" w:value="31712348 - Díodos laser"/>
                <w:listItem w:displayText="31712349 - Díodos de radiofrequência (RF)" w:value="31712349 - Díodos de radiofrequência (RF)"/>
                <w:listItem w:displayText="31712350 - Transístores" w:value="31712350 - Transístores"/>
                <w:listItem w:displayText="31712351 - Transístores fotossensíveis" w:value="31712351 - Transístores fotossensíveis"/>
                <w:listItem w:displayText="31712352 - Transístores de efeito de campo (TEC)" w:value="31712352 - Transístores de efeito de campo (TEC)"/>
                <w:listItem w:displayText="31712353 - Transístores de efeito de campo de óxido metálico (MOSFET)" w:value="31712353 - Transístores de efeito de campo de óxido metálico (MOSFET)"/>
                <w:listItem w:displayText="31712354 - Pastilhas de transístor" w:value="31712354 - Pastilhas de transístor"/>
                <w:listItem w:displayText="31712355 - Transístores Darlington bipolares ou de radiofrequência (RF)" w:value="31712355 - Transístores Darlington bipolares ou de radiofrequência (RF)"/>
                <w:listItem w:displayText="31712356 - Transístores de unijunção" w:value="31712356 - Transístores de unijunção"/>
                <w:listItem w:displayText="31712357 - Transístores bipolares de porta isolada (IGBT)" w:value="31712357 - Transístores bipolares de porta isolada (IGBT)"/>
                <w:listItem w:displayText="31712358 - Transístores de efeito de campo de junção (JFET)" w:value="31712358 - Transístores de efeito de campo de junção (JFET)"/>
                <w:listItem w:displayText="31712359 - Transístores bipolares de junção (BJT)" w:value="31712359 - Transístores bipolares de junção (BJT)"/>
                <w:listItem w:displayText="31712360 - Cristais piezoeléctricos montados" w:value="31712360 - Cristais piezoeléctricos montados"/>
                <w:listItem w:displayText="31720000 - Equipamento electromecânico" w:value="31720000 - Equipamento electromecânico"/>
                <w:listItem w:displayText="31730000 - Equipamento electrotécnico" w:value="31730000 - Equipamento electrotécnico"/>
                <w:listItem w:displayText="31731000 - Material electrotécnico" w:value="31731000 - Material electrotécnico"/>
                <w:listItem w:displayText="31731100 - Módulos" w:value="31731100 - Módulos"/>
                <w:listItem w:displayText="32000000 - Equipamento de rádio, televisão, comunicação, telecomunicações e afins" w:value="32000000 - Equipamento de rádio, televisão, comunicação, telecomunicações e afins"/>
                <w:listItem w:displayText="32200000 - Aparelhos emissores para radiotelefonia, radiotelegrafia, radiodifusão e televisão" w:value="32200000 - Aparelhos emissores para radiotelefonia, radiotelegrafia, radiodifusão e televisão"/>
                <w:listItem w:displayText="32210000 - Equipamento de difusão" w:value="32210000 - Equipamento de difusão"/>
                <w:listItem w:displayText="32211000 - Equipamento para produção de emissões" w:value="32211000 - Equipamento para produção de emissões"/>
                <w:listItem w:displayText="32220000 - Aparelhos emissores de televisão sem receptor incorporado" w:value="32220000 - Aparelhos emissores de televisão sem receptor incorporado"/>
                <w:listItem w:displayText="32221000 - Radiofaróis" w:value="32221000 - Radiofaróis"/>
                <w:listItem w:displayText="32222000 - Máquinas para codificação de sinais de vídeo" w:value="32222000 - Máquinas para codificação de sinais de vídeo"/>
                <w:listItem w:displayText="32223000 - Aparelhos emissores de vídeo" w:value="32223000 - Aparelhos emissores de vídeo"/>
                <w:listItem w:displayText="32224000 - Aparelhos emissores de televisão" w:value="32224000 - Aparelhos emissores de televisão"/>
                <w:listItem w:displayText="32230000 - Aparelhos emissores de rádio com receptor incorporado" w:value="32230000 - Aparelhos emissores de rádio com receptor incorporado"/>
                <w:listItem w:displayText="32231000 - Aparelhos de televisão de circuito fechado" w:value="32231000 - Aparelhos de televisão de circuito fechado"/>
                <w:listItem w:displayText="32232000 - Equipamento para videoconferências" w:value="32232000 - Equipamento para videoconferências"/>
                <w:listItem w:displayText="32233000 - Estações amplificadoras de frequências de rádio" w:value="32233000 - Estações amplificadoras de frequências de rádio"/>
                <w:listItem w:displayText="32234000 - Câmaras de televisão de circuito fechado" w:value="32234000 - Câmaras de televisão de circuito fechado"/>
                <w:listItem w:displayText="32235000 - Sistema de vigilância de circuito fechado" w:value="32235000 - Sistema de vigilância de circuito fechado"/>
                <w:listItem w:displayText="32236000 - Radiotelefones" w:value="32236000 - Radiotelefones"/>
                <w:listItem w:displayText="32237000 - Walkie-talkies" w:value="32237000 - Walkie-talkies"/>
                <w:listItem w:displayText="32240000 - Câmaras de televisão" w:value="32240000 - Câmaras de televisão"/>
                <w:listItem w:displayText="32250000 - Telefones móveis" w:value="32250000 - Telefones móveis"/>
                <w:listItem w:displayText="32251000 - Telefones para veículos" w:value="32251000 - Telefones para veículos"/>
                <w:listItem w:displayText="32251100 - Conjunto mãos-livres" w:value="32251100 - Conjunto mãos-livres"/>
                <w:listItem w:displayText="32252000 - Telefones GSM" w:value="32252000 - Telefones GSM"/>
                <w:listItem w:displayText="32252100 - Telemóveis mãos livres" w:value="32252100 - Telemóveis mãos livres"/>
                <w:listItem w:displayText="32252110 - Telemóveis mãos livres (sem fios)" w:value="32252110 - Telemóveis mãos livres (sem fios)"/>
                <w:listItem w:displayText="32260000 - Equipamento para transmissão de dados" w:value="32260000 - Equipamento para transmissão de dados"/>
                <w:listItem w:displayText="32270000 - Aparelhos para transmissão digital" w:value="32270000 - Aparelhos para transmissão digital"/>
                <w:listItem w:displayText="32300000 - Aparelhos receptores de rádio e televisão e aparelhos para gravação ou reprodução de som e imagem" w:value="32300000 - Aparelhos receptores de rádio e televisão e aparelhos para gravação ou reprodução de som e imagem"/>
                <w:listItem w:displayText="32310000 - Aparelhos receptores de rádio" w:value="32310000 - Aparelhos receptores de rádio"/>
                <w:listItem w:displayText="32320000 - Equipamento audiovisual e de televisão" w:value="32320000 - Equipamento audiovisual e de televisão"/>
                <w:listItem w:displayText="32321000 - Equipamento para projecção televisiva" w:value="32321000 - Equipamento para projecção televisiva"/>
                <w:listItem w:displayText="32321100 - Equipamento para filme e vídeo" w:value="32321100 - Equipamento para filme e vídeo"/>
                <w:listItem w:displayText="32321200 - Equipamento audiovisual" w:value="32321200 - Equipamento audiovisual"/>
                <w:listItem w:displayText="32321300 - Material audiovisual" w:value="32321300 - Material audiovisual"/>
                <w:listItem w:displayText="32322000 - Equipamento multimédia" w:value="32322000 - Equipamento multimédia"/>
                <w:listItem w:displayText="32323000 - Monitores de vídeo" w:value="32323000 - Monitores de vídeo"/>
                <w:listItem w:displayText="32323100 - Monitores de vídeo a cores" w:value="32323100 - Monitores de vídeo a cores"/>
                <w:listItem w:displayText="32323200 - Monitores de vídeo monocromáticos" w:value="32323200 - Monitores de vídeo monocromáticos"/>
                <w:listItem w:displayText="32323300 - Equipamento para vídeo" w:value="32323300 - Equipamento para vídeo"/>
                <w:listItem w:displayText="32323400 - Equipamento para reprodução de vídeo" w:value="32323400 - Equipamento para reprodução de vídeo"/>
                <w:listItem w:displayText="32323500 - Sistema de vigilância por vídeo" w:value="32323500 - Sistema de vigilância por vídeo"/>
                <w:listItem w:displayText="32324000 - Receptores de televisão" w:value="32324000 - Receptores de televisão"/>
                <w:listItem w:displayText="32324100 - Receptores de televisão a cores" w:value="32324100 - Receptores de televisão a cores"/>
                <w:listItem w:displayText="32324200 - Receptores de televisão monocromáticos" w:value="32324200 - Receptores de televisão monocromáticos"/>
                <w:listItem w:displayText="32324300 - Equipamento para televisão" w:value="32324300 - Equipamento para televisão"/>
                <w:listItem w:displayText="32324310 - Antenas de satélite" w:value="32324310 - Antenas de satélite"/>
                <w:listItem w:displayText="32324400 - Antenas de televisão" w:value="32324400 - Antenas de televisão"/>
                <w:listItem w:displayText="32324500 - Sintonizadores de vídeo" w:value="32324500 - Sintonizadores de vídeo"/>
                <w:listItem w:displayText="32324600 - Caixas de televisão digital" w:value="32324600 - Caixas de televisão digital"/>
                <w:listItem w:displayText="32330000 - Aparelhos para gravação e reprodução de som e imagem" w:value="32330000 - Aparelhos para gravação e reprodução de som e imagem"/>
                <w:listItem w:displayText="32331000 - Pratos de gira-discos" w:value="32331000 - Pratos de gira-discos"/>
                <w:listItem w:displayText="32331100 - Gira-discos" w:value="32331100 - Gira-discos"/>
                <w:listItem w:displayText="32331200 - Leitores de cassetes" w:value="32331200 - Leitores de cassetes"/>
                <w:listItem w:displayText="32331300 - Aparelhos para reprodução de som" w:value="32331300 - Aparelhos para reprodução de som"/>
                <w:listItem w:displayText="32331500 - Gravadores" w:value="32331500 - Gravadores"/>
                <w:listItem w:displayText="32331600 - Leitores de MP3" w:value="32331600 - Leitores de MP3"/>
                <w:listItem w:displayText="32332000 - Gravadores de fitas magnéticas" w:value="32332000 - Gravadores de fitas magnéticas"/>
                <w:listItem w:displayText="32332100 - Ditafones" w:value="32332100 - Ditafones"/>
                <w:listItem w:displayText="32332200 - Atendedores de chamadas telefónicas" w:value="32332200 - Atendedores de chamadas telefónicas"/>
                <w:listItem w:displayText="32332300 - Gravadores de som" w:value="32332300 - Gravadores de som"/>
                <w:listItem w:displayText="32333000 - Aparelhos para gravação ou reprodução de vídeo" w:value="32333000 - Aparelhos para gravação ou reprodução de vídeo"/>
                <w:listItem w:displayText="32333100 - Gravadores de vídeo" w:value="32333100 - Gravadores de vídeo"/>
                <w:listItem w:displayText="32333200 - Câmaras de vídeo" w:value="32333200 - Câmaras de vídeo"/>
                <w:listItem w:displayText="32333300 - Aparelhos para reprodução de vídeo" w:value="32333300 - Aparelhos para reprodução de vídeo"/>
                <w:listItem w:displayText="32333400 - Leitores de vídeo" w:value="32333400 - Leitores de vídeo"/>
                <w:listItem w:displayText="32340000 - Microfones e altifalantes" w:value="32340000 - Microfones e altifalantes"/>
                <w:listItem w:displayText="32341000 - Microfones" w:value="32341000 - Microfones"/>
                <w:listItem w:displayText="32342000 - Alto-falantes" w:value="32342000 - Alto-falantes"/>
                <w:listItem w:displayText="32342100 - Auscultadores" w:value="32342100 - Auscultadores"/>
                <w:listItem w:displayText="32342200 - Auriculares" w:value="32342200 - Auriculares"/>
                <w:listItem w:displayText="32342300 - Conjuntos de microfones e altifalantes" w:value="32342300 - Conjuntos de microfones e altifalantes"/>
                <w:listItem w:displayText="32342400 - Dispositivos acústicos" w:value="32342400 - Dispositivos acústicos"/>
                <w:listItem w:displayText="32342410 - Equipamento de som" w:value="32342410 - Equipamento de som"/>
                <w:listItem w:displayText="32342411 - Minialtifalantes" w:value="32342411 - Minialtifalantes"/>
                <w:listItem w:displayText="32342412 - Altifalantes" w:value="32342412 - Altifalantes"/>
                <w:listItem w:displayText="32342420 - Misturador de som para estúdio" w:value="32342420 - Misturador de som para estúdio"/>
                <w:listItem w:displayText="32342430 - Sistema de compressão de sinais vocais" w:value="32342430 - Sistema de compressão de sinais vocais"/>
                <w:listItem w:displayText="32342440 - Sistema de correio vocal" w:value="32342440 - Sistema de correio vocal"/>
                <w:listItem w:displayText="32342450 - Gravadores de voz" w:value="32342450 - Gravadores de voz"/>
                <w:listItem w:displayText="32343000 - Amplificadores" w:value="32343000 - Amplificadores"/>
                <w:listItem w:displayText="32343100 - Amplificadores de frequências de som" w:value="32343100 - Amplificadores de frequências de som"/>
                <w:listItem w:displayText="32343200 - Megafones" w:value="32343200 - Megafones"/>
                <w:listItem w:displayText="32344000 - Aparelhos receptores para radiotelefonia ou radiotelegrafia" w:value="32344000 - Aparelhos receptores para radiotelefonia ou radiotelegrafia"/>
                <w:listItem w:displayText="32344100 - Receptores de bolso para chamadas telefónicas e paging (sistema de chamada de pessoas)" w:value="32344100 - Receptores de bolso para chamadas telefónicas e paging (sistema de chamada de pessoas)"/>
                <w:listItem w:displayText="32344110 - Sistema de registo vocal" w:value="32344110 - Sistema de registo vocal"/>
                <w:listItem w:displayText="32344200 - Receptores de rádio" w:value="32344200 - Receptores de rádio"/>
                <w:listItem w:displayText="32344210 - Equipamento de rádio" w:value="32344210 - Equipamento de rádio"/>
                <w:listItem w:displayText="32344220 - Aparelhos de paging (sistema de chamada de pessoas) via rádio" w:value="32344220 - Aparelhos de paging (sistema de chamada de pessoas) via rádio"/>
                <w:listItem w:displayText="32344230 - Estações de rádio" w:value="32344230 - Estações de rádio"/>
                <w:listItem w:displayText="32344240 - Torres hertzianas" w:value="32344240 - Torres hertzianas"/>
                <w:listItem w:displayText="32344250 - Instalações de rádio" w:value="32344250 - Instalações de rádio"/>
                <w:listItem w:displayText="32344260 - Equipamento de rádio e de multiplexagem" w:value="32344260 - Equipamento de rádio e de multiplexagem"/>
                <w:listItem w:displayText="32344270 - Sistema de controlo de rádio e telefone" w:value="32344270 - Sistema de controlo de rádio e telefone"/>
                <w:listItem w:displayText="32344280 - Rádios portáteis" w:value="32344280 - Rádios portáteis"/>
                <w:listItem w:displayText="32350000 - Partes de equipamento de som e imagem" w:value="32350000 - Partes de equipamento de som e imagem"/>
                <w:listItem w:displayText="32351000 - Acessórios para equipamento de som e imagem" w:value="32351000 - Acessórios para equipamento de som e imagem"/>
                <w:listItem w:displayText="32351100 - Equipamento para montagem de vídeo" w:value="32351100 - Equipamento para montagem de vídeo"/>
                <w:listItem w:displayText="32351200 - Ecrãs" w:value="32351200 - Ecrãs"/>
                <w:listItem w:displayText="32351300 - Acessórios para equipamento áudio" w:value="32351300 - Acessórios para equipamento áudio"/>
                <w:listItem w:displayText="32351310 - Audiocassetes" w:value="32351310 - Audiocassetes"/>
                <w:listItem w:displayText="32352000 - Antenas e reflectores" w:value="32352000 - Antenas e reflectores"/>
                <w:listItem w:displayText="32352100 - Peças para equipamento de rádio e radar" w:value="32352100 - Peças para equipamento de rádio e radar"/>
                <w:listItem w:displayText="32352200 - Peças sobresselentes e acessórios para radar" w:value="32352200 - Peças sobresselentes e acessórios para radar"/>
                <w:listItem w:displayText="32353000 - Gravações de som" w:value="32353000 - Gravações de som"/>
                <w:listItem w:displayText="32353100 - Discos (gravação de som)" w:value="32353100 - Discos (gravação de som)"/>
                <w:listItem w:displayText="32353200 - Cassetes de música" w:value="32353200 - Cassetes de música"/>
                <w:listItem w:displayText="32354000 - Películas" w:value="32354000 - Películas"/>
                <w:listItem w:displayText="32354100 - Películas para radiologia" w:value="32354100 - Películas para radiologia"/>
                <w:listItem w:displayText="32354110 - Películas radiográficas" w:value="32354110 - Películas radiográficas"/>
                <w:listItem w:displayText="32354120 - Películas diazóicas" w:value="32354120 - Películas diazóicas"/>
                <w:listItem w:displayText="32354200 - Películas cinematográficas" w:value="32354200 - Películas cinematográficas"/>
                <w:listItem w:displayText="32354300 - Películas fotográficas" w:value="32354300 - Películas fotográficas"/>
                <w:listItem w:displayText="32354400 - Películas de impressão instântanea" w:value="32354400 - Películas de impressão instântanea"/>
                <w:listItem w:displayText="32354500 - Películas de vídeo" w:value="32354500 - Películas de vídeo"/>
                <w:listItem w:displayText="32354600 - Videocassetes" w:value="32354600 - Videocassetes"/>
                <w:listItem w:displayText="32354700 - Bandas de vídeo" w:value="32354700 - Bandas de vídeo"/>
                <w:listItem w:displayText="32354800 - Película retráctil" w:value="32354800 - Película retráctil"/>
                <w:listItem w:displayText="32360000 - Aparelhos de intercomunicação" w:value="32360000 - Aparelhos de intercomunicação"/>
                <w:listItem w:displayText="32400000 - Redes" w:value="32400000 - Redes"/>
                <w:listItem w:displayText="32410000 - Rede local (LAN)" w:value="32410000 - Rede local (LAN)"/>
                <w:listItem w:displayText="32411000 - Rede em anel com testemunho" w:value="32411000 - Rede em anel com testemunho"/>
                <w:listItem w:displayText="32412000 - Rede de comunicações" w:value="32412000 - Rede de comunicações"/>
                <w:listItem w:displayText="32412100 - Rede de telecomunicações" w:value="32412100 - Rede de telecomunicações"/>
                <w:listItem w:displayText="32412110 - Rede Internet" w:value="32412110 - Rede Internet"/>
                <w:listItem w:displayText="32412120 - Rede intranet" w:value="32412120 - Rede intranet"/>
                <w:listItem w:displayText="32413000 - Rede integrada" w:value="32413000 - Rede integrada"/>
                <w:listItem w:displayText="32413100 - Combinadores de redes" w:value="32413100 - Combinadores de redes"/>
                <w:listItem w:displayText="32415000 - Rede ethernet" w:value="32415000 - Rede ethernet"/>
                <w:listItem w:displayText="32416000 - Rede RDIS" w:value="32416000 - Rede RDIS"/>
                <w:listItem w:displayText="32416100 - Rede de centrais digitais de serviços integrados (ISDX)" w:value="32416100 - Rede de centrais digitais de serviços integrados (ISDX)"/>
                <w:listItem w:displayText="32417000 - Redes multimédia" w:value="32417000 - Redes multimédia"/>
                <w:listItem w:displayText="32418000 - Rede hertziana" w:value="32418000 - Rede hertziana"/>
                <w:listItem w:displayText="32420000 - Equipamento de rede" w:value="32420000 - Equipamento de rede"/>
                <w:listItem w:displayText="32421000 - Cablagem de rede" w:value="32421000 - Cablagem de rede"/>
                <w:listItem w:displayText="32422000 - Componentes de rede" w:value="32422000 - Componentes de rede"/>
                <w:listItem w:displayText="32423000 - Nós de rede" w:value="32423000 - Nós de rede"/>
                <w:listItem w:displayText="32424000 - Infra-estrutura de rede" w:value="32424000 - Infra-estrutura de rede"/>
                <w:listItem w:displayText="32425000 - Sistema de exploração de rede" w:value="32425000 - Sistema de exploração de rede"/>
                <w:listItem w:displayText="32426000 - Sistema de edição em rede" w:value="32426000 - Sistema de edição em rede"/>
                <w:listItem w:displayText="32427000 - Sistema de rede" w:value="32427000 - Sistema de rede"/>
                <w:listItem w:displayText="32428000 - Melhoramento da rede" w:value="32428000 - Melhoramento da rede"/>
                <w:listItem w:displayText="32429000 - Equipamento para rede telefónica" w:value="32429000 - Equipamento para rede telefónica"/>
                <w:listItem w:displayText="32430000 - Rede global (WAN)" w:value="32430000 - Rede global (WAN)"/>
                <w:listItem w:displayText="32440000 - Equipamento de telemetria e terminal" w:value="32440000 - Equipamento de telemetria e terminal"/>
                <w:listItem w:displayText="32441000 - Equipamento de telemetria" w:value="32441000 - Equipamento de telemetria"/>
                <w:listItem w:displayText="32441100 - Sistema de vigilância de telemetria" w:value="32441100 - Sistema de vigilância de telemetria"/>
                <w:listItem w:displayText="32441200 - Equipamento de controlo e telemetria" w:value="32441200 - Equipamento de controlo e telemetria"/>
                <w:listItem w:displayText="32441300 - Sistema telemático" w:value="32441300 - Sistema telemático"/>
                <w:listItem w:displayText="32442000 - Equipamento terminal" w:value="32442000 - Equipamento terminal"/>
                <w:listItem w:displayText="32442100 - Placas de bornes" w:value="32442100 - Placas de bornes"/>
                <w:listItem w:displayText="32442200 - Caixas terminais" w:value="32442200 - Caixas terminais"/>
                <w:listItem w:displayText="32442300 - Emuladores de bornes" w:value="32442300 - Emuladores de bornes"/>
                <w:listItem w:displayText="32442400 - Blocos de terminais" w:value="32442400 - Blocos de terminais"/>
                <w:listItem w:displayText="32500000 - Equipamento e material para telecomunicações" w:value="32500000 - Equipamento e material para telecomunicações"/>
                <w:listItem w:displayText="32510000 - Sistema de telecomunicações sem fio" w:value="32510000 - Sistema de telecomunicações sem fio"/>
                <w:listItem w:displayText="32520000 - Equipamento e cablagem para telecomunicações" w:value="32520000 - Equipamento e cablagem para telecomunicações"/>
                <w:listItem w:displayText="32521000 - Cablagem para telecomunicações" w:value="32521000 - Cablagem para telecomunicações"/>
                <w:listItem w:displayText="32522000 - Equipamento para telecomunicações" w:value="32522000 - Equipamento para telecomunicações"/>
                <w:listItem w:displayText="32523000 - Instalações para telecomunicações" w:value="32523000 - Instalações para telecomunicações"/>
                <w:listItem w:displayText="32524000 - Sistema de telecomunicações" w:value="32524000 - Sistema de telecomunicações"/>
                <w:listItem w:displayText="32530000 - Equipamento para comunicações envolvendo satélite" w:value="32530000 - Equipamento para comunicações envolvendo satélite"/>
                <w:listItem w:displayText="32531000 - Equipamento para comunicações por satélite" w:value="32531000 - Equipamento para comunicações por satélite"/>
                <w:listItem w:displayText="32532000 - Antenas parabólicas" w:value="32532000 - Antenas parabólicas"/>
                <w:listItem w:displayText="32533000 - Estações terrestres de satélite" w:value="32533000 - Estações terrestres de satélite"/>
                <w:listItem w:displayText="32534000 - Plataformas de satélite" w:value="32534000 - Plataformas de satélite"/>
                <w:listItem w:displayText="32540000 - Quadros de comutação" w:value="32540000 - Quadros de comutação"/>
                <w:listItem w:displayText="32541000 - Equipamento de comutação" w:value="32541000 - Equipamento de comutação"/>
                <w:listItem w:displayText="32542000 - Painéis de comutadores" w:value="32542000 - Painéis de comutadores"/>
                <w:listItem w:displayText="32543000 - Quadros comutadores telefónicos" w:value="32543000 - Quadros comutadores telefónicos"/>
                <w:listItem w:displayText="32544000 - Equipamento para centrais privadas de comutação telefónica (PABX)" w:value="32544000 - Equipamento para centrais privadas de comutação telefónica (PABX)"/>
                <w:listItem w:displayText="32545000 - Sistemas de centrais privadas de comutação telefónica (PABX)" w:value="32545000 - Sistemas de centrais privadas de comutação telefónica (PABX)"/>
                <w:listItem w:displayText="32546000 - Equipamento digital de comutação" w:value="32546000 - Equipamento digital de comutação"/>
                <w:listItem w:displayText="32546100 - Quadros comutadores digitais" w:value="32546100 - Quadros comutadores digitais"/>
                <w:listItem w:displayText="32547000 - Quadros comutadores de vácuo" w:value="32547000 - Quadros comutadores de vácuo"/>
                <w:listItem w:displayText="32550000 - Equipamento telefónico" w:value="32550000 - Equipamento telefónico"/>
                <w:listItem w:displayText="32551000 - Cabos telefónicos e equipamento afim" w:value="32551000 - Cabos telefónicos e equipamento afim"/>
                <w:listItem w:displayText="32551100 - Ligações telefónicas" w:value="32551100 - Ligações telefónicas"/>
                <w:listItem w:displayText="32551200 - Centrais telefónicas" w:value="32551200 - Centrais telefónicas"/>
                <w:listItem w:displayText="32551300 - Auscultadores telefónicos com microfone incorporado" w:value="32551300 - Auscultadores telefónicos com microfone incorporado"/>
                <w:listItem w:displayText="32551400 - Rede telefónica" w:value="32551400 - Rede telefónica"/>
                <w:listItem w:displayText="32551500 - Cabos telefónicos" w:value="32551500 - Cabos telefónicos"/>
                <w:listItem w:displayText="32552000 - Aparelhos eléctricos para linhas de telefonia ou telegrafia" w:value="32552000 - Aparelhos eléctricos para linhas de telefonia ou telegrafia"/>
                <w:listItem w:displayText="32552100 - Aparelhos telefónicos" w:value="32552100 - Aparelhos telefónicos"/>
                <w:listItem w:displayText="32552110 - Telefones sem fio" w:value="32552110 - Telefones sem fio"/>
                <w:listItem w:displayText="32552120 - Telefones de emergência" w:value="32552120 - Telefones de emergência"/>
                <w:listItem w:displayText="32552130 - Telefones públicos" w:value="32552130 - Telefones públicos"/>
                <w:listItem w:displayText="32552140 - Equipamento para telefones a pagar" w:value="32552140 - Equipamento para telefones a pagar"/>
                <w:listItem w:displayText="32552150 - Telefones para deficientes visuais" w:value="32552150 - Telefones para deficientes visuais"/>
                <w:listItem w:displayText="32552160 - Telefones para deficientes auditivos" w:value="32552160 - Telefones para deficientes auditivos"/>
                <w:listItem w:displayText="32552200 - Aparelhos de teleimpressão" w:value="32552200 - Aparelhos de teleimpressão"/>
                <w:listItem w:displayText="32552300 - Aparelhos de comutação para telefonia ou telegrafia" w:value="32552300 - Aparelhos de comutação para telefonia ou telegrafia"/>
                <w:listItem w:displayText="32552310 - Centrais telefónicas digitais" w:value="32552310 - Centrais telefónicas digitais"/>
                <w:listItem w:displayText="32552320 - Multiplexadores" w:value="32552320 - Multiplexadores"/>
                <w:listItem w:displayText="32552330 - Aparelhos de comutação para telefonia" w:value="32552330 - Aparelhos de comutação para telefonia"/>
                <w:listItem w:displayText="32552400 - Aparelhos de conversão de audiofrequências" w:value="32552400 - Aparelhos de conversão de audiofrequências"/>
                <w:listItem w:displayText="32552410 - Modems" w:value="32552410 - Modems"/>
                <w:listItem w:displayText="32552420 - Conversor de frequências" w:value="32552420 - Conversor de frequências"/>
                <w:listItem w:displayText="32552430 - Equipamento de codificação" w:value="32552430 - Equipamento de codificação"/>
                <w:listItem w:displayText="32552500 - Aparelhos de teletexto" w:value="32552500 - Aparelhos de teletexto"/>
                <w:listItem w:displayText="32552510 - Terminais de videotexto" w:value="32552510 - Terminais de videotexto"/>
                <w:listItem w:displayText="32552520 - Equipamento de telex" w:value="32552520 - Equipamento de telex"/>
                <w:listItem w:displayText="32552600 - Interfones" w:value="32552600 - Interfones"/>
                <w:listItem w:displayText="32553000 - Partes de aparelhos eléctricos para telefonia ou telegrafia" w:value="32553000 - Partes de aparelhos eléctricos para telefonia ou telegrafia"/>
                <w:listItem w:displayText="32560000 - Material de fibra óptica" w:value="32560000 - Material de fibra óptica"/>
                <w:listItem w:displayText="32561000 - Conexões de fibra óptica" w:value="32561000 - Conexões de fibra óptica"/>
                <w:listItem w:displayText="32562000 - Cabos de fibra óptica" w:value="32562000 - Cabos de fibra óptica"/>
                <w:listItem w:displayText="32562100 - Cabos de fibra óptica para transmissão de informação" w:value="32562100 - Cabos de fibra óptica para transmissão de informação"/>
                <w:listItem w:displayText="32562200 - Cabos de fibra óptica para telecomunicações" w:value="32562200 - Cabos de fibra óptica para telecomunicações"/>
                <w:listItem w:displayText="32562300 - Cabos de fibra óptica para transmissão de dados" w:value="32562300 - Cabos de fibra óptica para transmissão de dados"/>
                <w:listItem w:displayText="32570000 - Equipamento para comunicações" w:value="32570000 - Equipamento para comunicações"/>
                <w:listItem w:displayText="32571000 - Infra-estrutura de comunicações" w:value="32571000 - Infra-estrutura de comunicações"/>
                <w:listItem w:displayText="32572000 - Cabos para comunicações" w:value="32572000 - Cabos para comunicações"/>
                <w:listItem w:displayText="32572100 - Cabos de condutores eléctricos múltiplos para comunicações" w:value="32572100 - Cabos de condutores eléctricos múltiplos para comunicações"/>
                <w:listItem w:displayText="32572200 - Cabos de condutores coaxiais para comunicações" w:value="32572200 - Cabos de condutores coaxiais para comunicações"/>
                <w:listItem w:displayText="32572300 - Cabos de comunicações para aplicações especiais" w:value="32572300 - Cabos de comunicações para aplicações especiais"/>
                <w:listItem w:displayText="32573000 - Sistema de controlo de comunicações" w:value="32573000 - Sistema de controlo de comunicações"/>
                <w:listItem w:displayText="32580000 - Equipamento para tratamento de dados" w:value="32580000 - Equipamento para tratamento de dados"/>
                <w:listItem w:displayText="32581000 - Equipamento para comunicação de dados" w:value="32581000 - Equipamento para comunicação de dados"/>
                <w:listItem w:displayText="32581100 - Cabos para transmissão de dados" w:value="32581100 - Cabos para transmissão de dados"/>
                <w:listItem w:displayText="32581110 - Cabos de condutores eléctricos múltiplos para transmissão de dados" w:value="32581110 - Cabos de condutores eléctricos múltiplos para transmissão de dados"/>
                <w:listItem w:displayText="32581120 - Cabos de condutores coaxiais para transmissão de dados" w:value="32581120 - Cabos de condutores coaxiais para transmissão de dados"/>
                <w:listItem w:displayText="32581130 - Cabos de transmissão de dados para aplicações especiais" w:value="32581130 - Cabos de transmissão de dados para aplicações especiais"/>
                <w:listItem w:displayText="32581200 - Equipamento para telecópia" w:value="32581200 - Equipamento para telecópia"/>
                <w:listItem w:displayText="32581210 - Acessórios e componentes de equipamento para telecópia" w:value="32581210 - Acessórios e componentes de equipamento para telecópia"/>
                <w:listItem w:displayText="32582000 - Suportes de dados" w:value="32582000 - Suportes de dados"/>
                <w:listItem w:displayText="32583000 - Suportes vocais e de dados" w:value="32583000 - Suportes vocais e de dados"/>
                <w:listItem w:displayText="32584000 - Suportes contendo dados" w:value="32584000 - Suportes contendo dados"/>
                <w:listItem w:displayText="33000000 - Equipamento médico, medicamentos e produtos para cuidados pessoais" w:value="33000000 - Equipamento médico, medicamentos e produtos para cuidados pessoais"/>
                <w:listItem w:displayText="33100000 - Equipamento médico" w:value="33100000 - Equipamento médico"/>
                <w:listItem w:displayText="33110000 - Equipamento de imagiologia para uso médico, dentário e veterinário" w:value="33110000 - Equipamento de imagiologia para uso médico, dentário e veterinário"/>
                <w:listItem w:displayText="33111000 - Aparelhos para radiologia" w:value="33111000 - Aparelhos para radiologia"/>
                <w:listItem w:displayText="33111100 - Mesa para exames radiológicos" w:value="33111100 - Mesa para exames radiológicos"/>
                <w:listItem w:displayText="33111200 - Postos de trabalho de radiologia" w:value="33111200 - Postos de trabalho de radiologia"/>
                <w:listItem w:displayText="33111300 - Aparelhos para revelação de exames radiológicos" w:value="33111300 - Aparelhos para revelação de exames radiológicos"/>
                <w:listItem w:displayText="33111400 - Aparelhos de fluoroscopia" w:value="33111400 - Aparelhos de fluoroscopia"/>
                <w:listItem w:displayText="33111500 - Radiografia dentária" w:value="33111500 - Radiografia dentária"/>
                <w:listItem w:displayText="33111600 - Aparelhos de radiografia" w:value="33111600 - Aparelhos de radiografia"/>
                <w:listItem w:displayText="33111610 - Unidade de ressonância magnética" w:value="33111610 - Unidade de ressonância magnética"/>
                <w:listItem w:displayText="33111620 - Câmaras de raios gama" w:value="33111620 - Câmaras de raios gama"/>
                <w:listItem w:displayText="33111640 - Termógrafos" w:value="33111640 - Termógrafos"/>
                <w:listItem w:displayText="33111650 - Aparelhos para mamografia" w:value="33111650 - Aparelhos para mamografia"/>
                <w:listItem w:displayText="33111660 - Densitómetros ósseos" w:value="33111660 - Densitómetros ósseos"/>
                <w:listItem w:displayText="33111700 - Sala de angiografia" w:value="33111700 - Sala de angiografia"/>
                <w:listItem w:displayText="33111710 - Material para angiografia" w:value="33111710 - Material para angiografia"/>
                <w:listItem w:displayText="33111720 - Aparelhos para angiografia" w:value="33111720 - Aparelhos para angiografia"/>
                <w:listItem w:displayText="33111721 - Aparelhos para angiografia digital" w:value="33111721 - Aparelhos para angiografia digital"/>
                <w:listItem w:displayText="33111730 - Material para angioplastia" w:value="33111730 - Material para angioplastia"/>
                <w:listItem w:displayText="33111740 - Aparelhos para angioplastia" w:value="33111740 - Aparelhos para angioplastia"/>
                <w:listItem w:displayText="33111800 - Sistema de diagnóstico radiológico" w:value="33111800 - Sistema de diagnóstico radiológico"/>
                <w:listItem w:displayText="33112000 - Equipamento de imagiologia por ecos, ultra-sons e doppler" w:value="33112000 - Equipamento de imagiologia por ecos, ultra-sons e doppler"/>
                <w:listItem w:displayText="33112100 - Aparelho de ultra-sons para detecção do coração" w:value="33112100 - Aparelho de ultra-sons para detecção do coração"/>
                <w:listItem w:displayText="33112200 - Unidade de ultra-sons" w:value="33112200 - Unidade de ultra-sons"/>
                <w:listItem w:displayText="33112300 - Scanners de ultra-sons" w:value="33112300 - Scanners de ultra-sons"/>
                <w:listItem w:displayText="33112310 - Doppler a cores" w:value="33112310 - Doppler a cores"/>
                <w:listItem w:displayText="33112320 - Equipamento Doppler" w:value="33112320 - Equipamento Doppler"/>
                <w:listItem w:displayText="33112330 - Ecoencefalógrafos" w:value="33112330 - Ecoencefalógrafos"/>
                <w:listItem w:displayText="33112340 - Ecocardiógrafos" w:value="33112340 - Ecocardiógrafos"/>
                <w:listItem w:displayText="33113000 - Equipamento de imagiologia por ressonância magnética" w:value="33113000 - Equipamento de imagiologia por ressonância magnética"/>
                <w:listItem w:displayText="33113100 - Scanners de ressonância magnética" w:value="33113100 - Scanners de ressonância magnética"/>
                <w:listItem w:displayText="33113110 - Scanners de ressonância magnética nuclear" w:value="33113110 - Scanners de ressonância magnética nuclear"/>
                <w:listItem w:displayText="33114000 - Aparelhos para espectroscopia" w:value="33114000 - Aparelhos para espectroscopia"/>
                <w:listItem w:displayText="33115000 - Aparelhos para tomografia" w:value="33115000 - Aparelhos para tomografia"/>
                <w:listItem w:displayText="33115100 - Scanners de tomografia computorizada" w:value="33115100 - Scanners de tomografia computorizada"/>
                <w:listItem w:displayText="33115200 - Scanners de tomografia axial computorizada" w:value="33115200 - Scanners de tomografia axial computorizada"/>
                <w:listItem w:displayText="33120000 - Sistemas de registo e dispositivos de exploração" w:value="33120000 - Sistemas de registo e dispositivos de exploração"/>
                <w:listItem w:displayText="33121000 - Sistema de registo ambulatório de longa duração" w:value="33121000 - Sistema de registo ambulatório de longa duração"/>
                <w:listItem w:displayText="33121100 - Electroencefalógrafos" w:value="33121100 - Electroencefalógrafos"/>
                <w:listItem w:displayText="33121200 - Aparelhos para cintigrafia" w:value="33121200 - Aparelhos para cintigrafia"/>
                <w:listItem w:displayText="33121300 - Electromiógrafos" w:value="33121300 - Electromiógrafos"/>
                <w:listItem w:displayText="33121400 - Audiómetros" w:value="33121400 - Audiómetros"/>
                <w:listItem w:displayText="33121500 - Electrocardiograma" w:value="33121500 - Electrocardiograma"/>
                <w:listItem w:displayText="33122000 - Equipamento oftalmológico" w:value="33122000 - Equipamento oftalmológico"/>
                <w:listItem w:displayText="33123000 - Aparelhos para fins cardiovasculares" w:value="33123000 - Aparelhos para fins cardiovasculares"/>
                <w:listItem w:displayText="33123100 - Tensiómetro" w:value="33123100 - Tensiómetro"/>
                <w:listItem w:displayText="33123200 - Aparelhos para electrocardiografia" w:value="33123200 - Aparelhos para electrocardiografia"/>
                <w:listItem w:displayText="33123210 - Aparelhos para monitorização cardíaca" w:value="33123210 - Aparelhos para monitorização cardíaca"/>
                <w:listItem w:displayText="33123220 - Aparelhos para angiografia cardíaca" w:value="33123220 - Aparelhos para angiografia cardíaca"/>
                <w:listItem w:displayText="33123230 - Cardiógrafos" w:value="33123230 - Cardiógrafos"/>
                <w:listItem w:displayText="33124000 - Aparelhos e material para diagnóstico e radiodiagnóstico" w:value="33124000 - Aparelhos e material para diagnóstico e radiodiagnóstico"/>
                <w:listItem w:displayText="33124100 - Aparelhos para diagnóstico" w:value="33124100 - Aparelhos para diagnóstico"/>
                <w:listItem w:displayText="33124110 - Sistemas de diagnóstico" w:value="33124110 - Sistemas de diagnóstico"/>
                <w:listItem w:displayText="33124120 - Aparelhos de ultra-sons" w:value="33124120 - Aparelhos de ultra-sons"/>
                <w:listItem w:displayText="33124130 - Material para diagnóstico" w:value="33124130 - Material para diagnóstico"/>
                <w:listItem w:displayText="33124131 - Fitas reactivas" w:value="33124131 - Fitas reactivas"/>
                <w:listItem w:displayText="33124200 - Aparelhos para radiodiagnóstico" w:value="33124200 - Aparelhos para radiodiagnóstico"/>
                <w:listItem w:displayText="33124210 - Material para radiodiagnóstico" w:value="33124210 - Material para radiodiagnóstico"/>
                <w:listItem w:displayText="33125000 - Material para exploração urológica" w:value="33125000 - Material para exploração urológica"/>
                <w:listItem w:displayText="33126000 - Aparelhos para estomatologia" w:value="33126000 - Aparelhos para estomatologia"/>
                <w:listItem w:displayText="33127000 - Aparelhos para imunoanálise" w:value="33127000 - Aparelhos para imunoanálise"/>
                <w:listItem w:displayText="33128000 - Laser médico para usos não-cirúrgicos" w:value="33128000 - Laser médico para usos não-cirúrgicos"/>
                <w:listItem w:displayText="33130000 - Instrumentos e dispositivos dentários e de subespecialidade" w:value="33130000 - Instrumentos e dispositivos dentários e de subespecialidade"/>
                <w:listItem w:displayText="33131000 - Material odontológico" w:value="33131000 - Material odontológico"/>
                <w:listItem w:displayText="33131100 - Material para cirurgia dentária" w:value="33131100 - Material para cirurgia dentária"/>
                <w:listItem w:displayText="33131110 - Tenazes, escovas, retractores e polidores para medicina dentária" w:value="33131110 - Tenazes, escovas, retractores e polidores para medicina dentária"/>
                <w:listItem w:displayText="33131111 - Tenazes dentárias" w:value="33131111 - Tenazes dentárias"/>
                <w:listItem w:displayText="33131112 - Escovas operatórias dentárias" w:value="33131112 - Escovas operatórias dentárias"/>
                <w:listItem w:displayText="33131113 - Retractores dentários" w:value="33131113 - Retractores dentários"/>
                <w:listItem w:displayText="33131114 - Polidores dentários" w:value="33131114 - Polidores dentários"/>
                <w:listItem w:displayText="33131120 - Unidades de criocirurgia, calibradores e aparelhos de extracção e escavação para medicina dentária" w:value="33131120 - Unidades de criocirurgia, calibradores e aparelhos de extracção e escavação para medicina dentária"/>
                <w:listItem w:displayText="33131121 - Unidades de criocirurgia dentária" w:value="33131121 - Unidades de criocirurgia dentária"/>
                <w:listItem w:displayText="33131122 - Calibradores de profundidade dental" w:value="33131122 - Calibradores de profundidade dental"/>
                <w:listItem w:displayText="33131123 - Aparelhos de elevação dentária" w:value="33131123 - Aparelhos de elevação dentária"/>
                <w:listItem w:displayText="33131124 - Aparelhos de escavação dentária" w:value="33131124 - Aparelhos de escavação dentária"/>
                <w:listItem w:displayText="33131130 - Protectores de dedo e fórceps para medicina dentária" w:value="33131130 - Protectores de dedo e fórceps para medicina dentária"/>
                <w:listItem w:displayText="33131131 - Protectores de dedo para medicina dentária" w:value="33131131 - Protectores de dedo para medicina dentária"/>
                <w:listItem w:displayText="33131132 - Fórceps para medicina dentária" w:value="33131132 - Fórceps para medicina dentária"/>
                <w:listItem w:displayText="33131140 - Espelhos e brocas para medicina dentária" w:value="33131140 - Espelhos e brocas para medicina dentária"/>
                <w:listItem w:displayText="33131141 - Espelhos para medicina dentária" w:value="33131141 - Espelhos para medicina dentária"/>
                <w:listItem w:displayText="33131142 - Brocas para medicina dentária" w:value="33131142 - Brocas para medicina dentária"/>
                <w:listItem w:displayText="33131150 - Extractores de raízes e destartarizadores manuais e eléctricos" w:value="33131150 - Extractores de raízes e destartarizadores manuais e eléctricos"/>
                <w:listItem w:displayText="33131151 - Extractores de raízes" w:value="33131151 - Extractores de raízes"/>
                <w:listItem w:displayText="33131152 - Destartarizadores manuais" w:value="33131152 - Destartarizadores manuais"/>
                <w:listItem w:displayText="33131153 - Destartarizadores eléctricos" w:value="33131153 - Destartarizadores eléctricos"/>
                <w:listItem w:displayText="33131160 - Tesouras e bisturis para medicina dentária" w:value="33131160 - Tesouras e bisturis para medicina dentária"/>
                <w:listItem w:displayText="33131161 - Tesouras para medicina dentária" w:value="33131161 - Tesouras para medicina dentária"/>
                <w:listItem w:displayText="33131162 - Bisturis para medicina dentária" w:value="33131162 - Bisturis para medicina dentária"/>
                <w:listItem w:displayText="33131170 - Espátulas, pinças, cinzeladores e afins para medicina dentária" w:value="33131170 - Espátulas, pinças, cinzeladores e afins para medicina dentária"/>
                <w:listItem w:displayText="33131171 - Espátulas dentárias" w:value="33131171 - Espátulas dentárias"/>
                <w:listItem w:displayText="33131172 - Pinças dentárias" w:value="33131172 - Pinças dentárias"/>
                <w:listItem w:displayText="33131173 - Cinzeladores para cera dentária" w:value="33131173 - Cinzeladores para cera dentária"/>
                <w:listItem w:displayText="33131200 - Agulha de sutura dentária" w:value="33131200 - Agulha de sutura dentária"/>
                <w:listItem w:displayText="33131300 - Material odontológico descartável" w:value="33131300 - Material odontológico descartável"/>
                <w:listItem w:displayText="33131400 - Sonda dentária" w:value="33131400 - Sonda dentária"/>
                <w:listItem w:displayText="33131500 - Material para extracção dentária" w:value="33131500 - Material para extracção dentária"/>
                <w:listItem w:displayText="33131510 - Brocas dentárias" w:value="33131510 - Brocas dentárias"/>
                <w:listItem w:displayText="33131600 - Instrumentos para obturação dentária" w:value="33131600 - Instrumentos para obturação dentária"/>
                <w:listItem w:displayText="33132000 - Implante dentário" w:value="33132000 - Implante dentário"/>
                <w:listItem w:displayText="33133000 - Material para impressão dentária" w:value="33133000 - Material para impressão dentária"/>
                <w:listItem w:displayText="33134000 - Acessórios para endodôncia" w:value="33134000 - Acessórios para endodôncia"/>
                <w:listItem w:displayText="33135000 - Aparelhos para ortodôncia" w:value="33135000 - Aparelhos para ortodôncia"/>
                <w:listItem w:displayText="33136000 - Material rotativo e de abrasão" w:value="33136000 - Material rotativo e de abrasão"/>
                <w:listItem w:displayText="33137000 - Acessórios de profilaxia dentária" w:value="33137000 - Acessórios de profilaxia dentária"/>
                <w:listItem w:displayText="33138000 - Produtos para próteses e rebasagem" w:value="33138000 - Produtos para próteses e rebasagem"/>
                <w:listItem w:displayText="33138100 - Dentaduras" w:value="33138100 - Dentaduras"/>
                <w:listItem w:displayText="33140000 - Material médico de consumo" w:value="33140000 - Material médico de consumo"/>
                <w:listItem w:displayText="33141000 - Material médico não químico descartável e produtos hematológicos" w:value="33141000 - Material médico não químico descartável e produtos hematológicos"/>
                <w:listItem w:displayText="33141100 - Pensos; clipes, suturas, ligaduras" w:value="33141100 - Pensos; clipes, suturas, ligaduras"/>
                <w:listItem w:displayText="33141110 - Pensos" w:value="33141110 - Pensos"/>
                <w:listItem w:displayText="33141111 - Pensos adesivos" w:value="33141111 - Pensos adesivos"/>
                <w:listItem w:displayText="33141112 - Bandas adesivas" w:value="33141112 - Bandas adesivas"/>
                <w:listItem w:displayText="33141113 - Tecido para ligaduras" w:value="33141113 - Tecido para ligaduras"/>
                <w:listItem w:displayText="33141114 - Gaze para fins médicos" w:value="33141114 - Gaze para fins médicos"/>
                <w:listItem w:displayText="33141115 - Algodão para fins médicos" w:value="33141115 - Algodão para fins médicos"/>
                <w:listItem w:displayText="33141116 - Conjuntos de pensos" w:value="33141116 - Conjuntos de pensos"/>
                <w:listItem w:displayText="33141117 - Algodão-em-rama" w:value="33141117 - Algodão-em-rama"/>
                <w:listItem w:displayText="33141118 - Toalhetes" w:value="33141118 - Toalhetes"/>
                <w:listItem w:displayText="33141119 - Compressas" w:value="33141119 - Compressas"/>
                <w:listItem w:displayText="33141120 - Clipes, suturas, ligaduras" w:value="33141120 - Clipes, suturas, ligaduras"/>
                <w:listItem w:displayText="33141121 - Suturas cirúrgicas" w:value="33141121 - Suturas cirúrgicas"/>
                <w:listItem w:displayText="33141122 - Agrafos cirúrgicos" w:value="33141122 - Agrafos cirúrgicos"/>
                <w:listItem w:displayText="33141123 - Recipientes para colocar material cortante" w:value="33141123 - Recipientes para colocar material cortante"/>
                <w:listItem w:displayText="33141124 - Almofadas para agulhas" w:value="33141124 - Almofadas para agulhas"/>
                <w:listItem w:displayText="33141125 - Material de sutura cirúrgica" w:value="33141125 - Material de sutura cirúrgica"/>
                <w:listItem w:displayText="33141126 - Ligaduras" w:value="33141126 - Ligaduras"/>
                <w:listItem w:displayText="33141127 - Hemostáticos reabsorvíveis" w:value="33141127 - Hemostáticos reabsorvíveis"/>
                <w:listItem w:displayText="33141128 - Agulhas de sutura" w:value="33141128 - Agulhas de sutura"/>
                <w:listItem w:displayText="33141200 - Cateteres" w:value="33141200 - Cateteres"/>
                <w:listItem w:displayText="33141210 - Cateteres de balão" w:value="33141210 - Cateteres de balão"/>
                <w:listItem w:displayText="33141220 - Cânulas" w:value="33141220 - Cânulas"/>
                <w:listItem w:displayText="33141230 - Dilatador" w:value="33141230 - Dilatador"/>
                <w:listItem w:displayText="33141240 - Acessórios para catéter" w:value="33141240 - Acessórios para catéter"/>
                <w:listItem w:displayText="33141300 - Aparelhos para punção venosa e recolha de sangue" w:value="33141300 - Aparelhos para punção venosa e recolha de sangue"/>
                <w:listItem w:displayText="33141310 - Seringas" w:value="33141310 - Seringas"/>
                <w:listItem w:displayText="33141320 - Agulhas para fins médicos" w:value="33141320 - Agulhas para fins médicos"/>
                <w:listItem w:displayText="33141321 - Agulhas de anestesia" w:value="33141321 - Agulhas de anestesia"/>
                <w:listItem w:displayText="33141322 - Agulhas arteriais" w:value="33141322 - Agulhas arteriais"/>
                <w:listItem w:displayText="33141323 - Agulhas de biópsia" w:value="33141323 - Agulhas de biópsia"/>
                <w:listItem w:displayText="33141324 - Agulhas de diálise" w:value="33141324 - Agulhas de diálise"/>
                <w:listItem w:displayText="33141325 - Agulhas de fístulas" w:value="33141325 - Agulhas de fístulas"/>
                <w:listItem w:displayText="33141326 - Agulhas de radiologia" w:value="33141326 - Agulhas de radiologia"/>
                <w:listItem w:displayText="33141327 - Agulhas ventiladas" w:value="33141327 - Agulhas ventiladas"/>
                <w:listItem w:displayText="33141328 - Agulhas epidurais" w:value="33141328 - Agulhas epidurais"/>
                <w:listItem w:displayText="33141329 - Agulhas de amniocentese" w:value="33141329 - Agulhas de amniocentese"/>
                <w:listItem w:displayText="33141400 - Corta-fios metálicos e bisturi; luvas para cirurgia" w:value="33141400 - Corta-fios metálicos e bisturi; luvas para cirurgia"/>
                <w:listItem w:displayText="33141410 - Corta-fios metálicos e bisturi" w:value="33141410 - Corta-fios metálicos e bisturi"/>
                <w:listItem w:displayText="33141411 - Bisturis e lâminas" w:value="33141411 - Bisturis e lâminas"/>
                <w:listItem w:displayText="33141420 - Luvas para cirurgia" w:value="33141420 - Luvas para cirurgia"/>
                <w:listItem w:displayText="33141500 - Produtos hematológicos" w:value="33141500 - Produtos hematológicos"/>
                <w:listItem w:displayText="33141510 - Derivados sanguíneos" w:value="33141510 - Derivados sanguíneos"/>
                <w:listItem w:displayText="33141520 - Derivados do plasma" w:value="33141520 - Derivados do plasma"/>
                <w:listItem w:displayText="33141530 - Coagulantes sanguíneos" w:value="33141530 - Coagulantes sanguíneos"/>
                <w:listItem w:displayText="33141540 - Albumina" w:value="33141540 - Albumina"/>
                <w:listItem w:displayText="33141550 - Heparina" w:value="33141550 - Heparina"/>
                <w:listItem w:displayText="33141560 - Órgãos humanos" w:value="33141560 - Órgãos humanos"/>
                <w:listItem w:displayText="33141570 - Sangue humano" w:value="33141570 - Sangue humano"/>
                <w:listItem w:displayText="33141580 - Sangue animal" w:value="33141580 - Sangue animal"/>
                <w:listItem w:displayText="33141600 - Tubos e sacos de drenagem e respectivos kits" w:value="33141600 - Tubos e sacos de drenagem e respectivos kits"/>
                <w:listItem w:displayText="33141610 - Sacos de drenagem" w:value="33141610 - Sacos de drenagem"/>
                <w:listItem w:displayText="33141613 - Sacos para sangue" w:value="33141613 - Sacos para sangue"/>
                <w:listItem w:displayText="33141614 - Sacos para plasma" w:value="33141614 - Sacos para plasma"/>
                <w:listItem w:displayText="33141615 - Sacos para urina" w:value="33141615 - Sacos para urina"/>
                <w:listItem w:displayText="33141620 - Kits médicos" w:value="33141620 - Kits médicos"/>
                <w:listItem w:displayText="33141621 - Kit para incontinência" w:value="33141621 - Kit para incontinência"/>
                <w:listItem w:displayText="33141622 - Kits para prevenção da sida" w:value="33141622 - Kits para prevenção da sida"/>
                <w:listItem w:displayText="33141623 - Kits de primeiros-socorros" w:value="33141623 - Kits de primeiros-socorros"/>
                <w:listItem w:displayText="33141624 - Kits para perfusão" w:value="33141624 - Kits para perfusão"/>
                <w:listItem w:displayText="33141625 - Kits de diagnóstico" w:value="33141625 - Kits de diagnóstico"/>
                <w:listItem w:displayText="33141626 - Kits de dosagem" w:value="33141626 - Kits de dosagem"/>
                <w:listItem w:displayText="33141630 - Filtros de plasma sanguíneo" w:value="33141630 - Filtros de plasma sanguíneo"/>
                <w:listItem w:displayText="33141640 - Drenos" w:value="33141640 - Drenos"/>
                <w:listItem w:displayText="33141641 - Sondas" w:value="33141641 - Sondas"/>
                <w:listItem w:displayText="33141642 - Acessórios para drenos" w:value="33141642 - Acessórios para drenos"/>
                <w:listItem w:displayText="33141700 - Material ortopédico" w:value="33141700 - Material ortopédico"/>
                <w:listItem w:displayText="33141710 - Muletas" w:value="33141710 - Muletas"/>
                <w:listItem w:displayText="33141720 - Dispositivos de auxílio à marcha" w:value="33141720 - Dispositivos de auxílio à marcha"/>
                <w:listItem w:displayText="33141730 - Colares de Minerva" w:value="33141730 - Colares de Minerva"/>
                <w:listItem w:displayText="33141740 - Calçado ortopédico" w:value="33141740 - Calçado ortopédico"/>
                <w:listItem w:displayText="33141750 - Articulações artificiais" w:value="33141750 - Articulações artificiais"/>
                <w:listItem w:displayText="33141760 - Talas" w:value="33141760 - Talas"/>
                <w:listItem w:displayText="33141770 - Alfinetes, placas e material para fracturas" w:value="33141770 - Alfinetes, placas e material para fracturas"/>
                <w:listItem w:displayText="33141800 - Produtos de odontologia" w:value="33141800 - Produtos de odontologia"/>
                <w:listItem w:displayText="33141810 - Produtos para obturação dentária" w:value="33141810 - Produtos para obturação dentária"/>
                <w:listItem w:displayText="33141820 - Dentes" w:value="33141820 - Dentes"/>
                <w:listItem w:displayText="33141821 - Dentes artificiais de porcelana" w:value="33141821 - Dentes artificiais de porcelana"/>
                <w:listItem w:displayText="33141822 - Dentes artificiais em acrílico" w:value="33141822 - Dentes artificiais em acrílico"/>
                <w:listItem w:displayText="33141830 - Base de cimento" w:value="33141830 - Base de cimento"/>
                <w:listItem w:displayText="33141840 - Produtos de hemostase dentária" w:value="33141840 - Produtos de hemostase dentária"/>
                <w:listItem w:displayText="33141850 - Produtos para higiene dentária" w:value="33141850 - Produtos para higiene dentária"/>
                <w:listItem w:displayText="33141900 - Lancetas para sangria" w:value="33141900 - Lancetas para sangria"/>
                <w:listItem w:displayText="33150000 - Dispositivos de radioterapia, mecanoterapia, electroterapia e fisioterapia" w:value="33150000 - Dispositivos de radioterapia, mecanoterapia, electroterapia e fisioterapia"/>
                <w:listItem w:displayText="33151000 - Aparelhos e material para radioterapia" w:value="33151000 - Aparelhos e material para radioterapia"/>
                <w:listItem w:displayText="33151100 - Aparelhos para terapêutica com raios gama" w:value="33151100 - Aparelhos para terapêutica com raios gama"/>
                <w:listItem w:displayText="33151200 - Aparelhos para radioterapia" w:value="33151200 - Aparelhos para radioterapia"/>
                <w:listItem w:displayText="33151300 - Espectógrafos" w:value="33151300 - Espectógrafos"/>
                <w:listItem w:displayText="33151400 - Material para radioterapia" w:value="33151400 - Material para radioterapia"/>
                <w:listItem w:displayText="33152000 - Incubadoras" w:value="33152000 - Incubadoras"/>
                <w:listItem w:displayText="33153000 - Litotritor" w:value="33153000 - Litotritor"/>
                <w:listItem w:displayText="33154000 - Aparelhos para mecanoterapia" w:value="33154000 - Aparelhos para mecanoterapia"/>
                <w:listItem w:displayText="33155000 - Aparelhos para fisioterapia" w:value="33155000 - Aparelhos para fisioterapia"/>
                <w:listItem w:displayText="33156000 - Material para testes psicológicos" w:value="33156000 - Material para testes psicológicos"/>
                <w:listItem w:displayText="33157000 - Aparelhos para assistência respiratória e oxigenoterapia" w:value="33157000 - Aparelhos para assistência respiratória e oxigenoterapia"/>
                <w:listItem w:displayText="33157100 - Máscaras de gás para fins médicos" w:value="33157100 - Máscaras de gás para fins médicos"/>
                <w:listItem w:displayText="33157110 - Máscara de oxigénio" w:value="33157110 - Máscara de oxigénio"/>
                <w:listItem w:displayText="33157200 - Kits para fornecimento de oxigénio" w:value="33157200 - Kits para fornecimento de oxigénio"/>
                <w:listItem w:displayText="33157300 - Tendas de oxigénio" w:value="33157300 - Tendas de oxigénio"/>
                <w:listItem w:displayText="33157400 - Respiradores para fins médicos" w:value="33157400 - Respiradores para fins médicos"/>
                <w:listItem w:displayText="33157500 - Câmaras hiperbáricas" w:value="33157500 - Câmaras hiperbáricas"/>
                <w:listItem w:displayText="33157700 - Garrafa para oxigenoterapia" w:value="33157700 - Garrafa para oxigenoterapia"/>
                <w:listItem w:displayText="33157800 - Dispositivo para administração de oxigénio" w:value="33157800 - Dispositivo para administração de oxigénio"/>
                <w:listItem w:displayText="33157810 - Unidade de oxigenoterapia" w:value="33157810 - Unidade de oxigenoterapia"/>
                <w:listItem w:displayText="33158000 - Terapêutica eléctrica, electromagnética e mecânica" w:value="33158000 - Terapêutica eléctrica, electromagnética e mecânica"/>
                <w:listItem w:displayText="33158100 - Unidade electromagnética" w:value="33158100 - Unidade electromagnética"/>
                <w:listItem w:displayText="33158200 - Aparelhos para electroterapia" w:value="33158200 - Aparelhos para electroterapia"/>
                <w:listItem w:displayText="33158210 - Estimulador" w:value="33158210 - Estimulador"/>
                <w:listItem w:displayText="33158300 - Aparelhos de raios ultravioleta para fins médicos" w:value="33158300 - Aparelhos de raios ultravioleta para fins médicos"/>
                <w:listItem w:displayText="33158400 - Unidade de terapêutica mecânica" w:value="33158400 - Unidade de terapêutica mecânica"/>
                <w:listItem w:displayText="33158500 - Aparelhos de raios infravermelhos para fins médicos" w:value="33158500 - Aparelhos de raios infravermelhos para fins médicos"/>
                <w:listItem w:displayText="33159000 - Sistema de química clínica" w:value="33159000 - Sistema de química clínica"/>
                <w:listItem w:displayText="33160000 - Técnicas cirúrgicas" w:value="33160000 - Técnicas cirúrgicas"/>
                <w:listItem w:displayText="33161000 - Unidade de electrocirurgia" w:value="33161000 - Unidade de electrocirurgia"/>
                <w:listItem w:displayText="33162000 - Aparelhos e instrumentos para blocos operatórios" w:value="33162000 - Aparelhos e instrumentos para blocos operatórios"/>
                <w:listItem w:displayText="33162100 - Aparelhos para blocos operatórios" w:value="33162100 - Aparelhos para blocos operatórios"/>
                <w:listItem w:displayText="33162200 - Instrumentos para blocos operatórios" w:value="33162200 - Instrumentos para blocos operatórios"/>
                <w:listItem w:displayText="33163000 - Tenda para fins médicos" w:value="33163000 - Tenda para fins médicos"/>
                <w:listItem w:displayText="33164000 - Material para celioscopia" w:value="33164000 - Material para celioscopia"/>
                <w:listItem w:displayText="33164100 - Colposcópio" w:value="33164100 - Colposcópio"/>
                <w:listItem w:displayText="33165000 - Aparelhos criocirúrgicos e para crioterapia" w:value="33165000 - Aparelhos criocirúrgicos e para crioterapia"/>
                <w:listItem w:displayText="33166000 - Aparelhos para dermatologia" w:value="33166000 - Aparelhos para dermatologia"/>
                <w:listItem w:displayText="33167000 - Luzes para blocos operatórios" w:value="33167000 - Luzes para blocos operatórios"/>
                <w:listItem w:displayText="33168000 - Aparelhos para endoscopia e endocirurgia" w:value="33168000 - Aparelhos para endoscopia e endocirurgia"/>
                <w:listItem w:displayText="33168100 - Endoscópios" w:value="33168100 - Endoscópios"/>
                <w:listItem w:displayText="33169000 - Material cirúrgico" w:value="33169000 - Material cirúrgico"/>
                <w:listItem w:displayText="33169100 - Laser cirúrgico" w:value="33169100 - Laser cirúrgico"/>
                <w:listItem w:displayText="33169200 - Cestos cirúrgicos" w:value="33169200 - Cestos cirúrgicos"/>
                <w:listItem w:displayText="33169300 - Tinas cirúrgicas" w:value="33169300 - Tinas cirúrgicas"/>
                <w:listItem w:displayText="33169400 - Contentores cirúrgicos" w:value="33169400 - Contentores cirúrgicos"/>
                <w:listItem w:displayText="33169500 - Sistemas de localização e seguimento em cirurgia" w:value="33169500 - Sistemas de localização e seguimento em cirurgia"/>
                <w:listItem w:displayText="33170000 - Anestesia e reanimação" w:value="33170000 - Anestesia e reanimação"/>
                <w:listItem w:displayText="33171000 - Material para anestesia e reanimação" w:value="33171000 - Material para anestesia e reanimação"/>
                <w:listItem w:displayText="33171100 - Instrumentos para anestesia" w:value="33171100 - Instrumentos para anestesia"/>
                <w:listItem w:displayText="33171110 - Máscara de anestesia" w:value="33171110 - Máscara de anestesia"/>
                <w:listItem w:displayText="33171200 - Material para reanimação" w:value="33171200 - Material para reanimação"/>
                <w:listItem w:displayText="33171210 - Máscara de reanimação" w:value="33171210 - Máscara de reanimação"/>
                <w:listItem w:displayText="33171300 - Conjuntos ou pacotes epidurais" w:value="33171300 - Conjuntos ou pacotes epidurais"/>
                <w:listItem w:displayText="33172000 - Aparelhos para anestesia e reanimação" w:value="33172000 - Aparelhos para anestesia e reanimação"/>
                <w:listItem w:displayText="33172100 - Aparelhos para anestesia" w:value="33172100 - Aparelhos para anestesia"/>
                <w:listItem w:displayText="33172200 - Aparelhos para reanimação" w:value="33172200 - Aparelhos para reanimação"/>
                <w:listItem w:displayText="33180000 - Apoio funcional" w:value="33180000 - Apoio funcional"/>
                <w:listItem w:displayText="33181000 - Material de assistência à função renal" w:value="33181000 - Material de assistência à função renal"/>
                <w:listItem w:displayText="33181100 - Aparelhos para hemodiálise" w:value="33181100 - Aparelhos para hemodiálise"/>
                <w:listItem w:displayText="33181200 - Filtros para diálise" w:value="33181200 - Filtros para diálise"/>
                <w:listItem w:displayText="33181300 - Monitor individual para hemodiálise" w:value="33181300 - Monitor individual para hemodiálise"/>
                <w:listItem w:displayText="33181400 - Aparelho multiposto para hemodiálise" w:value="33181400 - Aparelho multiposto para hemodiálise"/>
                <w:listItem w:displayText="33181500 - Produtos de consumo para fins renais" w:value="33181500 - Produtos de consumo para fins renais"/>
                <w:listItem w:displayText="33181510 - Fluido renal" w:value="33181510 - Fluido renal"/>
                <w:listItem w:displayText="33181520 - Produtos de consumo para hemodiálise renal" w:value="33181520 - Produtos de consumo para hemodiálise renal"/>
                <w:listItem w:displayText="33182000 - Material de assistência à função cardíaca" w:value="33182000 - Material de assistência à função cardíaca"/>
                <w:listItem w:displayText="33182100 - Desfibrilhador" w:value="33182100 - Desfibrilhador"/>
                <w:listItem w:displayText="33182200 - Aparelhos para estimulação cardíaca" w:value="33182200 - Aparelhos para estimulação cardíaca"/>
                <w:listItem w:displayText="33182210 - Estimulador cardíaco (pacemaker)" w:value="33182210 - Estimulador cardíaco (pacemaker)"/>
                <w:listItem w:displayText="33182220 - Válvulas cardíacas" w:value="33182220 - Válvulas cardíacas"/>
                <w:listItem w:displayText="33182230 - Ventrículo" w:value="33182230 - Ventrículo"/>
                <w:listItem w:displayText="33182240 - Peças e acessórios para estimuladores cardíacos (pacemakers)" w:value="33182240 - Peças e acessórios para estimuladores cardíacos (pacemakers)"/>
                <w:listItem w:displayText="33182241 - Pilhas para estimuladores cardíacos (pacemakers)" w:value="33182241 - Pilhas para estimuladores cardíacos (pacemakers)"/>
                <w:listItem w:displayText="33182300 - Aparelhos para cirurgia cardíaca" w:value="33182300 - Aparelhos para cirurgia cardíaca"/>
                <w:listItem w:displayText="33182400 - Radiologia cardíaca" w:value="33182400 - Radiologia cardíaca"/>
                <w:listItem w:displayText="33183000 - Material de assistência ortopédica" w:value="33183000 - Material de assistência ortopédica"/>
                <w:listItem w:displayText="33183100 - Implantes ortopédicos" w:value="33183100 - Implantes ortopédicos"/>
                <w:listItem w:displayText="33183200 - Próteses ortopédicas" w:value="33183200 - Próteses ortopédicas"/>
                <w:listItem w:displayText="33183300 - Aparelhos para osteossíntese" w:value="33183300 - Aparelhos para osteossíntese"/>
                <w:listItem w:displayText="33184000 - Próteses" w:value="33184000 - Próteses"/>
                <w:listItem w:displayText="33184100 - Implantes cirúrgicos" w:value="33184100 - Implantes cirúrgicos"/>
                <w:listItem w:displayText="33184200 - Próteses vasculares" w:value="33184200 - Próteses vasculares"/>
                <w:listItem w:displayText="33184300 - Próteses cardíacas" w:value="33184300 - Próteses cardíacas"/>
                <w:listItem w:displayText="33184400 - Próteses mamárias" w:value="33184400 - Próteses mamárias"/>
                <w:listItem w:displayText="33184410 - Endopróteses mamárias" w:value="33184410 - Endopróteses mamárias"/>
                <w:listItem w:displayText="33184420 - Exopróteses mamárias" w:value="33184420 - Exopróteses mamárias"/>
                <w:listItem w:displayText="33184500 - Endopróteses coronárias" w:value="33184500 - Endopróteses coronárias"/>
                <w:listItem w:displayText="33184600 - Olhos artificiais" w:value="33184600 - Olhos artificiais"/>
                <w:listItem w:displayText="33185000 - Próteses auditivas" w:value="33185000 - Próteses auditivas"/>
                <w:listItem w:displayText="33185100 - Peças e acessórios para próteses auditivas" w:value="33185100 - Peças e acessórios para próteses auditivas"/>
                <w:listItem w:displayText="33185200 - Implante coclear" w:value="33185200 - Implante coclear"/>
                <w:listItem w:displayText="33185300 - Implante para otorrinolaringologia" w:value="33185300 - Implante para otorrinolaringologia"/>
                <w:listItem w:displayText="33185400 - Laringe artificial" w:value="33185400 - Laringe artificial"/>
                <w:listItem w:displayText="33186000 - Unidade de circulação extracorporal" w:value="33186000 - Unidade de circulação extracorporal"/>
                <w:listItem w:displayText="33186100 - Oxigenador" w:value="33186100 - Oxigenador"/>
                <w:listItem w:displayText="33186200 - Aquecimento de sangue e outros fluidos" w:value="33186200 - Aquecimento de sangue e outros fluidos"/>
                <w:listItem w:displayText="33190000 - Dispositivos e produtos médicos variados" w:value="33190000 - Dispositivos e produtos médicos variados"/>
                <w:listItem w:displayText="33191000 - Aparelhos para esterilização, desinfecção e higiene" w:value="33191000 - Aparelhos para esterilização, desinfecção e higiene"/>
                <w:listItem w:displayText="33191100 - Esterilizador" w:value="33191100 - Esterilizador"/>
                <w:listItem w:displayText="33191110 - Autoclaves" w:value="33191110 - Autoclaves"/>
                <w:listItem w:displayText="33192000 - Mobiliário para fins médicos" w:value="33192000 - Mobiliário para fins médicos"/>
                <w:listItem w:displayText="33192100 - Camas para medicina" w:value="33192100 - Camas para medicina"/>
                <w:listItem w:displayText="33192110 - Camas ortopédicas" w:value="33192110 - Camas ortopédicas"/>
                <w:listItem w:displayText="33192120 - Camas de hospital" w:value="33192120 - Camas de hospital"/>
                <w:listItem w:displayText="33192130 - Camas equipadas com motor" w:value="33192130 - Camas equipadas com motor"/>
                <w:listItem w:displayText="33192140 - Divãs para fins psiquiátricos" w:value="33192140 - Divãs para fins psiquiátricos"/>
                <w:listItem w:displayText="33192150 - Camas para intervenções específicas" w:value="33192150 - Camas para intervenções específicas"/>
                <w:listItem w:displayText="33192160 - Macas" w:value="33192160 - Macas"/>
                <w:listItem w:displayText="33192200 - Mesas médicas" w:value="33192200 - Mesas médicas"/>
                <w:listItem w:displayText="33192210 - Mesas para exames" w:value="33192210 - Mesas para exames"/>
                <w:listItem w:displayText="33192230 - Mesas de cirurgia" w:value="33192230 - Mesas de cirurgia"/>
                <w:listItem w:displayText="33192300 - Mobiliário para fins médicos, excepto camas e mesas" w:value="33192300 - Mobiliário para fins médicos, excepto camas e mesas"/>
                <w:listItem w:displayText="33192310 - Dispositivos de tracção ou suspensão para camas de hospital" w:value="33192310 - Dispositivos de tracção ou suspensão para camas de hospital"/>
                <w:listItem w:displayText="33192320 - Suportes para sacos de urina" w:value="33192320 - Suportes para sacos de urina"/>
                <w:listItem w:displayText="33192330 - Recipientes para transfusões" w:value="33192330 - Recipientes para transfusões"/>
                <w:listItem w:displayText="33192340 - Mobiliário para blocos operatórios excepto mesas" w:value="33192340 - Mobiliário para blocos operatórios excepto mesas"/>
                <w:listItem w:displayText="33192350 - Gabinete para culturas médicas" w:value="33192350 - Gabinete para culturas médicas"/>
                <w:listItem w:displayText="33192400 - Postos de trabalho odontológicos" w:value="33192400 - Postos de trabalho odontológicos"/>
                <w:listItem w:displayText="33192410 - Cadeiras de odontologia" w:value="33192410 - Cadeiras de odontologia"/>
                <w:listItem w:displayText="33192500 - Tubos de ensaio" w:value="33192500 - Tubos de ensaio"/>
                <w:listItem w:displayText="33192600 - Equipamento elevatório para o sector dos cuidados de saúde" w:value="33192600 - Equipamento elevatório para o sector dos cuidados de saúde"/>
                <w:listItem w:displayText="33193000 - Veículos para deficientes físicos, cadeiras de rodas e material afim" w:value="33193000 - Veículos para deficientes físicos, cadeiras de rodas e material afim"/>
                <w:listItem w:displayText="33193100 - Veículos para deficientes físicos e cadeiras de rodas" w:value="33193100 - Veículos para deficientes físicos e cadeiras de rodas"/>
                <w:listItem w:displayText="33193110 - Veículos para deficientes físicos" w:value="33193110 - Veículos para deficientes físicos"/>
                <w:listItem w:displayText="33193120 - Cadeiras de rodas" w:value="33193120 - Cadeiras de rodas"/>
                <w:listItem w:displayText="33193121 - Cadeiras de rodas a motor" w:value="33193121 - Cadeiras de rodas a motor"/>
                <w:listItem w:displayText="33193200 - Peças e acessórios de veículos para deficientes físicos e cadeiras de rodas" w:value="33193200 - Peças e acessórios de veículos para deficientes físicos e cadeiras de rodas"/>
                <w:listItem w:displayText="33193210 - Peças e acessórios de veículos para deficientes físicos" w:value="33193210 - Peças e acessórios de veículos para deficientes físicos"/>
                <w:listItem w:displayText="33193211 - Motores de veículos para deficientes físicos" w:value="33193211 - Motores de veículos para deficientes físicos"/>
                <w:listItem w:displayText="33193212 - Dispositivos de direcção para veículos para deficientes físicos" w:value="33193212 - Dispositivos de direcção para veículos para deficientes físicos"/>
                <w:listItem w:displayText="33193213 - Dispositivos de comando para veículos para deficientes físicos" w:value="33193213 - Dispositivos de comando para veículos para deficientes físicos"/>
                <w:listItem w:displayText="33193214 - Chassis para veículos para deficientes físicos" w:value="33193214 - Chassis para veículos para deficientes físicos"/>
                <w:listItem w:displayText="33193220 - Peças e acessórios para cadeiras de rodas" w:value="33193220 - Peças e acessórios para cadeiras de rodas"/>
                <w:listItem w:displayText="33193221 - Almofadas para cadeiras de rodas" w:value="33193221 - Almofadas para cadeiras de rodas"/>
                <w:listItem w:displayText="33193222 - Estruturas para cadeiras de rodas" w:value="33193222 - Estruturas para cadeiras de rodas"/>
                <w:listItem w:displayText="33193223 - Assentos para cadeiras de rodas" w:value="33193223 - Assentos para cadeiras de rodas"/>
                <w:listItem w:displayText="33193224 - Rodas para cadeiras de rodas" w:value="33193224 - Rodas para cadeiras de rodas"/>
                <w:listItem w:displayText="33193225 - Pneus para cadeiras de rodas" w:value="33193225 - Pneus para cadeiras de rodas"/>
                <w:listItem w:displayText="33194000 - Material para transfusão e perfusão" w:value="33194000 - Material para transfusão e perfusão"/>
                <w:listItem w:displayText="33194100 - Aparelhos e instrumentos para perfusão" w:value="33194100 - Aparelhos e instrumentos para perfusão"/>
                <w:listItem w:displayText="33194110 - Bombas para perfusão" w:value="33194110 - Bombas para perfusão"/>
                <w:listItem w:displayText="33194120 - Material de infusão" w:value="33194120 - Material de infusão"/>
                <w:listItem w:displayText="33194200 - Aparelhos e instrumentos para transfusão" w:value="33194200 - Aparelhos e instrumentos para transfusão"/>
                <w:listItem w:displayText="33194210 - Aparelhos para transfusão de sangue" w:value="33194210 - Aparelhos para transfusão de sangue"/>
                <w:listItem w:displayText="33194220 - Material para transfusão de sangue" w:value="33194220 - Material para transfusão de sangue"/>
                <w:listItem w:displayText="33195000 - Sistema de monitorização dos doentes" w:value="33195000 - Sistema de monitorização dos doentes"/>
                <w:listItem w:displayText="33195100 - Monitores" w:value="33195100 - Monitores"/>
                <w:listItem w:displayText="33195110 - Monitores de respiração" w:value="33195110 - Monitores de respiração"/>
                <w:listItem w:displayText="33195200 - Unidade central de monitorização" w:value="33195200 - Unidade central de monitorização"/>
                <w:listItem w:displayText="33196000 - Assistência médica" w:value="33196000 - Assistência médica"/>
                <w:listItem w:displayText="33196100 - Equipamento para idosos" w:value="33196100 - Equipamento para idosos"/>
                <w:listItem w:displayText="33196200 - Equipamento para pessoas com deficiência" w:value="33196200 - Equipamento para pessoas com deficiência"/>
                <w:listItem w:displayText="33197000 - Equipamento informático para fins médicos" w:value="33197000 - Equipamento informático para fins médicos"/>
                <w:listItem w:displayText="33198000 - Artigos de papel para uso hospitalar" w:value="33198000 - Artigos de papel para uso hospitalar"/>
                <w:listItem w:displayText="33198100 - Compressas de papel" w:value="33198100 - Compressas de papel"/>
                <w:listItem w:displayText="33198200 - Saquetas e invólucros de papel para esterilização" w:value="33198200 - Saquetas e invólucros de papel para esterilização"/>
                <w:listItem w:displayText="33199000 - Vestuário para pessoal médico" w:value="33199000 - Vestuário para pessoal médico"/>
                <w:listItem w:displayText="33600000 - Produtos farmacêuticos" w:value="33600000 - Produtos farmacêuticos"/>
                <w:listItem w:displayText="33610000 - Medicamentos para o tracto digestivo e o metabolismo" w:value="33610000 - Medicamentos para o tracto digestivo e o metabolismo"/>
                <w:listItem w:displayText="33611000 - Medicamentos usados nas disfunções relacionadas com a acidez" w:value="33611000 - Medicamentos usados nas disfunções relacionadas com a acidez"/>
                <w:listItem w:displayText="33612000 - Medicamentos usados nas disfunções gastrintestinais" w:value="33612000 - Medicamentos usados nas disfunções gastrintestinais"/>
                <w:listItem w:displayText="33613000 - Laxantes" w:value="33613000 - Laxantes"/>
                <w:listItem w:displayText="33614000 - Antidiarreicos, anti-inflamatórios e anti-infecciosos intestinais" w:value="33614000 - Antidiarreicos, anti-inflamatórios e anti-infecciosos intestinais"/>
                <w:listItem w:displayText="33615000 - Medicamentos utilizados na diabetes" w:value="33615000 - Medicamentos utilizados na diabetes"/>
                <w:listItem w:displayText="33615100 - Insulina" w:value="33615100 - Insulina"/>
                <w:listItem w:displayText="33616000 - Vitaminas" w:value="33616000 - Vitaminas"/>
                <w:listItem w:displayText="33616100 - Provitaminas" w:value="33616100 - Provitaminas"/>
                <w:listItem w:displayText="33617000 - Sais minerais" w:value="33617000 - Sais minerais"/>
                <w:listItem w:displayText="33620000 - Medicamentos para o sangue, para os órgãos hematopoiéticos e para o aparelho cardiovascular" w:value="33620000 - Medicamentos para o sangue, para os órgãos hematopoiéticos e para o aparelho cardiovascular"/>
                <w:listItem w:displayText="33621000 - Medicamentos para o sangue e para os órgãos hematopoiéticos" w:value="33621000 - Medicamentos para o sangue e para os órgãos hematopoiéticos"/>
                <w:listItem w:displayText="33621100 - Antitrombóticos" w:value="33621100 - Antitrombóticos"/>
                <w:listItem w:displayText="33621200 - Anti-hemorrágicos" w:value="33621200 - Anti-hemorrágicos"/>
                <w:listItem w:displayText="33621300 - Antianémicos" w:value="33621300 - Antianémicos"/>
                <w:listItem w:displayText="33621400 - Substitutos do plasma e soluções para perfusão" w:value="33621400 - Substitutos do plasma e soluções para perfusão"/>
                <w:listItem w:displayText="33622000 - Medicamentos para o aparelho cardiovascular" w:value="33622000 - Medicamentos para o aparelho cardiovascular"/>
                <w:listItem w:displayText="33622100 - Medicamentos usados na terapêutica cardíaca" w:value="33622100 - Medicamentos usados na terapêutica cardíaca"/>
                <w:listItem w:displayText="33622200 - Anti-hipertensores" w:value="33622200 - Anti-hipertensores"/>
                <w:listItem w:displayText="33622300 - Diuréticos" w:value="33622300 - Diuréticos"/>
                <w:listItem w:displayText="33622400 - Vasoprotectores" w:value="33622400 - Vasoprotectores"/>
                <w:listItem w:displayText="33622500 - Anti-hemorroidais de uso tópico" w:value="33622500 - Anti-hemorroidais de uso tópico"/>
                <w:listItem w:displayText="33622600 - Bloqueadores beta" w:value="33622600 - Bloqueadores beta"/>
                <w:listItem w:displayText="33622700 - Bloqueadores dos canais de cálcio" w:value="33622700 - Bloqueadores dos canais de cálcio"/>
                <w:listItem w:displayText="33622800 - Medicamentos que actuam no sistema renina-angiotensina" w:value="33622800 - Medicamentos que actuam no sistema renina-angiotensina"/>
                <w:listItem w:displayText="33630000 - Medicamentos usados em dermatologia e para o aparelho músculo-esquelético" w:value="33630000 - Medicamentos usados em dermatologia e para o aparelho músculo-esquelético"/>
                <w:listItem w:displayText="33631000 - Medicamentos usados em dermatologia" w:value="33631000 - Medicamentos usados em dermatologia"/>
                <w:listItem w:displayText="33631100 - Antifúngicos usados em dermatologia" w:value="33631100 - Antifúngicos usados em dermatologia"/>
                <w:listItem w:displayText="33631110 - Ácidos salicílicos" w:value="33631110 - Ácidos salicílicos"/>
                <w:listItem w:displayText="33631200 - Emolientes e protectores" w:value="33631200 - Emolientes e protectores"/>
                <w:listItem w:displayText="33631300 - Antipsoriáticos" w:value="33631300 - Antipsoriáticos"/>
                <w:listItem w:displayText="33631400 - Antibióticos e quimioterápicos usados em dermatologia" w:value="33631400 - Antibióticos e quimioterápicos usados em dermatologia"/>
                <w:listItem w:displayText="33631500 - Corticosteróides usados em dermatologia e preparados dermatológicos" w:value="33631500 - Corticosteróides usados em dermatologia e preparados dermatológicos"/>
                <w:listItem w:displayText="33631600 - Anti-sépticos e desinfectantes" w:value="33631600 - Anti-sépticos e desinfectantes"/>
                <w:listItem w:displayText="33631700 - Medicamentos antiacne" w:value="33631700 - Medicamentos antiacne"/>
                <w:listItem w:displayText="33632000 - Medicamentos para o aparelho músculo-esquelético" w:value="33632000 - Medicamentos para o aparelho músculo-esquelético"/>
                <w:listItem w:displayText="33632100 - Anti-inflamatórios e anti-reumatismais" w:value="33632100 - Anti-inflamatórios e anti-reumatismais"/>
                <w:listItem w:displayText="33632200 - Relaxantes musculares" w:value="33632200 - Relaxantes musculares"/>
                <w:listItem w:displayText="33632300 - Antigotosos" w:value="33632300 - Antigotosos"/>
                <w:listItem w:displayText="33640000 - Medicamentos para o aparelho geniturinário e hormonas" w:value="33640000 - Medicamentos para o aparelho geniturinário e hormonas"/>
                <w:listItem w:displayText="33641000 - Medicamentos para o aparelho geniturinário e hormonas sexuais" w:value="33641000 - Medicamentos para o aparelho geniturinário e hormonas sexuais"/>
                <w:listItem w:displayText="33641100 - Anti-infecciosos e anti-sépticos ginecológicos" w:value="33641100 - Anti-infecciosos e anti-sépticos ginecológicos"/>
                <w:listItem w:displayText="33641200 - Outros medicamentos ginecológicos" w:value="33641200 - Outros medicamentos ginecológicos"/>
                <w:listItem w:displayText="33641300 - Hormonas sexuais e moduladores do aparelho genital" w:value="33641300 - Hormonas sexuais e moduladores do aparelho genital"/>
                <w:listItem w:displayText="33641400 - Contraceptivos" w:value="33641400 - Contraceptivos"/>
                <w:listItem w:displayText="33641410 - Contraceptivos orais" w:value="33641410 - Contraceptivos orais"/>
                <w:listItem w:displayText="33641420 - Contraceptivos químicos" w:value="33641420 - Contraceptivos químicos"/>
                <w:listItem w:displayText="33642000 - Medicamentos hormonais sistémicos, exceptuando as hormonas sexuais" w:value="33642000 - Medicamentos hormonais sistémicos, exceptuando as hormonas sexuais"/>
                <w:listItem w:displayText="33642100 - Hormonas hipofisárias, hipotalâmicas e semelhantes" w:value="33642100 - Hormonas hipofisárias, hipotalâmicas e semelhantes"/>
                <w:listItem w:displayText="33642200 - Corticosteroides de uso sistémico" w:value="33642200 - Corticosteroides de uso sistémico"/>
                <w:listItem w:displayText="33642300 - Terapêutica da tiróide" w:value="33642300 - Terapêutica da tiróide"/>
                <w:listItem w:displayText="33650000 - Anti-infecciosos gerais de uso sistémico, vacinas, antineoplásicos e imunomoduladores" w:value="33650000 - Anti-infecciosos gerais de uso sistémico, vacinas, antineoplásicos e imunomoduladores"/>
                <w:listItem w:displayText="33651000 - Anti-infecciosos gerais de uso sistémico" w:value="33651000 - Anti-infecciosos gerais de uso sistémico"/>
                <w:listItem w:displayText="33651100 - Antibacterianos de uso sistémico" w:value="33651100 - Antibacterianos de uso sistémico"/>
                <w:listItem w:displayText="33651200 - Antimicóticos de uso sistémico" w:value="33651200 - Antimicóticos de uso sistémico"/>
                <w:listItem w:displayText="33651300 - Antimicobacterianos" w:value="33651300 - Antimicobacterianos"/>
                <w:listItem w:displayText="33651400 - Antivíricos de uso sistémico" w:value="33651400 - Antivíricos de uso sistémico"/>
                <w:listItem w:displayText="33651500 - Soros imunizantes e imunoglobulinas" w:value="33651500 - Soros imunizantes e imunoglobulinas"/>
                <w:listItem w:displayText="33651510 - Anti-soros" w:value="33651510 - Anti-soros"/>
                <w:listItem w:displayText="33651520 - Imunoglobulinas" w:value="33651520 - Imunoglobulinas"/>
                <w:listItem w:displayText="33651600 - Vacinas" w:value="33651600 - Vacinas"/>
                <w:listItem w:displayText="33651610 - Vacinas contra a difteria, tosse convulsa e tétano" w:value="33651610 - Vacinas contra a difteria, tosse convulsa e tétano"/>
                <w:listItem w:displayText="33651620 - Vacinas contra a difteria e o tétano" w:value="33651620 - Vacinas contra a difteria e o tétano"/>
                <w:listItem w:displayText="33651630 - Vacinas BCG (liofilizadas)" w:value="33651630 - Vacinas BCG (liofilizadas)"/>
                <w:listItem w:displayText="33651640 - Vacinas contra o sarampo, papeira e rubéola" w:value="33651640 - Vacinas contra o sarampo, papeira e rubéola"/>
                <w:listItem w:displayText="33651650 - Vacinas contra o tifo" w:value="33651650 - Vacinas contra o tifo"/>
                <w:listItem w:displayText="33651660 - Vacinas antigripe" w:value="33651660 - Vacinas antigripe"/>
                <w:listItem w:displayText="33651670 - Vacinas contra a poliomiolite" w:value="33651670 - Vacinas contra a poliomiolite"/>
                <w:listItem w:displayText="33651680 - Vacinas contra a hepatite B" w:value="33651680 - Vacinas contra a hepatite B"/>
                <w:listItem w:displayText="33651690 - Vacinas para medicina veterinária" w:value="33651690 - Vacinas para medicina veterinária"/>
                <w:listItem w:displayText="33652000 - Antineoplásicos e imunomoduladores" w:value="33652000 - Antineoplásicos e imunomoduladores"/>
                <w:listItem w:displayText="33652100 - Antineoplásicos" w:value="33652100 - Antineoplásicos"/>
                <w:listItem w:displayText="33652200 - Medicamentos usados na terapêutica endócrina" w:value="33652200 - Medicamentos usados na terapêutica endócrina"/>
                <w:listItem w:displayText="33652300 - Imunossupressores" w:value="33652300 - Imunossupressores"/>
                <w:listItem w:displayText="33660000 - Medicamentos para o sistema nervoso e para os órgãos sensoriais" w:value="33660000 - Medicamentos para o sistema nervoso e para os órgãos sensoriais"/>
                <w:listItem w:displayText="33661000 - Medicamentos para o sistema nervoso" w:value="33661000 - Medicamentos para o sistema nervoso"/>
                <w:listItem w:displayText="33661100 - Anestésicos" w:value="33661100 - Anestésicos"/>
                <w:listItem w:displayText="33661200 - Analgésicos" w:value="33661200 - Analgésicos"/>
                <w:listItem w:displayText="33661300 - Antiepilépticos" w:value="33661300 - Antiepilépticos"/>
                <w:listItem w:displayText="33661400 - Antiparkinsónicos" w:value="33661400 - Antiparkinsónicos"/>
                <w:listItem w:displayText="33661500 - Psicolépticos" w:value="33661500 - Psicolépticos"/>
                <w:listItem w:displayText="33661600 - Psicanalépticos" w:value="33661600 - Psicanalépticos"/>
                <w:listItem w:displayText="33661700 - Outros medicamentos para o sistema nervoso" w:value="33661700 - Outros medicamentos para o sistema nervoso"/>
                <w:listItem w:displayText="33662000 - Medicamentos para os órgãos sensoriais" w:value="33662000 - Medicamentos para os órgãos sensoriais"/>
                <w:listItem w:displayText="33662100 - Medicamentos usados em oftalmologia" w:value="33662100 - Medicamentos usados em oftalmologia"/>
                <w:listItem w:displayText="33670000 - Medicamentos para o aparelho respiratório" w:value="33670000 - Medicamentos para o aparelho respiratório"/>
                <w:listItem w:displayText="33673000 - Medicamentos para doenças obstrutivas das vias respiratórias" w:value="33673000 - Medicamentos para doenças obstrutivas das vias respiratórias"/>
                <w:listItem w:displayText="33674000 - Medicamentos para as constipações e para a tosse" w:value="33674000 - Medicamentos para as constipações e para a tosse"/>
                <w:listItem w:displayText="33675000 - Anti-histamínicos de uso sistémico" w:value="33675000 - Anti-histamínicos de uso sistémico"/>
                <w:listItem w:displayText="33680000 - Artigos de farmácia" w:value="33680000 - Artigos de farmácia"/>
                <w:listItem w:displayText="33681000 - Tetinas, protectores de mamilo e artigos similares para bebés" w:value="33681000 - Tetinas, protectores de mamilo e artigos similares para bebés"/>
                <w:listItem w:displayText="33682000 - Ladrilhos de borracha" w:value="33682000 - Ladrilhos de borracha"/>
                <w:listItem w:displayText="33683000 - Amortecedores de borracha" w:value="33683000 - Amortecedores de borracha"/>
                <w:listItem w:displayText="33690000 - Medicamentos vários" w:value="33690000 - Medicamentos vários"/>
                <w:listItem w:displayText="33691000 - Produtos antiparasitários, insecticidas e repelentes" w:value="33691000 - Produtos antiparasitários, insecticidas e repelentes"/>
                <w:listItem w:displayText="33691100 - Antiprotozoários" w:value="33691100 - Antiprotozoários"/>
                <w:listItem w:displayText="33691200 - Anti-helmínticos" w:value="33691200 - Anti-helmínticos"/>
                <w:listItem w:displayText="33691300 - Ectoparasiticidas incluindo os antiescabiosos, insecticidas e repelentes" w:value="33691300 - Ectoparasiticidas incluindo os antiescabiosos, insecticidas e repelentes"/>
                <w:listItem w:displayText="33692000 - Soluções medicinais" w:value="33692000 - Soluções medicinais"/>
                <w:listItem w:displayText="33692100 - Soluções para infusão" w:value="33692100 - Soluções para infusão"/>
                <w:listItem w:displayText="33692200 - Produtos para nutrição parenteral" w:value="33692200 - Produtos para nutrição parenteral"/>
                <w:listItem w:displayText="33692210 - Soluções para alimentação parenteral" w:value="33692210 - Soluções para alimentação parenteral"/>
                <w:listItem w:displayText="33692300 - Alimentos enterais" w:value="33692300 - Alimentos enterais"/>
                <w:listItem w:displayText="33692400 - Soluções para perfusão" w:value="33692400 - Soluções para perfusão"/>
                <w:listItem w:displayText="33692500 - Soluções injectáveis" w:value="33692500 - Soluções injectáveis"/>
                <w:listItem w:displayText="33692510 - Fluidos intravenosos" w:value="33692510 - Fluidos intravenosos"/>
                <w:listItem w:displayText="33692600 - Soluções galénicas" w:value="33692600 - Soluções galénicas"/>
                <w:listItem w:displayText="33692700 - Soluções à base de glucose" w:value="33692700 - Soluções à base de glucose"/>
                <w:listItem w:displayText="33692800 - Soluções para diálise" w:value="33692800 - Soluções para diálise"/>
                <w:listItem w:displayText="33693000 - Todos os outros produtos terapêuticos" w:value="33693000 - Todos os outros produtos terapêuticos"/>
                <w:listItem w:displayText="33693100 - Toxinas" w:value="33693100 - Toxinas"/>
                <w:listItem w:displayText="33693200 - Substitutos da nicotina" w:value="33693200 - Substitutos da nicotina"/>
                <w:listItem w:displayText="33693300 - Tratamento da toxicodependência" w:value="33693300 - Tratamento da toxicodependência"/>
                <w:listItem w:displayText="33694000 - Meios de diagnóstico" w:value="33694000 - Meios de diagnóstico"/>
                <w:listItem w:displayText="33695000 - Todos os outros produtos não terapêuticos" w:value="33695000 - Todos os outros produtos não terapêuticos"/>
                <w:listItem w:displayText="33696000 - Reagentes e meios de contraste" w:value="33696000 - Reagentes e meios de contraste"/>
                <w:listItem w:displayText="33696100 - Reagentes para determinação do grupo sanguíneo" w:value="33696100 - Reagentes para determinação do grupo sanguíneo"/>
                <w:listItem w:displayText="33696200 - Reagentes para análises ao sangue" w:value="33696200 - Reagentes para análises ao sangue"/>
                <w:listItem w:displayText="33696300 - Reagentes químicos" w:value="33696300 - Reagentes químicos"/>
                <w:listItem w:displayText="33696400 - Reagentes isotópicos" w:value="33696400 - Reagentes isotópicos"/>
                <w:listItem w:displayText="33696500 - Reagentes de laboratório" w:value="33696500 - Reagentes de laboratório"/>
                <w:listItem w:displayText="33696600 - Reagentes para electroforese" w:value="33696600 - Reagentes para electroforese"/>
                <w:listItem w:displayText="33696700 - Reagentes para urologia" w:value="33696700 - Reagentes para urologia"/>
                <w:listItem w:displayText="33696800 - Meios de contraste para raios X" w:value="33696800 - Meios de contraste para raios X"/>
                <w:listItem w:displayText="33697000 - Preparações para fins médicos excepto os produtos de odontologia" w:value="33697000 - Preparações para fins médicos excepto os produtos de odontologia"/>
                <w:listItem w:displayText="33697100 - Preparações para enema" w:value="33697100 - Preparações para enema"/>
                <w:listItem w:displayText="33697110 - Gessos para osteoplastia" w:value="33697110 - Gessos para osteoplastia"/>
                <w:listItem w:displayText="33698000 - Produtos para fins clínicos" w:value="33698000 - Produtos para fins clínicos"/>
                <w:listItem w:displayText="33698100 - Culturas microbiológicas" w:value="33698100 - Culturas microbiológicas"/>
                <w:listItem w:displayText="33698200 - Glândulas e seus extractos" w:value="33698200 - Glândulas e seus extractos"/>
                <w:listItem w:displayText="33698300 - Substâncias pépticas" w:value="33698300 - Substâncias pépticas"/>
                <w:listItem w:displayText="33700000 - Produtos para cuidados pessoais" w:value="33700000 - Produtos para cuidados pessoais"/>
                <w:listItem w:displayText="33710000 - Perfumes, produtos de toucador e preservativos" w:value="33710000 - Perfumes, produtos de toucador e preservativos"/>
                <w:listItem w:displayText="33711000 - Perfumes e produtos de toucador" w:value="33711000 - Perfumes e produtos de toucador"/>
                <w:listItem w:displayText="33711100 - Águas-de-toucador" w:value="33711100 - Águas-de-toucador"/>
                <w:listItem w:displayText="33711110 - Desodorizantes" w:value="33711110 - Desodorizantes"/>
                <w:listItem w:displayText="33711120 - Antitranspirantes" w:value="33711120 - Antitranspirantes"/>
                <w:listItem w:displayText="33711130 - Águas-de-colónia" w:value="33711130 - Águas-de-colónia"/>
                <w:listItem w:displayText="33711140 - Fragrâncias" w:value="33711140 - Fragrâncias"/>
                <w:listItem w:displayText="33711150 - Água de rosas" w:value="33711150 - Água de rosas"/>
                <w:listItem w:displayText="33711200 - Produtos de maquilhagem" w:value="33711200 - Produtos de maquilhagem"/>
                <w:listItem w:displayText="33711300 - Preparações para manicura ou pedicura" w:value="33711300 - Preparações para manicura ou pedicura"/>
                <w:listItem w:displayText="33711400 - Produtos de beleza" w:value="33711400 - Produtos de beleza"/>
                <w:listItem w:displayText="33711410 - Algodão em bolas" w:value="33711410 - Algodão em bolas"/>
                <w:listItem w:displayText="33711420 - Estojos de maquilhagem" w:value="33711420 - Estojos de maquilhagem"/>
                <w:listItem w:displayText="33711430 - Lenços descartáveis" w:value="33711430 - Lenços descartáveis"/>
                <w:listItem w:displayText="33711440 - Bálsamo labial" w:value="33711440 - Bálsamo labial"/>
                <w:listItem w:displayText="33711450 - Tatuagens" w:value="33711450 - Tatuagens"/>
                <w:listItem w:displayText="33711500 - Produtos para tratamento da pele" w:value="33711500 - Produtos para tratamento da pele"/>
                <w:listItem w:displayText="33711510 - Protectores solares" w:value="33711510 - Protectores solares"/>
                <w:listItem w:displayText="33711520 - Gel de banho" w:value="33711520 - Gel de banho"/>
                <w:listItem w:displayText="33711530 - Toucas de banho" w:value="33711530 - Toucas de banho"/>
                <w:listItem w:displayText="33711540 - Cremes ou loções parafarmacêuticos" w:value="33711540 - Cremes ou loções parafarmacêuticos"/>
                <w:listItem w:displayText="33711600 - Preparações e artigos capilares" w:value="33711600 - Preparações e artigos capilares"/>
                <w:listItem w:displayText="33711610 - Champôs" w:value="33711610 - Champôs"/>
                <w:listItem w:displayText="33711620 - Pentes" w:value="33711620 - Pentes"/>
                <w:listItem w:displayText="33711630 - Perucas" w:value="33711630 - Perucas"/>
                <w:listItem w:displayText="33711640 - Estojos com cotonetes e lima" w:value="33711640 - Estojos com cotonetes e lima"/>
                <w:listItem w:displayText="33711700 - Artigos e preparações para higiene oral ou dentária" w:value="33711700 - Artigos e preparações para higiene oral ou dentária"/>
                <w:listItem w:displayText="33711710 - Escovas de dentes" w:value="33711710 - Escovas de dentes"/>
                <w:listItem w:displayText="33711720 - Pasta dentífrica" w:value="33711720 - Pasta dentífrica"/>
                <w:listItem w:displayText="33711730 - Palitos" w:value="33711730 - Palitos"/>
                <w:listItem w:displayText="33711740 - Elixir oral" w:value="33711740 - Elixir oral"/>
                <w:listItem w:displayText="33711750 - Refrescantes" w:value="33711750 - Refrescantes"/>
                <w:listItem w:displayText="33711760 - Fio dentário" w:value="33711760 - Fio dentário"/>
                <w:listItem w:displayText="33711770 - Dispositivos de embalo de berços, artigos para tranquilizar bebés e bonecos para bebés" w:value="33711770 - Dispositivos de embalo de berços, artigos para tranquilizar bebés e bonecos para bebés"/>
                <w:listItem w:displayText="33711780 - Pastilhas para limpeza de próteses dentárias" w:value="33711780 - Pastilhas para limpeza de próteses dentárias"/>
                <w:listItem w:displayText="33711790 - Conjuntos de higiene oral" w:value="33711790 - Conjuntos de higiene oral"/>
                <w:listItem w:displayText="33711800 - Preparações para barbear" w:value="33711800 - Preparações para barbear"/>
                <w:listItem w:displayText="33711810 - Creme de barbear" w:value="33711810 - Creme de barbear"/>
                <w:listItem w:displayText="33711900 - Sabão" w:value="33711900 - Sabão"/>
                <w:listItem w:displayText="33712000 - Preservativos" w:value="33712000 - Preservativos"/>
                <w:listItem w:displayText="33713000 - Produtos para o cuidado dos pés" w:value="33713000 - Produtos para o cuidado dos pés"/>
                <w:listItem w:displayText="33720000 - Lâminas e estojos para manicura ou pedicura" w:value="33720000 - Lâminas e estojos para manicura ou pedicura"/>
                <w:listItem w:displayText="33721000 - Navalhas e aparelhos de barbear" w:value="33721000 - Navalhas e aparelhos de barbear"/>
                <w:listItem w:displayText="33721100 - Lâminas de barbear" w:value="33721100 - Lâminas de barbear"/>
                <w:listItem w:displayText="33721200 - Máquinas de barbear" w:value="33721200 - Máquinas de barbear"/>
                <w:listItem w:displayText="33722000 - Estojos para manicura ou pedicura" w:value="33722000 - Estojos para manicura ou pedicura"/>
                <w:listItem w:displayText="33722100 - Estojos de manicura" w:value="33722100 - Estojos de manicura"/>
                <w:listItem w:displayText="33722110 - Instrumentos de manicura" w:value="33722110 - Instrumentos de manicura"/>
                <w:listItem w:displayText="33722200 - Estojos de pedicura" w:value="33722200 - Estojos de pedicura"/>
                <w:listItem w:displayText="33722210 - Instrumentos de pedicura" w:value="33722210 - Instrumentos de pedicura"/>
                <w:listItem w:displayText="33722300 - Ganchos para o cabelo" w:value="33722300 - Ganchos para o cabelo"/>
                <w:listItem w:displayText="33730000 - Produtos para o cuidado dos olhos e lentes de correcção" w:value="33730000 - Produtos para o cuidado dos olhos e lentes de correcção"/>
                <w:listItem w:displayText="33731000 - Lentes de contacto" w:value="33731000 - Lentes de contacto"/>
                <w:listItem w:displayText="33731100 - Lentes de correcção" w:value="33731100 - Lentes de correcção"/>
                <w:listItem w:displayText="33731110 - Lentes intraoculares" w:value="33731110 - Lentes intraoculares"/>
                <w:listItem w:displayText="33731120 - Lentes para óculos" w:value="33731120 - Lentes para óculos"/>
                <w:listItem w:displayText="33732000 - Líquidos para lentes de contacto" w:value="33732000 - Líquidos para lentes de contacto"/>
                <w:listItem w:displayText="33733000 - Óculos de sol" w:value="33733000 - Óculos de sol"/>
                <w:listItem w:displayText="33734000 - Óculos" w:value="33734000 - Óculos"/>
                <w:listItem w:displayText="33734100 - Armações para óculos" w:value="33734100 - Armações para óculos"/>
                <w:listItem w:displayText="33734200 - Vidro para óculos" w:value="33734200 - Vidro para óculos"/>
                <w:listItem w:displayText="33735000 - Óculos protectores" w:value="33735000 - Óculos protectores"/>
                <w:listItem w:displayText="33735100 - Óculos de protecção" w:value="33735100 - Óculos de protecção"/>
                <w:listItem w:displayText="33735200 - Armações para óculos de protecção" w:value="33735200 - Armações para óculos de protecção"/>
                <w:listItem w:displayText="33740000 - Produtos para o cuidado das mãos e das unhas" w:value="33740000 - Produtos para o cuidado das mãos e das unhas"/>
                <w:listItem w:displayText="33741000 - Produtos para o cuidado das mãos" w:value="33741000 - Produtos para o cuidado das mãos"/>
                <w:listItem w:displayText="33741100 - Produtos para limpar as mãos" w:value="33741100 - Produtos para limpar as mãos"/>
                <w:listItem w:displayText="33741200 - Loções para as mãos ou para o corpo" w:value="33741200 - Loções para as mãos ou para o corpo"/>
                <w:listItem w:displayText="33741300 - Desinfectante para as mãos" w:value="33741300 - Desinfectante para as mãos"/>
                <w:listItem w:displayText="33742000 - Produtos para o cuidado das unhas" w:value="33742000 - Produtos para o cuidado das unhas"/>
                <w:listItem w:displayText="33742100 - Corta-unhas" w:value="33742100 - Corta-unhas"/>
                <w:listItem w:displayText="33742200 - Verniz para as unhas" w:value="33742200 - Verniz para as unhas"/>
                <w:listItem w:displayText="33750000 - Produtos para bebés" w:value="33750000 - Produtos para bebés"/>
                <w:listItem w:displayText="33751000 - Fraldas descartáveis" w:value="33751000 - Fraldas descartáveis"/>
                <w:listItem w:displayText="33752000 - Protectores de seios para amamentação" w:value="33752000 - Protectores de seios para amamentação"/>
                <w:listItem w:displayText="33760000 - Papel higiénico, lenços, toalhas de mão e guardanapos" w:value="33760000 - Papel higiénico, lenços, toalhas de mão e guardanapos"/>
                <w:listItem w:displayText="33761000 - Papel higiénico" w:value="33761000 - Papel higiénico"/>
                <w:listItem w:displayText="33762000 - Lenços de papel" w:value="33762000 - Lenços de papel"/>
                <w:listItem w:displayText="33763000 - Toalhas de mão de papel" w:value="33763000 - Toalhas de mão de papel"/>
                <w:listItem w:displayText="33764000 - Guardanapos de papel" w:value="33764000 - Guardanapos de papel"/>
                <w:listItem w:displayText="33770000 - Artigos de papel para uso sanitário" w:value="33770000 - Artigos de papel para uso sanitário"/>
                <w:listItem w:displayText="33771000 - Produtos sanitários de papel" w:value="33771000 - Produtos sanitários de papel"/>
                <w:listItem w:displayText="33771100 - Pensos e tampões higiénicos" w:value="33771100 - Pensos e tampões higiénicos"/>
                <w:listItem w:displayText="33771200 - Fraldas de papel" w:value="33771200 - Fraldas de papel"/>
                <w:listItem w:displayText="33772000 - Artigos de papel descartáveis" w:value="33772000 - Artigos de papel descartáveis"/>
                <w:listItem w:displayText="33790000 - Artigos de vidro para laboratório, higiene ou farmácia" w:value="33790000 - Artigos de vidro para laboratório, higiene ou farmácia"/>
                <w:listItem w:displayText="33791000 - Artigos de vidro para higiene" w:value="33791000 - Artigos de vidro para higiene"/>
                <w:listItem w:displayText="33792000 - Artigos de vidro para farmácia" w:value="33792000 - Artigos de vidro para farmácia"/>
                <w:listItem w:displayText="33793000 - Artigos de vidro para laboratório" w:value="33793000 - Artigos de vidro para laboratório"/>
                <w:listItem w:displayText="33900000 - Equipamento e material post mortem e mortuário" w:value="33900000 - Equipamento e material post mortem e mortuário"/>
                <w:listItem w:displayText="33910000 - Instrumentos e material para dissecação patológica" w:value="33910000 - Instrumentos e material para dissecação patológica"/>
                <w:listItem w:displayText="33911000 - Tesouras de autópsia" w:value="33911000 - Tesouras de autópsia"/>
                <w:listItem w:displayText="33912000 - Estojos para dissecação em autópsias" w:value="33912000 - Estojos para dissecação em autópsias"/>
                <w:listItem w:displayText="33912100 - Fórceps para dissecação em autópsias" w:value="33912100 - Fórceps para dissecação em autópsias"/>
                <w:listItem w:displayText="33913000 - Sondas para extracção de balas em autópsias" w:value="33913000 - Sondas para extracção de balas em autópsias"/>
                <w:listItem w:displayText="33914000 - Fio de suturar, agulhas e ganchos de incisão post mortem" w:value="33914000 - Fio de suturar, agulhas e ganchos de incisão post mortem"/>
                <w:listItem w:displayText="33914100 - Fio de suturar post mortem" w:value="33914100 - Fio de suturar post mortem"/>
                <w:listItem w:displayText="33914200 - Agulhas post mortem" w:value="33914200 - Agulhas post mortem"/>
                <w:listItem w:displayText="33914300 - Ganchos de incisão post mortem" w:value="33914300 - Ganchos de incisão post mortem"/>
                <w:listItem w:displayText="33915000 - Guias para veias em autópsias" w:value="33915000 - Guias para veias em autópsias"/>
                <w:listItem w:displayText="33916000 - Serras ou acessórios de autópsia" w:value="33916000 - Serras ou acessórios de autópsia"/>
                <w:listItem w:displayText="33916100 - Serras de autópsia" w:value="33916100 - Serras de autópsia"/>
                <w:listItem w:displayText="33917000 - Mesas ou blocos de dissecação" w:value="33917000 - Mesas ou blocos de dissecação"/>
                <w:listItem w:displayText="33918000 - Caixas para instrumentos ou acessórios cirúrgicos post mortem" w:value="33918000 - Caixas para instrumentos ou acessórios cirúrgicos post mortem"/>
                <w:listItem w:displayText="33919000 - Estojos dobráveis para instrumentos ou acessórios cirúrgicos post mortem" w:value="33919000 - Estojos dobráveis para instrumentos ou acessórios cirúrgicos post mortem"/>
                <w:listItem w:displayText="33920000 - Equipamento e material de autópsia" w:value="33920000 - Equipamento e material de autópsia"/>
                <w:listItem w:displayText="33921000 - Colectores de pó de ossos" w:value="33921000 - Colectores de pó de ossos"/>
                <w:listItem w:displayText="33922000 - Sacos para transporte de cadáveres" w:value="33922000 - Sacos para transporte de cadáveres"/>
                <w:listItem w:displayText="33923000 - Travesseiros, pranchas ou balanças suspensas para autópsias" w:value="33923000 - Travesseiros, pranchas ou balanças suspensas para autópsias"/>
                <w:listItem w:displayText="33923100 - Travesseiros para autópsias" w:value="33923100 - Travesseiros para autópsias"/>
                <w:listItem w:displayText="33923200 - Pranchas para autópsias" w:value="33923200 - Pranchas para autópsias"/>
                <w:listItem w:displayText="33923300 - Balanças suspensas para autópsias" w:value="33923300 - Balanças suspensas para autópsias"/>
                <w:listItem w:displayText="33924000 - Estojos para autópsias em presença de doenças infecciosas" w:value="33924000 - Estojos para autópsias em presença de doenças infecciosas"/>
                <w:listItem w:displayText="33925000 - Etiquetas ou braceletes para identificação post mortem" w:value="33925000 - Etiquetas ou braceletes para identificação post mortem"/>
                <w:listItem w:displayText="33926000 - Tubos ou aspiradores de vácuo para recolha de fluidos em autópsias" w:value="33926000 - Tubos ou aspiradores de vácuo para recolha de fluidos em autópsias"/>
                <w:listItem w:displayText="33927000 - Termómetros rectais post mortem" w:value="33927000 - Termómetros rectais post mortem"/>
                <w:listItem w:displayText="33928000 - Dispositivos de endireitamento de dedos post mortem" w:value="33928000 - Dispositivos de endireitamento de dedos post mortem"/>
                <w:listItem w:displayText="33929000 - Estojos com reconstituintes de tecidos de cadáveres" w:value="33929000 - Estojos com reconstituintes de tecidos de cadáveres"/>
                <w:listItem w:displayText="33930000 - Mobiliário de autópsia" w:value="33930000 - Mobiliário de autópsia"/>
                <w:listItem w:displayText="33931000 - Estações de trabalho ou acessórios para autópsia expedita" w:value="33931000 - Estações de trabalho ou acessórios para autópsia expedita"/>
                <w:listItem w:displayText="33932000 - Bancas ou acessórios de autópsia" w:value="33932000 - Bancas ou acessórios de autópsia"/>
                <w:listItem w:displayText="33933000 - Mesas ou acessórios de autópsia" w:value="33933000 - Mesas ou acessórios de autópsia"/>
                <w:listItem w:displayText="33933100 - Mesas de autópsia" w:value="33933100 - Mesas de autópsia"/>
                <w:listItem w:displayText="33934000 - Mesas ou acessórios de necropsia" w:value="33934000 - Mesas ou acessórios de necropsia"/>
                <w:listItem w:displayText="33935000 - Mesas ou acessórios de dissecação animal post mortem" w:value="33935000 - Mesas ou acessórios de dissecação animal post mortem"/>
                <w:listItem w:displayText="33936000 - Estações de trabalho ou acessórios para embalsamamento" w:value="33936000 - Estações de trabalho ou acessórios para embalsamamento"/>
                <w:listItem w:displayText="33937000 - Estações de trabalho para autópsia com dispositivo de evacuação de líquidos" w:value="33937000 - Estações de trabalho para autópsia com dispositivo de evacuação de líquidos"/>
                <w:listItem w:displayText="33940000 - Equipamento e material para transporte e armazenamento de cadáveres" w:value="33940000 - Equipamento e material para transporte e armazenamento de cadáveres"/>
                <w:listItem w:displayText="33941000 - Gavetas de armazenamento de cadáveres" w:value="33941000 - Gavetas de armazenamento de cadáveres"/>
                <w:listItem w:displayText="33942000 - Macas para transporte de cadáveres" w:value="33942000 - Macas para transporte de cadáveres"/>
                <w:listItem w:displayText="33943000 - Elevadores sobre rodas para transporte de cadáveres" w:value="33943000 - Elevadores sobre rodas para transporte de cadáveres"/>
                <w:listItem w:displayText="33944000 - Frigoríficos para morgues" w:value="33944000 - Frigoríficos para morgues"/>
                <w:listItem w:displayText="33945000 - Câmaras frigoríficas para morgues" w:value="33945000 - Câmaras frigoríficas para morgues"/>
                <w:listItem w:displayText="33946000 - Macas elevatórias e basculantes para autópsias" w:value="33946000 - Macas elevatórias e basculantes para autópsias"/>
                <w:listItem w:displayText="33947000 - Tabuleiros para cadáveres" w:value="33947000 - Tabuleiros para cadáveres"/>
                <w:listItem w:displayText="33948000 - Dispositivos para elevação ou transferência de cadáveres" w:value="33948000 - Dispositivos para elevação ou transferência de cadáveres"/>
                <w:listItem w:displayText="33949000 - Contentores para transporte de cadáveres" w:value="33949000 - Contentores para transporte de cadáveres"/>
                <w:listItem w:displayText="33950000 - Equipamento e material para medicina legal" w:value="33950000 - Equipamento e material para medicina legal"/>
                <w:listItem w:displayText="33951000 - Material para impressões digitais post mortem" w:value="33951000 - Material para impressões digitais post mortem"/>
                <w:listItem w:displayText="33952000 - Máscaras antiputrefacção" w:value="33952000 - Máscaras antiputrefacção"/>
                <w:listItem w:displayText="33953000 - Estojos ou material para detecção post mortem de sangue" w:value="33953000 - Estojos ou material para detecção post mortem de sangue"/>
                <w:listItem w:displayText="33954000 - Estojos para recolha de provas biológicas" w:value="33954000 - Estojos para recolha de provas biológicas"/>
                <w:listItem w:displayText="33960000 - Equipamento e material de embalsamamento" w:value="33960000 - Equipamento e material de embalsamamento"/>
                <w:listItem w:displayText="33961000 - Injectores de cavidades para embalsamamento" w:value="33961000 - Injectores de cavidades para embalsamamento"/>
                <w:listItem w:displayText="33962000 - Tubos de drenagem de veias para embalsamamento" w:value="33962000 - Tubos de drenagem de veias para embalsamamento"/>
                <w:listItem w:displayText="33963000 - Fluidos ou tratamentos químicos para embalsamamento" w:value="33963000 - Fluidos ou tratamentos químicos para embalsamamento"/>
                <w:listItem w:displayText="33964000 - Tubos de injecção para embalsamamento" w:value="33964000 - Tubos de injecção para embalsamamento"/>
                <w:listItem w:displayText="33965000 - Cubas ou acessórios de embalsamamento" w:value="33965000 - Cubas ou acessórios de embalsamamento"/>
                <w:listItem w:displayText="33966000 - Estojos de embalsamamento" w:value="33966000 - Estojos de embalsamamento"/>
                <w:listItem w:displayText="33967000 - Agulhas para injecção de produtos de embalsamamento" w:value="33967000 - Agulhas para injecção de produtos de embalsamamento"/>
                <w:listItem w:displayText="33968000 - Cápsulas para encerrar as pálpebras" w:value="33968000 - Cápsulas para encerrar as pálpebras"/>
                <w:listItem w:displayText="33970000 - Equipamento e material mortuário" w:value="33970000 - Equipamento e material mortuário"/>
                <w:listItem w:displayText="33971000 - Vestuário funerário" w:value="33971000 - Vestuário funerário"/>
                <w:listItem w:displayText="33972000 - Pacotes funerários" w:value="33972000 - Pacotes funerários"/>
                <w:listItem w:displayText="33973000 - Mortalhas" w:value="33973000 - Mortalhas"/>
                <w:listItem w:displayText="33974000 - Aspiradores para uso funerário" w:value="33974000 - Aspiradores para uso funerário"/>
                <w:listItem w:displayText="33975000 - Compostos endurecedores para uso funerário" w:value="33975000 - Compostos endurecedores para uso funerário"/>
                <w:listItem w:displayText="34000000 - Equipamento e produtos auxiliares de transporte" w:value="34000000 - Equipamento e produtos auxiliares de transporte"/>
                <w:listItem w:displayText="34100000 - Veículos a motor" w:value="34100000 - Veículos a motor"/>
                <w:listItem w:displayText="34110000 - Automóveis de passageiros" w:value="34110000 - Automóveis de passageiros"/>
                <w:listItem w:displayText="34111000 - Automóveis familiares e de turismo" w:value="34111000 - Automóveis familiares e de turismo"/>
                <w:listItem w:displayText="34111100 - Automóveis familiares" w:value="34111100 - Automóveis familiares"/>
                <w:listItem w:displayText="34111200 - Automóveis de turismo" w:value="34111200 - Automóveis de turismo"/>
                <w:listItem w:displayText="34113000 - Veículos automóveis com tracção às quatro rodas" w:value="34113000 - Veículos automóveis com tracção às quatro rodas"/>
                <w:listItem w:displayText="34113100 - Jipes" w:value="34113100 - Jipes"/>
                <w:listItem w:displayText="34113200 - Veículos 4X4" w:value="34113200 - Veículos 4X4"/>
                <w:listItem w:displayText="34113300 - Veículos todo-o-terreno" w:value="34113300 - Veículos todo-o-terreno"/>
                <w:listItem w:displayText="34114000 - Veículos para usos especiais" w:value="34114000 - Veículos para usos especiais"/>
                <w:listItem w:displayText="34114100 - Veículos de emergência" w:value="34114100 - Veículos de emergência"/>
                <w:listItem w:displayText="34114110 - Veículos de socorro" w:value="34114110 - Veículos de socorro"/>
                <w:listItem w:displayText="34114120 - Veículos para fins paramédicos" w:value="34114120 - Veículos para fins paramédicos"/>
                <w:listItem w:displayText="34114121 - Ambulâncias" w:value="34114121 - Ambulâncias"/>
                <w:listItem w:displayText="34114122 - Veículos para o transporte de doentes" w:value="34114122 - Veículos para o transporte de doentes"/>
                <w:listItem w:displayText="34114200 - Veículos para fins policiais" w:value="34114200 - Veículos para fins policiais"/>
                <w:listItem w:displayText="34114210 - Veículos para transporte de prisioneiros" w:value="34114210 - Veículos para transporte de prisioneiros"/>
                <w:listItem w:displayText="34114300 - Veículos para serviços de assistência social" w:value="34114300 - Veículos para serviços de assistência social"/>
                <w:listItem w:displayText="34114400 - Mini-autocarros" w:value="34114400 - Mini-autocarros"/>
                <w:listItem w:displayText="34115000 - Outros veículos de passageiros" w:value="34115000 - Outros veículos de passageiros"/>
                <w:listItem w:displayText="34115200 - Veículos a motor para o transporte de menos de dez pessoas" w:value="34115200 - Veículos a motor para o transporte de menos de dez pessoas"/>
                <w:listItem w:displayText="34115300 - Veículos de transporte usados" w:value="34115300 - Veículos de transporte usados"/>
                <w:listItem w:displayText="34120000 - Veículos a motor para o transporte de dez ou mais pessoas" w:value="34120000 - Veículos a motor para o transporte de dez ou mais pessoas"/>
                <w:listItem w:displayText="34121000 - Autocarros urbanos e de turismo" w:value="34121000 - Autocarros urbanos e de turismo"/>
                <w:listItem w:displayText="34121100 - Autocarros públicos" w:value="34121100 - Autocarros públicos"/>
                <w:listItem w:displayText="34121200 - Autocarros articulados" w:value="34121200 - Autocarros articulados"/>
                <w:listItem w:displayText="34121300 - Autocarros de dois andares" w:value="34121300 - Autocarros de dois andares"/>
                <w:listItem w:displayText="34121400 - Autocarros de plataforma rebaixada" w:value="34121400 - Autocarros de plataforma rebaixada"/>
                <w:listItem w:displayText="34121500 - Autocarros de turismo" w:value="34121500 - Autocarros de turismo"/>
                <w:listItem w:displayText="34130000 - Veículos a motor para o transporte de mercadorias" w:value="34130000 - Veículos a motor para o transporte de mercadorias"/>
                <w:listItem w:displayText="34131000 - Carrinhas de caixa aberta (pick-ups)" w:value="34131000 - Carrinhas de caixa aberta (pick-ups)"/>
                <w:listItem w:displayText="34132000 - Trenós motorizados" w:value="34132000 - Trenós motorizados"/>
                <w:listItem w:displayText="34133000 - Camiões articulados" w:value="34133000 - Camiões articulados"/>
                <w:listItem w:displayText="34133100 - Camiões-cisterna" w:value="34133100 - Camiões-cisterna"/>
                <w:listItem w:displayText="34133110 - Camiões-cisterna para transporte de combustível" w:value="34133110 - Camiões-cisterna para transporte de combustível"/>
                <w:listItem w:displayText="34134000 - Camiões sem taipais e camiões basculantes" w:value="34134000 - Camiões sem taipais e camiões basculantes"/>
                <w:listItem w:displayText="34134100 - Camiões sem taipais" w:value="34134100 - Camiões sem taipais"/>
                <w:listItem w:displayText="34134200 - Camiões basculantes" w:value="34134200 - Camiões basculantes"/>
                <w:listItem w:displayText="34136000 - Furgonetas" w:value="34136000 - Furgonetas"/>
                <w:listItem w:displayText="34136100 - Furgonetas ligeiras" w:value="34136100 - Furgonetas ligeiras"/>
                <w:listItem w:displayText="34136200 - Camionetas de caixa fechada" w:value="34136200 - Camionetas de caixa fechada"/>
                <w:listItem w:displayText="34137000 - Veículos de mercadorias usados" w:value="34137000 - Veículos de mercadorias usados"/>
                <w:listItem w:displayText="34138000 - Tractores rodoviários" w:value="34138000 - Tractores rodoviários"/>
                <w:listItem w:displayText="34139000 - Chassis" w:value="34139000 - Chassis"/>
                <w:listItem w:displayText="34139100 - Chassis-cabina" w:value="34139100 - Chassis-cabina"/>
                <w:listItem w:displayText="34139200 - Chassis com uma parte da carroçaria incorporada" w:value="34139200 - Chassis com uma parte da carroçaria incorporada"/>
                <w:listItem w:displayText="34139300 - Chassis completos" w:value="34139300 - Chassis completos"/>
                <w:listItem w:displayText="34140000 - Veículos a motor pesados" w:value="34140000 - Veículos a motor pesados"/>
                <w:listItem w:displayText="34142000 - Camiões-guindaste e camiões todo-o-terreno (dumpers)" w:value="34142000 - Camiões-guindaste e camiões todo-o-terreno (dumpers)"/>
                <w:listItem w:displayText="34142100 - Camiões de plataforma elevatória" w:value="34142100 - Camiões de plataforma elevatória"/>
                <w:listItem w:displayText="34142200 - Carregadores de balde" w:value="34142200 - Carregadores de balde"/>
                <w:listItem w:displayText="34142300 - Camiões todo-o-terreno (dumpers)" w:value="34142300 - Camiões todo-o-terreno (dumpers)"/>
                <w:listItem w:displayText="34143000 - Veículos de manutenção durante o Inverno" w:value="34143000 - Veículos de manutenção durante o Inverno"/>
                <w:listItem w:displayText="34144000 - Veículos a motor para usos especiais" w:value="34144000 - Veículos a motor para usos especiais"/>
                <w:listItem w:displayText="34144100 - Torres de perfuração móveis" w:value="34144100 - Torres de perfuração móveis"/>
                <w:listItem w:displayText="34144200 - Veículos para os serviços de emergência" w:value="34144200 - Veículos para os serviços de emergência"/>
                <w:listItem w:displayText="34144210 - Veículos de combate a incêndios" w:value="34144210 - Veículos de combate a incêndios"/>
                <w:listItem w:displayText="34144211 - Veículos-escada com plataforma giratória" w:value="34144211 - Veículos-escada com plataforma giratória"/>
                <w:listItem w:displayText="34144212 - Auto-tanques" w:value="34144212 - Auto-tanques"/>
                <w:listItem w:displayText="34144213 - Automóveis-bomba de combate a incêndios" w:value="34144213 - Automóveis-bomba de combate a incêndios"/>
                <w:listItem w:displayText="34144220 - Veículos de pronto-socorro" w:value="34144220 - Veículos de pronto-socorro"/>
                <w:listItem w:displayText="34144300 - Pontes móveis" w:value="34144300 - Pontes móveis"/>
                <w:listItem w:displayText="34144400 - Veículos para manutenção de estradas" w:value="34144400 - Veículos para manutenção de estradas"/>
                <w:listItem w:displayText="34144410 - Veículos para sucção de fossas" w:value="34144410 - Veículos para sucção de fossas"/>
                <w:listItem w:displayText="34144420 - Espalhadores de sal" w:value="34144420 - Espalhadores de sal"/>
                <w:listItem w:displayText="34144430 - Veículos varredores de ruas" w:value="34144430 - Veículos varredores de ruas"/>
                <w:listItem w:displayText="34144431 - Veículos varredores-aspiradores" w:value="34144431 - Veículos varredores-aspiradores"/>
                <w:listItem w:displayText="34144440 - Veículos espalhadores" w:value="34144440 - Veículos espalhadores"/>
                <w:listItem w:displayText="34144450 - Veículos para regar" w:value="34144450 - Veículos para regar"/>
                <w:listItem w:displayText="34144500 - Veículos para resíduos e águas residuais" w:value="34144500 - Veículos para resíduos e águas residuais"/>
                <w:listItem w:displayText="34144510 - Veículos para resíduos" w:value="34144510 - Veículos para resíduos"/>
                <w:listItem w:displayText="34144511 - Veículos para recolha de lixo" w:value="34144511 - Veículos para recolha de lixo"/>
                <w:listItem w:displayText="34144512 - Veículos compactadores de lixo" w:value="34144512 - Veículos compactadores de lixo"/>
                <w:listItem w:displayText="34144520 - Camiões-cisterna para águas residuais" w:value="34144520 - Camiões-cisterna para águas residuais"/>
                <w:listItem w:displayText="34144700 - Veículos utilitários" w:value="34144700 - Veículos utilitários"/>
                <w:listItem w:displayText="34144710 - Carregadores sobre rodas" w:value="34144710 - Carregadores sobre rodas"/>
                <w:listItem w:displayText="34144730 - Veículos para o reabastecimento de aeronaves" w:value="34144730 - Veículos para o reabastecimento de aeronaves"/>
                <w:listItem w:displayText="34144740 - Tractores para o reboque de aeronaves" w:value="34144740 - Tractores para o reboque de aeronaves"/>
                <w:listItem w:displayText="34144750 - Veículos para movimentação de carga" w:value="34144750 - Veículos para movimentação de carga"/>
                <w:listItem w:displayText="34144751 - Pórticos automóveis" w:value="34144751 - Pórticos automóveis"/>
                <w:listItem w:displayText="34144760 - Veículos-biblioteca" w:value="34144760 - Veículos-biblioteca"/>
                <w:listItem w:displayText="34144800 - Caravanas" w:value="34144800 - Caravanas"/>
                <w:listItem w:displayText="34144900 - Veículos eléctricos" w:value="34144900 - Veículos eléctricos"/>
                <w:listItem w:displayText="34144910 - Autocarros eléctricos" w:value="34144910 - Autocarros eléctricos"/>
                <w:listItem w:displayText="34150000 - Simuladores" w:value="34150000 - Simuladores"/>
                <w:listItem w:displayText="34151000 - Simuladores de condução" w:value="34151000 - Simuladores de condução"/>
                <w:listItem w:displayText="34152000 - Simuladores de treino" w:value="34152000 - Simuladores de treino"/>
                <w:listItem w:displayText="34200000 - Carroçarias, reboques ou semi-reboques para veículos" w:value="34200000 - Carroçarias, reboques ou semi-reboques para veículos"/>
                <w:listItem w:displayText="34210000 - Carroçarias para veículos" w:value="34210000 - Carroçarias para veículos"/>
                <w:listItem w:displayText="34211000 - Carroçarias para autocarros, para ambulâncias e para veículos de mercadorias" w:value="34211000 - Carroçarias para autocarros, para ambulâncias e para veículos de mercadorias"/>
                <w:listItem w:displayText="34211100 - Carroçarias para autocarros" w:value="34211100 - Carroçarias para autocarros"/>
                <w:listItem w:displayText="34211200 - Carroçarias para ambulâncias" w:value="34211200 - Carroçarias para ambulâncias"/>
                <w:listItem w:displayText="34211300 - Carroçarias para veículos de mercadorias" w:value="34211300 - Carroçarias para veículos de mercadorias"/>
                <w:listItem w:displayText="34220000 - Reboques, semi-reboques e contentores móveis" w:value="34220000 - Reboques, semi-reboques e contentores móveis"/>
                <w:listItem w:displayText="34221000 - Contentores móveis para usos especiais" w:value="34221000 - Contentores móveis para usos especiais"/>
                <w:listItem w:displayText="34221100 - Unidades móveis de intervenção" w:value="34221100 - Unidades móveis de intervenção"/>
                <w:listItem w:displayText="34221200 - Unidades móveis de emergência" w:value="34221200 - Unidades móveis de emergência"/>
                <w:listItem w:displayText="34221300 - Unidade de intervenção em caso de acidentes químicos" w:value="34221300 - Unidade de intervenção em caso de acidentes químicos"/>
                <w:listItem w:displayText="34223000 - Reboques e semi-reboques" w:value="34223000 - Reboques e semi-reboques"/>
                <w:listItem w:displayText="34223100 - Semi-reboques" w:value="34223100 - Semi-reboques"/>
                <w:listItem w:displayText="34223200 - Tanques atrelados" w:value="34223200 - Tanques atrelados"/>
                <w:listItem w:displayText="34223300 - Reboques" w:value="34223300 - Reboques"/>
                <w:listItem w:displayText="34223310 - Reboques polivalentes" w:value="34223310 - Reboques polivalentes"/>
                <w:listItem w:displayText="34223320 - Reboques para o transporte de cavalos" w:value="34223320 - Reboques para o transporte de cavalos"/>
                <w:listItem w:displayText="34223330 - Unidades móveis montadas sobre reboques" w:value="34223330 - Unidades móveis montadas sobre reboques"/>
                <w:listItem w:displayText="34223340 - Reboques-tanque" w:value="34223340 - Reboques-tanque"/>
                <w:listItem w:displayText="34223350 - Reboques de escadas giratórias" w:value="34223350 - Reboques de escadas giratórias"/>
                <w:listItem w:displayText="34223360 - Reboques de reabastecimento" w:value="34223360 - Reboques de reabastecimento"/>
                <w:listItem w:displayText="34223370 - Reboques basculantes" w:value="34223370 - Reboques basculantes"/>
                <w:listItem w:displayText="34223400 - Reboques e semi-reboques do tipo caravana" w:value="34223400 - Reboques e semi-reboques do tipo caravana"/>
                <w:listItem w:displayText="34224000 - Peças para reboques, semi-reboques e outros veículos" w:value="34224000 - Peças para reboques, semi-reboques e outros veículos"/>
                <w:listItem w:displayText="34224100 - Partes de reboques e semi-reboques" w:value="34224100 - Partes de reboques e semi-reboques"/>
                <w:listItem w:displayText="34224200 - Partes de outros veículos" w:value="34224200 - Partes de outros veículos"/>
                <w:listItem w:displayText="34300000 - Peças e acessórios para veículos e seus motores" w:value="34300000 - Peças e acessórios para veículos e seus motores"/>
                <w:listItem w:displayText="34310000 - Motores e peças para motores" w:value="34310000 - Motores e peças para motores"/>
                <w:listItem w:displayText="34311000 - Motores" w:value="34311000 - Motores"/>
                <w:listItem w:displayText="34311100 - Motores de combustão interna para veículos a motor e motociclos" w:value="34311100 - Motores de combustão interna para veículos a motor e motociclos"/>
                <w:listItem w:displayText="34311110 - Motores de ignição por faísca" w:value="34311110 - Motores de ignição por faísca"/>
                <w:listItem w:displayText="34311120 - Motores de ignição por compressão" w:value="34311120 - Motores de ignição por compressão"/>
                <w:listItem w:displayText="34312000 - Peças para motores" w:value="34312000 - Peças para motores"/>
                <w:listItem w:displayText="34312100 - Correias de ventoinha" w:value="34312100 - Correias de ventoinha"/>
                <w:listItem w:displayText="34312200 - Velas de ignição" w:value="34312200 - Velas de ignição"/>
                <w:listItem w:displayText="34312300 - Radiadores para veículos" w:value="34312300 - Radiadores para veículos"/>
                <w:listItem w:displayText="34312400 - Pistões" w:value="34312400 - Pistões"/>
                <w:listItem w:displayText="34312500 - Juntas vedantes" w:value="34312500 - Juntas vedantes"/>
                <w:listItem w:displayText="34312600 - Correias transportadoras de borracha" w:value="34312600 - Correias transportadoras de borracha"/>
                <w:listItem w:displayText="34312700 - Correias de transmissão de borracha" w:value="34312700 - Correias de transmissão de borracha"/>
                <w:listItem w:displayText="34320000 - Peças sobresselentes mecânicas excepto motores e peças para motores" w:value="34320000 - Peças sobresselentes mecânicas excepto motores e peças para motores"/>
                <w:listItem w:displayText="34321000 - Eixos e caixas de velocidades" w:value="34321000 - Eixos e caixas de velocidades"/>
                <w:listItem w:displayText="34321100 - Eixos" w:value="34321100 - Eixos"/>
                <w:listItem w:displayText="34321200 - Caixas de velocidade" w:value="34321200 - Caixas de velocidade"/>
                <w:listItem w:displayText="34322000 - Travões e peças para travões" w:value="34322000 - Travões e peças para travões"/>
                <w:listItem w:displayText="34322100 - Equipamento para travões" w:value="34322100 - Equipamento para travões"/>
                <w:listItem w:displayText="34322200 - Travões de discos" w:value="34322200 - Travões de discos"/>
                <w:listItem w:displayText="34322300 - Guarnições para travões" w:value="34322300 - Guarnições para travões"/>
                <w:listItem w:displayText="34322400 - Placas de travão" w:value="34322400 - Placas de travão"/>
                <w:listItem w:displayText="34322500 - Calços para travões" w:value="34322500 - Calços para travões"/>
                <w:listItem w:displayText="34324000 - Rodas, peças e acessórios para rodas" w:value="34324000 - Rodas, peças e acessórios para rodas"/>
                <w:listItem w:displayText="34324100 - Equipamento para equilibragem de rodas" w:value="34324100 - Equipamento para equilibragem de rodas"/>
                <w:listItem w:displayText="34325000 - Silenciadores e tubos de escape" w:value="34325000 - Silenciadores e tubos de escape"/>
                <w:listItem w:displayText="34325100 - Silenciadores" w:value="34325100 - Silenciadores"/>
                <w:listItem w:displayText="34325200 - Tubos de escape" w:value="34325200 - Tubos de escape"/>
                <w:listItem w:displayText="34326000 - Macacos, embraiagens e peças afins" w:value="34326000 - Macacos, embraiagens e peças afins"/>
                <w:listItem w:displayText="34326100 - Embraiagens e peças para embraiagens" w:value="34326100 - Embraiagens e peças para embraiagens"/>
                <w:listItem w:displayText="34326200 - Macacos para veículos" w:value="34326200 - Macacos para veículos"/>
                <w:listItem w:displayText="34327000 - Volantes, colunas e caixas de direcção" w:value="34327000 - Volantes, colunas e caixas de direcção"/>
                <w:listItem w:displayText="34327100 - Volantes" w:value="34327100 - Volantes"/>
                <w:listItem w:displayText="34327200 - Colunas e caixas de direcção" w:value="34327200 - Colunas e caixas de direcção"/>
                <w:listItem w:displayText="34328000 - Bancos de ensaio, kits para conversão de veículos e cintos de segurança" w:value="34328000 - Bancos de ensaio, kits para conversão de veículos e cintos de segurança"/>
                <w:listItem w:displayText="34328100 - Bancos de ensaio" w:value="34328100 - Bancos de ensaio"/>
                <w:listItem w:displayText="34328200 - Kits para conversão de veículos" w:value="34328200 - Kits para conversão de veículos"/>
                <w:listItem w:displayText="34328300 - Cintos de segurança" w:value="34328300 - Cintos de segurança"/>
                <w:listItem w:displayText="34330000 - Peças sobressalentes para veículos de mercadorias, furgonetas e ligeiros" w:value="34330000 - Peças sobressalentes para veículos de mercadorias, furgonetas e ligeiros"/>
                <w:listItem w:displayText="34350000 - Pneus para utilização intensiva e não-intensiva" w:value="34350000 - Pneus para utilização intensiva e não-intensiva"/>
                <w:listItem w:displayText="34351000 - Pneus para utilização não-intensiva" w:value="34351000 - Pneus para utilização não-intensiva"/>
                <w:listItem w:displayText="34351100 - Pneus para veículos automóveis" w:value="34351100 - Pneus para veículos automóveis"/>
                <w:listItem w:displayText="34352000 - Pneus para veículos pesados" w:value="34352000 - Pneus para veículos pesados"/>
                <w:listItem w:displayText="34352100 - Pneus para camiões" w:value="34352100 - Pneus para camiões"/>
                <w:listItem w:displayText="34352200 - Pneus para autocarros" w:value="34352200 - Pneus para autocarros"/>
                <w:listItem w:displayText="34352300 - Pneus para fins agrícolas" w:value="34352300 - Pneus para fins agrícolas"/>
                <w:listItem w:displayText="34360000 - Assentos para aeronaves civis" w:value="34360000 - Assentos para aeronaves civis"/>
                <w:listItem w:displayText="34370000 - Assentos para veículos automóveis" w:value="34370000 - Assentos para veículos automóveis"/>
                <w:listItem w:displayText="34390000 - Acessórios para tractores" w:value="34390000 - Acessórios para tractores"/>
                <w:listItem w:displayText="34400000 - Motociclos, bicicletas e carros laterais (sidecars)" w:value="34400000 - Motociclos, bicicletas e carros laterais (sidecars)"/>
                <w:listItem w:displayText="34410000 - Motociclos" w:value="34410000 - Motociclos"/>
                <w:listItem w:displayText="34411000 - Peças e acessórios para motociclos" w:value="34411000 - Peças e acessórios para motociclos"/>
                <w:listItem w:displayText="34411100 - Carros laterais (sidecars) para motociclos" w:value="34411100 - Carros laterais (sidecars) para motociclos"/>
                <w:listItem w:displayText="34411110 - Peças e acessórios para carros laterais (sidecars) de motociclos" w:value="34411110 - Peças e acessórios para carros laterais (sidecars) de motociclos"/>
                <w:listItem w:displayText="34411200 - Pneus para motociclos" w:value="34411200 - Pneus para motociclos"/>
                <w:listItem w:displayText="34420000 - Scooters e bicicletas com motores auxiliares" w:value="34420000 - Scooters e bicicletas com motores auxiliares"/>
                <w:listItem w:displayText="34421000 - Scooters" w:value="34421000 - Scooters"/>
                <w:listItem w:displayText="34422000 - Bicicletas com motores auxiliares" w:value="34422000 - Bicicletas com motores auxiliares"/>
                <w:listItem w:displayText="34430000 - Bicicletas" w:value="34430000 - Bicicletas"/>
                <w:listItem w:displayText="34431000 - Bicicletas não motorizadas" w:value="34431000 - Bicicletas não motorizadas"/>
                <w:listItem w:displayText="34432000 - Peças e acessórios para bicicletas" w:value="34432000 - Peças e acessórios para bicicletas"/>
                <w:listItem w:displayText="34432100 - Pneus para bicicletas" w:value="34432100 - Pneus para bicicletas"/>
                <w:listItem w:displayText="34500000 - Navios e barcos" w:value="34500000 - Navios e barcos"/>
                <w:listItem w:displayText="34510000 - Navios" w:value="34510000 - Navios"/>
                <w:listItem w:displayText="34512000 - Navios e embarcações similares para o transporte de pessoas ou mercadorias" w:value="34512000 - Navios e embarcações similares para o transporte de pessoas ou mercadorias"/>
                <w:listItem w:displayText="34512100 - Barcos de passagem (ferries)" w:value="34512100 - Barcos de passagem (ferries)"/>
                <w:listItem w:displayText="34512200 - Barcos de cruzeiro" w:value="34512200 - Barcos de cruzeiro"/>
                <w:listItem w:displayText="34512300 - Navios para o transporte de carga a granel" w:value="34512300 - Navios para o transporte de carga a granel"/>
                <w:listItem w:displayText="34512400 - Navios de carga" w:value="34512400 - Navios de carga"/>
                <w:listItem w:displayText="34512500 - Navios de mercadorias" w:value="34512500 - Navios de mercadorias"/>
                <w:listItem w:displayText="34512600 - Navios porta-contentores" w:value="34512600 - Navios porta-contentores"/>
                <w:listItem w:displayText="34512700 - Navios ro-ro" w:value="34512700 - Navios ro-ro"/>
                <w:listItem w:displayText="34512800 - Navios-tanques" w:value="34512800 - Navios-tanques"/>
                <w:listItem w:displayText="34512900 - Barcos para o transporte de automóveis" w:value="34512900 - Barcos para o transporte de automóveis"/>
                <w:listItem w:displayText="34512950 - Barcos frigoríficos" w:value="34512950 - Barcos frigoríficos"/>
                <w:listItem w:displayText="34513000 - Barcos de pesca e de socorro e outras embarcações especiais" w:value="34513000 - Barcos de pesca e de socorro e outras embarcações especiais"/>
                <w:listItem w:displayText="34513100 - Barcos de pesca" w:value="34513100 - Barcos de pesca"/>
                <w:listItem w:displayText="34513150 - Navios-fábricas" w:value="34513150 - Navios-fábricas"/>
                <w:listItem w:displayText="34513200 - Rebocadores" w:value="34513200 - Rebocadores"/>
                <w:listItem w:displayText="34513250 - Dragas" w:value="34513250 - Dragas"/>
                <w:listItem w:displayText="34513300 - Docas marítimas flutuantes" w:value="34513300 - Docas marítimas flutuantes"/>
                <w:listItem w:displayText="34513350 - Embarcações de apoio ao mergulho" w:value="34513350 - Embarcações de apoio ao mergulho"/>
                <w:listItem w:displayText="34513400 - Guindastes flutuantes" w:value="34513400 - Guindastes flutuantes"/>
                <w:listItem w:displayText="34513450 - Navios de produção" w:value="34513450 - Navios de produção"/>
                <w:listItem w:displayText="34513500 - Embarcações de prospecção sísmica" w:value="34513500 - Embarcações de prospecção sísmica"/>
                <w:listItem w:displayText="34513550 - Embarcações de prospecção" w:value="34513550 - Embarcações de prospecção"/>
                <w:listItem w:displayText="34513600 - Embarcações de controlo da poluição" w:value="34513600 - Embarcações de controlo da poluição"/>
                <w:listItem w:displayText="34513650 - Embarcações de combate a incêndios" w:value="34513650 - Embarcações de combate a incêndios"/>
                <w:listItem w:displayText="34513700 - Embarcações de socorro" w:value="34513700 - Embarcações de socorro"/>
                <w:listItem w:displayText="34513750 - Barcos-farol" w:value="34513750 - Barcos-farol"/>
                <w:listItem w:displayText="34514000 - Plataformas de perfuração ou de exploração, flutuantes ou submersíveis" w:value="34514000 - Plataformas de perfuração ou de exploração, flutuantes ou submersíveis"/>
                <w:listItem w:displayText="34514100 - Barcos-perfuradores" w:value="34514100 - Barcos-perfuradores"/>
                <w:listItem w:displayText="34514200 - Plataformas de perfuração auto-elevadoras" w:value="34514200 - Plataformas de perfuração auto-elevadoras"/>
                <w:listItem w:displayText="34514300 - Torres de perfuração com plataforma" w:value="34514300 - Torres de perfuração com plataforma"/>
                <w:listItem w:displayText="34514400 - Plataformas de perfuração flutuantes" w:value="34514400 - Plataformas de perfuração flutuantes"/>
                <w:listItem w:displayText="34514500 - Instalação de produção flutuante" w:value="34514500 - Instalação de produção flutuante"/>
                <w:listItem w:displayText="34514600 - Torres de perfuração semi-submersíveis" w:value="34514600 - Torres de perfuração semi-submersíveis"/>
                <w:listItem w:displayText="34514700 - Plataforma móvel" w:value="34514700 - Plataforma móvel"/>
                <w:listItem w:displayText="34514800 - Plataforma offshore" w:value="34514800 - Plataforma offshore"/>
                <w:listItem w:displayText="34514900 - Plataformas de perfuração" w:value="34514900 - Plataformas de perfuração"/>
                <w:listItem w:displayText="34515000 - Estruturas flutuantes" w:value="34515000 - Estruturas flutuantes"/>
                <w:listItem w:displayText="34515100 - Bóias de sinalização" w:value="34515100 - Bóias de sinalização"/>
                <w:listItem w:displayText="34515200 - Balsas insufláveis" w:value="34515200 - Balsas insufláveis"/>
                <w:listItem w:displayText="34516000 - Barreiras marítimas" w:value="34516000 - Barreiras marítimas"/>
                <w:listItem w:displayText="34520000 - Barcos" w:value="34520000 - Barcos"/>
                <w:listItem w:displayText="34521000 - Barcos especializados" w:value="34521000 - Barcos especializados"/>
                <w:listItem w:displayText="34521100 - Barcos de vigilância" w:value="34521100 - Barcos de vigilância"/>
                <w:listItem w:displayText="34521200 - Barcos-patrulha para serviços alfandegários" w:value="34521200 - Barcos-patrulha para serviços alfandegários"/>
                <w:listItem w:displayText="34521300 - Barcos-patrulha da polícia" w:value="34521300 - Barcos-patrulha da polícia"/>
                <w:listItem w:displayText="34521400 - Barcos salva-vidas" w:value="34521400 - Barcos salva-vidas"/>
                <w:listItem w:displayText="34522000 - Barcos de recreio e desporto" w:value="34522000 - Barcos de recreio e desporto"/>
                <w:listItem w:displayText="34522100 - Barcos à vela" w:value="34522100 - Barcos à vela"/>
                <w:listItem w:displayText="34522150 - Catamarãs à vela" w:value="34522150 - Catamarãs à vela"/>
                <w:listItem w:displayText="34522200 - Botes salva-vidas" w:value="34522200 - Botes salva-vidas"/>
                <w:listItem w:displayText="34522250 - Botes à vela" w:value="34522250 - Botes à vela"/>
                <w:listItem w:displayText="34522300 - Pequenas embarcações" w:value="34522300 - Pequenas embarcações"/>
                <w:listItem w:displayText="34522350 - Botes em fibra de vidro" w:value="34522350 - Botes em fibra de vidro"/>
                <w:listItem w:displayText="34522400 - Botes semi-rígidos" w:value="34522400 - Botes semi-rígidos"/>
                <w:listItem w:displayText="34522450 - Embarcações insufláveis" w:value="34522450 - Embarcações insufláveis"/>
                <w:listItem w:displayText="34522500 - Botes de borracha" w:value="34522500 - Botes de borracha"/>
                <w:listItem w:displayText="34522550 - Canoas" w:value="34522550 - Canoas"/>
                <w:listItem w:displayText="34522600 - Barcos a remos" w:value="34522600 - Barcos a remos"/>
                <w:listItem w:displayText="34522700 - Barcos a pedais" w:value="34522700 - Barcos a pedais"/>
                <w:listItem w:displayText="34600000 - Locomotivas e material circulante para vias férreas e respectivas peças" w:value="34600000 - Locomotivas e material circulante para vias férreas e respectivas peças"/>
                <w:listItem w:displayText="34610000 - Locomotivas e tênderes" w:value="34610000 - Locomotivas e tênderes"/>
                <w:listItem w:displayText="34611000 - Locomotivas" w:value="34611000 - Locomotivas"/>
                <w:listItem w:displayText="34612000 - Tênderes para locomotivas e veículos de tracção por cabo" w:value="34612000 - Tênderes para locomotivas e veículos de tracção por cabo"/>
                <w:listItem w:displayText="34612100 - Tênderes para locomotivas" w:value="34612100 - Tênderes para locomotivas"/>
                <w:listItem w:displayText="34612200 - Veículos de tracção por cabo" w:value="34612200 - Veículos de tracção por cabo"/>
                <w:listItem w:displayText="34620000 - Material circulante" w:value="34620000 - Material circulante"/>
                <w:listItem w:displayText="34621000 - Veículos para serviço e manutenção de vias férreas e vagões para o transporte de mercadorias" w:value="34621000 - Veículos para serviço e manutenção de vias férreas e vagões para o transporte de mercadorias"/>
                <w:listItem w:displayText="34621100 - Vagões para o transporte de mercadorias" w:value="34621100 - Vagões para o transporte de mercadorias"/>
                <w:listItem w:displayText="34621200 - Veículos para serviço e manutenção de vias férreas" w:value="34621200 - Veículos para serviço e manutenção de vias férreas"/>
                <w:listItem w:displayText="34622000 - Carruagens de passageiros para comboios e eléctricos, tróleis" w:value="34622000 - Carruagens de passageiros para comboios e eléctricos, tróleis"/>
                <w:listItem w:displayText="34622100 - Carruagens de passageiros para eléctricos" w:value="34622100 - Carruagens de passageiros para eléctricos"/>
                <w:listItem w:displayText="34622200 - Carruagens de passageiros para comboios" w:value="34622200 - Carruagens de passageiros para comboios"/>
                <w:listItem w:displayText="34622300 - Tróleis" w:value="34622300 - Tróleis"/>
                <w:listItem w:displayText="34622400 - Carruagens" w:value="34622400 - Carruagens"/>
                <w:listItem w:displayText="34622500 - Vagões para bagagem e outros vagões para usos especiais" w:value="34622500 - Vagões para bagagem e outros vagões para usos especiais"/>
                <w:listItem w:displayText="34630000 - Partes de locomotivas ferroviárias ou para circulação urbana e outro material circulante; equipamento de controlo do tráfego ferroviário" w:value="34630000 - Partes de locomotivas ferroviárias ou para circulação urbana e outro material circulante; equipamento de controlo do tráfego ferroviário"/>
                <w:listItem w:displayText="34631000 - Peças para locomotivas ou material circulante" w:value="34631000 - Peças para locomotivas ou material circulante"/>
                <w:listItem w:displayText="34631100 - Rodas monobloco" w:value="34631100 - Rodas monobloco"/>
                <w:listItem w:displayText="34631200 - Tampões de choque e dispositivos de tracção" w:value="34631200 - Tampões de choque e dispositivos de tracção"/>
                <w:listItem w:displayText="34631300 - Assentos para material circulante" w:value="34631300 - Assentos para material circulante"/>
                <w:listItem w:displayText="34631400 - Eixos e pneus para rodas, e outras peças para locomotivas ou material circulante" w:value="34631400 - Eixos e pneus para rodas, e outras peças para locomotivas ou material circulante"/>
                <w:listItem w:displayText="34632000 - Equipamento de controlo do tráfego ferroviário" w:value="34632000 - Equipamento de controlo do tráfego ferroviário"/>
                <w:listItem w:displayText="34632100 - Sinalização mecânica" w:value="34632100 - Sinalização mecânica"/>
                <w:listItem w:displayText="34632200 - Equipamento eléctrico de sinalização para vias férreas" w:value="34632200 - Equipamento eléctrico de sinalização para vias férreas"/>
                <w:listItem w:displayText="34632300 - Instalações eléctricas para vias férreas" w:value="34632300 - Instalações eléctricas para vias férreas"/>
                <w:listItem w:displayText="34640000 - Elementos automotrizes" w:value="34640000 - Elementos automotrizes"/>
                <w:listItem w:displayText="34700000 - Aeronaves e veículos espaciais" w:value="34700000 - Aeronaves e veículos espaciais"/>
                <w:listItem w:displayText="34710000 - Helicópteros, aviões, naves espaciais e outras aeronaves com motor" w:value="34710000 - Helicópteros, aviões, naves espaciais e outras aeronaves com motor"/>
                <w:listItem w:displayText="34711000 - Helicópteros e aviões" w:value="34711000 - Helicópteros e aviões"/>
                <w:listItem w:displayText="34711100 - Aviões" w:value="34711100 - Aviões"/>
                <w:listItem w:displayText="34711110 - Aeronaves de asa fixa" w:value="34711110 - Aeronaves de asa fixa"/>
                <w:listItem w:displayText="34711200 - Aeronaves não pilotadas" w:value="34711200 - Aeronaves não pilotadas"/>
                <w:listItem w:displayText="34711300 - Aeronaves pilotadas" w:value="34711300 - Aeronaves pilotadas"/>
                <w:listItem w:displayText="34711400 - Aeronaves para usos especiais" w:value="34711400 - Aeronaves para usos especiais"/>
                <w:listItem w:displayText="34711500 - Helicópteros" w:value="34711500 - Helicópteros"/>
                <w:listItem w:displayText="34712000 - Veículos espaciais, satélites e veículos de lançamento" w:value="34712000 - Veículos espaciais, satélites e veículos de lançamento"/>
                <w:listItem w:displayText="34712100 - Veículos espaciais" w:value="34712100 - Veículos espaciais"/>
                <w:listItem w:displayText="34712200 - Satélites" w:value="34712200 - Satélites"/>
                <w:listItem w:displayText="34712300 - Veículos de lançamento de naves espaciais" w:value="34712300 - Veículos de lançamento de naves espaciais"/>
                <w:listItem w:displayText="34720000 - Balões, dirigíveis e outras aeronaves sem motor" w:value="34720000 - Balões, dirigíveis e outras aeronaves sem motor"/>
                <w:listItem w:displayText="34721000 - Planadores" w:value="34721000 - Planadores"/>
                <w:listItem w:displayText="34721100 - Asas delta" w:value="34721100 - Asas delta"/>
                <w:listItem w:displayText="34722000 - Balões e dirigíveis" w:value="34722000 - Balões e dirigíveis"/>
                <w:listItem w:displayText="34722100 - Balões" w:value="34722100 - Balões"/>
                <w:listItem w:displayText="34722200 - Dirigíveis" w:value="34722200 - Dirigíveis"/>
                <w:listItem w:displayText="34730000 - Peças para aeronaves, naves espaciais e helicópteros" w:value="34730000 - Peças para aeronaves, naves espaciais e helicópteros"/>
                <w:listItem w:displayText="34731000 - Peças para aeronaves" w:value="34731000 - Peças para aeronaves"/>
                <w:listItem w:displayText="34731100 - Motores para aeronaves" w:value="34731100 - Motores para aeronaves"/>
                <w:listItem w:displayText="34731200 - Turborreactores" w:value="34731200 - Turborreactores"/>
                <w:listItem w:displayText="34731300 - Turbopropulsores" w:value="34731300 - Turbopropulsores"/>
                <w:listItem w:displayText="34731400 - Motores a reacção" w:value="34731400 - Motores a reacção"/>
                <w:listItem w:displayText="34731500 - Peças para motores de aeronaves" w:value="34731500 - Peças para motores de aeronaves"/>
                <w:listItem w:displayText="34731600 - Peças para turborreactores e turbopropulsores" w:value="34731600 - Peças para turborreactores e turbopropulsores"/>
                <w:listItem w:displayText="34731700 - Peças para helicópteros" w:value="34731700 - Peças para helicópteros"/>
                <w:listItem w:displayText="34731800 - Pneus para aeronaves" w:value="34731800 - Pneus para aeronaves"/>
                <w:listItem w:displayText="34740000 - Equipamento, aparelhos de instrução e simuladores para aeronaves ou veículos espaciais, e respectivas peças" w:value="34740000 - Equipamento, aparelhos de instrução e simuladores para aeronaves ou veículos espaciais, e respectivas peças"/>
                <w:listItem w:displayText="34741000 - Equipamento para aeronaves" w:value="34741000 - Equipamento para aeronaves"/>
                <w:listItem w:displayText="34741100 - Aparelhos para lançamento de aeronaves" w:value="34741100 - Aparelhos para lançamento de aeronaves"/>
                <w:listItem w:displayText="34741200 - Sistemas de catapultagem para aeronaves" w:value="34741200 - Sistemas de catapultagem para aeronaves"/>
                <w:listItem w:displayText="34741300 - Dispositivos de retenção em convés" w:value="34741300 - Dispositivos de retenção em convés"/>
                <w:listItem w:displayText="34741400 - Simuladores de voo" w:value="34741400 - Simuladores de voo"/>
                <w:listItem w:displayText="34741500 - Aparelhos simuladores de voo em terra" w:value="34741500 - Aparelhos simuladores de voo em terra"/>
                <w:listItem w:displayText="34741600 - Sacos de enjoo" w:value="34741600 - Sacos de enjoo"/>
                <w:listItem w:displayText="34900000 - Equipamento e peças sobressalentes diversas para transportes" w:value="34900000 - Equipamento e peças sobressalentes diversas para transportes"/>
                <w:listItem w:displayText="34910000 - Veículos de tracção animal ou manual, outros veículos de propulsão não-mecânica, carrinhos para bagagens e peças sobressalentes diversas" w:value="34910000 - Veículos de tracção animal ou manual, outros veículos de propulsão não-mecânica, carrinhos para bagagens e peças sobressalentes diversas"/>
                <w:listItem w:displayText="34911000 - Veículos de tracção animal ou manual e outros veículos de propulsão não mecânica" w:value="34911000 - Veículos de tracção animal ou manual e outros veículos de propulsão não mecânica"/>
                <w:listItem w:displayText="34911100 - Carrinhos de mão" w:value="34911100 - Carrinhos de mão"/>
                <w:listItem w:displayText="34912000 - Carrinhos para bagagens" w:value="34912000 - Carrinhos para bagagens"/>
                <w:listItem w:displayText="34912100 - Carrinhos para bebés" w:value="34912100 - Carrinhos para bebés"/>
                <w:listItem w:displayText="34913000 - Peças sobressalentes diversas" w:value="34913000 - Peças sobressalentes diversas"/>
                <w:listItem w:displayText="34913100 - Pneus usados" w:value="34913100 - Pneus usados"/>
                <w:listItem w:displayText="34913200 - Pneus recauchutados" w:value="34913200 - Pneus recauchutados"/>
                <w:listItem w:displayText="34913300 - Amortecedores de atracagem para embarcações" w:value="34913300 - Amortecedores de atracagem para embarcações"/>
                <w:listItem w:displayText="34913400 - Relógios para veículos" w:value="34913400 - Relógios para veículos"/>
                <w:listItem w:displayText="34913500 - Fechaduras para veículos" w:value="34913500 - Fechaduras para veículos"/>
                <w:listItem w:displayText="34913510 - Trancas para bicicletas" w:value="34913510 - Trancas para bicicletas"/>
                <w:listItem w:displayText="34913600 - Hélices para embarcações" w:value="34913600 - Hélices para embarcações"/>
                <w:listItem w:displayText="34913700 - Escadas para veículos de combate a incêndios" w:value="34913700 - Escadas para veículos de combate a incêndios"/>
                <w:listItem w:displayText="34913800 - Âncoras" w:value="34913800 - Âncoras"/>
                <w:listItem w:displayText="34920000 - Equipamento rodoviário" w:value="34920000 - Equipamento rodoviário"/>
                <w:listItem w:displayText="34921000 - Equipamento para manutenção de estradas" w:value="34921000 - Equipamento para manutenção de estradas"/>
                <w:listItem w:displayText="34921100 - Varredoras de ruas" w:value="34921100 - Varredoras de ruas"/>
                <w:listItem w:displayText="34921200 - Varredoras de pistas" w:value="34921200 - Varredoras de pistas"/>
                <w:listItem w:displayText="34922000 - Equipamento para marcação de estradas" w:value="34922000 - Equipamento para marcação de estradas"/>
                <w:listItem w:displayText="34922100 - Marcações rodoviárias" w:value="34922100 - Marcações rodoviárias"/>
                <w:listItem w:displayText="34922110 - Microesferas para marcação rodoviária" w:value="34922110 - Microesferas para marcação rodoviária"/>
                <w:listItem w:displayText="34923000 - Equipamento de controlo do tráfego rodoviário" w:value="34923000 - Equipamento de controlo do tráfego rodoviário"/>
                <w:listItem w:displayText="34924000 - Painéis de mensagens variáveis" w:value="34924000 - Painéis de mensagens variáveis"/>
                <w:listItem w:displayText="34926000 - Equipamento de controlo de parques de estacionamento" w:value="34926000 - Equipamento de controlo de parques de estacionamento"/>
                <w:listItem w:displayText="34927000 - Equipamento para portagens" w:value="34927000 - Equipamento para portagens"/>
                <w:listItem w:displayText="34927100 - Sal para manutenção de estradas" w:value="34927100 - Sal para manutenção de estradas"/>
                <w:listItem w:displayText="34928000 - Mobiliário rodoviário" w:value="34928000 - Mobiliário rodoviário"/>
                <w:listItem w:displayText="34928100 - Guardas de protecção contra acidentes" w:value="34928100 - Guardas de protecção contra acidentes"/>
                <w:listItem w:displayText="34928110 - Barreiras rodoviárias" w:value="34928110 - Barreiras rodoviárias"/>
                <w:listItem w:displayText="34928120 - Componentes para barreiras" w:value="34928120 - Componentes para barreiras"/>
                <w:listItem w:displayText="34928200 - Vedações" w:value="34928200 - Vedações"/>
                <w:listItem w:displayText="34928210 - Postes de madeira" w:value="34928210 - Postes de madeira"/>
                <w:listItem w:displayText="34928220 - Componentes para vedações" w:value="34928220 - Componentes para vedações"/>
                <w:listItem w:displayText="34928230 - Barreiras acústicas" w:value="34928230 - Barreiras acústicas"/>
                <w:listItem w:displayText="34928300 - Barreiras de segurança" w:value="34928300 - Barreiras de segurança"/>
                <w:listItem w:displayText="34928310 - Vedações de segurança" w:value="34928310 - Vedações de segurança"/>
                <w:listItem w:displayText="34928320 - Guardas de segurança" w:value="34928320 - Guardas de segurança"/>
                <w:listItem w:displayText="34928330 - Dispositivos anti-avalanches" w:value="34928330 - Dispositivos anti-avalanches"/>
                <w:listItem w:displayText="34928340 - Barreiras contra neve" w:value="34928340 - Barreiras contra neve"/>
                <w:listItem w:displayText="34928400 - Mobiliário urbano" w:value="34928400 - Mobiliário urbano"/>
                <w:listItem w:displayText="34928410 - Balizas" w:value="34928410 - Balizas"/>
                <w:listItem w:displayText="34928420 - Luzes rodoviárias de indicação de perigo" w:value="34928420 - Luzes rodoviárias de indicação de perigo"/>
                <w:listItem w:displayText="34928430 - Sinais" w:value="34928430 - Sinais"/>
                <w:listItem w:displayText="34928440 - Postes para paragens de autocarros" w:value="34928440 - Postes para paragens de autocarros"/>
                <w:listItem w:displayText="34928450 - Delimitadores luminosos" w:value="34928450 - Delimitadores luminosos"/>
                <w:listItem w:displayText="34928460 - Cones rodoviários" w:value="34928460 - Cones rodoviários"/>
                <w:listItem w:displayText="34928470 - Sinalização" w:value="34928470 - Sinalização"/>
                <w:listItem w:displayText="34928471 - Materiais para sinalização" w:value="34928471 - Materiais para sinalização"/>
                <w:listItem w:displayText="34928472 - Postes indicadores" w:value="34928472 - Postes indicadores"/>
                <w:listItem w:displayText="34928480 - Contentores e baldes para lixo e resíduos" w:value="34928480 - Contentores e baldes para lixo e resíduos"/>
                <w:listItem w:displayText="34928500 - Equipamento de iluminação pública" w:value="34928500 - Equipamento de iluminação pública"/>
                <w:listItem w:displayText="34928510 - Postes de iluminação pública" w:value="34928510 - Postes de iluminação pública"/>
                <w:listItem w:displayText="34928520 - Postes de iluminação" w:value="34928520 - Postes de iluminação"/>
                <w:listItem w:displayText="34928530 - Candeeiros de iluminação pública" w:value="34928530 - Candeeiros de iluminação pública"/>
                <w:listItem w:displayText="34929000 - Materiais para vias rápidas" w:value="34929000 - Materiais para vias rápidas"/>
                <w:listItem w:displayText="34930000 - Equipamento marítimo" w:value="34930000 - Equipamento marítimo"/>
                <w:listItem w:displayText="34931000 - Equipamento portuário" w:value="34931000 - Equipamento portuário"/>
                <w:listItem w:displayText="34931100 - Instalações de acostagem" w:value="34931100 - Instalações de acostagem"/>
                <w:listItem w:displayText="34931200 - Passadiços de embarque de passageiros em embarcações" w:value="34931200 - Passadiços de embarque de passageiros em embarcações"/>
                <w:listItem w:displayText="34931300 - Escadas de embarque de passageiros em embarcações" w:value="34931300 - Escadas de embarque de passageiros em embarcações"/>
                <w:listItem w:displayText="34931400 - Simuladores de pontes de comando de navios" w:value="34931400 - Simuladores de pontes de comando de navios"/>
                <w:listItem w:displayText="34931500 - Equipamento de controlo de tráfego marítimo" w:value="34931500 - Equipamento de controlo de tráfego marítimo"/>
                <w:listItem w:displayText="34932000 - Conjuntos de radar" w:value="34932000 - Conjuntos de radar"/>
                <w:listItem w:displayText="34933000 - Equipamento de navegação" w:value="34933000 - Equipamento de navegação"/>
                <w:listItem w:displayText="34934000 - Pás de propulsores" w:value="34934000 - Pás de propulsores"/>
                <w:listItem w:displayText="34940000 - Equipamento para vias férreas" w:value="34940000 - Equipamento para vias férreas"/>
                <w:listItem w:displayText="34941000 - Carris e acessórios" w:value="34941000 - Carris e acessórios"/>
                <w:listItem w:displayText="34941100 - Varões" w:value="34941100 - Varões"/>
                <w:listItem w:displayText="34941200 - Carris para vias férreas" w:value="34941200 - Carris para vias férreas"/>
                <w:listItem w:displayText="34941300 - Linhas férreas para o eléctrico" w:value="34941300 - Linhas férreas para o eléctrico"/>
                <w:listItem w:displayText="34941500 - Cruzetas" w:value="34941500 - Cruzetas"/>
                <w:listItem w:displayText="34941600 - Junções de vias" w:value="34941600 - Junções de vias"/>
                <w:listItem w:displayText="34941800 - Agulhas para vias férreas" w:value="34941800 - Agulhas para vias férreas"/>
                <w:listItem w:displayText="34942000 - Equipamento de sinalização" w:value="34942000 - Equipamento de sinalização"/>
                <w:listItem w:displayText="34942100 - Postes de sinalização" w:value="34942100 - Postes de sinalização"/>
                <w:listItem w:displayText="34942200 - Caixas de sinalização" w:value="34942200 - Caixas de sinalização"/>
                <w:listItem w:displayText="34943000 - Sistema de monitorização do tráfego ferroviário" w:value="34943000 - Sistema de monitorização do tráfego ferroviário"/>
                <w:listItem w:displayText="34944000 - Sistema de aquecimento de agulhas para vias férreas" w:value="34944000 - Sistema de aquecimento de agulhas para vias férreas"/>
                <w:listItem w:displayText="34945000 - Máquinas para alinhamento de carris" w:value="34945000 - Máquinas para alinhamento de carris"/>
                <w:listItem w:displayText="34946000 - Materiais e abastecimentos para a construção de vias férreas" w:value="34946000 - Materiais e abastecimentos para a construção de vias férreas"/>
                <w:listItem w:displayText="34946100 - Materiais para a construção de vias férreas" w:value="34946100 - Materiais para a construção de vias férreas"/>
                <w:listItem w:displayText="34946110 - Carris" w:value="34946110 - Carris"/>
                <w:listItem w:displayText="34946120 - Material ferroviário" w:value="34946120 - Material ferroviário"/>
                <w:listItem w:displayText="34946121 - Eclisses e placas de apoio" w:value="34946121 - Eclisses e placas de apoio"/>
                <w:listItem w:displayText="34946122 - Contracarris" w:value="34946122 - Contracarris"/>
                <w:listItem w:displayText="34946200 - Material de construção para vias férreas" w:value="34946200 - Material de construção para vias férreas"/>
                <w:listItem w:displayText="34946210 - Carris condutores de corrente" w:value="34946210 - Carris condutores de corrente"/>
                <w:listItem w:displayText="34946220 - Agulhas, cróssimas, alavancas para comando de agulhas e outros dispositivos para mudança de vias" w:value="34946220 - Agulhas, cróssimas, alavancas para comando de agulhas e outros dispositivos para mudança de vias"/>
                <w:listItem w:displayText="34946221 - Agulhas" w:value="34946221 - Agulhas"/>
                <w:listItem w:displayText="34946222 - Cróssimas" w:value="34946222 - Cróssimas"/>
                <w:listItem w:displayText="34946223 - Alavancas para comando de agulhas" w:value="34946223 - Alavancas para comando de agulhas"/>
                <w:listItem w:displayText="34946224 - Outros dispositivos para mudança de vias" w:value="34946224 - Outros dispositivos para mudança de vias"/>
                <w:listItem w:displayText="34946230 - Placas de aperto, placas de separação e travessas" w:value="34946230 - Placas de aperto, placas de separação e travessas"/>
                <w:listItem w:displayText="34946231 - Placas de aperto" w:value="34946231 - Placas de aperto"/>
                <w:listItem w:displayText="34946232 - Placas de separação e travessas" w:value="34946232 - Placas de separação e travessas"/>
                <w:listItem w:displayText="34946240 - Coxins e calços" w:value="34946240 - Coxins e calços"/>
                <w:listItem w:displayText="34947000 - Dormentes e partes de dormentes" w:value="34947000 - Dormentes e partes de dormentes"/>
                <w:listItem w:displayText="34947100 - Travessas" w:value="34947100 - Travessas"/>
                <w:listItem w:displayText="34947200 - Partes de travessas" w:value="34947200 - Partes de travessas"/>
                <w:listItem w:displayText="34950000 - Equipamento para suporte de carga" w:value="34950000 - Equipamento para suporte de carga"/>
                <w:listItem w:displayText="34951000 - Plataformas de acesso" w:value="34951000 - Plataformas de acesso"/>
                <w:listItem w:displayText="34951200 - Equipamento para manuseamento de lamas" w:value="34951200 - Equipamento para manuseamento de lamas"/>
                <w:listItem w:displayText="34951300 - Instalação para secagem de lamas" w:value="34951300 - Instalação para secagem de lamas"/>
                <w:listItem w:displayText="34952000 - Plataformas hidráulicas elevadoras" w:value="34952000 - Plataformas hidráulicas elevadoras"/>
                <w:listItem w:displayText="34953000 - Rampas de acesso" w:value="34953000 - Rampas de acesso"/>
                <w:listItem w:displayText="34953100 - Rampas para barcos de passagem (ferries)" w:value="34953100 - Rampas para barcos de passagem (ferries)"/>
                <w:listItem w:displayText="34953300 - Passarelas para passageiros" w:value="34953300 - Passarelas para passageiros"/>
                <w:listItem w:displayText="34954000 - Pontes de serviço" w:value="34954000 - Pontes de serviço"/>
                <w:listItem w:displayText="34955000 - Doca flutuante" w:value="34955000 - Doca flutuante"/>
                <w:listItem w:displayText="34955100 - Unidade de armazenagem flutuante" w:value="34955100 - Unidade de armazenagem flutuante"/>
                <w:listItem w:displayText="34960000 - Equipamento para aeroportos" w:value="34960000 - Equipamento para aeroportos"/>
                <w:listItem w:displayText="34961000 - Sistema de movimentação de bagagens" w:value="34961000 - Sistema de movimentação de bagagens"/>
                <w:listItem w:displayText="34961100 - Equipamento para movimentação de bagagens" w:value="34961100 - Equipamento para movimentação de bagagens"/>
                <w:listItem w:displayText="34962000 - Equipamento para controlo do tráfego aéreo" w:value="34962000 - Equipamento para controlo do tráfego aéreo"/>
                <w:listItem w:displayText="34962100 - Equipamento para torre de controlo" w:value="34962100 - Equipamento para torre de controlo"/>
                <w:listItem w:displayText="34962200 - Controlo do tráfego aéreo" w:value="34962200 - Controlo do tráfego aéreo"/>
                <w:listItem w:displayText="34962210 - Simulação do controlo do tráfego aéreo" w:value="34962210 - Simulação do controlo do tráfego aéreo"/>
                <w:listItem w:displayText="34962220 - Sistemas de controlo do tráfego aéreo" w:value="34962220 - Sistemas de controlo do tráfego aéreo"/>
                <w:listItem w:displayText="34962230 - Formação em controlo do tráfego aéreo" w:value="34962230 - Formação em controlo do tráfego aéreo"/>
                <w:listItem w:displayText="34963000 - Sistema de Aterragem por Instrumentos (ILS)" w:value="34963000 - Sistema de Aterragem por Instrumentos (ILS)"/>
                <w:listItem w:displayText="34964000 - Doppler VHF Omni direction Range (DVOR)" w:value="34964000 - Doppler VHF Omni direction Range (DVOR)"/>
                <w:listItem w:displayText="34965000 - Equipamento de medição de distâncias (DME)" w:value="34965000 - Equipamento de medição de distâncias (DME)"/>
                <w:listItem w:displayText="34966000 - Radiogoniómetro e radiofarol não-direccional" w:value="34966000 - Radiogoniómetro e radiofarol não-direccional"/>
                <w:listItem w:displayText="34966100 - Radiogoniómetro (RDF)" w:value="34966100 - Radiogoniómetro (RDF)"/>
                <w:listItem w:displayText="34966200 - Radiofarol não-direccional (NDB)" w:value="34966200 - Radiofarol não-direccional (NDB)"/>
                <w:listItem w:displayText="34967000 - Sistema de comunicação com aeroporto (COM)" w:value="34967000 - Sistema de comunicação com aeroporto (COM)"/>
                <w:listItem w:displayText="34968000 - Sistema de vigilância e de iluminação de aeroporto" w:value="34968000 - Sistema de vigilância e de iluminação de aeroporto"/>
                <w:listItem w:displayText="34968100 - Sistema de vigilância de aeroporto (SUR)" w:value="34968100 - Sistema de vigilância de aeroporto (SUR)"/>
                <w:listItem w:displayText="34968200 - Sistema de iluminação de aeroporto (PAPI)" w:value="34968200 - Sistema de iluminação de aeroporto (PAPI)"/>
                <w:listItem w:displayText="34969000 - Passadiços e escadas de embarque de passageiros em aeronaves" w:value="34969000 - Passadiços e escadas de embarque de passageiros em aeronaves"/>
                <w:listItem w:displayText="34969100 - Passadiços de embarque de passageiros em aeronaves" w:value="34969100 - Passadiços de embarque de passageiros em aeronaves"/>
                <w:listItem w:displayText="34969200 - Escadas de embarque de passageiros em aeronaves" w:value="34969200 - Escadas de embarque de passageiros em aeronaves"/>
                <w:listItem w:displayText="34970000 - Equipamento para monitorização do tráfego" w:value="34970000 - Equipamento para monitorização do tráfego"/>
                <w:listItem w:displayText="34971000 - Câmara para controlo da velocidade" w:value="34971000 - Câmara para controlo da velocidade"/>
                <w:listItem w:displayText="34972000 - Sistema de medição do fluxo do tráfego" w:value="34972000 - Sistema de medição do fluxo do tráfego"/>
                <w:listItem w:displayText="34980000 - Títulos de transporte" w:value="34980000 - Títulos de transporte"/>
                <w:listItem w:displayText="34990000 - Equipamento de controlo, segurança, sinalização e iluminação" w:value="34990000 - Equipamento de controlo, segurança, sinalização e iluminação"/>
                <w:listItem w:displayText="34991000 - Luzes para trabalho exterior" w:value="34991000 - Luzes para trabalho exterior"/>
                <w:listItem w:displayText="34992000 - Sinais luminosos e não-luminosos" w:value="34992000 - Sinais luminosos e não-luminosos"/>
                <w:listItem w:displayText="34992100 - Sinais de trânsito luminosos" w:value="34992100 - Sinais de trânsito luminosos"/>
                <w:listItem w:displayText="34992200 - Placas de sinalização rodoviária" w:value="34992200 - Placas de sinalização rodoviária"/>
                <w:listItem w:displayText="34992300 - Placas indicadoras de ruas" w:value="34992300 - Placas indicadoras de ruas"/>
                <w:listItem w:displayText="34993000 - Dispositivos de iluminação rodoviária" w:value="34993000 - Dispositivos de iluminação rodoviária"/>
                <w:listItem w:displayText="34993100 - Dispositivos de iluminação de túneis" w:value="34993100 - Dispositivos de iluminação de túneis"/>
                <w:listItem w:displayText="34994000 - Dispositivos de iluminação para navegação e iluminação marítimas" w:value="34994000 - Dispositivos de iluminação para navegação e iluminação marítimas"/>
                <w:listItem w:displayText="34994100 - Dispositivos de iluminação para navegação e iluminação fluviais" w:value="34994100 - Dispositivos de iluminação para navegação e iluminação fluviais"/>
                <w:listItem w:displayText="34995000 - Dispositivos de iluminação para navegação e iluminação aeroportuárias" w:value="34995000 - Dispositivos de iluminação para navegação e iluminação aeroportuárias"/>
                <w:listItem w:displayText="34996000 - Equipamento de controlo, segurança ou sinalização para estradas" w:value="34996000 - Equipamento de controlo, segurança ou sinalização para estradas"/>
                <w:listItem w:displayText="34996100 - Semáforos" w:value="34996100 - Semáforos"/>
                <w:listItem w:displayText="34996200 - Equipamento de controlo, segurança ou sinalização para vias navegáveis interiores" w:value="34996200 - Equipamento de controlo, segurança ou sinalização para vias navegáveis interiores"/>
                <w:listItem w:displayText="34996300 - Equipamento de controlo, segurança ou sinalização para parques de estacionamento" w:value="34996300 - Equipamento de controlo, segurança ou sinalização para parques de estacionamento"/>
                <w:listItem w:displayText="34997000 - Equipamento de controlo, segurança ou sinalização para aeroportos" w:value="34997000 - Equipamento de controlo, segurança ou sinalização para aeroportos"/>
                <w:listItem w:displayText="34997100 - Registadores de voo" w:value="34997100 - Registadores de voo"/>
                <w:listItem w:displayText="34997200 - Dispositivos de iluminação aeroportuária" w:value="34997200 - Dispositivos de iluminação aeroportuária"/>
                <w:listItem w:displayText="34997210 - Luzes laterais de pista" w:value="34997210 - Luzes laterais de pista"/>
                <w:listItem w:displayText="34998000 - Equipamento de controlo, segurança ou sinalização para instalações portuárias" w:value="34998000 - Equipamento de controlo, segurança ou sinalização para instalações portuárias"/>
                <w:listItem w:displayText="34999000 - Geradores de sinais, repartidores de sinais de antenas e máquinas de galvanoplastia" w:value="34999000 - Geradores de sinais, repartidores de sinais de antenas e máquinas de galvanoplastia"/>
                <w:listItem w:displayText="34999100 - Geradores de sinais" w:value="34999100 - Geradores de sinais"/>
                <w:listItem w:displayText="34999200 - Repartidores de sinais de antenas" w:value="34999200 - Repartidores de sinais de antenas"/>
                <w:listItem w:displayText="34999300 - Máquinas de galvanoplastia" w:value="34999300 - Máquinas de galvanoplastia"/>
                <w:listItem w:displayText="34999400 - Modelos à escala (maquetes)" w:value="34999400 - Modelos à escala (maquetes)"/>
                <w:listItem w:displayText="34999410 - Modelos à escala (maquetes) de aeronaves" w:value="34999410 - Modelos à escala (maquetes) de aeronaves"/>
                <w:listItem w:displayText="34999420 - Modelos à escala (maquetes) de embarcações" w:value="34999420 - Modelos à escala (maquetes) de embarcações"/>
                <w:listItem w:displayText="35000000 - Equipamento de segurança, combate a incêndios, polícia e defesa" w:value="35000000 - Equipamento de segurança, combate a incêndios, polícia e defesa"/>
                <w:listItem w:displayText="35100000 - Equipamento de emergência e de segurança" w:value="35100000 - Equipamento de emergência e de segurança"/>
                <w:listItem w:displayText="35110000 - Equipamento de combate a incêndios, socorro e segurança" w:value="35110000 - Equipamento de combate a incêndios, socorro e segurança"/>
                <w:listItem w:displayText="35111000 - Equipamento de combate a incêndios" w:value="35111000 - Equipamento de combate a incêndios"/>
                <w:listItem w:displayText="35111100 - Aparelhos respiratórios para combate a incêndios" w:value="35111100 - Aparelhos respiratórios para combate a incêndios"/>
                <w:listItem w:displayText="35111200 - Materiais utilizados no combate a incêndios" w:value="35111200 - Materiais utilizados no combate a incêndios"/>
                <w:listItem w:displayText="35111300 - Extintores" w:value="35111300 - Extintores"/>
                <w:listItem w:displayText="35111310 - Extintores à base de espuma" w:value="35111310 - Extintores à base de espuma"/>
                <w:listItem w:displayText="35111320 - Extintores de incêndio portáteis" w:value="35111320 - Extintores de incêndio portáteis"/>
                <w:listItem w:displayText="35111400 - Equipamento de fuga a incêndios" w:value="35111400 - Equipamento de fuga a incêndios"/>
                <w:listItem w:displayText="35111500 - Sistema de supressão de incêndios" w:value="35111500 - Sistema de supressão de incêndios"/>
                <w:listItem w:displayText="35111510 - Ferramentas de supressão de incêndios" w:value="35111510 - Ferramentas de supressão de incêndios"/>
                <w:listItem w:displayText="35111520 - Espuma extintora ou compostos similares" w:value="35111520 - Espuma extintora ou compostos similares"/>
                <w:listItem w:displayText="35112000 - Equipamento de socorro e segurança" w:value="35112000 - Equipamento de socorro e segurança"/>
                <w:listItem w:displayText="35112100 - Manequins para formação sobre emergências" w:value="35112100 - Manequins para formação sobre emergências"/>
                <w:listItem w:displayText="35112200 - Chuveiro de emergência" w:value="35112200 - Chuveiro de emergência"/>
                <w:listItem w:displayText="35112300 - Chuveiro para banho ocular" w:value="35112300 - Chuveiro para banho ocular"/>
                <w:listItem w:displayText="35113000 - Equipamento de segurança" w:value="35113000 - Equipamento de segurança"/>
                <w:listItem w:displayText="35113100 - Equipamento para segurança do local" w:value="35113100 - Equipamento para segurança do local"/>
                <w:listItem w:displayText="35113110 - Sistema de protecção de reactores nucleares" w:value="35113110 - Sistema de protecção de reactores nucleares"/>
                <w:listItem w:displayText="35113200 - Equipamento de protecção nuclear, biológica, química e radiológica" w:value="35113200 - Equipamento de protecção nuclear, biológica, química e radiológica"/>
                <w:listItem w:displayText="35113210 - Equipamento de segurança nuclear" w:value="35113210 - Equipamento de segurança nuclear"/>
                <w:listItem w:displayText="35113300 - Instalações de segurança" w:value="35113300 - Instalações de segurança"/>
                <w:listItem w:displayText="35113400 - Vestuário de protecção e segurança" w:value="35113400 - Vestuário de protecção e segurança"/>
                <w:listItem w:displayText="35113410 - Vestuário de protecção biológica ou química" w:value="35113410 - Vestuário de protecção biológica ou química"/>
                <w:listItem w:displayText="35113420 - Vestuário de protecção nuclear e radiológica" w:value="35113420 - Vestuário de protecção nuclear e radiológica"/>
                <w:listItem w:displayText="35113430 - Coletes de segurança" w:value="35113430 - Coletes de segurança"/>
                <w:listItem w:displayText="35113440 - Coletes reflectores" w:value="35113440 - Coletes reflectores"/>
                <w:listItem w:displayText="35113450 - Capotes ou ponchos de protecção" w:value="35113450 - Capotes ou ponchos de protecção"/>
                <w:listItem w:displayText="35113460 - Peúgas de protecção" w:value="35113460 - Peúgas de protecção"/>
                <w:listItem w:displayText="35113470 - Camisas ou calções de protecção" w:value="35113470 - Camisas ou calções de protecção"/>
                <w:listItem w:displayText="35113480 - Fitas de protecção para os punhos" w:value="35113480 - Fitas de protecção para os punhos"/>
                <w:listItem w:displayText="35113490 - Saiotes de protecção" w:value="35113490 - Saiotes de protecção"/>
                <w:listItem w:displayText="35120000 - Sistemas e dispositivos de vigilância e segurança" w:value="35120000 - Sistemas e dispositivos de vigilância e segurança"/>
                <w:listItem w:displayText="35121000 - Equipamento de segurança e protecção" w:value="35121000 - Equipamento de segurança e protecção"/>
                <w:listItem w:displayText="35121100 - Vibradores de sinalização" w:value="35121100 - Vibradores de sinalização"/>
                <w:listItem w:displayText="35121200 - Detectores de moeda falsa" w:value="35121200 - Detectores de moeda falsa"/>
                <w:listItem w:displayText="35121300 - Acessórios de segurança" w:value="35121300 - Acessórios de segurança"/>
                <w:listItem w:displayText="35121400 - Sacos de segurança" w:value="35121400 - Sacos de segurança"/>
                <w:listItem w:displayText="35121500 - Vedantes" w:value="35121500 - Vedantes"/>
                <w:listItem w:displayText="35121600 - Chapas para marcação ou identificação" w:value="35121600 - Chapas para marcação ou identificação"/>
                <w:listItem w:displayText="35121700 - Sistemas de alarme" w:value="35121700 - Sistemas de alarme"/>
                <w:listItem w:displayText="35121800 - Espelhos de segurança convexos" w:value="35121800 - Espelhos de segurança convexos"/>
                <w:listItem w:displayText="35121900 - Detectores de radar" w:value="35121900 - Detectores de radar"/>
                <w:listItem w:displayText="35123000 - Equipamento de identificação no local" w:value="35123000 - Equipamento de identificação no local"/>
                <w:listItem w:displayText="35123100 - Sistema de cartões magnéticos" w:value="35123100 - Sistema de cartões magnéticos"/>
                <w:listItem w:displayText="35123200 - Equipamento para horários de trabalho flexíveis" w:value="35123200 - Equipamento para horários de trabalho flexíveis"/>
                <w:listItem w:displayText="35123300 - Sistema de relógio de ponto" w:value="35123300 - Sistema de relógio de ponto"/>
                <w:listItem w:displayText="35123400 - Cartões de identificação" w:value="35123400 - Cartões de identificação"/>
                <w:listItem w:displayText="35123500 - Sistemas de identificação vídeo" w:value="35123500 - Sistemas de identificação vídeo"/>
                <w:listItem w:displayText="35124000 - Detectores de metal" w:value="35124000 - Detectores de metal"/>
                <w:listItem w:displayText="35125000 - Sistema de vigilância" w:value="35125000 - Sistema de vigilância"/>
                <w:listItem w:displayText="35125100 - Sensores" w:value="35125100 - Sensores"/>
                <w:listItem w:displayText="35125110 - Sensores biométricos" w:value="35125110 - Sensores biométricos"/>
                <w:listItem w:displayText="35125200 - Sistema de controlo do tempo ou registador do tempo de trabalho" w:value="35125200 - Sistema de controlo do tempo ou registador do tempo de trabalho"/>
                <w:listItem w:displayText="35125300 - Câmaras de segurança" w:value="35125300 - Câmaras de segurança"/>
                <w:listItem w:displayText="35126000 - Equipamento de leitura de código de barras" w:value="35126000 - Equipamento de leitura de código de barras"/>
                <w:listItem w:displayText="35200000 - Equipamento para a polícia" w:value="35200000 - Equipamento para a polícia"/>
                <w:listItem w:displayText="35210000 - Alvos para a prática de tiro" w:value="35210000 - Alvos para a prática de tiro"/>
                <w:listItem w:displayText="35220000 - Equipamento para a polícia de choque" w:value="35220000 - Equipamento para a polícia de choque"/>
                <w:listItem w:displayText="35221000 - Canhões de água" w:value="35221000 - Canhões de água"/>
                <w:listItem w:displayText="35230000 - Algemas" w:value="35230000 - Algemas"/>
                <w:listItem w:displayText="35240000 - Sirenes" w:value="35240000 - Sirenes"/>
                <w:listItem w:displayText="35250000 - Repelentes contra ataques de cães" w:value="35250000 - Repelentes contra ataques de cães"/>
                <w:listItem w:displayText="35260000 - Sinais de polícia" w:value="35260000 - Sinais de polícia"/>
                <w:listItem w:displayText="35261000 - Painéis informativos" w:value="35261000 - Painéis informativos"/>
                <w:listItem w:displayText="35261100 - Painéis indicadores de mensagens variáveis" w:value="35261100 - Painéis indicadores de mensagens variáveis"/>
                <w:listItem w:displayText="35262000 - Equipamento de sinalização para controlo de cruzamentos" w:value="35262000 - Equipamento de sinalização para controlo de cruzamentos"/>
                <w:listItem w:displayText="35300000 - Armas, munições e respectivas peças" w:value="35300000 - Armas, munições e respectivas peças"/>
                <w:listItem w:displayText="35310000 - Armas diversas" w:value="35310000 - Armas diversas"/>
                <w:listItem w:displayText="35311000 - Espadas, sabres, baionetas e lanças" w:value="35311000 - Espadas, sabres, baionetas e lanças"/>
                <w:listItem w:displayText="35311100 - Espadas" w:value="35311100 - Espadas"/>
                <w:listItem w:displayText="35311200 - Alfanges" w:value="35311200 - Alfanges"/>
                <w:listItem w:displayText="35311300 - Baionetas" w:value="35311300 - Baionetas"/>
                <w:listItem w:displayText="35311400 - Lanças" w:value="35311400 - Lanças"/>
                <w:listItem w:displayText="35312000 - Pistolas de gás" w:value="35312000 - Pistolas de gás"/>
                <w:listItem w:displayText="35320000 - Armas de fogo" w:value="35320000 - Armas de fogo"/>
                <w:listItem w:displayText="35321000 - Armas de fogo ligeiras" w:value="35321000 - Armas de fogo ligeiras"/>
                <w:listItem w:displayText="35321100 - Armas de fogo pessoais" w:value="35321100 - Armas de fogo pessoais"/>
                <w:listItem w:displayText="35321200 - Espingardas" w:value="35321200 - Espingardas"/>
                <w:listItem w:displayText="35321300 - Armas automáticas" w:value="35321300 - Armas automáticas"/>
                <w:listItem w:displayText="35322000 - Artilharia" w:value="35322000 - Artilharia"/>
                <w:listItem w:displayText="35322100 - Artilharia antiaérea" w:value="35322100 - Artilharia antiaérea"/>
                <w:listItem w:displayText="35322200 - Artilharia automotriz" w:value="35322200 - Artilharia automotriz"/>
                <w:listItem w:displayText="35322300 - Artilharia de reboque" w:value="35322300 - Artilharia de reboque"/>
                <w:listItem w:displayText="35322400 - Morteiros" w:value="35322400 - Morteiros"/>
                <w:listItem w:displayText="35322500 - Canhões de morteiro" w:value="35322500 - Canhões de morteiro"/>
                <w:listItem w:displayText="35330000 - Munições" w:value="35330000 - Munições"/>
                <w:listItem w:displayText="35331000 - Munições para armas de fogo e de guerra" w:value="35331000 - Munições para armas de fogo e de guerra"/>
                <w:listItem w:displayText="35331100 - Balas" w:value="35331100 - Balas"/>
                <w:listItem w:displayText="35331200 - Obuses" w:value="35331200 - Obuses"/>
                <w:listItem w:displayText="35331300 - Granadas" w:value="35331300 - Granadas"/>
                <w:listItem w:displayText="35331400 - Minas terrestres" w:value="35331400 - Minas terrestres"/>
                <w:listItem w:displayText="35331500 - Cartuchos" w:value="35331500 - Cartuchos"/>
                <w:listItem w:displayText="35332000 - Munições para guerra naval" w:value="35332000 - Munições para guerra naval"/>
                <w:listItem w:displayText="35332100 - Torpedos" w:value="35332100 - Torpedos"/>
                <w:listItem w:displayText="35332200 - Minas aquáticas" w:value="35332200 - Minas aquáticas"/>
                <w:listItem w:displayText="35333000 - Munições para guerra aérea" w:value="35333000 - Munições para guerra aérea"/>
                <w:listItem w:displayText="35333100 - Bombas (engenhos explosivos)" w:value="35333100 - Bombas (engenhos explosivos)"/>
                <w:listItem w:displayText="35333200 - Foguetes" w:value="35333200 - Foguetes"/>
                <w:listItem w:displayText="35340000 - Peças de armas de fogo e munições" w:value="35340000 - Peças de armas de fogo e munições"/>
                <w:listItem w:displayText="35341000 - Peças para armas de fogo ligeiras" w:value="35341000 - Peças para armas de fogo ligeiras"/>
                <w:listItem w:displayText="35341100 - Acessórios para tubos de bronze para canhões" w:value="35341100 - Acessórios para tubos de bronze para canhões"/>
                <w:listItem w:displayText="35342000 - Peças para lança-foguetes" w:value="35342000 - Peças para lança-foguetes"/>
                <w:listItem w:displayText="35343000 - Peças para morteiros" w:value="35343000 - Peças para morteiros"/>
                <w:listItem w:displayText="35400000 - Veículos militares e peças afins" w:value="35400000 - Veículos militares e peças afins"/>
                <w:listItem w:displayText="35410000 - Veículos militares blindados" w:value="35410000 - Veículos militares blindados"/>
                <w:listItem w:displayText="35411000 - Tanques de combate" w:value="35411000 - Tanques de combate"/>
                <w:listItem w:displayText="35411100 - Tanques de combate pesados" w:value="35411100 - Tanques de combate pesados"/>
                <w:listItem w:displayText="35411200 - Tanques de combate ligeiros" w:value="35411200 - Tanques de combate ligeiros"/>
                <w:listItem w:displayText="35412000 - Veículos de combate blindados" w:value="35412000 - Veículos de combate blindados"/>
                <w:listItem w:displayText="35412100 - Veículos de combate para infantaria" w:value="35412100 - Veículos de combate para infantaria"/>
                <w:listItem w:displayText="35412200 - Veículos blindados para transporte de pessoal" w:value="35412200 - Veículos blindados para transporte de pessoal"/>
                <w:listItem w:displayText="35412300 - Veículos blindados para transporte de armas" w:value="35412300 - Veículos blindados para transporte de armas"/>
                <w:listItem w:displayText="35412400 - Veículos de reconhecimento e patrulha" w:value="35412400 - Veículos de reconhecimento e patrulha"/>
                <w:listItem w:displayText="35412500 - Veículos de comando e ligação" w:value="35412500 - Veículos de comando e ligação"/>
                <w:listItem w:displayText="35420000 - Partes de veículos militares" w:value="35420000 - Partes de veículos militares"/>
                <w:listItem w:displayText="35421000 - Peças sobressalentes mecânicas para veículos militares" w:value="35421000 - Peças sobressalentes mecânicas para veículos militares"/>
                <w:listItem w:displayText="35421100 - Motores e peças de motores para veículos militares" w:value="35421100 - Motores e peças de motores para veículos militares"/>
                <w:listItem w:displayText="35422000 - Peças sobressalentes electrónicas e eléctricas para veículos militares" w:value="35422000 - Peças sobressalentes electrónicas e eléctricas para veículos militares"/>
                <w:listItem w:displayText="35500000 - Navios de guerra e peças afins" w:value="35500000 - Navios de guerra e peças afins"/>
                <w:listItem w:displayText="35510000 - Navios de guerra" w:value="35510000 - Navios de guerra"/>
                <w:listItem w:displayText="35511000 - Navios de combate de superfície" w:value="35511000 - Navios de combate de superfície"/>
                <w:listItem w:displayText="35511100 - Porta-aviões" w:value="35511100 - Porta-aviões"/>
                <w:listItem w:displayText="35511200 - Contratorpedeiros e fragatas" w:value="35511200 - Contratorpedeiros e fragatas"/>
                <w:listItem w:displayText="35511300 - Corvetas e barcos-patrulha" w:value="35511300 - Corvetas e barcos-patrulha"/>
                <w:listItem w:displayText="35511400 - Carros e barcos anfíbios" w:value="35511400 - Carros e barcos anfíbios"/>
                <w:listItem w:displayText="35512000 - Submarinos" w:value="35512000 - Submarinos"/>
                <w:listItem w:displayText="35512100 - Submarino estratégico com motor nuclear" w:value="35512100 - Submarino estratégico com motor nuclear"/>
                <w:listItem w:displayText="35512200 - Submarino de ataque com motor nuclear" w:value="35512200 - Submarino de ataque com motor nuclear"/>
                <w:listItem w:displayText="35512300 - Submarino de ataque com motor diesel" w:value="35512300 - Submarino de ataque com motor diesel"/>
                <w:listItem w:displayText="35512400 - Veículos subaquáticos não tripulados" w:value="35512400 - Veículos subaquáticos não tripulados"/>
                <w:listItem w:displayText="35513000 - Navios para luta antiminas e auxiliares" w:value="35513000 - Navios para luta antiminas e auxiliares"/>
                <w:listItem w:displayText="35513100 - Draga-minas" w:value="35513100 - Draga-minas"/>
                <w:listItem w:displayText="35513200 - Navio auxiliar de investigação" w:value="35513200 - Navio auxiliar de investigação"/>
                <w:listItem w:displayText="35513300 - Navio-espião auxiliar" w:value="35513300 - Navio-espião auxiliar"/>
                <w:listItem w:displayText="35513400 - Navio auxiliar hospital/cargueiro/tanque/ro-ro" w:value="35513400 - Navio auxiliar hospital/cargueiro/tanque/ro-ro"/>
                <w:listItem w:displayText="35520000 - Peças para navios de guerra" w:value="35520000 - Peças para navios de guerra"/>
                <w:listItem w:displayText="35521000 - Peças sobressalentes mecânicas e do casco para navios de guerra" w:value="35521000 - Peças sobressalentes mecânicas e do casco para navios de guerra"/>
                <w:listItem w:displayText="35521100 - Motores e peças de motores para navios de guerra" w:value="35521100 - Motores e peças de motores para navios de guerra"/>
                <w:listItem w:displayText="35522000 - Peças sobressalentes electrónicas e eléctricas para navios de guerra" w:value="35522000 - Peças sobressalentes electrónicas e eléctricas para navios de guerra"/>
                <w:listItem w:displayText="35600000 - Aeronaves, mísseis e naves espaciais militares" w:value="35600000 - Aeronaves, mísseis e naves espaciais militares"/>
                <w:listItem w:displayText="35610000 - Aeronaves militares" w:value="35610000 - Aeronaves militares"/>
                <w:listItem w:displayText="35613000 - Veículos aéreos não tripulados" w:value="35613000 - Veículos aéreos não tripulados"/>
                <w:listItem w:displayText="35613100 - Veículos aéreos de combate não tripulados" w:value="35613100 - Veículos aéreos de combate não tripulados"/>
                <w:listItem w:displayText="35620000 - Mísseis" w:value="35620000 - Mísseis"/>
                <w:listItem w:displayText="35621000 - Mísseis estratégicos" w:value="35621000 - Mísseis estratégicos"/>
                <w:listItem w:displayText="35621100 - Mísseis antibalísticos estratégicos" w:value="35621100 - Mísseis antibalísticos estratégicos"/>
                <w:listItem w:displayText="35621200 - Mísseis balísticos intercontinentais" w:value="35621200 - Mísseis balísticos intercontinentais"/>
                <w:listItem w:displayText="35621300 - Mísseis balísticos lançados de submarinos" w:value="35621300 - Mísseis balísticos lançados de submarinos"/>
                <w:listItem w:displayText="35621400 - Mísseis balísticos de médio alcance" w:value="35621400 - Mísseis balísticos de médio alcance"/>
                <w:listItem w:displayText="35622000 - Mísseis tácticos" w:value="35622000 - Mísseis tácticos"/>
                <w:listItem w:displayText="35622100 - Mísseis ar-ar" w:value="35622100 - Mísseis ar-ar"/>
                <w:listItem w:displayText="35622200 - Mísseis ar-terra" w:value="35622200 - Mísseis ar-terra"/>
                <w:listItem w:displayText="35622300 - Mísseis antinavios" w:value="35622300 - Mísseis antinavios"/>
                <w:listItem w:displayText="35622400 - Foguetes anti-submarinos" w:value="35622400 - Foguetes anti-submarinos"/>
                <w:listItem w:displayText="35622500 - Mísseis antibalísticos tácticos" w:value="35622500 - Mísseis antibalísticos tácticos"/>
                <w:listItem w:displayText="35622600 - Mísseis guiados antitanque" w:value="35622600 - Mísseis guiados antitanque"/>
                <w:listItem w:displayText="35622700 - Mísseis terra-ar" w:value="35622700 - Mísseis terra-ar"/>
                <w:listItem w:displayText="35623000 - Mísseis de cruzeiro" w:value="35623000 - Mísseis de cruzeiro"/>
                <w:listItem w:displayText="35623100 - Mísseis de cruzeiro lançados de ar/terra/mar" w:value="35623100 - Mísseis de cruzeiro lançados de ar/terra/mar"/>
                <w:listItem w:displayText="35630000 - Naves espaciais militares" w:value="35630000 - Naves espaciais militares"/>
                <w:listItem w:displayText="35631000 - Satélites militares" w:value="35631000 - Satélites militares"/>
                <w:listItem w:displayText="35631100 - Satélites de comunicação" w:value="35631100 - Satélites de comunicação"/>
                <w:listItem w:displayText="35631200 - Satélites de observação" w:value="35631200 - Satélites de observação"/>
                <w:listItem w:displayText="35631300 - Satélites de navegação" w:value="35631300 - Satélites de navegação"/>
                <w:listItem w:displayText="35640000 - Peças para equipamento aerospacial militar" w:value="35640000 - Peças para equipamento aerospacial militar"/>
                <w:listItem w:displayText="35641000 - Peças sobressalentes estruturais e mecânicas para equipamento aerospacial militar" w:value="35641000 - Peças sobressalentes estruturais e mecânicas para equipamento aerospacial militar"/>
                <w:listItem w:displayText="35641100 - Motores e peças de motores para equipamento aerospacial militar" w:value="35641100 - Motores e peças de motores para equipamento aerospacial militar"/>
                <w:listItem w:displayText="35642000 - Peças sobressalentes electrónicas e eléctricas para equipamento aerospacial militar" w:value="35642000 - Peças sobressalentes electrónicas e eléctricas para equipamento aerospacial militar"/>
                <w:listItem w:displayText="35700000 - Sistemas electrónicos militares" w:value="35700000 - Sistemas electrónicos militares"/>
                <w:listItem w:displayText="35710000 - Sistemas de comando, controlo e comunicação e sistemas informáticos" w:value="35710000 - Sistemas de comando, controlo e comunicação e sistemas informáticos"/>
                <w:listItem w:displayText="35711000 - Sistemas de comando, controlo e comunicação" w:value="35711000 - Sistemas de comando, controlo e comunicação"/>
                <w:listItem w:displayText="35712000 - Sistemas tácticos de comando, controlo e comunicação" w:value="35712000 - Sistemas tácticos de comando, controlo e comunicação"/>
                <w:listItem w:displayText="35720000 - Informação, vigilância, aquisição de alvo e reconhecimento de alvo" w:value="35720000 - Informação, vigilância, aquisição de alvo e reconhecimento de alvo"/>
                <w:listItem w:displayText="35721000 - Sistema de informação electrónica" w:value="35721000 - Sistema de informação electrónica"/>
                <w:listItem w:displayText="35722000 - Radar" w:value="35722000 - Radar"/>
                <w:listItem w:displayText="35723000 - Radar de defesa aérea" w:value="35723000 - Radar de defesa aérea"/>
                <w:listItem w:displayText="35730000 - Sistemas e contramedidas de guerra electrónica" w:value="35730000 - Sistemas e contramedidas de guerra electrónica"/>
                <w:listItem w:displayText="35740000 - Simuladores de combate" w:value="35740000 - Simuladores de combate"/>
                <w:listItem w:displayText="35800000 - Equipamento individual e de apoio" w:value="35800000 - Equipamento individual e de apoio"/>
                <w:listItem w:displayText="35810000 - Equipamento individual" w:value="35810000 - Equipamento individual"/>
                <w:listItem w:displayText="35812000 - Uniformes de combate" w:value="35812000 - Uniformes de combate"/>
                <w:listItem w:displayText="35812100 - Casacos de camuflagem" w:value="35812100 - Casacos de camuflagem"/>
                <w:listItem w:displayText="35812200 - Fatos de combate" w:value="35812200 - Fatos de combate"/>
                <w:listItem w:displayText="35812300 - Equipamento de combate" w:value="35812300 - Equipamento de combate"/>
                <w:listItem w:displayText="35813000 - Capacetes militares" w:value="35813000 - Capacetes militares"/>
                <w:listItem w:displayText="35813100 - Resguardos para capacetes" w:value="35813100 - Resguardos para capacetes"/>
                <w:listItem w:displayText="35814000 - Máscaras antigás" w:value="35814000 - Máscaras antigás"/>
                <w:listItem w:displayText="35815000 - Vestuário de protecção antibala" w:value="35815000 - Vestuário de protecção antibala"/>
                <w:listItem w:displayText="35815100 - Coletes à prova de bala" w:value="35815100 - Coletes à prova de bala"/>
                <w:listItem w:displayText="35820000 - Equipamento de apoio" w:value="35820000 - Equipamento de apoio"/>
                <w:listItem w:displayText="35821000 - Bandeiras" w:value="35821000 - Bandeiras"/>
                <w:listItem w:displayText="35821100 - Mastros de bandeiras" w:value="35821100 - Mastros de bandeiras"/>
                <w:listItem w:displayText="37000000 - Instrumentos musicais, artigos de desporto, jogos, brinquedos, material para artesanato e actividades artísticas e acessórios" w:value="37000000 - Instrumentos musicais, artigos de desporto, jogos, brinquedos, material para artesanato e actividades artísticas e acessórios"/>
                <w:listItem w:displayText="37300000 - Instrumentos musicais e respectivas peças" w:value="37300000 - Instrumentos musicais e respectivas peças"/>
                <w:listItem w:displayText="37310000 - Instrumentos musicais" w:value="37310000 - Instrumentos musicais"/>
                <w:listItem w:displayText="37311000 - Instrumentos de teclas" w:value="37311000 - Instrumentos de teclas"/>
                <w:listItem w:displayText="37311100 - Pianos" w:value="37311100 - Pianos"/>
                <w:listItem w:displayText="37311200 - Acordeões" w:value="37311200 - Acordeões"/>
                <w:listItem w:displayText="37311300 - Órgãos" w:value="37311300 - Órgãos"/>
                <w:listItem w:displayText="37311400 - Celestas" w:value="37311400 - Celestas"/>
                <w:listItem w:displayText="37312000 - Instrumentos de sopro/metais" w:value="37312000 - Instrumentos de sopro/metais"/>
                <w:listItem w:displayText="37312100 - Trompetes" w:value="37312100 - Trompetes"/>
                <w:listItem w:displayText="37312200 - Trombones" w:value="37312200 - Trombones"/>
                <w:listItem w:displayText="37312300 - Sousafones" w:value="37312300 - Sousafones"/>
                <w:listItem w:displayText="37312400 - Saxofones" w:value="37312400 - Saxofones"/>
                <w:listItem w:displayText="37312500 - Apitos" w:value="37312500 - Apitos"/>
                <w:listItem w:displayText="37312600 - Clarins" w:value="37312600 - Clarins"/>
                <w:listItem w:displayText="37312700 - Saxotrompas" w:value="37312700 - Saxotrompas"/>
                <w:listItem w:displayText="37312800 - Melofones" w:value="37312800 - Melofones"/>
                <w:listItem w:displayText="37312900 - Trompas alto, tenor, fliscornes e de harmonia" w:value="37312900 - Trompas alto, tenor, fliscornes e de harmonia"/>
                <w:listItem w:displayText="37312910 - Trompas alto" w:value="37312910 - Trompas alto"/>
                <w:listItem w:displayText="37312920 - Trompas tenor" w:value="37312920 - Trompas tenor"/>
                <w:listItem w:displayText="37312930 - Fliscornes" w:value="37312930 - Fliscornes"/>
                <w:listItem w:displayText="37312940 - Trompas de harmonia" w:value="37312940 - Trompas de harmonia"/>
                <w:listItem w:displayText="37313000 - Instrumentos musicais de cordas" w:value="37313000 - Instrumentos musicais de cordas"/>
                <w:listItem w:displayText="37313100 - Cravos" w:value="37313100 - Cravos"/>
                <w:listItem w:displayText="37313200 - Clavicórdios" w:value="37313200 - Clavicórdios"/>
                <w:listItem w:displayText="37313300 - Guitarras" w:value="37313300 - Guitarras"/>
                <w:listItem w:displayText="37313400 - Violinos" w:value="37313400 - Violinos"/>
                <w:listItem w:displayText="37313500 - Harpas" w:value="37313500 - Harpas"/>
                <w:listItem w:displayText="37313600 - Banjos" w:value="37313600 - Banjos"/>
                <w:listItem w:displayText="37313700 - Bandolins" w:value="37313700 - Bandolins"/>
                <w:listItem w:displayText="37313800 - Violoncelos" w:value="37313800 - Violoncelos"/>
                <w:listItem w:displayText="37313900 - Contrabaixos" w:value="37313900 - Contrabaixos"/>
                <w:listItem w:displayText="37314000 - Instrumentos musicais de sopro" w:value="37314000 - Instrumentos musicais de sopro"/>
                <w:listItem w:displayText="37314100 - Clarinetes" w:value="37314100 - Clarinetes"/>
                <w:listItem w:displayText="37314200 - Oboés" w:value="37314200 - Oboés"/>
                <w:listItem w:displayText="37314300 - Cornetas e flautas" w:value="37314300 - Cornetas e flautas"/>
                <w:listItem w:displayText="37314310 - Cornetas" w:value="37314310 - Cornetas"/>
                <w:listItem w:displayText="37314320 - Flautas" w:value="37314320 - Flautas"/>
                <w:listItem w:displayText="37314400 - Flautins" w:value="37314400 - Flautins"/>
                <w:listItem w:displayText="37314500 - Cornamusas (gaitas-de-foles)" w:value="37314500 - Cornamusas (gaitas-de-foles)"/>
                <w:listItem w:displayText="37314600 - Harmónicas" w:value="37314600 - Harmónicas"/>
                <w:listItem w:displayText="37314700 - Mirlitões" w:value="37314700 - Mirlitões"/>
                <w:listItem w:displayText="37314800 - Cornes ingleses" w:value="37314800 - Cornes ingleses"/>
                <w:listItem w:displayText="37314900 - Ocarinas" w:value="37314900 - Ocarinas"/>
                <w:listItem w:displayText="37315000 - Instrumentos musicais com amplificação eléctrica" w:value="37315000 - Instrumentos musicais com amplificação eléctrica"/>
                <w:listItem w:displayText="37315100 - Sintetizadores" w:value="37315100 - Sintetizadores"/>
                <w:listItem w:displayText="37316000 - Instrumentos musicais de percussão" w:value="37316000 - Instrumentos musicais de percussão"/>
                <w:listItem w:displayText="37316100 - Címbalos" w:value="37316100 - Címbalos"/>
                <w:listItem w:displayText="37316200 - Sinos (instrumento)" w:value="37316200 - Sinos (instrumento)"/>
                <w:listItem w:displayText="37316300 - Pandeiretas" w:value="37316300 - Pandeiretas"/>
                <w:listItem w:displayText="37316400 - Castanholas" w:value="37316400 - Castanholas"/>
                <w:listItem w:displayText="37316500 - Tambores" w:value="37316500 - Tambores"/>
                <w:listItem w:displayText="37316600 - Xilofones" w:value="37316600 - Xilofones"/>
                <w:listItem w:displayText="37316700 - Vibrafones" w:value="37316700 - Vibrafones"/>
                <w:listItem w:displayText="37320000 - Peças e acessórios para instrumentos musicais" w:value="37320000 - Peças e acessórios para instrumentos musicais"/>
                <w:listItem w:displayText="37321000 - Acessórios para instrumentos musicais" w:value="37321000 - Acessórios para instrumentos musicais"/>
                <w:listItem w:displayText="37321100 - Metrónomos" w:value="37321100 - Metrónomos"/>
                <w:listItem w:displayText="37321200 - Palhetas para instrumentos de sopro" w:value="37321200 - Palhetas para instrumentos de sopro"/>
                <w:listItem w:displayText="37321300 - Acessórios para instrumentos de cordas" w:value="37321300 - Acessórios para instrumentos de cordas"/>
                <w:listItem w:displayText="37321400 - Cordas ou palhetas para instrumentos" w:value="37321400 - Cordas ou palhetas para instrumentos"/>
                <w:listItem w:displayText="37321500 - Acessórios para instrumentos de percussão" w:value="37321500 - Acessórios para instrumentos de percussão"/>
                <w:listItem w:displayText="37321600 - Caixas ou estojos para instrumentos musicais ou acessórios" w:value="37321600 - Caixas ou estojos para instrumentos musicais ou acessórios"/>
                <w:listItem w:displayText="37321700 - Suportes para instrumentos musicais ou cavaletes para pautas" w:value="37321700 - Suportes para instrumentos musicais ou cavaletes para pautas"/>
                <w:listItem w:displayText="37322000 - Peças de instrumentos musicais" w:value="37322000 - Peças de instrumentos musicais"/>
                <w:listItem w:displayText="37322100 - Cavilhas de afinamento" w:value="37322100 - Cavilhas de afinamento"/>
                <w:listItem w:displayText="37322200 - Caixas ou mecanismos de música" w:value="37322200 - Caixas ou mecanismos de música"/>
                <w:listItem w:displayText="37322300 - Bocais" w:value="37322300 - Bocais"/>
                <w:listItem w:displayText="37322400 - Surdinas" w:value="37322400 - Surdinas"/>
                <w:listItem w:displayText="37322500 - Acessórios de afinação" w:value="37322500 - Acessórios de afinação"/>
                <w:listItem w:displayText="37322600 - Batutas" w:value="37322600 - Batutas"/>
                <w:listItem w:displayText="37322700 - Almofadas de flautim" w:value="37322700 - Almofadas de flautim"/>
                <w:listItem w:displayText="37400000 - Equipamento e artigos de desporto" w:value="37400000 - Equipamento e artigos de desporto"/>
                <w:listItem w:displayText="37410000 - Equipamento para desportos ao ar livre" w:value="37410000 - Equipamento para desportos ao ar livre"/>
                <w:listItem w:displayText="37411000 - Equipamento de Inverno" w:value="37411000 - Equipamento de Inverno"/>
                <w:listItem w:displayText="37411100 - Equipamento para esqui e snowboarding" w:value="37411100 - Equipamento para esqui e snowboarding"/>
                <w:listItem w:displayText="37411110 - Botas de esqui" w:value="37411110 - Botas de esqui"/>
                <w:listItem w:displayText="37411120 - Esquis" w:value="37411120 - Esquis"/>
                <w:listItem w:displayText="37411130 - Bastões de esqui" w:value="37411130 - Bastões de esqui"/>
                <w:listItem w:displayText="37411140 - Fixações de esquis" w:value="37411140 - Fixações de esquis"/>
                <w:listItem w:displayText="37411150 - Pranchas de snowboarding" w:value="37411150 - Pranchas de snowboarding"/>
                <w:listItem w:displayText="37411160 - Vestuário de esqui" w:value="37411160 - Vestuário de esqui"/>
                <w:listItem w:displayText="37411200 - Equipamento para patinagem e hóquei sobre gelo" w:value="37411200 - Equipamento para patinagem e hóquei sobre gelo"/>
                <w:listItem w:displayText="37411210 - Patelas de hóquei sobre gelo" w:value="37411210 - Patelas de hóquei sobre gelo"/>
                <w:listItem w:displayText="37411220 - Patins para gelo" w:value="37411220 - Patins para gelo"/>
                <w:listItem w:displayText="37411230 - Aléus de hóquei" w:value="37411230 - Aléus de hóquei"/>
                <w:listItem w:displayText="37411300 - Equipamento e vestuário para temperaturas polares" w:value="37411300 - Equipamento e vestuário para temperaturas polares"/>
                <w:listItem w:displayText="37412000 - Equipamento para a prática de desportos aquáticos" w:value="37412000 - Equipamento para a prática de desportos aquáticos"/>
                <w:listItem w:displayText="37412100 - Esquis aquáticos" w:value="37412100 - Esquis aquáticos"/>
                <w:listItem w:displayText="37412200 - Equipamento para mergulho com garrafas e em apneia" w:value="37412200 - Equipamento para mergulho com garrafas e em apneia"/>
                <w:listItem w:displayText="37412210 - Coletes de mergulho" w:value="37412210 - Coletes de mergulho"/>
                <w:listItem w:displayText="37412220 - Garrafas de mergulho" w:value="37412220 - Garrafas de mergulho"/>
                <w:listItem w:displayText="37412230 - Reguladores para mergulho com garrafas" w:value="37412230 - Reguladores para mergulho com garrafas"/>
                <w:listItem w:displayText="37412240 - Instrumentos ou acessórios para mergulho" w:value="37412240 - Instrumentos ou acessórios para mergulho"/>
                <w:listItem w:displayText="37412241 - Aparelhos respiratórios de mergulho" w:value="37412241 - Aparelhos respiratórios de mergulho"/>
                <w:listItem w:displayText="37412242 - Vestuário de mergulho" w:value="37412242 - Vestuário de mergulho"/>
                <w:listItem w:displayText="37412243 - Fatos de imersão" w:value="37412243 - Fatos de imersão"/>
                <w:listItem w:displayText="37412250 - Máscaras, barbatanas ou tubos" w:value="37412250 - Máscaras, barbatanas ou tubos"/>
                <w:listItem w:displayText="37412260 - Fatos de mergulho" w:value="37412260 - Fatos de mergulho"/>
                <w:listItem w:displayText="37412270 - Fatos de mergulho secos" w:value="37412270 - Fatos de mergulho secos"/>
                <w:listItem w:displayText="37412300 - Equipamento e acessórios para surf e natação" w:value="37412300 - Equipamento e acessórios para surf e natação"/>
                <w:listItem w:displayText="37412310 - Wakeboards, kneeboards ou boogieboards" w:value="37412310 - Wakeboards, kneeboards ou boogieboards"/>
                <w:listItem w:displayText="37412320 - Equipamento para windsurf" w:value="37412320 - Equipamento para windsurf"/>
                <w:listItem w:displayText="37412330 - Pranchas de surf" w:value="37412330 - Pranchas de surf"/>
                <w:listItem w:displayText="37412340 - Óculos ou barbatanas para natação" w:value="37412340 - Óculos ou barbatanas para natação"/>
                <w:listItem w:displayText="37412350 - Equipamento de parasailing" w:value="37412350 - Equipamento de parasailing"/>
                <w:listItem w:displayText="37413000 - Artigos para caça ou pesca" w:value="37413000 - Artigos para caça ou pesca"/>
                <w:listItem w:displayText="37413100 - Aprestos de pesca" w:value="37413100 - Aprestos de pesca"/>
                <w:listItem w:displayText="37413110 - Canas de pesca" w:value="37413110 - Canas de pesca"/>
                <w:listItem w:displayText="37413120 - Linha de pesca" w:value="37413120 - Linha de pesca"/>
                <w:listItem w:displayText="37413130 - Molinetes para canas de pesca" w:value="37413130 - Molinetes para canas de pesca"/>
                <w:listItem w:displayText="37413140 - Anzóis-isco" w:value="37413140 - Anzóis-isco"/>
                <w:listItem w:displayText="37413150 - Isco" w:value="37413150 - Isco"/>
                <w:listItem w:displayText="37413160 - Pesos para linhas de pesca" w:value="37413160 - Pesos para linhas de pesca"/>
                <w:listItem w:displayText="37413200 - Produtos para caça" w:value="37413200 - Produtos para caça"/>
                <w:listItem w:displayText="37413210 - Apitos para chamar animais" w:value="37413210 - Apitos para chamar animais"/>
                <w:listItem w:displayText="37413220 - Chamarizes para caça" w:value="37413220 - Chamarizes para caça"/>
                <w:listItem w:displayText="37413230 - Armadilhas para caça" w:value="37413230 - Armadilhas para caça"/>
                <w:listItem w:displayText="37413240 - Canos de espingarda" w:value="37413240 - Canos de espingarda"/>
                <w:listItem w:displayText="37414000 - Artigos de campismo" w:value="37414000 - Artigos de campismo"/>
                <w:listItem w:displayText="37414100 - Esteiras para dormir" w:value="37414100 - Esteiras para dormir"/>
                <w:listItem w:displayText="37414200 - Caixas térmicas" w:value="37414200 - Caixas térmicas"/>
                <w:listItem w:displayText="37414300 - Conjuntos para reparação de tendas" w:value="37414300 - Conjuntos para reparação de tendas"/>
                <w:listItem w:displayText="37414600 - Fogões de campismo ou de exterior" w:value="37414600 - Fogões de campismo ou de exterior"/>
                <w:listItem w:displayText="37414700 - Refrigeradores de bebidas" w:value="37414700 - Refrigeradores de bebidas"/>
                <w:listItem w:displayText="37414800 - Fatos de sobrevivência" w:value="37414800 - Fatos de sobrevivência"/>
                <w:listItem w:displayText="37415000 - Equipamento para atletismo" w:value="37415000 - Equipamento para atletismo"/>
                <w:listItem w:displayText="37416000 - Equipamento para actividades de lazer" w:value="37416000 - Equipamento para actividades de lazer"/>
                <w:listItem w:displayText="37420000 - Equipamento para ginásio" w:value="37420000 - Equipamento para ginásio"/>
                <w:listItem w:displayText="37421000 - Tapetes de ginástica" w:value="37421000 - Tapetes de ginástica"/>
                <w:listItem w:displayText="37422000 - Barras ou traves de ginástica" w:value="37422000 - Barras ou traves de ginástica"/>
                <w:listItem w:displayText="37422100 - Barras de ginástica" w:value="37422100 - Barras de ginástica"/>
                <w:listItem w:displayText="37422200 - Traves de ginástica" w:value="37422200 - Traves de ginástica"/>
                <w:listItem w:displayText="37423000 - Cordas ou argolas de ginástica ou acessórios para escalada" w:value="37423000 - Cordas ou argolas de ginástica ou acessórios para escalada"/>
                <w:listItem w:displayText="37423100 - Cordas de ginástica" w:value="37423100 - Cordas de ginástica"/>
                <w:listItem w:displayText="37423200 - Argolas de ginástica" w:value="37423200 - Argolas de ginástica"/>
                <w:listItem w:displayText="37423300 - Acessórios para escalada desportiva" w:value="37423300 - Acessórios para escalada desportiva"/>
                <w:listItem w:displayText="37424000 - Equipamento de impulsão para ginásio" w:value="37424000 - Equipamento de impulsão para ginásio"/>
                <w:listItem w:displayText="37425000 - Trampolins" w:value="37425000 - Trampolins"/>
                <w:listItem w:displayText="37426000 - Equipamento para ginástica de equilíbrio" w:value="37426000 - Equipamento para ginástica de equilíbrio"/>
                <w:listItem w:displayText="37430000 - Equipamento para boxe" w:value="37430000 - Equipamento para boxe"/>
                <w:listItem w:displayText="37431000 - Ringues para boxe" w:value="37431000 - Ringues para boxe"/>
                <w:listItem w:displayText="37432000 - Sacos de boxe" w:value="37432000 - Sacos de boxe"/>
                <w:listItem w:displayText="37433000 - Luvas de boxe" w:value="37433000 - Luvas de boxe"/>
                <w:listItem w:displayText="37440000 - Equipamentos para preparação física (fitness)" w:value="37440000 - Equipamentos para preparação física (fitness)"/>
                <w:listItem w:displayText="37441000 - Equipamento para treino aeróbico" w:value="37441000 - Equipamento para treino aeróbico"/>
                <w:listItem w:displayText="37441100 - Tapetes rolantes" w:value="37441100 - Tapetes rolantes"/>
                <w:listItem w:displayText="37441200 - Aparelhos de molas para subida simulada de escadas" w:value="37441200 - Aparelhos de molas para subida simulada de escadas"/>
                <w:listItem w:displayText="37441300 - Bicicletas estacionárias" w:value="37441300 - Bicicletas estacionárias"/>
                <w:listItem w:displayText="37441400 - Aparelhos de remar" w:value="37441400 - Aparelhos de remar"/>
                <w:listItem w:displayText="37441500 - Cordas para saltar" w:value="37441500 - Cordas para saltar"/>
                <w:listItem w:displayText="37441600 - Trampolins de exercício" w:value="37441600 - Trampolins de exercício"/>
                <w:listItem w:displayText="37441700 - Bolas de exercício" w:value="37441700 - Bolas de exercício"/>
                <w:listItem w:displayText="37441800 - Equipamento para step aeróbico" w:value="37441800 - Equipamento para step aeróbico"/>
                <w:listItem w:displayText="37441900 - Máquinas de musculação com movimentos elípticos" w:value="37441900 - Máquinas de musculação com movimentos elípticos"/>
                <w:listItem w:displayText="37442000 - Equipamento para treino de pesos e resistência" w:value="37442000 - Equipamento para treino de pesos e resistência"/>
                <w:listItem w:displayText="37442100 - Halteres" w:value="37442100 - Halteres"/>
                <w:listItem w:displayText="37442200 - Barras para levantamento de pesos" w:value="37442200 - Barras para levantamento de pesos"/>
                <w:listItem w:displayText="37442300 - Máquinas de resistência para as partes inferior e superior do corpo" w:value="37442300 - Máquinas de resistência para as partes inferior e superior do corpo"/>
                <w:listItem w:displayText="37442310 - Máquinas de resistência para a parte inferior do corpo" w:value="37442310 - Máquinas de resistência para a parte inferior do corpo"/>
                <w:listItem w:displayText="37442320 - Máquinas de resistência para a parte superior do corpo" w:value="37442320 - Máquinas de resistência para a parte superior do corpo"/>
                <w:listItem w:displayText="37442400 - Bancos para treino individual de pesos" w:value="37442400 - Bancos para treino individual de pesos"/>
                <w:listItem w:displayText="37442500 - Pesos para preparação física (fitness)" w:value="37442500 - Pesos para preparação física (fitness)"/>
                <w:listItem w:displayText="37442600 - Máquinas de flexões (mesas de Pilatos)" w:value="37442600 - Máquinas de flexões (mesas de Pilatos)"/>
                <w:listItem w:displayText="37442700 - Molas para fortalecer as mãos" w:value="37442700 - Molas para fortalecer as mãos"/>
                <w:listItem w:displayText="37442800 - Cintas e molas de resistência" w:value="37442800 - Cintas e molas de resistência"/>
                <w:listItem w:displayText="37442810 - Cintas de resistência" w:value="37442810 - Cintas de resistência"/>
                <w:listItem w:displayText="37442820 - Molas de resistência" w:value="37442820 - Molas de resistência"/>
                <w:listItem w:displayText="37442900 - Multi gyms" w:value="37442900 - Multi gyms"/>
                <w:listItem w:displayText="37450000 - Equipamento para desportos de campo e de recinto" w:value="37450000 - Equipamento para desportos de campo e de recinto"/>
                <w:listItem w:displayText="37451000 - Equipamento para desportos no campo" w:value="37451000 - Equipamento para desportos no campo"/>
                <w:listItem w:displayText="37451100 - Bolas de beisebol" w:value="37451100 - Bolas de beisebol"/>
                <w:listItem w:displayText="37451110 - Barreiras de beisebol" w:value="37451110 - Barreiras de beisebol"/>
                <w:listItem w:displayText="37451120 - Bases de beisebol" w:value="37451120 - Bases de beisebol"/>
                <w:listItem w:displayText="37451130 - Tacos de beisebol" w:value="37451130 - Tacos de beisebol"/>
                <w:listItem w:displayText="37451140 - Material de treino da tacada de beisebol" w:value="37451140 - Material de treino da tacada de beisebol"/>
                <w:listItem w:displayText="37451150 - Luvas de beisebol" w:value="37451150 - Luvas de beisebol"/>
                <w:listItem w:displayText="37451160 - Equipamento de protecção para beisebol ou softebol" w:value="37451160 - Equipamento de protecção para beisebol ou softebol"/>
                <w:listItem w:displayText="37451200 - Equipamento de hóquei de campo" w:value="37451200 - Equipamento de hóquei de campo"/>
                <w:listItem w:displayText="37451210 - Bolas de hóquei de campo" w:value="37451210 - Bolas de hóquei de campo"/>
                <w:listItem w:displayText="37451220 - Aléus de hóquei de campo" w:value="37451220 - Aléus de hóquei de campo"/>
                <w:listItem w:displayText="37451300 - Bolas de futebol americano" w:value="37451300 - Bolas de futebol americano"/>
                <w:listItem w:displayText="37451310 - Máquinas para treino de futebol americano" w:value="37451310 - Máquinas para treino de futebol americano"/>
                <w:listItem w:displayText="37451320 - Base &quot;tee&quot; para a bola no futebol americano" w:value="37451320 - Base &quot;tee&quot; para a bola no futebol americano"/>
                <w:listItem w:displayText="37451330 - Manequins para treino de futebol americano" w:value="37451330 - Manequins para treino de futebol americano"/>
                <w:listItem w:displayText="37451340 - Bandeirolas de futebol americano" w:value="37451340 - Bandeirolas de futebol americano"/>
                <w:listItem w:displayText="37451400 - Bolas de lacrosse" w:value="37451400 - Bolas de lacrosse"/>
                <w:listItem w:displayText="37451500 - Aléus de lacrosse" w:value="37451500 - Aléus de lacrosse"/>
                <w:listItem w:displayText="37451600 - Máquinas de lançamento de bolas (pitching)" w:value="37451600 - Máquinas de lançamento de bolas (pitching)"/>
                <w:listItem w:displayText="37451700 - Bolas de futebol" w:value="37451700 - Bolas de futebol"/>
                <w:listItem w:displayText="37451710 - Equipamento de marcação de campos de futebol" w:value="37451710 - Equipamento de marcação de campos de futebol"/>
                <w:listItem w:displayText="37451720 - Equipamento de protecção para futebol" w:value="37451720 - Equipamento de protecção para futebol"/>
                <w:listItem w:displayText="37451730 - Equipamento auxiliar para treinos de futebol" w:value="37451730 - Equipamento auxiliar para treinos de futebol"/>
                <w:listItem w:displayText="37451800 - Bolas de softebol" w:value="37451800 - Bolas de softebol"/>
                <w:listItem w:displayText="37451810 - Tacos de softebol" w:value="37451810 - Tacos de softebol"/>
                <w:listItem w:displayText="37451820 - Luvas de softebol" w:value="37451820 - Luvas de softebol"/>
                <w:listItem w:displayText="37451900 - Bolas de andebol" w:value="37451900 - Bolas de andebol"/>
                <w:listItem w:displayText="37451920 - Conjuntos para andebol escolar" w:value="37451920 - Conjuntos para andebol escolar"/>
                <w:listItem w:displayText="37452000 - Equipamento para desportos de raquete e court" w:value="37452000 - Equipamento para desportos de raquete e court"/>
                <w:listItem w:displayText="37452100 - Equipamento de badmínton" w:value="37452100 - Equipamento de badmínton"/>
                <w:listItem w:displayText="37452110 - Volantes ou penas para badmínton" w:value="37452110 - Volantes ou penas para badmínton"/>
                <w:listItem w:displayText="37452120 - Raquetes de badmínton" w:value="37452120 - Raquetes de badmínton"/>
                <w:listItem w:displayText="37452200 - Bolas de basquetebol" w:value="37452200 - Bolas de basquetebol"/>
                <w:listItem w:displayText="37452210 - Sistemas completos para basquetebol" w:value="37452210 - Sistemas completos para basquetebol"/>
                <w:listItem w:displayText="37452300 - Equipamento de protecção de pavimentos de hóquei" w:value="37452300 - Equipamento de protecção de pavimentos de hóquei"/>
                <w:listItem w:displayText="37452400 - Bolas, bainhas e trançados de raquetebol" w:value="37452400 - Bolas, bainhas e trançados de raquetebol"/>
                <w:listItem w:displayText="37452410 - Bolas de raquetebol" w:value="37452410 - Bolas de raquetebol"/>
                <w:listItem w:displayText="37452420 - Bainhas de raquetebol" w:value="37452420 - Bainhas de raquetebol"/>
                <w:listItem w:displayText="37452430 - Trançados de raquetebol" w:value="37452430 - Trançados de raquetebol"/>
                <w:listItem w:displayText="37452500 - Raquetes de raquetebol" w:value="37452500 - Raquetes de raquetebol"/>
                <w:listItem w:displayText="37452600 - Equipamento de squash" w:value="37452600 - Equipamento de squash"/>
                <w:listItem w:displayText="37452610 - Bolas de squash" w:value="37452610 - Bolas de squash"/>
                <w:listItem w:displayText="37452620 - Raquetes de squash" w:value="37452620 - Raquetes de squash"/>
                <w:listItem w:displayText="37452700 - Equipamento de ténis" w:value="37452700 - Equipamento de ténis"/>
                <w:listItem w:displayText="37452710 - Bolas de ténis" w:value="37452710 - Bolas de ténis"/>
                <w:listItem w:displayText="37452720 - Equipamento para campos de ténis" w:value="37452720 - Equipamento para campos de ténis"/>
                <w:listItem w:displayText="37452730 - Raquetes de ténis" w:value="37452730 - Raquetes de ténis"/>
                <w:listItem w:displayText="37452740 - Equipamento auxiliar para treinos de ténis" w:value="37452740 - Equipamento auxiliar para treinos de ténis"/>
                <w:listItem w:displayText="37452800 - Bolas e postes de tether" w:value="37452800 - Bolas e postes de tether"/>
                <w:listItem w:displayText="37452810 - Bolas de tether" w:value="37452810 - Bolas de tether"/>
                <w:listItem w:displayText="37452820 - Postes de tether" w:value="37452820 - Postes de tether"/>
                <w:listItem w:displayText="37452900 - Bolas de voleibol" w:value="37452900 - Bolas de voleibol"/>
                <w:listItem w:displayText="37452910 - Padrões para ginásio de voleibol" w:value="37452910 - Padrões para ginásio de voleibol"/>
                <w:listItem w:displayText="37452920 - Armazenagem de bolas ou redes de voleibol" w:value="37452920 - Armazenagem de bolas ou redes de voleibol"/>
                <w:listItem w:displayText="37453000 - Equipamento para desportos de pista" w:value="37453000 - Equipamento para desportos de pista"/>
                <w:listItem w:displayText="37453100 - Dardos" w:value="37453100 - Dardos"/>
                <w:listItem w:displayText="37453200 - Barras para saltos" w:value="37453200 - Barras para saltos"/>
                <w:listItem w:displayText="37453300 - Discos" w:value="37453300 - Discos"/>
                <w:listItem w:displayText="37453400 - Pesos" w:value="37453400 - Pesos"/>
                <w:listItem w:displayText="37453500 - Varas para saltos" w:value="37453500 - Varas para saltos"/>
                <w:listItem w:displayText="37453600 - Barreiras" w:value="37453600 - Barreiras"/>
                <w:listItem w:displayText="37453700 - Testemunhos" w:value="37453700 - Testemunhos"/>
                <w:listItem w:displayText="37460000 - Jogos e equipamentos de alvo e de mesa" w:value="37460000 - Jogos e equipamentos de alvo e de mesa"/>
                <w:listItem w:displayText="37461000 - Jogos e equipamentos de mesa" w:value="37461000 - Jogos e equipamentos de mesa"/>
                <w:listItem w:displayText="37461100 - Mesas ou acessórios para air hockey" w:value="37461100 - Mesas ou acessórios para air hockey"/>
                <w:listItem w:displayText="37461200 - Bolas de matraquilhos" w:value="37461200 - Bolas de matraquilhos"/>
                <w:listItem w:displayText="37461210 - Jogadores sobressalentes para matraquilhos" w:value="37461210 - Jogadores sobressalentes para matraquilhos"/>
                <w:listItem w:displayText="37461220 - Mesas de matraquilhos" w:value="37461220 - Mesas de matraquilhos"/>
                <w:listItem w:displayText="37461300 - Tacos de bilhar" w:value="37461300 - Tacos de bilhar"/>
                <w:listItem w:displayText="37461400 - Shuffleboard" w:value="37461400 - Shuffleboard"/>
                <w:listItem w:displayText="37461500 - Mesas de ténis" w:value="37461500 - Mesas de ténis"/>
                <w:listItem w:displayText="37461510 - Bolas de ténis de mesa" w:value="37461510 - Bolas de ténis de mesa"/>
                <w:listItem w:displayText="37461520 - Raquetes de ténis de mesa" w:value="37461520 - Raquetes de ténis de mesa"/>
                <w:listItem w:displayText="37462000 - Jogos e equipamentos de alvo" w:value="37462000 - Jogos e equipamentos de alvo"/>
                <w:listItem w:displayText="37462100 - Equipamento para tiro ao arco" w:value="37462100 - Equipamento para tiro ao arco"/>
                <w:listItem w:displayText="37462110 - Protecções do braço para tiro ao arco" w:value="37462110 - Protecções do braço para tiro ao arco"/>
                <w:listItem w:displayText="37462120 - Flechas para tiro ao arco" w:value="37462120 - Flechas para tiro ao arco"/>
                <w:listItem w:displayText="37462130 - Barreiras para tiro ao arco" w:value="37462130 - Barreiras para tiro ao arco"/>
                <w:listItem w:displayText="37462140 - Cordas para tiro ao arco" w:value="37462140 - Cordas para tiro ao arco"/>
                <w:listItem w:displayText="37462150 - Arcos para tiro ao arco" w:value="37462150 - Arcos para tiro ao arco"/>
                <w:listItem w:displayText="37462160 - Luvas para tiro ao arco" w:value="37462160 - Luvas para tiro ao arco"/>
                <w:listItem w:displayText="37462170 - Suportes para alvos de tiro ao arco" w:value="37462170 - Suportes para alvos de tiro ao arco"/>
                <w:listItem w:displayText="37462180 - Alvos para tiro ao arco" w:value="37462180 - Alvos para tiro ao arco"/>
                <w:listItem w:displayText="37462200 - Setas" w:value="37462200 - Setas"/>
                <w:listItem w:displayText="37462210 - Alvos para lançamento de flechas" w:value="37462210 - Alvos para lançamento de flechas"/>
                <w:listItem w:displayText="37462300 - Alvos para lançamento" w:value="37462300 - Alvos para lançamento"/>
                <w:listItem w:displayText="37462400 - Equipamento para tiro aos pratos" w:value="37462400 - Equipamento para tiro aos pratos"/>
                <w:listItem w:displayText="37470000 - Equipamento para golfe e bowling" w:value="37470000 - Equipamento para golfe e bowling"/>
                <w:listItem w:displayText="37471000 - Equipamento para golfe" w:value="37471000 - Equipamento para golfe"/>
                <w:listItem w:displayText="37471100 - Sacos de golfe" w:value="37471100 - Sacos de golfe"/>
                <w:listItem w:displayText="37471200 - Bolas de golfe" w:value="37471200 - Bolas de golfe"/>
                <w:listItem w:displayText="37471300 - Tacos de golfe" w:value="37471300 - Tacos de golfe"/>
                <w:listItem w:displayText="37471400 - Base &quot;tee&quot; para a bola no golfe" w:value="37471400 - Base &quot;tee&quot; para a bola no golfe"/>
                <w:listItem w:displayText="37471500 - Bonés de golfe" w:value="37471500 - Bonés de golfe"/>
                <w:listItem w:displayText="37471600 - Luvas de golfe" w:value="37471600 - Luvas de golfe"/>
                <w:listItem w:displayText="37471700 - Reparadores de relva para golfe" w:value="37471700 - Reparadores de relva para golfe"/>
                <w:listItem w:displayText="37471800 - Leitores de distâncias (telémetros) de golfe" w:value="37471800 - Leitores de distâncias (telémetros) de golfe"/>
                <w:listItem w:displayText="37471900 - Dispositivo de prática de putting" w:value="37471900 - Dispositivo de prática de putting"/>
                <w:listItem w:displayText="37472000 - Equipamento para bowling" w:value="37472000 - Equipamento para bowling"/>
                <w:listItem w:displayText="37480000 - Maquinaria ou aparelhos para equipamento de lazer" w:value="37480000 - Maquinaria ou aparelhos para equipamento de lazer"/>
                <w:listItem w:displayText="37481000 - Máquinas de manutenção de gelo em rinques de patinagem" w:value="37481000 - Máquinas de manutenção de gelo em rinques de patinagem"/>
                <w:listItem w:displayText="37482000 - Quadros electrónicos de informação desportiva" w:value="37482000 - Quadros electrónicos de informação desportiva"/>
                <w:listItem w:displayText="37500000 - Jogos e brinquedos; diversões para parques e feiras" w:value="37500000 - Jogos e brinquedos; diversões para parques e feiras"/>
                <w:listItem w:displayText="37510000 - Bonecas" w:value="37510000 - Bonecas"/>
                <w:listItem w:displayText="37511000 - Casas de bonecas" w:value="37511000 - Casas de bonecas"/>
                <w:listItem w:displayText="37512000 - Peças ou acessórios de bonecas" w:value="37512000 - Peças ou acessórios de bonecas"/>
                <w:listItem w:displayText="37513000 - Fantoches" w:value="37513000 - Fantoches"/>
                <w:listItem w:displayText="37513100 - Teatros de fantoches" w:value="37513100 - Teatros de fantoches"/>
                <w:listItem w:displayText="37520000 - Brinquedos" w:value="37520000 - Brinquedos"/>
                <w:listItem w:displayText="37521000 - Instrumentos musicais de brinquedo" w:value="37521000 - Instrumentos musicais de brinquedo"/>
                <w:listItem w:displayText="37522000 - Brinquedos de rodas" w:value="37522000 - Brinquedos de rodas"/>
                <w:listItem w:displayText="37523000 - Puzzles" w:value="37523000 - Puzzles"/>
                <w:listItem w:displayText="37524000 - Jogos" w:value="37524000 - Jogos"/>
                <w:listItem w:displayText="37524100 - Jogos educativos" w:value="37524100 - Jogos educativos"/>
                <w:listItem w:displayText="37524200 - Jogos de mesa" w:value="37524200 - Jogos de mesa"/>
                <w:listItem w:displayText="37524300 - Jogos clássicos" w:value="37524300 - Jogos clássicos"/>
                <w:listItem w:displayText="37524400 - Jogos de sociedade" w:value="37524400 - Jogos de sociedade"/>
                <w:listItem w:displayText="37524500 - Jogos de estratégia" w:value="37524500 - Jogos de estratégia"/>
                <w:listItem w:displayText="37524600 - Jogos de memória" w:value="37524600 - Jogos de memória"/>
                <w:listItem w:displayText="37524700 - Acessórios para jogos" w:value="37524700 - Acessórios para jogos"/>
                <w:listItem w:displayText="37524800 - Jogos de loto" w:value="37524800 - Jogos de loto"/>
                <w:listItem w:displayText="37524810 - Boletins de lotaria" w:value="37524810 - Boletins de lotaria"/>
                <w:listItem w:displayText="37524900 - Kits para jogos" w:value="37524900 - Kits para jogos"/>
                <w:listItem w:displayText="37525000 - Balões e bolas de diversão" w:value="37525000 - Balões e bolas de diversão"/>
                <w:listItem w:displayText="37526000 - Baldes de brinquedo" w:value="37526000 - Baldes de brinquedo"/>
                <w:listItem w:displayText="37527000 - Comboios e veículos de brinquedo" w:value="37527000 - Comboios e veículos de brinquedo"/>
                <w:listItem w:displayText="37527100 - Comboios de brinquedo" w:value="37527100 - Comboios de brinquedo"/>
                <w:listItem w:displayText="37527200 - Veículos de brinquedo" w:value="37527200 - Veículos de brinquedo"/>
                <w:listItem w:displayText="37528000 - Armas de brinquedo" w:value="37528000 - Armas de brinquedo"/>
                <w:listItem w:displayText="37529000 - Brinquedos insufláveis e andadores" w:value="37529000 - Brinquedos insufláveis e andadores"/>
                <w:listItem w:displayText="37529100 - Brinquedos insufláveis" w:value="37529100 - Brinquedos insufláveis"/>
                <w:listItem w:displayText="37529200 - Brinquedos andadores" w:value="37529200 - Brinquedos andadores"/>
                <w:listItem w:displayText="37530000 - Artigos para parques de diversão, jogos de salão e de mesa" w:value="37530000 - Artigos para parques de diversão, jogos de salão e de mesa"/>
                <w:listItem w:displayText="37531000 - Cartas de jogar" w:value="37531000 - Cartas de jogar"/>
                <w:listItem w:displayText="37532000 - Jogos de vídeo" w:value="37532000 - Jogos de vídeo"/>
                <w:listItem w:displayText="37533000 - Bilhares" w:value="37533000 - Bilhares"/>
                <w:listItem w:displayText="37533100 - Bolas de bilhar" w:value="37533100 - Bolas de bilhar"/>
                <w:listItem w:displayText="37533200 - Giz de bilhar" w:value="37533200 - Giz de bilhar"/>
                <w:listItem w:displayText="37533300 - Pontas de tacos de bilhar" w:value="37533300 - Pontas de tacos de bilhar"/>
                <w:listItem w:displayText="37533400 - Suportes para material de bilhar" w:value="37533400 - Suportes para material de bilhar"/>
                <w:listItem w:displayText="37533500 - Mesas de bilhar" w:value="37533500 - Mesas de bilhar"/>
                <w:listItem w:displayText="37534000 - Jogos accionados por moeda ou ficha" w:value="37534000 - Jogos accionados por moeda ou ficha"/>
                <w:listItem w:displayText="37535000 - Carrosséis, baloiços, pavilhões de tiro ao alvo e outras diversões de parques e feiras" w:value="37535000 - Carrosséis, baloiços, pavilhões de tiro ao alvo e outras diversões de parques e feiras"/>
                <w:listItem w:displayText="37535100 - Baloiços" w:value="37535100 - Baloiços"/>
                <w:listItem w:displayText="37535200 - Equipamento para áreas de recreação" w:value="37535200 - Equipamento para áreas de recreação"/>
                <w:listItem w:displayText="37535210 - Baloiços para áreas de recreação" w:value="37535210 - Baloiços para áreas de recreação"/>
                <w:listItem w:displayText="37535220 - Aparelhos de escalada para áreas de recreação" w:value="37535220 - Aparelhos de escalada para áreas de recreação"/>
                <w:listItem w:displayText="37535230 - Carrosséis para áreas de recreação" w:value="37535230 - Carrosséis para áreas de recreação"/>
                <w:listItem w:displayText="37535240 - Escorregas para áreas de recreação" w:value="37535240 - Escorregas para áreas de recreação"/>
                <w:listItem w:displayText="37535250 - Balancés para áreas de recreação" w:value="37535250 - Balancés para áreas de recreação"/>
                <w:listItem w:displayText="37535260 - Túneis para áreas de recreação" w:value="37535260 - Túneis para áreas de recreação"/>
                <w:listItem w:displayText="37535270 - Caixas de areia para áreas de recreação" w:value="37535270 - Caixas de areia para áreas de recreação"/>
                <w:listItem w:displayText="37535280 - Bancadas para áreas de recreação" w:value="37535280 - Bancadas para áreas de recreação"/>
                <w:listItem w:displayText="37535290 - Equipamento para escalada de paredes e à corda" w:value="37535290 - Equipamento para escalada de paredes e à corda"/>
                <w:listItem w:displayText="37535291 - Equipamento para escalada de paredes" w:value="37535291 - Equipamento para escalada de paredes"/>
                <w:listItem w:displayText="37535292 - Equipamento para escalada à corda" w:value="37535292 - Equipamento para escalada à corda"/>
                <w:listItem w:displayText="37540000 - Máquinas de jogo" w:value="37540000 - Máquinas de jogo"/>
                <w:listItem w:displayText="37800000 - Material para actividades artísticas e artesanato" w:value="37800000 - Material para actividades artísticas e artesanato"/>
                <w:listItem w:displayText="37810000 - Material para artesanato" w:value="37810000 - Material para artesanato"/>
                <w:listItem w:displayText="37820000 - Material para actividades artísticas" w:value="37820000 - Material para actividades artísticas"/>
                <w:listItem w:displayText="37821000 - Pincéis para uso artístico" w:value="37821000 - Pincéis para uso artístico"/>
                <w:listItem w:displayText="37822000 - Canetas de desenho" w:value="37822000 - Canetas de desenho"/>
                <w:listItem w:displayText="37822100 - Lápis de cor" w:value="37822100 - Lápis de cor"/>
                <w:listItem w:displayText="37822200 - Carvão para desenho" w:value="37822200 - Carvão para desenho"/>
                <w:listItem w:displayText="37822300 - Gizes" w:value="37822300 - Gizes"/>
                <w:listItem w:displayText="37822400 - Lápis de pastel" w:value="37822400 - Lápis de pastel"/>
                <w:listItem w:displayText="37823000 - Papel impermeável a gorduras e outros tipos de papel" w:value="37823000 - Papel impermeável a gorduras e outros tipos de papel"/>
                <w:listItem w:displayText="37823100 - Papel impermeável a gorduras" w:value="37823100 - Papel impermeável a gorduras"/>
                <w:listItem w:displayText="37823200 - Papel de decalque" w:value="37823200 - Papel de decalque"/>
                <w:listItem w:displayText="37823300 - Papel cristal" w:value="37823300 - Papel cristal"/>
                <w:listItem w:displayText="37823400 - Papel transparente ou translúcido" w:value="37823400 - Papel transparente ou translúcido"/>
                <w:listItem w:displayText="37823500 - Papel para trabalhos manuais" w:value="37823500 - Papel para trabalhos manuais"/>
                <w:listItem w:displayText="37823600 - Papel de desenho" w:value="37823600 - Papel de desenho"/>
                <w:listItem w:displayText="37823700 - Papel cartográfico" w:value="37823700 - Papel cartográfico"/>
                <w:listItem w:displayText="37823800 - Papel e cartão de camadas múltiplas" w:value="37823800 - Papel e cartão de camadas múltiplas"/>
                <w:listItem w:displayText="37823900 - Papel kraft para cobertura" w:value="37823900 - Papel kraft para cobertura"/>
                <w:listItem w:displayText="38000000 - Equipamento laboratorial, óptico e de precisão (exc. óculos)" w:value="38000000 - Equipamento laboratorial, óptico e de precisão (exc. óculos)"/>
                <w:listItem w:displayText="38100000 - Instrumentos para navegação e para meteorologia" w:value="38100000 - Instrumentos para navegação e para meteorologia"/>
                <w:listItem w:displayText="38110000 - Instrumentos para navegação" w:value="38110000 - Instrumentos para navegação"/>
                <w:listItem w:displayText="38111000 - Equipamento para radiogoniometria" w:value="38111000 - Equipamento para radiogoniometria"/>
                <w:listItem w:displayText="38111100 - Bússolas" w:value="38111100 - Bússolas"/>
                <w:listItem w:displayText="38111110 - Acessórios para bússolas" w:value="38111110 - Acessórios para bússolas"/>
                <w:listItem w:displayText="38112000 - Sextantes" w:value="38112000 - Sextantes"/>
                <w:listItem w:displayText="38112100 - Sistemas de navegação e posicionamento globais (GPS ou equivalentes)" w:value="38112100 - Sistemas de navegação e posicionamento globais (GPS ou equivalentes)"/>
                <w:listItem w:displayText="38113000 - Sonares" w:value="38113000 - Sonares"/>
                <w:listItem w:displayText="38114000 - Sondas acústicas" w:value="38114000 - Sondas acústicas"/>
                <w:listItem w:displayText="38115000 - Aparelhos de radar" w:value="38115000 - Aparelhos de radar"/>
                <w:listItem w:displayText="38115100 - Equipamento de vigilância por radar" w:value="38115100 - Equipamento de vigilância por radar"/>
                <w:listItem w:displayText="38120000 - Instrumentos para meteorologia" w:value="38120000 - Instrumentos para meteorologia"/>
                <w:listItem w:displayText="38121000 - Anemómetros" w:value="38121000 - Anemómetros"/>
                <w:listItem w:displayText="38122000 - Barómetros" w:value="38122000 - Barómetros"/>
                <w:listItem w:displayText="38123000 - Registadores de precipitação ou evaporação" w:value="38123000 - Registadores de precipitação ou evaporação"/>
                <w:listItem w:displayText="38124000 - Aparelhos de radiossondagem" w:value="38124000 - Aparelhos de radiossondagem"/>
                <w:listItem w:displayText="38125000 - Registadores de pluviosidade" w:value="38125000 - Registadores de pluviosidade"/>
                <w:listItem w:displayText="38126000 - Aparelhos de observação de superfície" w:value="38126000 - Aparelhos de observação de superfície"/>
                <w:listItem w:displayText="38126100 - Aparelhos de observação de superfície para precipitação ou evaporação" w:value="38126100 - Aparelhos de observação de superfície para precipitação ou evaporação"/>
                <w:listItem w:displayText="38126200 - Aparelhos de observação de superfície para radiação solar" w:value="38126200 - Aparelhos de observação de superfície para radiação solar"/>
                <w:listItem w:displayText="38126300 - Aparelhos de observação de superfície para temperatura ou humidade" w:value="38126300 - Aparelhos de observação de superfície para temperatura ou humidade"/>
                <w:listItem w:displayText="38126400 - Aparelhos de observação de superfície para vento" w:value="38126400 - Aparelhos de observação de superfície para vento"/>
                <w:listItem w:displayText="38127000 - Estações meteorológicas" w:value="38127000 - Estações meteorológicas"/>
                <w:listItem w:displayText="38128000 - Acessórios para instrumentos de meteorologia" w:value="38128000 - Acessórios para instrumentos de meteorologia"/>
                <w:listItem w:displayText="38200000 - Instrumentos geológicos e geofísicos" w:value="38200000 - Instrumentos geológicos e geofísicos"/>
                <w:listItem w:displayText="38210000 - Bússolas de geólogo" w:value="38210000 - Bússolas de geólogo"/>
                <w:listItem w:displayText="38220000 - Aparelhos de prospecção geológica" w:value="38220000 - Aparelhos de prospecção geológica"/>
                <w:listItem w:displayText="38221000 - Sistemas de informação geográfica (SIG ou equivalentes)" w:value="38221000 - Sistemas de informação geográfica (SIG ou equivalentes)"/>
                <w:listItem w:displayText="38230000 - Instrumentos geofísicos electromagnéticos" w:value="38230000 - Instrumentos geofísicos electromagnéticos"/>
                <w:listItem w:displayText="38240000 - Instrumentos geofísicos de gravidade" w:value="38240000 - Instrumentos geofísicos de gravidade"/>
                <w:listItem w:displayText="38250000 - Instrumentos geofísicos de polarização induzida (IP)" w:value="38250000 - Instrumentos geofísicos de polarização induzida (IP)"/>
                <w:listItem w:displayText="38260000 - Instrumentos geofísicos de magnetómetro" w:value="38260000 - Instrumentos geofísicos de magnetómetro"/>
                <w:listItem w:displayText="38270000 - Instrumentos geofísicos de resistividade" w:value="38270000 - Instrumentos geofísicos de resistividade"/>
                <w:listItem w:displayText="38280000 - Gravímetros" w:value="38280000 - Gravímetros"/>
                <w:listItem w:displayText="38290000 - Instrumentos e aparelhos de vigilância, hidrográficos, oceanográficos e hidrológicos" w:value="38290000 - Instrumentos e aparelhos de vigilância, hidrográficos, oceanográficos e hidrológicos"/>
                <w:listItem w:displayText="38291000 - Aparelhos para telemetria" w:value="38291000 - Aparelhos para telemetria"/>
                <w:listItem w:displayText="38292000 - Instrumentos para hidrografia" w:value="38292000 - Instrumentos para hidrografia"/>
                <w:listItem w:displayText="38293000 - Equipamento para sismologia" w:value="38293000 - Equipamento para sismologia"/>
                <w:listItem w:displayText="38294000 - Teodolitos" w:value="38294000 - Teodolitos"/>
                <w:listItem w:displayText="38295000 - Equipamento para topografia" w:value="38295000 - Equipamento para topografia"/>
                <w:listItem w:displayText="38296000 - Instrumentos para geodesia" w:value="38296000 - Instrumentos para geodesia"/>
                <w:listItem w:displayText="38300000 - Instrumentos de medição" w:value="38300000 - Instrumentos de medição"/>
                <w:listItem w:displayText="38310000 - Balanças de precisão" w:value="38310000 - Balanças de precisão"/>
                <w:listItem w:displayText="38311000 - Balanças electrónicas e acessórios" w:value="38311000 - Balanças electrónicas e acessórios"/>
                <w:listItem w:displayText="38311100 - Balanças analíticas electrónicas" w:value="38311100 - Balanças analíticas electrónicas"/>
                <w:listItem w:displayText="38311200 - Balanças técnicas electrónicas" w:value="38311200 - Balanças técnicas electrónicas"/>
                <w:listItem w:displayText="38311210 - Pesos padrões" w:value="38311210 - Pesos padrões"/>
                <w:listItem w:displayText="38320000 - Mesas de desenhar" w:value="38320000 - Mesas de desenhar"/>
                <w:listItem w:displayText="38321000 - Máquinas de desenhar" w:value="38321000 - Máquinas de desenhar"/>
                <w:listItem w:displayText="38322000 - Pantógrafos" w:value="38322000 - Pantógrafos"/>
                <w:listItem w:displayText="38323000 - Réguas de cálculo" w:value="38323000 - Réguas de cálculo"/>
                <w:listItem w:displayText="38330000 - Instrumentos manuais para medição de distâncias" w:value="38330000 - Instrumentos manuais para medição de distâncias"/>
                <w:listItem w:displayText="38331000 - Esquadrias" w:value="38331000 - Esquadrias"/>
                <w:listItem w:displayText="38340000 - Instrumentos para medição de quantidades" w:value="38340000 - Instrumentos para medição de quantidades"/>
                <w:listItem w:displayText="38341000 - Instrumentos para medição de radiações" w:value="38341000 - Instrumentos para medição de radiações"/>
                <w:listItem w:displayText="38341100 - Registadores de feixes de electrões" w:value="38341100 - Registadores de feixes de electrões"/>
                <w:listItem w:displayText="38341200 - Dosímetros de radiações" w:value="38341200 - Dosímetros de radiações"/>
                <w:listItem w:displayText="38341300 - Instrumentos para medição de grandezas eléctricas" w:value="38341300 - Instrumentos para medição de grandezas eléctricas"/>
                <w:listItem w:displayText="38341310 - Amperímetros" w:value="38341310 - Amperímetros"/>
                <w:listItem w:displayText="38341320 - Voltímetros" w:value="38341320 - Voltímetros"/>
                <w:listItem w:displayText="38341400 - Contadores Geiger" w:value="38341400 - Contadores Geiger"/>
                <w:listItem w:displayText="38341500 - Aparelhos para controlo da contaminação" w:value="38341500 - Aparelhos para controlo da contaminação"/>
                <w:listItem w:displayText="38341600 - Monitores de radiação" w:value="38341600 - Monitores de radiação"/>
                <w:listItem w:displayText="38342000 - Osciloscópios" w:value="38342000 - Osciloscópios"/>
                <w:listItem w:displayText="38342100 - Oscilógrafos" w:value="38342100 - Oscilógrafos"/>
                <w:listItem w:displayText="38343000 - Equipamento para controlo dos erros" w:value="38343000 - Equipamento para controlo dos erros"/>
                <w:listItem w:displayText="38344000 - Aparelhos para controlo da poluição" w:value="38344000 - Aparelhos para controlo da poluição"/>
                <w:listItem w:displayText="38400000 - Instrumentos para controlo de propriedades físicas" w:value="38400000 - Instrumentos para controlo de propriedades físicas"/>
                <w:listItem w:displayText="38410000 - Aparelhos de contagem" w:value="38410000 - Aparelhos de contagem"/>
                <w:listItem w:displayText="38411000 - Hidrómetros" w:value="38411000 - Hidrómetros"/>
                <w:listItem w:displayText="38412000 - Termómetros" w:value="38412000 - Termómetros"/>
                <w:listItem w:displayText="38413000 - Pirómetros" w:value="38413000 - Pirómetros"/>
                <w:listItem w:displayText="38414000 - Higrómetros" w:value="38414000 - Higrómetros"/>
                <w:listItem w:displayText="38415000 - Psicrómetros" w:value="38415000 - Psicrómetros"/>
                <w:listItem w:displayText="38416000 - Medidores de pH" w:value="38416000 - Medidores de pH"/>
                <w:listItem w:displayText="38417000 - Termo-pares" w:value="38417000 - Termo-pares"/>
                <w:listItem w:displayText="38418000 - Calorímetros" w:value="38418000 - Calorímetros"/>
                <w:listItem w:displayText="38420000 - Instrumentos para medição do caudal, do nível e da pressão de líquidos e gases" w:value="38420000 - Instrumentos para medição do caudal, do nível e da pressão de líquidos e gases"/>
                <w:listItem w:displayText="38421000 - Equipamento para medição do caudal" w:value="38421000 - Equipamento para medição do caudal"/>
                <w:listItem w:displayText="38421100 - Contadores de água" w:value="38421100 - Contadores de água"/>
                <w:listItem w:displayText="38421110 - Debitómetros" w:value="38421110 - Debitómetros"/>
                <w:listItem w:displayText="38422000 - Equipamento para medição do nível" w:value="38422000 - Equipamento para medição do nível"/>
                <w:listItem w:displayText="38423000 - Equipamento para medição da pressão" w:value="38423000 - Equipamento para medição da pressão"/>
                <w:listItem w:displayText="38423100 - Controladores de pressão" w:value="38423100 - Controladores de pressão"/>
                <w:listItem w:displayText="38424000 - Equipamento para medição e controlo" w:value="38424000 - Equipamento para medição e controlo"/>
                <w:listItem w:displayText="38425000 - Equipamento para mecânica dos fluidos" w:value="38425000 - Equipamento para mecânica dos fluidos"/>
                <w:listItem w:displayText="38425100 - Manómetros" w:value="38425100 - Manómetros"/>
                <w:listItem w:displayText="38425200 - Viscosímetros" w:value="38425200 - Viscosímetros"/>
                <w:listItem w:displayText="38425300 - Indicadores de profundidade" w:value="38425300 - Indicadores de profundidade"/>
                <w:listItem w:displayText="38425400 - Aparelhos de estimativa da estrutura" w:value="38425400 - Aparelhos de estimativa da estrutura"/>
                <w:listItem w:displayText="38425500 - Aparelhos de estimativa da resistência" w:value="38425500 - Aparelhos de estimativa da resistência"/>
                <w:listItem w:displayText="38425600 - Picnómetros" w:value="38425600 - Picnómetros"/>
                <w:listItem w:displayText="38425700 - Instrumentos de medição da tensão superficial" w:value="38425700 - Instrumentos de medição da tensão superficial"/>
                <w:listItem w:displayText="38425800 - Densitómetros" w:value="38425800 - Densitómetros"/>
                <w:listItem w:displayText="38426000 - Voltâmetros (medidores de Coulomb)" w:value="38426000 - Voltâmetros (medidores de Coulomb)"/>
                <w:listItem w:displayText="38427000 - Fluxómetros" w:value="38427000 - Fluxómetros"/>
                <w:listItem w:displayText="38428000 - Reómetros" w:value="38428000 - Reómetros"/>
                <w:listItem w:displayText="38429000 - Rotâmetros" w:value="38429000 - Rotâmetros"/>
                <w:listItem w:displayText="38430000 - Aparelhos de detecção e análise" w:value="38430000 - Aparelhos de detecção e análise"/>
                <w:listItem w:displayText="38431000 - Aparelhos de detecção" w:value="38431000 - Aparelhos de detecção"/>
                <w:listItem w:displayText="38431100 - Detectores de gás" w:value="38431100 - Detectores de gás"/>
                <w:listItem w:displayText="38431200 - Detectores de fumos" w:value="38431200 - Detectores de fumos"/>
                <w:listItem w:displayText="38431300 - Detectores de erros" w:value="38431300 - Detectores de erros"/>
                <w:listItem w:displayText="38432000 - Aparelhos de análise" w:value="38432000 - Aparelhos de análise"/>
                <w:listItem w:displayText="38432100 - Aparelhos para análise de gás" w:value="38432100 - Aparelhos para análise de gás"/>
                <w:listItem w:displayText="38432200 - Cromatógrafos" w:value="38432200 - Cromatógrafos"/>
                <w:listItem w:displayText="38432210 - Cromatógrafos de fase gasosa" w:value="38432210 - Cromatógrafos de fase gasosa"/>
                <w:listItem w:displayText="38432300 - Aparelhos para análise de fumos" w:value="38432300 - Aparelhos para análise de fumos"/>
                <w:listItem w:displayText="38433000 - Espectrómetros" w:value="38433000 - Espectrómetros"/>
                <w:listItem w:displayText="38433100 - Espectrómetros de massa" w:value="38433100 - Espectrómetros de massa"/>
                <w:listItem w:displayText="38433200 - Equipamento para medição de emissões" w:value="38433200 - Equipamento para medição de emissões"/>
                <w:listItem w:displayText="38433210 - Espectrómetro de emissões" w:value="38433210 - Espectrómetro de emissões"/>
                <w:listItem w:displayText="38433300 - Analisador de espectro" w:value="38433300 - Analisador de espectro"/>
                <w:listItem w:displayText="38434000 - Analisadores" w:value="38434000 - Analisadores"/>
                <w:listItem w:displayText="38434100 - Analisadores de expansão" w:value="38434100 - Analisadores de expansão"/>
                <w:listItem w:displayText="38434200 - Equipamento para medição sonora" w:value="38434200 - Equipamento para medição sonora"/>
                <w:listItem w:displayText="38434210 - Sonómetros" w:value="38434210 - Sonómetros"/>
                <w:listItem w:displayText="38434220 - Analisadores da velocidade do som" w:value="38434220 - Analisadores da velocidade do som"/>
                <w:listItem w:displayText="38434300 - Equipamento para medição de ruídos" w:value="38434300 - Equipamento para medição de ruídos"/>
                <w:listItem w:displayText="38434310 - Medidores de decibéis" w:value="38434310 - Medidores de decibéis"/>
                <w:listItem w:displayText="38434400 - Analisadores de vibrações" w:value="38434400 - Analisadores de vibrações"/>
                <w:listItem w:displayText="38434500 - Analisadores bioquímicos" w:value="38434500 - Analisadores bioquímicos"/>
                <w:listItem w:displayText="38434510 - Citómetros" w:value="38434510 - Citómetros"/>
                <w:listItem w:displayText="38434520 - Analisadores de sangue" w:value="38434520 - Analisadores de sangue"/>
                <w:listItem w:displayText="38434530 - Analisadores de leite" w:value="38434530 - Analisadores de leite"/>
                <w:listItem w:displayText="38434540 - Equipamento biomédico" w:value="38434540 - Equipamento biomédico"/>
                <w:listItem w:displayText="38434550 - Contadores de glóbulos" w:value="38434550 - Contadores de glóbulos"/>
                <w:listItem w:displayText="38434560 - Analisador químico" w:value="38434560 - Analisador químico"/>
                <w:listItem w:displayText="38434570 - Analisadores hematológicos" w:value="38434570 - Analisadores hematológicos"/>
                <w:listItem w:displayText="38434580 - Analisadores de imunoensaio" w:value="38434580 - Analisadores de imunoensaio"/>
                <w:listItem w:displayText="38435000 - Aparelhos para detecção de fluidos" w:value="38435000 - Aparelhos para detecção de fluidos"/>
                <w:listItem w:displayText="38436000 - Agitadores e acessórios" w:value="38436000 - Agitadores e acessórios"/>
                <w:listItem w:displayText="38436100 - Agitadores mecânicos" w:value="38436100 - Agitadores mecânicos"/>
                <w:listItem w:displayText="38436110 - Cestos de balões de Erlenmeyer para agitadores mecânicos" w:value="38436110 - Cestos de balões de Erlenmeyer para agitadores mecânicos"/>
                <w:listItem w:displayText="38436120 - Pinças de balões de Erlenmeyer para agitadores" w:value="38436120 - Pinças de balões de Erlenmeyer para agitadores"/>
                <w:listItem w:displayText="38436130 - Suportes para ampolas de decantação" w:value="38436130 - Suportes para ampolas de decantação"/>
                <w:listItem w:displayText="38436140 - Plataforma para pinças de balões de Erlenmeyer para agitadores" w:value="38436140 - Plataforma para pinças de balões de Erlenmeyer para agitadores"/>
                <w:listItem w:displayText="38436150 - Suporte de placas de Petri para agitadores" w:value="38436150 - Suporte de placas de Petri para agitadores"/>
                <w:listItem w:displayText="38436160 - Suporte de tubos de ensaio para agitadores" w:value="38436160 - Suporte de tubos de ensaio para agitadores"/>
                <w:listItem w:displayText="38436170 - Adaptador de recipientes para agitadores" w:value="38436170 - Adaptador de recipientes para agitadores"/>
                <w:listItem w:displayText="38436200 - Evaporadores rotativos" w:value="38436200 - Evaporadores rotativos"/>
                <w:listItem w:displayText="38436210 - Escudo de protecção para evaporadores rotativos" w:value="38436210 - Escudo de protecção para evaporadores rotativos"/>
                <w:listItem w:displayText="38436220 - Sensor de temperatura de ebulição para evaporadores rotativos" w:value="38436220 - Sensor de temperatura de ebulição para evaporadores rotativos"/>
                <w:listItem w:displayText="38436230 - Regulador de pressão para evaporadores rotativos" w:value="38436230 - Regulador de pressão para evaporadores rotativos"/>
                <w:listItem w:displayText="38436300 - Agitadores de incubação" w:value="38436300 - Agitadores de incubação"/>
                <w:listItem w:displayText="38436310 - Placas de aquecimento" w:value="38436310 - Placas de aquecimento"/>
                <w:listItem w:displayText="38436320 - Placas de aquecimento para recipientes" w:value="38436320 - Placas de aquecimento para recipientes"/>
                <w:listItem w:displayText="38436400 - Agitadores magnéticos" w:value="38436400 - Agitadores magnéticos"/>
                <w:listItem w:displayText="38436410 - Termo-reguladores para agitadores mecânicos com placa de aquecimento" w:value="38436410 - Termo-reguladores para agitadores mecânicos com placa de aquecimento"/>
                <w:listItem w:displayText="38436500 - Misturadores mecânicos" w:value="38436500 - Misturadores mecânicos"/>
                <w:listItem w:displayText="38436510 - Lâminas para misturadores mecânicos" w:value="38436510 - Lâminas para misturadores mecânicos"/>
                <w:listItem w:displayText="38436600 - Homogeneizadores de imersão" w:value="38436600 - Homogeneizadores de imersão"/>
                <w:listItem w:displayText="38436610 - Instrumentos de dispersão para homogeneizadores de imersão" w:value="38436610 - Instrumentos de dispersão para homogeneizadores de imersão"/>
                <w:listItem w:displayText="38436700 - Desintegradores ultrassónicos" w:value="38436700 - Desintegradores ultrassónicos"/>
                <w:listItem w:displayText="38436710 - Sondas para desintegradores ultrassónicos" w:value="38436710 - Sondas para desintegradores ultrassónicos"/>
                <w:listItem w:displayText="38436720 - Conversores para desintegradores ultrassónicos" w:value="38436720 - Conversores para desintegradores ultrassónicos"/>
                <w:listItem w:displayText="38436730 - Câmaras de fluxo contínuo para desintegradores ultrassónicos" w:value="38436730 - Câmaras de fluxo contínuo para desintegradores ultrassónicos"/>
                <w:listItem w:displayText="38436800 - Homogeneizadores de lâminas rotativas" w:value="38436800 - Homogeneizadores de lâminas rotativas"/>
                <w:listItem w:displayText="38437000 - Pipetas de laboratório e acessórios" w:value="38437000 - Pipetas de laboratório e acessórios"/>
                <w:listItem w:displayText="38437100 - Pipetas" w:value="38437100 - Pipetas"/>
                <w:listItem w:displayText="38437110 - Pontas de pipetas" w:value="38437110 - Pontas de pipetas"/>
                <w:listItem w:displayText="38437120 - Suportes de pipetas" w:value="38437120 - Suportes de pipetas"/>
                <w:listItem w:displayText="38500000 - Aparelhos de controlo e ensaio" w:value="38500000 - Aparelhos de controlo e ensaio"/>
                <w:listItem w:displayText="38510000 - Microscópios" w:value="38510000 - Microscópios"/>
                <w:listItem w:displayText="38511000 - Microscópios electrónicos" w:value="38511000 - Microscópios electrónicos"/>
                <w:listItem w:displayText="38511100 - Microscópios electrónicos de varrimento" w:value="38511100 - Microscópios electrónicos de varrimento"/>
                <w:listItem w:displayText="38511200 - Microscópio electrónico de transmissão" w:value="38511200 - Microscópio electrónico de transmissão"/>
                <w:listItem w:displayText="38512000 - Microscópios iónicos e moleculares" w:value="38512000 - Microscópios iónicos e moleculares"/>
                <w:listItem w:displayText="38512100 - Microscópios iónicos" w:value="38512100 - Microscópios iónicos"/>
                <w:listItem w:displayText="38512200 - Microscópios moleculares" w:value="38512200 - Microscópios moleculares"/>
                <w:listItem w:displayText="38513000 - Microscópios de inversão e microscópios metalúrgicos" w:value="38513000 - Microscópios de inversão e microscópios metalúrgicos"/>
                <w:listItem w:displayText="38513100 - Microscópios de inversão" w:value="38513100 - Microscópios de inversão"/>
                <w:listItem w:displayText="38513200 - Microscópios metalúrgicos" w:value="38513200 - Microscópios metalúrgicos"/>
                <w:listItem w:displayText="38514000 - Microscópios de campo escuro e microscópios de varrimento" w:value="38514000 - Microscópios de campo escuro e microscópios de varrimento"/>
                <w:listItem w:displayText="38514100 - Microscópios de campo escuro" w:value="38514100 - Microscópios de campo escuro"/>
                <w:listItem w:displayText="38514200 - Microscópios de varrimento" w:value="38514200 - Microscópios de varrimento"/>
                <w:listItem w:displayText="38515000 - Microscópios de fluorescência e de microscópios de polarização" w:value="38515000 - Microscópios de fluorescência e de microscópios de polarização"/>
                <w:listItem w:displayText="38515100 - Microscópios de polarização" w:value="38515100 - Microscópios de polarização"/>
                <w:listItem w:displayText="38515200 - Microscópios de fluorescência" w:value="38515200 - Microscópios de fluorescência"/>
                <w:listItem w:displayText="38516000 - Microscópios monoculares e binoculares de composição de luz" w:value="38516000 - Microscópios monoculares e binoculares de composição de luz"/>
                <w:listItem w:displayText="38517000 - Microscópios acústicos e microscópios de projecção" w:value="38517000 - Microscópios acústicos e microscópios de projecção"/>
                <w:listItem w:displayText="38517100 - Microscópios acústicos" w:value="38517100 - Microscópios acústicos"/>
                <w:listItem w:displayText="38517200 - Microscópios de projecção" w:value="38517200 - Microscópios de projecção"/>
                <w:listItem w:displayText="38518000 - Microscópios de campo largo, estereoscópicos ou de estereosselectividade" w:value="38518000 - Microscópios de campo largo, estereoscópicos ou de estereosselectividade"/>
                <w:listItem w:displayText="38518100 - Microscópios de campo largo" w:value="38518100 - Microscópios de campo largo"/>
                <w:listItem w:displayText="38518200 - Microscópios estereoscópicos ou de estereosselectividade" w:value="38518200 - Microscópios estereoscópicos ou de estereosselectividade"/>
                <w:listItem w:displayText="38519000 - Componentes diversos para microscópios" w:value="38519000 - Componentes diversos para microscópios"/>
                <w:listItem w:displayText="38519100 - Sistemas de iluminação para microscópios" w:value="38519100 - Sistemas de iluminação para microscópios"/>
                <w:listItem w:displayText="38519200 - Objectivas para microscópios" w:value="38519200 - Objectivas para microscópios"/>
                <w:listItem w:displayText="38519300 - Dispositivos fotográficos ou videográficos para microscópios" w:value="38519300 - Dispositivos fotográficos ou videográficos para microscópios"/>
                <w:listItem w:displayText="38519310 - Dispositivos fotográficos para microscópios" w:value="38519310 - Dispositivos fotográficos para microscópios"/>
                <w:listItem w:displayText="38519320 - Dispositivos videográficos para microscópios" w:value="38519320 - Dispositivos videográficos para microscópios"/>
                <w:listItem w:displayText="38519400 - Bases automatizadas de colocação de lâminas para microscópios" w:value="38519400 - Bases automatizadas de colocação de lâminas para microscópios"/>
                <w:listItem w:displayText="38519500 - Lâmpadas sobressalentes para microscópios de laboratório" w:value="38519500 - Lâmpadas sobressalentes para microscópios de laboratório"/>
                <w:listItem w:displayText="38519600 - Oculares, condensadores, colectores, tubos, bases de colocação de lâminas e protecções para microscópios" w:value="38519600 - Oculares, condensadores, colectores, tubos, bases de colocação de lâminas e protecções para microscópios"/>
                <w:listItem w:displayText="38519610 - Oculares para microscópios" w:value="38519610 - Oculares para microscópios"/>
                <w:listItem w:displayText="38519620 - Condensadores para microscópios" w:value="38519620 - Condensadores para microscópios"/>
                <w:listItem w:displayText="38519630 - Colectores para microscópios" w:value="38519630 - Colectores para microscópios"/>
                <w:listItem w:displayText="38519640 - Tubos para microscópios" w:value="38519640 - Tubos para microscópios"/>
                <w:listItem w:displayText="38519650 - Bases de colocação de lâminas para microscópios" w:value="38519650 - Bases de colocação de lâminas para microscópios"/>
                <w:listItem w:displayText="38519660 - Protecções para microscópios" w:value="38519660 - Protecções para microscópios"/>
                <w:listItem w:displayText="38520000 - Scanners" w:value="38520000 - Scanners"/>
                <w:listItem w:displayText="38521000 - Aparelhos de varrimento manométricos" w:value="38521000 - Aparelhos de varrimento manométricos"/>
                <w:listItem w:displayText="38522000 - Aparelhos de varrimento para cromatografia" w:value="38522000 - Aparelhos de varrimento para cromatografia"/>
                <w:listItem w:displayText="38530000 - Difractómetros" w:value="38530000 - Difractómetros"/>
                <w:listItem w:displayText="38540000 - Máquinas e aparelhos para ensaios e medição" w:value="38540000 - Máquinas e aparelhos para ensaios e medição"/>
                <w:listItem w:displayText="38541000 - Aparelhos para ensaio da soldabilidade" w:value="38541000 - Aparelhos para ensaio da soldabilidade"/>
                <w:listItem w:displayText="38542000 - Aparelhos para ensaios servo-hidráulicos" w:value="38542000 - Aparelhos para ensaios servo-hidráulicos"/>
                <w:listItem w:displayText="38543000 - Equipamento para detecção de gás" w:value="38543000 - Equipamento para detecção de gás"/>
                <w:listItem w:displayText="38544000 - Aparelhos para detecção de droga" w:value="38544000 - Aparelhos para detecção de droga"/>
                <w:listItem w:displayText="38545000 - Kits para análise de gases" w:value="38545000 - Kits para análise de gases"/>
                <w:listItem w:displayText="38546000 - Sistema de detecção de explosivos" w:value="38546000 - Sistema de detecção de explosivos"/>
                <w:listItem w:displayText="38546100 - Detectores de bombas" w:value="38546100 - Detectores de bombas"/>
                <w:listItem w:displayText="38547000 - Sistema de dosimetria" w:value="38547000 - Sistema de dosimetria"/>
                <w:listItem w:displayText="38548000 - Instrumentos para veículos" w:value="38548000 - Instrumentos para veículos"/>
                <w:listItem w:displayText="38550000 - Contadores" w:value="38550000 - Contadores"/>
                <w:listItem w:displayText="38551000 - Contadores de energia" w:value="38551000 - Contadores de energia"/>
                <w:listItem w:displayText="38552000 - Contadores electrónicos" w:value="38552000 - Contadores electrónicos"/>
                <w:listItem w:displayText="38553000 - Contadores magnéticos" w:value="38553000 - Contadores magnéticos"/>
                <w:listItem w:displayText="38554000 - Contadores de electricidade" w:value="38554000 - Contadores de electricidade"/>
                <w:listItem w:displayText="38560000 - Contadores de produção" w:value="38560000 - Contadores de produção"/>
                <w:listItem w:displayText="38561000 - Conta-rotações" w:value="38561000 - Conta-rotações"/>
                <w:listItem w:displayText="38561100 - Velocímetros para veículos" w:value="38561100 - Velocímetros para veículos"/>
                <w:listItem w:displayText="38561110 - Tacómetros" w:value="38561110 - Tacómetros"/>
                <w:listItem w:displayText="38561120 - Taxímetros" w:value="38561120 - Taxímetros"/>
                <w:listItem w:displayText="38562000 - Estroboscópios" w:value="38562000 - Estroboscópios"/>
                <w:listItem w:displayText="38570000 - Instrumentos e aparelhos para regulação e controlo" w:value="38570000 - Instrumentos e aparelhos para regulação e controlo"/>
                <w:listItem w:displayText="38571000 - Limitadores de velocidade" w:value="38571000 - Limitadores de velocidade"/>
                <w:listItem w:displayText="38580000 - Equipamento radiológico não médico" w:value="38580000 - Equipamento radiológico não médico"/>
                <w:listItem w:displayText="38581000 - Equipamento de scanning para controlo de bagagens" w:value="38581000 - Equipamento de scanning para controlo de bagagens"/>
                <w:listItem w:displayText="38582000 - Equipamento de inspecção por raios X" w:value="38582000 - Equipamento de inspecção por raios X"/>
                <w:listItem w:displayText="38600000 - Instrumentos ópticos" w:value="38600000 - Instrumentos ópticos"/>
                <w:listItem w:displayText="38620000 - Matérias polarizantes" w:value="38620000 - Matérias polarizantes"/>
                <w:listItem w:displayText="38621000 - Aparelhos de fibra óptica" w:value="38621000 - Aparelhos de fibra óptica"/>
                <w:listItem w:displayText="38622000 - Espelhos" w:value="38622000 - Espelhos"/>
                <w:listItem w:displayText="38623000 - Filtros ópticos" w:value="38623000 - Filtros ópticos"/>
                <w:listItem w:displayText="38624000 - Próteses oculares" w:value="38624000 - Próteses oculares"/>
                <w:listItem w:displayText="38630000 - Instrumentos ópticos e de astronomia" w:value="38630000 - Instrumentos ópticos e de astronomia"/>
                <w:listItem w:displayText="38631000 - Binóculos" w:value="38631000 - Binóculos"/>
                <w:listItem w:displayText="38632000 - Sistemas para visão nocturna" w:value="38632000 - Sistemas para visão nocturna"/>
                <w:listItem w:displayText="38633000 - Miras telescópicas" w:value="38633000 - Miras telescópicas"/>
                <w:listItem w:displayText="38634000 - Microscópios ópticos" w:value="38634000 - Microscópios ópticos"/>
                <w:listItem w:displayText="38635000 - Telescópios" w:value="38635000 - Telescópios"/>
                <w:listItem w:displayText="38636000 - Instrumentos ópticos especializados" w:value="38636000 - Instrumentos ópticos especializados"/>
                <w:listItem w:displayText="38636100 - Lasers" w:value="38636100 - Lasers"/>
                <w:listItem w:displayText="38636110 - Lasers industriais" w:value="38636110 - Lasers industriais"/>
                <w:listItem w:displayText="38640000 - Dispositivos de cristais líquidos" w:value="38640000 - Dispositivos de cristais líquidos"/>
                <w:listItem w:displayText="38641000 - Periscópios" w:value="38641000 - Periscópios"/>
                <w:listItem w:displayText="38650000 - Equipamento para fotografia" w:value="38650000 - Equipamento para fotografia"/>
                <w:listItem w:displayText="38651000 - Máquinas fotográficas" w:value="38651000 - Máquinas fotográficas"/>
                <w:listItem w:displayText="38651100 - Lentes para máquinas fotográficas" w:value="38651100 - Lentes para máquinas fotográficas"/>
                <w:listItem w:displayText="38651200 - Corpos de máquinas fotográficas" w:value="38651200 - Corpos de máquinas fotográficas"/>
                <w:listItem w:displayText="38651300 - Máquinas fotográficas para preparação de clichés ou cilindros de impressão" w:value="38651300 - Máquinas fotográficas para preparação de clichés ou cilindros de impressão"/>
                <w:listItem w:displayText="38651400 - Máquinas de revelação instantânea" w:value="38651400 - Máquinas de revelação instantânea"/>
                <w:listItem w:displayText="38651500 - Câmaras cinematográficas" w:value="38651500 - Câmaras cinematográficas"/>
                <w:listItem w:displayText="38651600 - Câmaras digitais" w:value="38651600 - Câmaras digitais"/>
                <w:listItem w:displayText="38652000 - Projectores cinematográficos" w:value="38652000 - Projectores cinematográficos"/>
                <w:listItem w:displayText="38652100 - Projectores" w:value="38652100 - Projectores"/>
                <w:listItem w:displayText="38652110 - Projectores de diapositivos" w:value="38652110 - Projectores de diapositivos"/>
                <w:listItem w:displayText="38652120 - Videoprojectores" w:value="38652120 - Videoprojectores"/>
                <w:listItem w:displayText="38652200 - Ampliadores" w:value="38652200 - Ampliadores"/>
                <w:listItem w:displayText="38652300 - Redutores" w:value="38652300 - Redutores"/>
                <w:listItem w:displayText="38653000 - Aparelhos para laboratórios fotográficos" w:value="38653000 - Aparelhos para laboratórios fotográficos"/>
                <w:listItem w:displayText="38653100 - Aparelhos de luz-relâmpago" w:value="38653100 - Aparelhos de luz-relâmpago"/>
                <w:listItem w:displayText="38653110 - Lâmpadas-relâmpago para fotografia" w:value="38653110 - Lâmpadas-relâmpago para fotografia"/>
                <w:listItem w:displayText="38653111 - Cubos-relâmpago para fotografia" w:value="38653111 - Cubos-relâmpago para fotografia"/>
                <w:listItem w:displayText="38653200 - Aparelhos fotográficos de ampliação" w:value="38653200 - Aparelhos fotográficos de ampliação"/>
                <w:listItem w:displayText="38653300 - Aparelhos e equipamento para revelação de películas" w:value="38653300 - Aparelhos e equipamento para revelação de películas"/>
                <w:listItem w:displayText="38653400 - Telas para projecção" w:value="38653400 - Telas para projecção"/>
                <w:listItem w:displayText="38654000 - Equipamento para microfilmes e microfichas" w:value="38654000 - Equipamento para microfilmes e microfichas"/>
                <w:listItem w:displayText="38654100 - Equipamento para microfilmes" w:value="38654100 - Equipamento para microfilmes"/>
                <w:listItem w:displayText="38654110 - Leitores de microfilmes" w:value="38654110 - Leitores de microfilmes"/>
                <w:listItem w:displayText="38654200 - Equipamento para microfichas" w:value="38654200 - Equipamento para microfichas"/>
                <w:listItem w:displayText="38654210 - Leitores de microfichas" w:value="38654210 - Leitores de microfichas"/>
                <w:listItem w:displayText="38654300 - Equipamento para microformatos" w:value="38654300 - Equipamento para microformatos"/>
                <w:listItem w:displayText="38654310 - Leitores de microformatos" w:value="38654310 - Leitores de microformatos"/>
                <w:listItem w:displayText="38700000 - Registadores e gravadores de tempo, parquímetros" w:value="38700000 - Registadores e gravadores de tempo, parquímetros"/>
                <w:listItem w:displayText="38710000 - Relógios registadores" w:value="38710000 - Relógios registadores"/>
                <w:listItem w:displayText="38720000 - Relógios gravadores de tempo" w:value="38720000 - Relógios gravadores de tempo"/>
                <w:listItem w:displayText="38730000 - Parquímetros" w:value="38730000 - Parquímetros"/>
                <w:listItem w:displayText="38731000 - Contadores funcionando com fichas" w:value="38731000 - Contadores funcionando com fichas"/>
                <w:listItem w:displayText="38740000 - Temporizadores" w:value="38740000 - Temporizadores"/>
                <w:listItem w:displayText="38750000 - Interruptores horários" w:value="38750000 - Interruptores horários"/>
                <w:listItem w:displayText="38800000 - Equipamento de controlo de processos industriais e equipamento de telecomando" w:value="38800000 - Equipamento de controlo de processos industriais e equipamento de telecomando"/>
                <w:listItem w:displayText="38810000 - Equipamento para controlo de processos industriais" w:value="38810000 - Equipamento para controlo de processos industriais"/>
                <w:listItem w:displayText="38820000 - Equipamento de controlo remoto" w:value="38820000 - Equipamento de controlo remoto"/>
                <w:listItem w:displayText="38821000 - Aparelhos de rádio para controlo remoto" w:value="38821000 - Aparelhos de rádio para controlo remoto"/>
                <w:listItem w:displayText="38822000 - Dispositivos de sirene de controlo remoto" w:value="38822000 - Dispositivos de sirene de controlo remoto"/>
                <w:listItem w:displayText="38900000 - Instrumentos diversos de avaliação ou ensaio" w:value="38900000 - Instrumentos diversos de avaliação ou ensaio"/>
                <w:listItem w:displayText="38910000 - Equipamento de monitorização e ensaio no domínio da higiene" w:value="38910000 - Equipamento de monitorização e ensaio no domínio da higiene"/>
                <w:listItem w:displayText="38911000 - Kits de ensaio manual de esfregaços" w:value="38911000 - Kits de ensaio manual de esfregaços"/>
                <w:listItem w:displayText="38912000 - Kits de ensaio automatizado de esfregaços" w:value="38912000 - Kits de ensaio automatizado de esfregaços"/>
                <w:listItem w:displayText="38920000 - Equipamento para sementeira e rações animais" w:value="38920000 - Equipamento para sementeira e rações animais"/>
                <w:listItem w:displayText="38921000 - Analisadores de sementes" w:value="38921000 - Analisadores de sementes"/>
                <w:listItem w:displayText="38922000 - Contadores de sementes" w:value="38922000 - Contadores de sementes"/>
                <w:listItem w:displayText="38923000 - Analisadores de alimentos para animais" w:value="38923000 - Analisadores de alimentos para animais"/>
                <w:listItem w:displayText="38930000 - Instrumentos de medição da humidade" w:value="38930000 - Instrumentos de medição da humidade"/>
                <w:listItem w:displayText="38931000 - Dispositivos para ensaio de temperatura e humidade" w:value="38931000 - Dispositivos para ensaio de temperatura e humidade"/>
                <w:listItem w:displayText="38932000 - Medidores de humidade" w:value="38932000 - Medidores de humidade"/>
                <w:listItem w:displayText="38940000 - Instrumentos de avaliação nuclear" w:value="38940000 - Instrumentos de avaliação nuclear"/>
                <w:listItem w:displayText="38941000 - Contadores de radiações alfa" w:value="38941000 - Contadores de radiações alfa"/>
                <w:listItem w:displayText="38942000 - Contadores de radiações alfa e beta" w:value="38942000 - Contadores de radiações alfa e beta"/>
                <w:listItem w:displayText="38943000 - Contadores de radiações beta" w:value="38943000 - Contadores de radiações beta"/>
                <w:listItem w:displayText="38944000 - Contadores de radiações beta e gama" w:value="38944000 - Contadores de radiações beta e gama"/>
                <w:listItem w:displayText="38945000 - Contadores de radiações gama" w:value="38945000 - Contadores de radiações gama"/>
                <w:listItem w:displayText="38946000 - Medidores KVP" w:value="38946000 - Medidores KVP"/>
                <w:listItem w:displayText="38947000 - Microanalisadores de raios X" w:value="38947000 - Microanalisadores de raios X"/>
                <w:listItem w:displayText="38950000 - Equipamento para reacção de polimerase em cadeia (PCR)" w:value="38950000 - Equipamento para reacção de polimerase em cadeia (PCR)"/>
                <w:listItem w:displayText="38951000 - Equipamento para reacção de polimerase em cadeia (PCR) em tempo real" w:value="38951000 - Equipamento para reacção de polimerase em cadeia (PCR) em tempo real"/>
                <w:listItem w:displayText="38960000 - Bloqueador de ignição de álcool" w:value="38960000 - Bloqueador de ignição de álcool"/>
                <w:listItem w:displayText="38970000 - Simulador de investigação e ensaio técnico-científico" w:value="38970000 - Simulador de investigação e ensaio técnico-científico"/>
                <w:listItem w:displayText="39000000 - Mobiliário (incl. de escritório), acessórios, aparelhos domésticos (excl. iluminação) e produtos de limpeza" w:value="39000000 - Mobiliário (incl. de escritório), acessórios, aparelhos domésticos (excl. iluminação) e produtos de limpeza"/>
                <w:listItem w:displayText="39100000 - Mobiliário" w:value="39100000 - Mobiliário"/>
                <w:listItem w:displayText="39110000 - Assentos, cadeiras e produtos afins e peças associadas" w:value="39110000 - Assentos, cadeiras e produtos afins e peças associadas"/>
                <w:listItem w:displayText="39111000 - Assentos" w:value="39111000 - Assentos"/>
                <w:listItem w:displayText="39111100 - Assentos giratórios" w:value="39111100 - Assentos giratórios"/>
                <w:listItem w:displayText="39111200 - Assentos para salas de espectáculo" w:value="39111200 - Assentos para salas de espectáculo"/>
                <w:listItem w:displayText="39111300 - Assentos ejectáveis" w:value="39111300 - Assentos ejectáveis"/>
                <w:listItem w:displayText="39112000 - Cadeiras" w:value="39112000 - Cadeiras"/>
                <w:listItem w:displayText="39112100 - Cadeiras para salas de jantar" w:value="39112100 - Cadeiras para salas de jantar"/>
                <w:listItem w:displayText="39113000 - Assentos e cadeiras diversos" w:value="39113000 - Assentos e cadeiras diversos"/>
                <w:listItem w:displayText="39113100 - Cadeiras de braços" w:value="39113100 - Cadeiras de braços"/>
                <w:listItem w:displayText="39113200 - Sofás" w:value="39113200 - Sofás"/>
                <w:listItem w:displayText="39113300 - Banquetas" w:value="39113300 - Banquetas"/>
                <w:listItem w:displayText="39113400 - Espreguiçadeiras" w:value="39113400 - Espreguiçadeiras"/>
                <w:listItem w:displayText="39113500 - Mochos" w:value="39113500 - Mochos"/>
                <w:listItem w:displayText="39113600 - Bancos" w:value="39113600 - Bancos"/>
                <w:listItem w:displayText="39113700 - Descansos para os pés" w:value="39113700 - Descansos para os pés"/>
                <w:listItem w:displayText="39114000 - Peças para assentos" w:value="39114000 - Peças para assentos"/>
                <w:listItem w:displayText="39114100 - Estofos" w:value="39114100 - Estofos"/>
                <w:listItem w:displayText="39120000 - Mesas, aparadores, secretárias e estantes" w:value="39120000 - Mesas, aparadores, secretárias e estantes"/>
                <w:listItem w:displayText="39121000 - Secretárias e mesas" w:value="39121000 - Secretárias e mesas"/>
                <w:listItem w:displayText="39121100 - Secretárias" w:value="39121100 - Secretárias"/>
                <w:listItem w:displayText="39121200 - Mesas" w:value="39121200 - Mesas"/>
                <w:listItem w:displayText="39122000 - Aparadores e estantes" w:value="39122000 - Aparadores e estantes"/>
                <w:listItem w:displayText="39122100 - Aparadores" w:value="39122100 - Aparadores"/>
                <w:listItem w:displayText="39122200 - Estantes para livros" w:value="39122200 - Estantes para livros"/>
                <w:listItem w:displayText="39130000 - Mobiliário de escritório" w:value="39130000 - Mobiliário de escritório"/>
                <w:listItem w:displayText="39131000 - Prateleiras de escritório" w:value="39131000 - Prateleiras de escritório"/>
                <w:listItem w:displayText="39131100 - Prateleiras de arquivo" w:value="39131100 - Prateleiras de arquivo"/>
                <w:listItem w:displayText="39132000 - Sistemas de arquivo" w:value="39132000 - Sistemas de arquivo"/>
                <w:listItem w:displayText="39132100 - Armários para classificação" w:value="39132100 - Armários para classificação"/>
                <w:listItem w:displayText="39132200 - Ficheiros" w:value="39132200 - Ficheiros"/>
                <w:listItem w:displayText="39132300 - Dossiers suspensos" w:value="39132300 - Dossiers suspensos"/>
                <w:listItem w:displayText="39132400 - Sistemas de carrossel" w:value="39132400 - Sistemas de carrossel"/>
                <w:listItem w:displayText="39132500 - Carrinhos para escritórios" w:value="39132500 - Carrinhos para escritórios"/>
                <w:listItem w:displayText="39133000 - Montras" w:value="39133000 - Montras"/>
                <w:listItem w:displayText="39134000 - Mobiliário para informática" w:value="39134000 - Mobiliário para informática"/>
                <w:listItem w:displayText="39134100 - Mesas para computadores" w:value="39134100 - Mesas para computadores"/>
                <w:listItem w:displayText="39135000 - Mesas de triagem" w:value="39135000 - Mesas de triagem"/>
                <w:listItem w:displayText="39135100 - Compartimentos de triagem" w:value="39135100 - Compartimentos de triagem"/>
                <w:listItem w:displayText="39136000 - Cabides" w:value="39136000 - Cabides"/>
                <w:listItem w:displayText="39137000 - Amaciadores de água" w:value="39137000 - Amaciadores de água"/>
                <w:listItem w:displayText="39140000 - Mobiliário doméstico" w:value="39140000 - Mobiliário doméstico"/>
                <w:listItem w:displayText="39141000 - Mobiliário e equipamento de cozinha" w:value="39141000 - Mobiliário e equipamento de cozinha"/>
                <w:listItem w:displayText="39141100 - Estantes" w:value="39141100 - Estantes"/>
                <w:listItem w:displayText="39141200 - Superfícies de trabalho" w:value="39141200 - Superfícies de trabalho"/>
                <w:listItem w:displayText="39141300 - Armários" w:value="39141300 - Armários"/>
                <w:listItem w:displayText="39141400 - Cozinhas equipadas" w:value="39141400 - Cozinhas equipadas"/>
                <w:listItem w:displayText="39141500 - Exaustores" w:value="39141500 - Exaustores"/>
                <w:listItem w:displayText="39142000 - Mobiliário de jardim" w:value="39142000 - Mobiliário de jardim"/>
                <w:listItem w:displayText="39143000 - Mobiliário para quartos de dormir, salas de jantar e salas de estar" w:value="39143000 - Mobiliário para quartos de dormir, salas de jantar e salas de estar"/>
                <w:listItem w:displayText="39143100 - Mobiliário para quartos de dormir" w:value="39143100 - Mobiliário para quartos de dormir"/>
                <w:listItem w:displayText="39143110 - Camas, artigos para camas e tecidos especiais para decoração de interiores" w:value="39143110 - Camas, artigos para camas e tecidos especiais para decoração de interiores"/>
                <w:listItem w:displayText="39143111 - Enxergões" w:value="39143111 - Enxergões"/>
                <w:listItem w:displayText="39143112 - Colchões" w:value="39143112 - Colchões"/>
                <w:listItem w:displayText="39143113 - Tecidos especiais para decoração de interiores" w:value="39143113 - Tecidos especiais para decoração de interiores"/>
                <w:listItem w:displayText="39143114 - Cobertores eléctricos" w:value="39143114 - Cobertores eléctricos"/>
                <w:listItem w:displayText="39143115 - Folhas de borracha" w:value="39143115 - Folhas de borracha"/>
                <w:listItem w:displayText="39143116 - Berços" w:value="39143116 - Berços"/>
                <w:listItem w:displayText="39143120 - Mobiliário para quartos de dormir excepto camas e artigos de colchoaria" w:value="39143120 - Mobiliário para quartos de dormir excepto camas e artigos de colchoaria"/>
                <w:listItem w:displayText="39143121 - Guarda-roupa" w:value="39143121 - Guarda-roupa"/>
                <w:listItem w:displayText="39143122 - Cómodas" w:value="39143122 - Cómodas"/>
                <w:listItem w:displayText="39143123 - Mesas de cabeceira" w:value="39143123 - Mesas de cabeceira"/>
                <w:listItem w:displayText="39143200 - Mobiliário para salas de jantar" w:value="39143200 - Mobiliário para salas de jantar"/>
                <w:listItem w:displayText="39143210 - Mesas de salas de jantar" w:value="39143210 - Mesas de salas de jantar"/>
                <w:listItem w:displayText="39143300 - Mobiliário para salas de estar" w:value="39143300 - Mobiliário para salas de estar"/>
                <w:listItem w:displayText="39143310 - Mesas de salão" w:value="39143310 - Mesas de salão"/>
                <w:listItem w:displayText="39144000 - Mobiliário para casas de banho" w:value="39144000 - Mobiliário para casas de banho"/>
                <w:listItem w:displayText="39145000 - Material para caves e adegas" w:value="39145000 - Material para caves e adegas"/>
                <w:listItem w:displayText="39150000 - Mobiliário e equipamento diverso" w:value="39150000 - Mobiliário e equipamento diverso"/>
                <w:listItem w:displayText="39151000 - Mobiliário diverso" w:value="39151000 - Mobiliário diverso"/>
                <w:listItem w:displayText="39151100 - Prateleiras" w:value="39151100 - Prateleiras"/>
                <w:listItem w:displayText="39151200 - Bancadas de trabalho" w:value="39151200 - Bancadas de trabalho"/>
                <w:listItem w:displayText="39151300 - Mobilário modular" w:value="39151300 - Mobilário modular"/>
                <w:listItem w:displayText="39152000 - Estantes móveis para livros" w:value="39152000 - Estantes móveis para livros"/>
                <w:listItem w:displayText="39153000 - Mobiliário para salas de conferência" w:value="39153000 - Mobiliário para salas de conferência"/>
                <w:listItem w:displayText="39153100 - Suportes para leitura de livros" w:value="39153100 - Suportes para leitura de livros"/>
                <w:listItem w:displayText="39154000 - Equipamento para exposições" w:value="39154000 - Equipamento para exposições"/>
                <w:listItem w:displayText="39154100 - Stands de exposição" w:value="39154100 - Stands de exposição"/>
                <w:listItem w:displayText="39155000 - Mobiliário de biblioteca" w:value="39155000 - Mobiliário de biblioteca"/>
                <w:listItem w:displayText="39155100 - Equipamento de biblioteca" w:value="39155100 - Equipamento de biblioteca"/>
                <w:listItem w:displayText="39156000 - Mobiliário para salas de espera e de recepções" w:value="39156000 - Mobiliário para salas de espera e de recepções"/>
                <w:listItem w:displayText="39157000 - Partes de mobiliário" w:value="39157000 - Partes de mobiliário"/>
                <w:listItem w:displayText="39160000 - Mobiliário escolar" w:value="39160000 - Mobiliário escolar"/>
                <w:listItem w:displayText="39161000 - Mobiliário para jardins infantis" w:value="39161000 - Mobiliário para jardins infantis"/>
                <w:listItem w:displayText="39162000 - Equipamento pedagógico" w:value="39162000 - Equipamento pedagógico"/>
                <w:listItem w:displayText="39162100 - Equipamento de ensino" w:value="39162100 - Equipamento de ensino"/>
                <w:listItem w:displayText="39162110 - Material pedagógico" w:value="39162110 - Material pedagógico"/>
                <w:listItem w:displayText="39162200 - Dispositivos e material de apoio à formação" w:value="39162200 - Dispositivos e material de apoio à formação"/>
                <w:listItem w:displayText="39170000 - Mobiliário para estabelecimentos comerciais" w:value="39170000 - Mobiliário para estabelecimentos comerciais"/>
                <w:listItem w:displayText="39171000 - Expositores" w:value="39171000 - Expositores"/>
                <w:listItem w:displayText="39172000 - Balcões" w:value="39172000 - Balcões"/>
                <w:listItem w:displayText="39172100 - Balcões para distribuição de refeições" w:value="39172100 - Balcões para distribuição de refeições"/>
                <w:listItem w:displayText="39173000 - Unidades de armazenagem" w:value="39173000 - Unidades de armazenagem"/>
                <w:listItem w:displayText="39174000 - Letreiros de lojas" w:value="39174000 - Letreiros de lojas"/>
                <w:listItem w:displayText="39180000 - Mobiliário de laboratório" w:value="39180000 - Mobiliário de laboratório"/>
                <w:listItem w:displayText="39181000 - Bancadas de laboratório" w:value="39181000 - Bancadas de laboratório"/>
                <w:listItem w:displayText="39190000 - Papel de parede e outros revestimentos" w:value="39190000 - Papel de parede e outros revestimentos"/>
                <w:listItem w:displayText="39191000 - Revestimentos de parede à base de papel ou cartão" w:value="39191000 - Revestimentos de parede à base de papel ou cartão"/>
                <w:listItem w:displayText="39191100 - Papel de parede" w:value="39191100 - Papel de parede"/>
                <w:listItem w:displayText="39192000 - Revestimentos de parede de matérias têxteis" w:value="39192000 - Revestimentos de parede de matérias têxteis"/>
                <w:listItem w:displayText="39193000 - Revestimentos para pavimentos à base de papel ou cartão" w:value="39193000 - Revestimentos para pavimentos à base de papel ou cartão"/>
                <w:listItem w:displayText="39200000 - Fornecimentos" w:value="39200000 - Fornecimentos"/>
                <w:listItem w:displayText="39220000 - Equipamento de cozinha, artigos domésticos e refeições fornecidas (catering)" w:value="39220000 - Equipamento de cozinha, artigos domésticos e refeições fornecidas (catering)"/>
                <w:listItem w:displayText="39221000 - Equipamento de cozinha" w:value="39221000 - Equipamento de cozinha"/>
                <w:listItem w:displayText="39221100 - Artigos para serviço de cozinha" w:value="39221100 - Artigos para serviço de cozinha"/>
                <w:listItem w:displayText="39221110 - Louça" w:value="39221110 - Louça"/>
                <w:listItem w:displayText="39221120 - Chávenas e copos" w:value="39221120 - Chávenas e copos"/>
                <w:listItem w:displayText="39221121 - Chávenas" w:value="39221121 - Chávenas"/>
                <w:listItem w:displayText="39221122 - Chávenas pequenas" w:value="39221122 - Chávenas pequenas"/>
                <w:listItem w:displayText="39221123 - Copos de vidro" w:value="39221123 - Copos de vidro"/>
                <w:listItem w:displayText="39221130 - Recipientes para alimentos" w:value="39221130 - Recipientes para alimentos"/>
                <w:listItem w:displayText="39221140 - Cantis" w:value="39221140 - Cantis"/>
                <w:listItem w:displayText="39221150 - Recipientes isotérmicos" w:value="39221150 - Recipientes isotérmicos"/>
                <w:listItem w:displayText="39221160 - Tabuleiros" w:value="39221160 - Tabuleiros"/>
                <w:listItem w:displayText="39221170 - Estendais para secagem de roupa" w:value="39221170 - Estendais para secagem de roupa"/>
                <w:listItem w:displayText="39221180 - Utensílios de cozinha" w:value="39221180 - Utensílios de cozinha"/>
                <w:listItem w:displayText="39221190 - Escorre-louça" w:value="39221190 - Escorre-louça"/>
                <w:listItem w:displayText="39221200 - Artigos para serviço de mesa" w:value="39221200 - Artigos para serviço de mesa"/>
                <w:listItem w:displayText="39221210 - Pratos" w:value="39221210 - Pratos"/>
                <w:listItem w:displayText="39221220 - Travessas" w:value="39221220 - Travessas"/>
                <w:listItem w:displayText="39221230 - Pires" w:value="39221230 - Pires"/>
                <w:listItem w:displayText="39221240 - Tigelas" w:value="39221240 - Tigelas"/>
                <w:listItem w:displayText="39221250 - Garrafas de mesa" w:value="39221250 - Garrafas de mesa"/>
                <w:listItem w:displayText="39221260 - Marmitas" w:value="39221260 - Marmitas"/>
                <w:listItem w:displayText="39222000 - Material para fornecimento de refeições (catering)" w:value="39222000 - Material para fornecimento de refeições (catering)"/>
                <w:listItem w:displayText="39222100 - Material descartável para fornecimento de refeições (catering)" w:value="39222100 - Material descartável para fornecimento de refeições (catering)"/>
                <w:listItem w:displayText="39222110 - Pratos e talheres descartáveis" w:value="39222110 - Pratos e talheres descartáveis"/>
                <w:listItem w:displayText="39222120 - Chávenas descartáveis" w:value="39222120 - Chávenas descartáveis"/>
                <w:listItem w:displayText="39222200 - Tabuleiros para produtos alimentares" w:value="39222200 - Tabuleiros para produtos alimentares"/>
                <w:listItem w:displayText="39223000 - Colheres e garfos" w:value="39223000 - Colheres e garfos"/>
                <w:listItem w:displayText="39223100 - Colheres" w:value="39223100 - Colheres"/>
                <w:listItem w:displayText="39223200 - Garfos" w:value="39223200 - Garfos"/>
                <w:listItem w:displayText="39224000 - Vassouras, escovas e outros artigos de vários tipos" w:value="39224000 - Vassouras, escovas e outros artigos de vários tipos"/>
                <w:listItem w:displayText="39224100 - Vassouras" w:value="39224100 - Vassouras"/>
                <w:listItem w:displayText="39224200 - Escovas" w:value="39224200 - Escovas"/>
                <w:listItem w:displayText="39224210 - Pincéis de pintor" w:value="39224210 - Pincéis de pintor"/>
                <w:listItem w:displayText="39224300 - Vassouras, escovas e outros artigos para limpeza doméstica" w:value="39224300 - Vassouras, escovas e outros artigos para limpeza doméstica"/>
                <w:listItem w:displayText="39224310 - Escovas de toucador" w:value="39224310 - Escovas de toucador"/>
                <w:listItem w:displayText="39224320 - Esponjas" w:value="39224320 - Esponjas"/>
                <w:listItem w:displayText="39224330 - Baldes" w:value="39224330 - Baldes"/>
                <w:listItem w:displayText="39224340 - Vasilhas" w:value="39224340 - Vasilhas"/>
                <w:listItem w:displayText="39224350 - Pás do lixo" w:value="39224350 - Pás do lixo"/>
                <w:listItem w:displayText="39225000 - Isqueiros, artigos de matérias combustíveis, artigos de pirotecnia, fósforos e combustíveis de gás liquefeito ou líquido" w:value="39225000 - Isqueiros, artigos de matérias combustíveis, artigos de pirotecnia, fósforos e combustíveis de gás liquefeito ou líquido"/>
                <w:listItem w:displayText="39225100 - Isqueiros" w:value="39225100 - Isqueiros"/>
                <w:listItem w:displayText="39225200 - Ligas pirofóricas" w:value="39225200 - Ligas pirofóricas"/>
                <w:listItem w:displayText="39225300 - Fósforos" w:value="39225300 - Fósforos"/>
                <w:listItem w:displayText="39225400 - Combustíveis gasosos para isqueiros" w:value="39225400 - Combustíveis gasosos para isqueiros"/>
                <w:listItem w:displayText="39225500 - Artigos de pirotecnia" w:value="39225500 - Artigos de pirotecnia"/>
                <w:listItem w:displayText="39225600 - Velas" w:value="39225600 - Velas"/>
                <w:listItem w:displayText="39225700 - Garrafas, jarros e boiões" w:value="39225700 - Garrafas, jarros e boiões"/>
                <w:listItem w:displayText="39225710 - Garrafas" w:value="39225710 - Garrafas"/>
                <w:listItem w:displayText="39225720 - Jarros" w:value="39225720 - Jarros"/>
                <w:listItem w:displayText="39225730 - Boiões" w:value="39225730 - Boiões"/>
                <w:listItem w:displayText="39226000 - Garrafões, caixas para garrafas, frascos e serpentinas" w:value="39226000 - Garrafões, caixas para garrafas, frascos e serpentinas"/>
                <w:listItem w:displayText="39226100 - Caixas para garrafas" w:value="39226100 - Caixas para garrafas"/>
                <w:listItem w:displayText="39226200 - Garrafões e frascos" w:value="39226200 - Garrafões e frascos"/>
                <w:listItem w:displayText="39226210 - Garrafões" w:value="39226210 - Garrafões"/>
                <w:listItem w:displayText="39226220 - Frascos" w:value="39226220 - Frascos"/>
                <w:listItem w:displayText="39226300 - Carretéis ou bobinas" w:value="39226300 - Carretéis ou bobinas"/>
                <w:listItem w:displayText="39227000 - Agulhas de costura ou agulhas de tricotar e dedais" w:value="39227000 - Agulhas de costura ou agulhas de tricotar e dedais"/>
                <w:listItem w:displayText="39227100 - Agulhas de costura ou agulhas de tricotar" w:value="39227100 - Agulhas de costura ou agulhas de tricotar"/>
                <w:listItem w:displayText="39227110 - Agulhas de costura" w:value="39227110 - Agulhas de costura"/>
                <w:listItem w:displayText="39227120 - Agulhas de tricotar" w:value="39227120 - Agulhas de tricotar"/>
                <w:listItem w:displayText="39227200 - Dedais" w:value="39227200 - Dedais"/>
                <w:listItem w:displayText="39230000 - Produtos para usos especiais" w:value="39230000 - Produtos para usos especiais"/>
                <w:listItem w:displayText="39234000 - Caixas para compostagem" w:value="39234000 - Caixas para compostagem"/>
                <w:listItem w:displayText="39235000 - Fichas" w:value="39235000 - Fichas"/>
                <w:listItem w:displayText="39236000 - Cabinas de pintura" w:value="39236000 - Cabinas de pintura"/>
                <w:listItem w:displayText="39237000 - Estacas indicadoras de neve" w:value="39237000 - Estacas indicadoras de neve"/>
                <w:listItem w:displayText="39240000 - Cutelaria" w:value="39240000 - Cutelaria"/>
                <w:listItem w:displayText="39241000 - Facas e tesouras" w:value="39241000 - Facas e tesouras"/>
                <w:listItem w:displayText="39241100 - Facas" w:value="39241100 - Facas"/>
                <w:listItem w:displayText="39241110 - Facas de mesa" w:value="39241110 - Facas de mesa"/>
                <w:listItem w:displayText="39241120 - Facas de cozinha" w:value="39241120 - Facas de cozinha"/>
                <w:listItem w:displayText="39241130 - Canivetes" w:value="39241130 - Canivetes"/>
                <w:listItem w:displayText="39241200 - Tesouras" w:value="39241200 - Tesouras"/>
                <w:listItem w:displayText="39260000 - Tabuleiros de distribuição e equipamento de secretária" w:value="39260000 - Tabuleiros de distribuição e equipamento de secretária"/>
                <w:listItem w:displayText="39261000 - Tabuleiros de distribuição" w:value="39261000 - Tabuleiros de distribuição"/>
                <w:listItem w:displayText="39263000 - Equipamento de secretária" w:value="39263000 - Equipamento de secretária"/>
                <w:listItem w:displayText="39263100 - Conjuntos para secretária" w:value="39263100 - Conjuntos para secretária"/>
                <w:listItem w:displayText="39264000 - Acessórios para classificadores de folhas soltas ou ficheiros" w:value="39264000 - Acessórios para classificadores de folhas soltas ou ficheiros"/>
                <w:listItem w:displayText="39265000 - Grampos e ilhoses" w:value="39265000 - Grampos e ilhoses"/>
                <w:listItem w:displayText="39270000 - Artigos religiosos" w:value="39270000 - Artigos religiosos"/>
                <w:listItem w:displayText="39290000 - Acessórios diversos" w:value="39290000 - Acessórios diversos"/>
                <w:listItem w:displayText="39291000 - Material para lavandaria" w:value="39291000 - Material para lavandaria"/>
                <w:listItem w:displayText="39292000 - Lousas ou quadros pretos com superfícies ou instrumentos para desenhar ou escrever" w:value="39292000 - Lousas ou quadros pretos com superfícies ou instrumentos para desenhar ou escrever"/>
                <w:listItem w:displayText="39292100 - Quadros negros" w:value="39292100 - Quadros negros"/>
                <w:listItem w:displayText="39292110 - Apagadores para quadros pretos" w:value="39292110 - Apagadores para quadros pretos"/>
                <w:listItem w:displayText="39292200 - Lousas para escrever" w:value="39292200 - Lousas para escrever"/>
                <w:listItem w:displayText="39292300 - Instrumentos para desenhar" w:value="39292300 - Instrumentos para desenhar"/>
                <w:listItem w:displayText="39292400 - Instrumentos para escrever" w:value="39292400 - Instrumentos para escrever"/>
                <w:listItem w:displayText="39292500 - Réguas" w:value="39292500 - Réguas"/>
                <w:listItem w:displayText="39293000 - Produtos artificiais" w:value="39293000 - Produtos artificiais"/>
                <w:listItem w:displayText="39293100 - Fruta artificial" w:value="39293100 - Fruta artificial"/>
                <w:listItem w:displayText="39293200 - Flores artificiais" w:value="39293200 - Flores artificiais"/>
                <w:listItem w:displayText="39293300 - Erva artificial" w:value="39293300 - Erva artificial"/>
                <w:listItem w:displayText="39293400 - Relva artificial" w:value="39293400 - Relva artificial"/>
                <w:listItem w:displayText="39293500 - Bijutaria" w:value="39293500 - Bijutaria"/>
                <w:listItem w:displayText="39294000 - Aparelhos e equipamento para demonstração" w:value="39294000 - Aparelhos e equipamento para demonstração"/>
                <w:listItem w:displayText="39294100 - Produtos de informação e de promoção" w:value="39294100 - Produtos de informação e de promoção"/>
                <w:listItem w:displayText="39295000 - Guarda-chuvas e guarda-sóis; bengalas e bengalas-assentos" w:value="39295000 - Guarda-chuvas e guarda-sóis; bengalas e bengalas-assentos"/>
                <w:listItem w:displayText="39295100 - Guarda-sóis" w:value="39295100 - Guarda-sóis"/>
                <w:listItem w:displayText="39295200 - Guarda-chuvas" w:value="39295200 - Guarda-chuvas"/>
                <w:listItem w:displayText="39295300 - Bengalas-assento" w:value="39295300 - Bengalas-assento"/>
                <w:listItem w:displayText="39295400 - Bengalas" w:value="39295400 - Bengalas"/>
                <w:listItem w:displayText="39295500 - Peças, guarnições e acessórios para guarda-chuvas, guarda-sóis, bengalas e artigos similares" w:value="39295500 - Peças, guarnições e acessórios para guarda-chuvas, guarda-sóis, bengalas e artigos similares"/>
                <w:listItem w:displayText="39296000 - Artigos funerários" w:value="39296000 - Artigos funerários"/>
                <w:listItem w:displayText="39296100 - Caixões" w:value="39296100 - Caixões"/>
                <w:listItem w:displayText="39297000 - Material para casernas" w:value="39297000 - Material para casernas"/>
                <w:listItem w:displayText="39298000 - Estatuetas e ornamentos; molduras para fotografias ou gravuras e espelhos" w:value="39298000 - Estatuetas e ornamentos; molduras para fotografias ou gravuras e espelhos"/>
                <w:listItem w:displayText="39298100 - Molduras para fotografias" w:value="39298100 - Molduras para fotografias"/>
                <w:listItem w:displayText="39298200 - Molduras para gravuras" w:value="39298200 - Molduras para gravuras"/>
                <w:listItem w:displayText="39298300 - Vasos para flores" w:value="39298300 - Vasos para flores"/>
                <w:listItem w:displayText="39298400 - Estatuetas" w:value="39298400 - Estatuetas"/>
                <w:listItem w:displayText="39298500 - Ornamentos" w:value="39298500 - Ornamentos"/>
                <w:listItem w:displayText="39298600 - Globos" w:value="39298600 - Globos"/>
                <w:listItem w:displayText="39298700 - Troféus" w:value="39298700 - Troféus"/>
                <w:listItem w:displayText="39298800 - Aquários" w:value="39298800 - Aquários"/>
                <w:listItem w:displayText="39298900 - Artigos diversos de decoração" w:value="39298900 - Artigos diversos de decoração"/>
                <w:listItem w:displayText="39298910 - Árvores de Natal" w:value="39298910 - Árvores de Natal"/>
                <w:listItem w:displayText="39299000 - Artigos de vidro" w:value="39299000 - Artigos de vidro"/>
                <w:listItem w:displayText="39299100 - Ampolas de vidro" w:value="39299100 - Ampolas de vidro"/>
                <w:listItem w:displayText="39299200 - Vidro de segurança" w:value="39299200 - Vidro de segurança"/>
                <w:listItem w:displayText="39299300 - Espelhos de vidro" w:value="39299300 - Espelhos de vidro"/>
                <w:listItem w:displayText="39300000 - Equipamento diverso" w:value="39300000 - Equipamento diverso"/>
                <w:listItem w:displayText="39310000 - Equipamento para fornecimento de refeições (catering)" w:value="39310000 - Equipamento para fornecimento de refeições (catering)"/>
                <w:listItem w:displayText="39311000 - Equipamento ligeiro para fornecimento de refeições (catering)" w:value="39311000 - Equipamento ligeiro para fornecimento de refeições (catering)"/>
                <w:listItem w:displayText="39312000 - Equipamento para preparação de alimentos" w:value="39312000 - Equipamento para preparação de alimentos"/>
                <w:listItem w:displayText="39312100 - Máquinas de cortar carne" w:value="39312100 - Máquinas de cortar carne"/>
                <w:listItem w:displayText="39312200 - Equipamento para cantina" w:value="39312200 - Equipamento para cantina"/>
                <w:listItem w:displayText="39313000 - Equipamento para hotel" w:value="39313000 - Equipamento para hotel"/>
                <w:listItem w:displayText="39314000 - Equipamento para cozinha industrial" w:value="39314000 - Equipamento para cozinha industrial"/>
                <w:listItem w:displayText="39315000 - Equipamento para restaurante" w:value="39315000 - Equipamento para restaurante"/>
                <w:listItem w:displayText="39330000 - Equipamento para desinfecção" w:value="39330000 - Equipamento para desinfecção"/>
                <w:listItem w:displayText="39340000 - Equipamento para rede de distribuição de gás" w:value="39340000 - Equipamento para rede de distribuição de gás"/>
                <w:listItem w:displayText="39341000 - Equipamento para pressurização de gás" w:value="39341000 - Equipamento para pressurização de gás"/>
                <w:listItem w:displayText="39350000 - Equipamento para estações de depuração" w:value="39350000 - Equipamento para estações de depuração"/>
                <w:listItem w:displayText="39360000 - Equipamento para selagem" w:value="39360000 - Equipamento para selagem"/>
                <w:listItem w:displayText="39370000 - Instalações de distribuição de água" w:value="39370000 - Instalações de distribuição de água"/>
                <w:listItem w:displayText="39500000 - Artigos têxteis" w:value="39500000 - Artigos têxteis"/>
                <w:listItem w:displayText="39510000 - Artigos têxteis para o lar" w:value="39510000 - Artigos têxteis para o lar"/>
                <w:listItem w:displayText="39511000 - Cobertores e mantas de viagem" w:value="39511000 - Cobertores e mantas de viagem"/>
                <w:listItem w:displayText="39511100 - Cobertores" w:value="39511100 - Cobertores"/>
                <w:listItem w:displayText="39511200 - Mantas de viagem" w:value="39511200 - Mantas de viagem"/>
                <w:listItem w:displayText="39512000 - Roupa de cama" w:value="39512000 - Roupa de cama"/>
                <w:listItem w:displayText="39512100 - Lençóis" w:value="39512100 - Lençóis"/>
                <w:listItem w:displayText="39512200 - Fronhas para edredões" w:value="39512200 - Fronhas para edredões"/>
                <w:listItem w:displayText="39512300 - Resguardos para colchões" w:value="39512300 - Resguardos para colchões"/>
                <w:listItem w:displayText="39512400 - Edredões de penas" w:value="39512400 - Edredões de penas"/>
                <w:listItem w:displayText="39512500 - Fronhas para almofadas" w:value="39512500 - Fronhas para almofadas"/>
                <w:listItem w:displayText="39512600 - Fronhas para travesseiros" w:value="39512600 - Fronhas para travesseiros"/>
                <w:listItem w:displayText="39513000 - Roupa de mesa" w:value="39513000 - Roupa de mesa"/>
                <w:listItem w:displayText="39513100 - Toalhas de mesa" w:value="39513100 - Toalhas de mesa"/>
                <w:listItem w:displayText="39513200 - Guardanapos" w:value="39513200 - Guardanapos"/>
                <w:listItem w:displayText="39514000 - Roupa de toucador e de cozinha" w:value="39514000 - Roupa de toucador e de cozinha"/>
                <w:listItem w:displayText="39514100 - Toalhas" w:value="39514100 - Toalhas"/>
                <w:listItem w:displayText="39514200 - Toalhas de chá" w:value="39514200 - Toalhas de chá"/>
                <w:listItem w:displayText="39514300 - Toalhas de mãos em rolo" w:value="39514300 - Toalhas de mãos em rolo"/>
                <w:listItem w:displayText="39514400 - Distribuidores automáticos de toalhas" w:value="39514400 - Distribuidores automáticos de toalhas"/>
                <w:listItem w:displayText="39514500 - Toalhas de rosto" w:value="39514500 - Toalhas de rosto"/>
                <w:listItem w:displayText="39515000 - Cortinados, drapés, sanefas e estores de matérias têxteis" w:value="39515000 - Cortinados, drapés, sanefas e estores de matérias têxteis"/>
                <w:listItem w:displayText="39515100 - Cortinados" w:value="39515100 - Cortinados"/>
                <w:listItem w:displayText="39515110 - Cortinas de protecção contra o fumo" w:value="39515110 - Cortinas de protecção contra o fumo"/>
                <w:listItem w:displayText="39515200 - Drapés" w:value="39515200 - Drapés"/>
                <w:listItem w:displayText="39515300 - Sanefas" w:value="39515300 - Sanefas"/>
                <w:listItem w:displayText="39515400 - Estores" w:value="39515400 - Estores"/>
                <w:listItem w:displayText="39515410 - Estores interiores" w:value="39515410 - Estores interiores"/>
                <w:listItem w:displayText="39515420 - Estores de matérias têxteis" w:value="39515420 - Estores de matérias têxteis"/>
                <w:listItem w:displayText="39515430 - Estores venezianos" w:value="39515430 - Estores venezianos"/>
                <w:listItem w:displayText="39515440 - Estores verticais" w:value="39515440 - Estores verticais"/>
                <w:listItem w:displayText="39516000 - Artigos para guarnição de interiores" w:value="39516000 - Artigos para guarnição de interiores"/>
                <w:listItem w:displayText="39516100 - Tecidos para decoração de interiores" w:value="39516100 - Tecidos para decoração de interiores"/>
                <w:listItem w:displayText="39516110 - Almofadas" w:value="39516110 - Almofadas"/>
                <w:listItem w:displayText="39516120 - Travesseiras" w:value="39516120 - Travesseiras"/>
                <w:listItem w:displayText="39518000 - Roupa para uso hospitalar" w:value="39518000 - Roupa para uso hospitalar"/>
                <w:listItem w:displayText="39518100 - Roupa para blocos operatórios" w:value="39518100 - Roupa para blocos operatórios"/>
                <w:listItem w:displayText="39518200 - Lençóis para blocos operatórios" w:value="39518200 - Lençóis para blocos operatórios"/>
                <w:listItem w:displayText="39520000 - Artigos têxteis manufacturados" w:value="39520000 - Artigos têxteis manufacturados"/>
                <w:listItem w:displayText="39522000 - Encerados; velas para embarcações, pranchas à vela ou carros à vela; toldos, estores, tendas e artigos para campismo" w:value="39522000 - Encerados; velas para embarcações, pranchas à vela ou carros à vela; toldos, estores, tendas e artigos para campismo"/>
                <w:listItem w:displayText="39522100 - Encerados, toldos e estores de exterior" w:value="39522100 - Encerados, toldos e estores de exterior"/>
                <w:listItem w:displayText="39522110 - Encerados" w:value="39522110 - Encerados"/>
                <w:listItem w:displayText="39522120 - Toldos" w:value="39522120 - Toldos"/>
                <w:listItem w:displayText="39522130 - Estores de exterior" w:value="39522130 - Estores de exterior"/>
                <w:listItem w:displayText="39522200 - Coberturas para camuflagem" w:value="39522200 - Coberturas para camuflagem"/>
                <w:listItem w:displayText="39522400 - Velas para embarcações" w:value="39522400 - Velas para embarcações"/>
                <w:listItem w:displayText="39522500 - Artigos têxteis para campismo" w:value="39522500 - Artigos têxteis para campismo"/>
                <w:listItem w:displayText="39522510 - Colchões pneumáticos" w:value="39522510 - Colchões pneumáticos"/>
                <w:listItem w:displayText="39522520 - Camas de campanha" w:value="39522520 - Camas de campanha"/>
                <w:listItem w:displayText="39522530 - Tendas" w:value="39522530 - Tendas"/>
                <w:listItem w:displayText="39522540 - Sacos-cama" w:value="39522540 - Sacos-cama"/>
                <w:listItem w:displayText="39522541 - Sacos-cama com enchimento de penas ou penugem" w:value="39522541 - Sacos-cama com enchimento de penas ou penugem"/>
                <w:listItem w:displayText="39523000 - Pára-quedas" w:value="39523000 - Pára-quedas"/>
                <w:listItem w:displayText="39523100 - Pára-quedas dirigíveis" w:value="39523100 - Pára-quedas dirigíveis"/>
                <w:listItem w:displayText="39523200 - Rotochutes" w:value="39523200 - Rotochutes"/>
                <w:listItem w:displayText="39525000 - Artigos têxteis manufacturados diversos" w:value="39525000 - Artigos têxteis manufacturados diversos"/>
                <w:listItem w:displayText="39525100 - Panos do pó" w:value="39525100 - Panos do pó"/>
                <w:listItem w:displayText="39525200 - Filtros de tecido" w:value="39525200 - Filtros de tecido"/>
                <w:listItem w:displayText="39525300 - Coletes salva-vidas" w:value="39525300 - Coletes salva-vidas"/>
                <w:listItem w:displayText="39525400 - Cobertores de protecção contra as chamas" w:value="39525400 - Cobertores de protecção contra as chamas"/>
                <w:listItem w:displayText="39525500 - Mosquiteiros" w:value="39525500 - Mosquiteiros"/>
                <w:listItem w:displayText="39525600 - Panos da louça" w:value="39525600 - Panos da louça"/>
                <w:listItem w:displayText="39525700 - Cintos salva-vidas" w:value="39525700 - Cintos salva-vidas"/>
                <w:listItem w:displayText="39525800 - Panos de limpeza" w:value="39525800 - Panos de limpeza"/>
                <w:listItem w:displayText="39525810 - Panos de lustrar" w:value="39525810 - Panos de lustrar"/>
                <w:listItem w:displayText="39530000 - Carpetes, capachos e tapetes" w:value="39530000 - Carpetes, capachos e tapetes"/>
                <w:listItem w:displayText="39531000 - Carpetes" w:value="39531000 - Carpetes"/>
                <w:listItem w:displayText="39531100 - Tapetes de pontos nodados" w:value="39531100 - Tapetes de pontos nodados"/>
                <w:listItem w:displayText="39531200 - Tapetes tecidos" w:value="39531200 - Tapetes tecidos"/>
                <w:listItem w:displayText="39531300 - Tapetes tufados" w:value="39531300 - Tapetes tufados"/>
                <w:listItem w:displayText="39531310 - Tapetes-ladrilho" w:value="39531310 - Tapetes-ladrilho"/>
                <w:listItem w:displayText="39531400 - Revestimentos de solo" w:value="39531400 - Revestimentos de solo"/>
                <w:listItem w:displayText="39532000 - Capachos" w:value="39532000 - Capachos"/>
                <w:listItem w:displayText="39533000 - Tapetes" w:value="39533000 - Tapetes"/>
                <w:listItem w:displayText="39534000 - Revestimentos de solo industriais" w:value="39534000 - Revestimentos de solo industriais"/>
                <w:listItem w:displayText="39540000 - Cordame, cordas, cordéis e redes diversos" w:value="39540000 - Cordame, cordas, cordéis e redes diversos"/>
                <w:listItem w:displayText="39541000 - Cordame, cordas, cordéis e redes" w:value="39541000 - Cordame, cordas, cordéis e redes"/>
                <w:listItem w:displayText="39541100 - Cordéis, cordame e cordas" w:value="39541100 - Cordéis, cordame e cordas"/>
                <w:listItem w:displayText="39541110 - Cordas" w:value="39541110 - Cordas"/>
                <w:listItem w:displayText="39541120 - Cordame" w:value="39541120 - Cordame"/>
                <w:listItem w:displayText="39541130 - Cordão" w:value="39541130 - Cordão"/>
                <w:listItem w:displayText="39541140 - Cordéis" w:value="39541140 - Cordéis"/>
                <w:listItem w:displayText="39541200 - Redes de matérias têxteis" w:value="39541200 - Redes de matérias têxteis"/>
                <w:listItem w:displayText="39541210 - Redes com nós" w:value="39541210 - Redes com nós"/>
                <w:listItem w:displayText="39541220 - Lingas" w:value="39541220 - Lingas"/>
                <w:listItem w:displayText="39542000 - Trapos" w:value="39542000 - Trapos"/>
                <w:listItem w:displayText="39550000 - Artigos não urdidos" w:value="39550000 - Artigos não urdidos"/>
                <w:listItem w:displayText="39560000 - Artigos têxteis diversos" w:value="39560000 - Artigos têxteis diversos"/>
                <w:listItem w:displayText="39561000 - Tules, rendas, faixas, artigos de passamanaria e bordados" w:value="39561000 - Tules, rendas, faixas, artigos de passamanaria e bordados"/>
                <w:listItem w:displayText="39561100 - Faixas, artigos de passamanaria" w:value="39561100 - Faixas, artigos de passamanaria"/>
                <w:listItem w:displayText="39561110 - Fitas" w:value="39561110 - Fitas"/>
                <w:listItem w:displayText="39561120 - Bandas de matérias têxteis" w:value="39561120 - Bandas de matérias têxteis"/>
                <w:listItem w:displayText="39561130 - Etiquetas e distintivos de matérias têxteis" w:value="39561130 - Etiquetas e distintivos de matérias têxteis"/>
                <w:listItem w:displayText="39561131 - Etiquetas de matérias têxteis" w:value="39561131 - Etiquetas de matérias têxteis"/>
                <w:listItem w:displayText="39561132 - Distintivos de matérias têxteis" w:value="39561132 - Distintivos de matérias têxteis"/>
                <w:listItem w:displayText="39561133 - Insígnias" w:value="39561133 - Insígnias"/>
                <w:listItem w:displayText="39561140 - Passamanaria de ornamentação" w:value="39561140 - Passamanaria de ornamentação"/>
                <w:listItem w:displayText="39561141 - Entrançados em peça" w:value="39561141 - Entrançados em peça"/>
                <w:listItem w:displayText="39561142 - Ombreiras" w:value="39561142 - Ombreiras"/>
                <w:listItem w:displayText="39561200 - Tules" w:value="39561200 - Tules"/>
                <w:listItem w:displayText="39562000 - Feltros" w:value="39562000 - Feltros"/>
                <w:listItem w:displayText="39563000 - Trama de enchimento de matérias têxteis, fios, tecidos e artigos para usos técnicos" w:value="39563000 - Trama de enchimento de matérias têxteis, fios, tecidos e artigos para usos técnicos"/>
                <w:listItem w:displayText="39563100 - Trama de enchimento de matérias têxteis" w:value="39563100 - Trama de enchimento de matérias têxteis"/>
                <w:listItem w:displayText="39563200 - Fios metalizados" w:value="39563200 - Fios metalizados"/>
                <w:listItem w:displayText="39563300 - Tecidos de fios de metal" w:value="39563300 - Tecidos de fios de metal"/>
                <w:listItem w:displayText="39563400 - Tecidos têxteis impregnados, revestidos ou recobertos" w:value="39563400 - Tecidos têxteis impregnados, revestidos ou recobertos"/>
                <w:listItem w:displayText="39563500 - Artigos têxteis para usos técnicos" w:value="39563500 - Artigos têxteis para usos técnicos"/>
                <w:listItem w:displayText="39563510 - Mangueiras de matérias têxteis" w:value="39563510 - Mangueiras de matérias têxteis"/>
                <w:listItem w:displayText="39563520 - Correias transportadoras de matérias têxteis" w:value="39563520 - Correias transportadoras de matérias têxteis"/>
                <w:listItem w:displayText="39563530 - Condutas de ventilação" w:value="39563530 - Condutas de ventilação"/>
                <w:listItem w:displayText="39563600 - Artigos têxteis acolchoados" w:value="39563600 - Artigos têxteis acolchoados"/>
                <w:listItem w:displayText="39700000 - Aparelhos de uso doméstico" w:value="39700000 - Aparelhos de uso doméstico"/>
                <w:listItem w:displayText="39710000 - Electrodomésticos" w:value="39710000 - Electrodomésticos"/>
                <w:listItem w:displayText="39711000 - Aparelhos domésticos de cozinha" w:value="39711000 - Aparelhos domésticos de cozinha"/>
                <w:listItem w:displayText="39711100 - Frigoríficos e congeladores" w:value="39711100 - Frigoríficos e congeladores"/>
                <w:listItem w:displayText="39711110 - Combinados de frigoríficos e congeladores" w:value="39711110 - Combinados de frigoríficos e congeladores"/>
                <w:listItem w:displayText="39711120 - Congeladores" w:value="39711120 - Congeladores"/>
                <w:listItem w:displayText="39711121 - Arcas frigoríficas" w:value="39711121 - Arcas frigoríficas"/>
                <w:listItem w:displayText="39711122 - Congeladores domésticos" w:value="39711122 - Congeladores domésticos"/>
                <w:listItem w:displayText="39711123 - Congeladores verticais" w:value="39711123 - Congeladores verticais"/>
                <w:listItem w:displayText="39711124 - Congeladores industriais" w:value="39711124 - Congeladores industriais"/>
                <w:listItem w:displayText="39711130 - Frigoríficos" w:value="39711130 - Frigoríficos"/>
                <w:listItem w:displayText="39711200 - Máquinas para transformação de alimentos" w:value="39711200 - Máquinas para transformação de alimentos"/>
                <w:listItem w:displayText="39711210 - Misturadores de alimentos" w:value="39711210 - Misturadores de alimentos"/>
                <w:listItem w:displayText="39711211 - Trituradores de alimentos" w:value="39711211 - Trituradores de alimentos"/>
                <w:listItem w:displayText="39711300 - Aparelhos electrotérmicos" w:value="39711300 - Aparelhos electrotérmicos"/>
                <w:listItem w:displayText="39711310 - Aparelhos eléctricos para preparação de café" w:value="39711310 - Aparelhos eléctricos para preparação de café"/>
                <w:listItem w:displayText="39711320 - Aparelhos eléctricos para preparação de chá" w:value="39711320 - Aparelhos eléctricos para preparação de chá"/>
                <w:listItem w:displayText="39711330 - Torradeiras eléctricas" w:value="39711330 - Torradeiras eléctricas"/>
                <w:listItem w:displayText="39711340 - Aquecedores de pratos" w:value="39711340 - Aquecedores de pratos"/>
                <w:listItem w:displayText="39711350 - Aparelhos para fazer waffles" w:value="39711350 - Aparelhos para fazer waffles"/>
                <w:listItem w:displayText="39711360 - Fornos" w:value="39711360 - Fornos"/>
                <w:listItem w:displayText="39711361 - Fornos eléctricos" w:value="39711361 - Fornos eléctricos"/>
                <w:listItem w:displayText="39711362 - Fornos a microondas" w:value="39711362 - Fornos a microondas"/>
                <w:listItem w:displayText="39711400 - Assadores, fogareiros, mesas de trabalho e placas de aquecimento" w:value="39711400 - Assadores, fogareiros, mesas de trabalho e placas de aquecimento"/>
                <w:listItem w:displayText="39711410 - Assadores" w:value="39711410 - Assadores"/>
                <w:listItem w:displayText="39711420 - Fogareiros" w:value="39711420 - Fogareiros"/>
                <w:listItem w:displayText="39711430 - Mesas de trabalho" w:value="39711430 - Mesas de trabalho"/>
                <w:listItem w:displayText="39711440 - Chapas de cocção" w:value="39711440 - Chapas de cocção"/>
                <w:listItem w:displayText="39711500 - Abre-latas" w:value="39711500 - Abre-latas"/>
                <w:listItem w:displayText="39712000 - Aparelhos domésticos para a higiene corporal" w:value="39712000 - Aparelhos domésticos para a higiene corporal"/>
                <w:listItem w:displayText="39712100 - Máquinas de cortar o cabelo" w:value="39712100 - Máquinas de cortar o cabelo"/>
                <w:listItem w:displayText="39712200 - Aparelhos para cabeleireiro" w:value="39712200 - Aparelhos para cabeleireiro"/>
                <w:listItem w:displayText="39712210 - Secadores de cabelo" w:value="39712210 - Secadores de cabelo"/>
                <w:listItem w:displayText="39712300 - Aparelhos para secar as mãos" w:value="39712300 - Aparelhos para secar as mãos"/>
                <w:listItem w:displayText="39713000 - Aparelhos de limpeza; ferros de engomar" w:value="39713000 - Aparelhos de limpeza; ferros de engomar"/>
                <w:listItem w:displayText="39713100 - Máquinas de lavar louça" w:value="39713100 - Máquinas de lavar louça"/>
                <w:listItem w:displayText="39713200 - Máquinas de lavar e secar roupa" w:value="39713200 - Máquinas de lavar e secar roupa"/>
                <w:listItem w:displayText="39713210 - Máquinas de lavar/secadores" w:value="39713210 - Máquinas de lavar/secadores"/>
                <w:listItem w:displayText="39713211 - Unidade de secagem e engomagem" w:value="39713211 - Unidade de secagem e engomagem"/>
                <w:listItem w:displayText="39713300 - Compactadores de lixo" w:value="39713300 - Compactadores de lixo"/>
                <w:listItem w:displayText="39713400 - Máquinas para manutenção de pisos" w:value="39713400 - Máquinas para manutenção de pisos"/>
                <w:listItem w:displayText="39713410 - Máquinas para limpeza de pisos" w:value="39713410 - Máquinas para limpeza de pisos"/>
                <w:listItem w:displayText="39713420 - Enceradeiras de pisos" w:value="39713420 - Enceradeiras de pisos"/>
                <w:listItem w:displayText="39713430 - Aspiradores" w:value="39713430 - Aspiradores"/>
                <w:listItem w:displayText="39713431 - Acessórios para aspiradores" w:value="39713431 - Acessórios para aspiradores"/>
                <w:listItem w:displayText="39713500 - Ferros eléctricos" w:value="39713500 - Ferros eléctricos"/>
                <w:listItem w:displayText="39713510 - Ferros a vapor" w:value="39713510 - Ferros a vapor"/>
                <w:listItem w:displayText="39714000 - Campânulas de ventilação ou reciclagem de ar" w:value="39714000 - Campânulas de ventilação ou reciclagem de ar"/>
                <w:listItem w:displayText="39714100 - Ventiladores" w:value="39714100 - Ventiladores"/>
                <w:listItem w:displayText="39714110 - Extractores de ar" w:value="39714110 - Extractores de ar"/>
                <w:listItem w:displayText="39715000 - Aquecedores de água e aquecimento central para edifícios; equipamento para canalização" w:value="39715000 - Aquecedores de água e aquecimento central para edifícios; equipamento para canalização"/>
                <w:listItem w:displayText="39715100 - Aquecedores eléctricos de água, incluindo os de imersão, de aquecimento instantâneo ou de acumulação" w:value="39715100 - Aquecedores eléctricos de água, incluindo os de imersão, de aquecimento instantâneo ou de acumulação"/>
                <w:listItem w:displayText="39715200 - Equipamento para aquecimento" w:value="39715200 - Equipamento para aquecimento"/>
                <w:listItem w:displayText="39715210 - Equipamento para aquecimento central" w:value="39715210 - Equipamento para aquecimento central"/>
                <w:listItem w:displayText="39715220 - Resistências eléctricas para aquecimento" w:value="39715220 - Resistências eléctricas para aquecimento"/>
                <w:listItem w:displayText="39715230 - Aparelhos eléctricos para aquecimento de solos" w:value="39715230 - Aparelhos eléctricos para aquecimento de solos"/>
                <w:listItem w:displayText="39715240 - Aquecedores eléctricos de ambiente" w:value="39715240 - Aquecedores eléctricos de ambiente"/>
                <w:listItem w:displayText="39715300 - Equipamento para canalização" w:value="39715300 - Equipamento para canalização"/>
                <w:listItem w:displayText="39716000 - Partes de electrodomésticos" w:value="39716000 - Partes de electrodomésticos"/>
                <w:listItem w:displayText="39717000 - Ventoinhas e aparelhos de ar condicionado" w:value="39717000 - Ventoinhas e aparelhos de ar condicionado"/>
                <w:listItem w:displayText="39717100 - Ventoinhas" w:value="39717100 - Ventoinhas"/>
                <w:listItem w:displayText="39717200 - Aparelhos de ar condicionado" w:value="39717200 - Aparelhos de ar condicionado"/>
                <w:listItem w:displayText="39720000 - Aparelhos não eléctricos de uso doméstico" w:value="39720000 - Aparelhos não eléctricos de uso doméstico"/>
                <w:listItem w:displayText="39721000 - Equipamento para cozedura e aquecimento, de uso doméstico" w:value="39721000 - Equipamento para cozedura e aquecimento, de uso doméstico"/>
                <w:listItem w:displayText="39721100 - Aparelhos para cozedura, de uso doméstico" w:value="39721100 - Aparelhos para cozedura, de uso doméstico"/>
                <w:listItem w:displayText="39721200 - Frigoríficos a gás" w:value="39721200 - Frigoríficos a gás"/>
                <w:listItem w:displayText="39721300 - Aquecedores de ambiente ou distribuidores de ar quente, não eléctricos" w:value="39721300 - Aquecedores de ambiente ou distribuidores de ar quente, não eléctricos"/>
                <w:listItem w:displayText="39721310 - Aquecedores de ar" w:value="39721310 - Aquecedores de ar"/>
                <w:listItem w:displayText="39721320 - Desidratadores de ar" w:value="39721320 - Desidratadores de ar"/>
                <w:listItem w:displayText="39721321 - Desidratadores de ar comprimido" w:value="39721321 - Desidratadores de ar comprimido"/>
                <w:listItem w:displayText="39721400 - Aquecedores de água não eléctricos, de aquecimento instantâneo ou de acumulação" w:value="39721400 - Aquecedores de água não eléctricos, de aquecimento instantâneo ou de acumulação"/>
                <w:listItem w:displayText="39721410 - Aparelhos a gás" w:value="39721410 - Aparelhos a gás"/>
                <w:listItem w:displayText="39721411 - Aquecedores a gás" w:value="39721411 - Aquecedores a gás"/>
                <w:listItem w:displayText="39722000 - Peças para fogões de sala, fogões de cozinha, aquecedores de pratos e aparelhos de uso doméstico" w:value="39722000 - Peças para fogões de sala, fogões de cozinha, aquecedores de pratos e aparelhos de uso doméstico"/>
                <w:listItem w:displayText="39722100 - Peças para fogões de sala" w:value="39722100 - Peças para fogões de sala"/>
                <w:listItem w:displayText="39722200 - Peças para fogões de cozinha" w:value="39722200 - Peças para fogões de cozinha"/>
                <w:listItem w:displayText="39722300 - Peças para aquecedores de pratos" w:value="39722300 - Peças para aquecedores de pratos"/>
                <w:listItem w:displayText="39800000 - Produtos de limpeza e polimento" w:value="39800000 - Produtos de limpeza e polimento"/>
                <w:listItem w:displayText="39810000 - Preparações odoríferas e ceras" w:value="39810000 - Preparações odoríferas e ceras"/>
                <w:listItem w:displayText="39811000 - Preparações para perfumar ou desodorizar ambientes" w:value="39811000 - Preparações para perfumar ou desodorizar ambientes"/>
                <w:listItem w:displayText="39811100 - Purificadores do ar" w:value="39811100 - Purificadores do ar"/>
                <w:listItem w:displayText="39811110 - Distribuidores de produtos purificadores do ar" w:value="39811110 - Distribuidores de produtos purificadores do ar"/>
                <w:listItem w:displayText="39811200 - Aerossóis de purificação do ar" w:value="39811200 - Aerossóis de purificação do ar"/>
                <w:listItem w:displayText="39811300 - Desodorizantes de ambiente" w:value="39811300 - Desodorizantes de ambiente"/>
                <w:listItem w:displayText="39812000 - Pomadas e cremes" w:value="39812000 - Pomadas e cremes"/>
                <w:listItem w:displayText="39812100 - Pomadas para soalhos" w:value="39812100 - Pomadas para soalhos"/>
                <w:listItem w:displayText="39812200 - Pomadas para calçado" w:value="39812200 - Pomadas para calçado"/>
                <w:listItem w:displayText="39812300 - Ceras para polimento" w:value="39812300 - Ceras para polimento"/>
                <w:listItem w:displayText="39812400 - Preparações para varredura" w:value="39812400 - Preparações para varredura"/>
                <w:listItem w:displayText="39812500 - Agentes de estanquidade" w:value="39812500 - Agentes de estanquidade"/>
                <w:listItem w:displayText="39813000 - Pastas e pós abrasivos" w:value="39813000 - Pastas e pós abrasivos"/>
                <w:listItem w:displayText="39820000 - Agentes orgânicos tensoactivos" w:value="39820000 - Agentes orgânicos tensoactivos"/>
                <w:listItem w:displayText="39821000 - Produtos de limpeza à base de amónia" w:value="39821000 - Produtos de limpeza à base de amónia"/>
                <w:listItem w:displayText="39822000 - Produtos de limpeza à base de soda cáustica" w:value="39822000 - Produtos de limpeza à base de soda cáustica"/>
                <w:listItem w:displayText="39830000 - Produtos de limpeza" w:value="39830000 - Produtos de limpeza"/>
                <w:listItem w:displayText="39831000 - Preparações para lavagem" w:value="39831000 - Preparações para lavagem"/>
                <w:listItem w:displayText="39831100 - Dispersantes de óleo" w:value="39831100 - Dispersantes de óleo"/>
                <w:listItem w:displayText="39831200 - Detergentes" w:value="39831200 - Detergentes"/>
                <w:listItem w:displayText="39831210 - Detergentes para máquinas de lavar louça" w:value="39831210 - Detergentes para máquinas de lavar louça"/>
                <w:listItem w:displayText="39831220 - Agentes desengordurantes" w:value="39831220 - Agentes desengordurantes"/>
                <w:listItem w:displayText="39831230 - Digestores de gorduras" w:value="39831230 - Digestores de gorduras"/>
                <w:listItem w:displayText="39831240 - Preparações para limpeza" w:value="39831240 - Preparações para limpeza"/>
                <w:listItem w:displayText="39831250 - Soluções para enxaguamento" w:value="39831250 - Soluções para enxaguamento"/>
                <w:listItem w:displayText="39831300 - Produtos para limpeza de pavimentos" w:value="39831300 - Produtos para limpeza de pavimentos"/>
                <w:listItem w:displayText="39831400 - Produtos para limpeza de ecrãs" w:value="39831400 - Produtos para limpeza de ecrãs"/>
                <w:listItem w:displayText="39831500 - Produtos para limpeza de automóveis" w:value="39831500 - Produtos para limpeza de automóveis"/>
                <w:listItem w:displayText="39831600 - Produtos para limpeza de casa-de-banho" w:value="39831600 - Produtos para limpeza de casa-de-banho"/>
                <w:listItem w:displayText="39831700 - Distribuidores automáticos de sabão" w:value="39831700 - Distribuidores automáticos de sabão"/>
                <w:listItem w:displayText="39832000 - Produtos para lavar a louça" w:value="39832000 - Produtos para lavar a louça"/>
                <w:listItem w:displayText="39832100 - Detergentes em pó para louça" w:value="39832100 - Detergentes em pó para louça"/>
                <w:listItem w:displayText="39833000 - Produtos anti-pó" w:value="39833000 - Produtos anti-pó"/>
                <w:listItem w:displayText="39834000 - Solutos para limpeza de jóias" w:value="39834000 - Solutos para limpeza de jóias"/>
                <w:listItem w:displayText="41000000 - Água captada e tratada" w:value="41000000 - Água captada e tratada"/>
                <w:listItem w:displayText="41100000 - Água natural" w:value="41100000 - Água natural"/>
                <w:listItem w:displayText="41110000 - Água potável" w:value="41110000 - Água potável"/>
                <w:listItem w:displayText="41120000 - Água não potável" w:value="41120000 - Água não potável"/>
                <w:listItem w:displayText="42000000 - Máquinas industriais" w:value="42000000 - Máquinas industriais"/>
                <w:listItem w:displayText="42100000 - Máquinas para a produção e utilização de energia mecânica" w:value="42100000 - Máquinas para a produção e utilização de energia mecânica"/>
                <w:listItem w:displayText="42110000 - Turbinas e motores" w:value="42110000 - Turbinas e motores"/>
                <w:listItem w:displayText="42111000 - Mecanismos de motor" w:value="42111000 - Mecanismos de motor"/>
                <w:listItem w:displayText="42111100 - Motores fora de borda para propulsão de embarcações" w:value="42111100 - Motores fora de borda para propulsão de embarcações"/>
                <w:listItem w:displayText="42112000 - Instalações para turbinas" w:value="42112000 - Instalações para turbinas"/>
                <w:listItem w:displayText="42112100 - Turbinas a vapor de água" w:value="42112100 - Turbinas a vapor de água"/>
                <w:listItem w:displayText="42112200 - Turbinas hidráulicas" w:value="42112200 - Turbinas hidráulicas"/>
                <w:listItem w:displayText="42112210 - Rodas hidráulicas" w:value="42112210 - Rodas hidráulicas"/>
                <w:listItem w:displayText="42112300 - Turbinas a gás" w:value="42112300 - Turbinas a gás"/>
                <w:listItem w:displayText="42112400 - Equipamento para turbinas" w:value="42112400 - Equipamento para turbinas"/>
                <w:listItem w:displayText="42112410 - Instrumentos para turbinas" w:value="42112410 - Instrumentos para turbinas"/>
                <w:listItem w:displayText="42113000 - Peças para turbinas" w:value="42113000 - Peças para turbinas"/>
                <w:listItem w:displayText="42113100 - Peças para turbinas a vapor de água" w:value="42113100 - Peças para turbinas a vapor de água"/>
                <w:listItem w:displayText="42113110 - Placas de apoio" w:value="42113110 - Placas de apoio"/>
                <w:listItem w:displayText="42113120 - Cárters" w:value="42113120 - Cárters"/>
                <w:listItem w:displayText="42113130 - Sistemas de arrefecimento por ar para condensadores" w:value="42113130 - Sistemas de arrefecimento por ar para condensadores"/>
                <w:listItem w:displayText="42113150 - Sistemas de lubrificação" w:value="42113150 - Sistemas de lubrificação"/>
                <w:listItem w:displayText="42113160 - Separadores de humidade" w:value="42113160 - Separadores de humidade"/>
                <w:listItem w:displayText="42113161 - Desumidificadores" w:value="42113161 - Desumidificadores"/>
                <w:listItem w:displayText="42113170 - Equipamento rotativo" w:value="42113170 - Equipamento rotativo"/>
                <w:listItem w:displayText="42113171 - Rotores" w:value="42113171 - Rotores"/>
                <w:listItem w:displayText="42113172 - Pás de rotores" w:value="42113172 - Pás de rotores"/>
                <w:listItem w:displayText="42113190 - Mecanismos de viragem" w:value="42113190 - Mecanismos de viragem"/>
                <w:listItem w:displayText="42113200 - Peças para turbinas hidráulicas" w:value="42113200 - Peças para turbinas hidráulicas"/>
                <w:listItem w:displayText="42113300 - Peças para turbinas a gás" w:value="42113300 - Peças para turbinas a gás"/>
                <w:listItem w:displayText="42113310 - Sistemas de entrada de ar" w:value="42113310 - Sistemas de entrada de ar"/>
                <w:listItem w:displayText="42113320 - Módulos de injecção de gás" w:value="42113320 - Módulos de injecção de gás"/>
                <w:listItem w:displayText="42113390 - Sistemas de gás combustível" w:value="42113390 - Sistemas de gás combustível"/>
                <w:listItem w:displayText="42113400 - Peças para rodas hidráulicas" w:value="42113400 - Peças para rodas hidráulicas"/>
                <w:listItem w:displayText="42120000 - Bombas e compressores" w:value="42120000 - Bombas e compressores"/>
                <w:listItem w:displayText="42121000 - Motores hidráulicos ou pneumáticos" w:value="42121000 - Motores hidráulicos ou pneumáticos"/>
                <w:listItem w:displayText="42121100 - Cilindros hidráulicos ou pneumáticos" w:value="42121100 - Cilindros hidráulicos ou pneumáticos"/>
                <w:listItem w:displayText="42121200 - Motores de mecanismo hidráulico" w:value="42121200 - Motores de mecanismo hidráulico"/>
                <w:listItem w:displayText="42121300 - Motores de mecanismo pneumático" w:value="42121300 - Motores de mecanismo pneumático"/>
                <w:listItem w:displayText="42121400 - Motores hidráulicos" w:value="42121400 - Motores hidráulicos"/>
                <w:listItem w:displayText="42121500 - Motores pneumáticos" w:value="42121500 - Motores pneumáticos"/>
                <w:listItem w:displayText="42122000 - Bombas (equipamento)" w:value="42122000 - Bombas (equipamento)"/>
                <w:listItem w:displayText="42122100 - Bombas para líquidos" w:value="42122100 - Bombas para líquidos"/>
                <w:listItem w:displayText="42122110 - Bombas para combate a incêndios" w:value="42122110 - Bombas para combate a incêndios"/>
                <w:listItem w:displayText="42122120 - Equipamento para reabastecimento de helicópteros" w:value="42122120 - Equipamento para reabastecimento de helicópteros"/>
                <w:listItem w:displayText="42122130 - Bombas de água" w:value="42122130 - Bombas de água"/>
                <w:listItem w:displayText="42122160 - Bombas de refrigeração" w:value="42122160 - Bombas de refrigeração"/>
                <w:listItem w:displayText="42122161 - Bombas de refrigeração a água" w:value="42122161 - Bombas de refrigeração a água"/>
                <w:listItem w:displayText="42122170 - Bombas para óleo" w:value="42122170 - Bombas para óleo"/>
                <w:listItem w:displayText="42122180 - Bombas para combustível" w:value="42122180 - Bombas para combustível"/>
                <w:listItem w:displayText="42122190 - Bombas para betão" w:value="42122190 - Bombas para betão"/>
                <w:listItem w:displayText="42122200 - Bombas de êmbolos de movimento alternativo para líquidos" w:value="42122200 - Bombas de êmbolos de movimento alternativo para líquidos"/>
                <w:listItem w:displayText="42122210 - Geradores hidráulicos" w:value="42122210 - Geradores hidráulicos"/>
                <w:listItem w:displayText="42122220 - Bombas para águas residuais" w:value="42122220 - Bombas para águas residuais"/>
                <w:listItem w:displayText="42122230 - Bombas doseadoras" w:value="42122230 - Bombas doseadoras"/>
                <w:listItem w:displayText="42122300 - Aceleradores de pressão para líquidos" w:value="42122300 - Aceleradores de pressão para líquidos"/>
                <w:listItem w:displayText="42122400 - Bombas centrífugas e elevadores de líquidos" w:value="42122400 - Bombas centrífugas e elevadores de líquidos"/>
                <w:listItem w:displayText="42122410 - Bombas para uso médico" w:value="42122410 - Bombas para uso médico"/>
                <w:listItem w:displayText="42122411 - Bombas para uso nutricional" w:value="42122411 - Bombas para uso nutricional"/>
                <w:listItem w:displayText="42122419 - Bombas perfusoras" w:value="42122419 - Bombas perfusoras"/>
                <w:listItem w:displayText="42122420 - Elevadores de líquidos" w:value="42122420 - Elevadores de líquidos"/>
                <w:listItem w:displayText="42122430 - Bombas centrífugas" w:value="42122430 - Bombas centrífugas"/>
                <w:listItem w:displayText="42122440 - Bombas rotativas" w:value="42122440 - Bombas rotativas"/>
                <w:listItem w:displayText="42122450 - Bombas de vácuo" w:value="42122450 - Bombas de vácuo"/>
                <w:listItem w:displayText="42122460 - Bombas de ar" w:value="42122460 - Bombas de ar"/>
                <w:listItem w:displayText="42122480 - Bombas de rotor" w:value="42122480 - Bombas de rotor"/>
                <w:listItem w:displayText="42122500 - Bombas de laboratório e acessórios" w:value="42122500 - Bombas de laboratório e acessórios"/>
                <w:listItem w:displayText="42122510 - Bombas peristálticas" w:value="42122510 - Bombas peristálticas"/>
                <w:listItem w:displayText="42123000 - Compressores" w:value="42123000 - Compressores"/>
                <w:listItem w:displayText="42123100 - Compressores de gás" w:value="42123100 - Compressores de gás"/>
                <w:listItem w:displayText="42123200 - Compressores rotativos" w:value="42123200 - Compressores rotativos"/>
                <w:listItem w:displayText="42123300 - Compressores para equipamento frigorífico" w:value="42123300 - Compressores para equipamento frigorífico"/>
                <w:listItem w:displayText="42123400 - Compressores de ar" w:value="42123400 - Compressores de ar"/>
                <w:listItem w:displayText="42123410 - Compressores de ar montados" w:value="42123410 - Compressores de ar montados"/>
                <w:listItem w:displayText="42123500 - Turbocompressores" w:value="42123500 - Turbocompressores"/>
                <w:listItem w:displayText="42123600 - Compressores volumétricos de movimento alternativo" w:value="42123600 - Compressores volumétricos de movimento alternativo"/>
                <w:listItem w:displayText="42123610 - Equipamento de ar comprimido" w:value="42123610 - Equipamento de ar comprimido"/>
                <w:listItem w:displayText="42123700 - Compressores centrífugos" w:value="42123700 - Compressores centrífugos"/>
                <w:listItem w:displayText="42123800 - Compressores para aeronaves civis" w:value="42123800 - Compressores para aeronaves civis"/>
                <w:listItem w:displayText="42124000 - Peças para bombas, compressores e motores" w:value="42124000 - Peças para bombas, compressores e motores"/>
                <w:listItem w:displayText="42124100 - Partes de motores" w:value="42124100 - Partes de motores"/>
                <w:listItem w:displayText="42124130 - Peças para motores pneumáticos" w:value="42124130 - Peças para motores pneumáticos"/>
                <w:listItem w:displayText="42124150 - Peças para motores hidráulicos" w:value="42124150 - Peças para motores hidráulicos"/>
                <w:listItem w:displayText="42124170 - Peças para motores de reacção" w:value="42124170 - Peças para motores de reacção"/>
                <w:listItem w:displayText="42124200 - Peças para bombas ou para elevadores de líquidos" w:value="42124200 - Peças para bombas ou para elevadores de líquidos"/>
                <w:listItem w:displayText="42124210 - Peças para bombas manuais, para combustível e para betão" w:value="42124210 - Peças para bombas manuais, para combustível e para betão"/>
                <w:listItem w:displayText="42124211 - Peças para bombas para combustível" w:value="42124211 - Peças para bombas para combustível"/>
                <w:listItem w:displayText="42124212 - Peças para bombas manuais" w:value="42124212 - Peças para bombas manuais"/>
                <w:listItem w:displayText="42124213 - Peças para bombas para betão" w:value="42124213 - Peças para bombas para betão"/>
                <w:listItem w:displayText="42124220 - Peças para bombas volumétricas de movimento alternativo" w:value="42124220 - Peças para bombas volumétricas de movimento alternativo"/>
                <w:listItem w:displayText="42124221 - Peças para geradores hidráulicos" w:value="42124221 - Peças para geradores hidráulicos"/>
                <w:listItem w:displayText="42124222 - Peças para bombas doseadoras" w:value="42124222 - Peças para bombas doseadoras"/>
                <w:listItem w:displayText="42124230 - Peças para bombas volumétricas rotativas" w:value="42124230 - Peças para bombas volumétricas rotativas"/>
                <w:listItem w:displayText="42124290 - Peças para bombas centrífugas" w:value="42124290 - Peças para bombas centrífugas"/>
                <w:listItem w:displayText="42124300 - Peças para bombas de ar ou de vácuo e para compressores de ar ou de gás" w:value="42124300 - Peças para bombas de ar ou de vácuo e para compressores de ar ou de gás"/>
                <w:listItem w:displayText="42124310 - Peças para bombas de ar" w:value="42124310 - Peças para bombas de ar"/>
                <w:listItem w:displayText="42124320 - Peças para bombas de vácuo" w:value="42124320 - Peças para bombas de vácuo"/>
                <w:listItem w:displayText="42124330 - Peças para compressores de ar" w:value="42124330 - Peças para compressores de ar"/>
                <w:listItem w:displayText="42124340 - Peças para compressores de gás" w:value="42124340 - Peças para compressores de gás"/>
                <w:listItem w:displayText="42130000 - Torneiras, válvulas e dispositivos similares" w:value="42130000 - Torneiras, válvulas e dispositivos similares"/>
                <w:listItem w:displayText="42131000 - Torneiras e válvulas" w:value="42131000 - Torneiras e válvulas"/>
                <w:listItem w:displayText="42131100 - Válvulas definidas pela função" w:value="42131100 - Válvulas definidas pela função"/>
                <w:listItem w:displayText="42131110 - Válvulas para radiadores de aquecimento central" w:value="42131110 - Válvulas para radiadores de aquecimento central"/>
                <w:listItem w:displayText="42131120 - Válvulas de corrediça" w:value="42131120 - Válvulas de corrediça"/>
                <w:listItem w:displayText="42131130 - Reguladores de temperatura" w:value="42131130 - Reguladores de temperatura"/>
                <w:listItem w:displayText="42131140 - Válvulas de segurança, de controlo, de retenção e redutoras de pressão" w:value="42131140 - Válvulas de segurança, de controlo, de retenção e redutoras de pressão"/>
                <w:listItem w:displayText="42131141 - Válvulas redutoras de pressão" w:value="42131141 - Válvulas redutoras de pressão"/>
                <w:listItem w:displayText="42131142 - Válvulas de controlo" w:value="42131142 - Válvulas de controlo"/>
                <w:listItem w:displayText="42131143 - Válvulas de controlo das inundações" w:value="42131143 - Válvulas de controlo das inundações"/>
                <w:listItem w:displayText="42131144 - Válvulas de controlo de processos" w:value="42131144 - Válvulas de controlo de processos"/>
                <w:listItem w:displayText="42131145 - Válvulas de retenção" w:value="42131145 - Válvulas de retenção"/>
                <w:listItem w:displayText="42131146 - Válvulas anti-retorno" w:value="42131146 - Válvulas anti-retorno"/>
                <w:listItem w:displayText="42131147 - Válvulas de segurança" w:value="42131147 - Válvulas de segurança"/>
                <w:listItem w:displayText="42131148 - Válvulas de encerramento" w:value="42131148 - Válvulas de encerramento"/>
                <w:listItem w:displayText="42131150 - Válvulas para tubagem ascendente" w:value="42131150 - Válvulas para tubagem ascendente"/>
                <w:listItem w:displayText="42131160 - Tomadas de água" w:value="42131160 - Tomadas de água"/>
                <w:listItem w:displayText="42131170 - Válvulas de escape para botijas de gás" w:value="42131170 - Válvulas de escape para botijas de gás"/>
                <w:listItem w:displayText="42131200 - Válvulas definidas pela construção" w:value="42131200 - Válvulas definidas pela construção"/>
                <w:listItem w:displayText="42131210 - Válvulas de lâmina" w:value="42131210 - Válvulas de lâmina"/>
                <w:listItem w:displayText="42131220 - Válvulas de alta pressão" w:value="42131220 - Válvulas de alta pressão"/>
                <w:listItem w:displayText="42131230 - Válvulas de obturador" w:value="42131230 - Válvulas de obturador"/>
                <w:listItem w:displayText="42131240 - Válvulas de globo" w:value="42131240 - Válvulas de globo"/>
                <w:listItem w:displayText="42131250 - Válvulas de agulha" w:value="42131250 - Válvulas de agulha"/>
                <w:listItem w:displayText="42131260 - Válvulas de esfera" w:value="42131260 - Válvulas de esfera"/>
                <w:listItem w:displayText="42131270 - Válvulas rotativas" w:value="42131270 - Válvulas rotativas"/>
                <w:listItem w:displayText="42131280 - Válvulas de borboleta" w:value="42131280 - Válvulas de borboleta"/>
                <w:listItem w:displayText="42131290 - Válvulas de membrana" w:value="42131290 - Válvulas de membrana"/>
                <w:listItem w:displayText="42131291 - Válvulas deslizantes" w:value="42131291 - Válvulas deslizantes"/>
                <w:listItem w:displayText="42131292 - Válvulas de registo" w:value="42131292 - Válvulas de registo"/>
                <w:listItem w:displayText="42131300 - Diversos conjuntos de válvulas" w:value="42131300 - Diversos conjuntos de válvulas"/>
                <w:listItem w:displayText="42131310 - &quot;Árvores de natal&quot; (conjuntos terminais de válvulas) para plataformas petrolíferas" w:value="42131310 - &quot;Árvores de natal&quot; (conjuntos terminais de válvulas) para plataformas petrolíferas"/>
                <w:listItem w:displayText="42131320 - Colectores com alteração da secção de passagem" w:value="42131320 - Colectores com alteração da secção de passagem"/>
                <w:listItem w:displayText="42131390 - Montagens de válvulas" w:value="42131390 - Montagens de válvulas"/>
                <w:listItem w:displayText="42131400 - Torneiras ou válvulas para sanitários" w:value="42131400 - Torneiras ou válvulas para sanitários"/>
                <w:listItem w:displayText="42132000 - Partes de torneiras e válvulas" w:value="42132000 - Partes de torneiras e válvulas"/>
                <w:listItem w:displayText="42132100 - Accionadores de válvulas" w:value="42132100 - Accionadores de válvulas"/>
                <w:listItem w:displayText="42132110 - Accionadores de válvulas eléctricos" w:value="42132110 - Accionadores de válvulas eléctricos"/>
                <w:listItem w:displayText="42132120 - Accionadores de válvulas hidráulicos" w:value="42132120 - Accionadores de válvulas hidráulicos"/>
                <w:listItem w:displayText="42132130 - Accionadores de válvulas pneumáticos" w:value="42132130 - Accionadores de válvulas pneumáticos"/>
                <w:listItem w:displayText="42132200 - Peças para torneiras" w:value="42132200 - Peças para torneiras"/>
                <w:listItem w:displayText="42132300 - Peças para válvulas" w:value="42132300 - Peças para válvulas"/>
                <w:listItem w:displayText="42140000 - Engrenagens, elementos de engrenagem e de transmissão" w:value="42140000 - Engrenagens, elementos de engrenagem e de transmissão"/>
                <w:listItem w:displayText="42141000 - Engrenagens cilíndricas, elementos de engrenagem e de transmissão" w:value="42141000 - Engrenagens cilíndricas, elementos de engrenagem e de transmissão"/>
                <w:listItem w:displayText="42141100 - Veios de transmissão, árvores de cames e cambotas" w:value="42141100 - Veios de transmissão, árvores de cames e cambotas"/>
                <w:listItem w:displayText="42141110 - Veios de transmissão" w:value="42141110 - Veios de transmissão"/>
                <w:listItem w:displayText="42141120 - Árvores de cames" w:value="42141120 - Árvores de cames"/>
                <w:listItem w:displayText="42141130 - Cambotas" w:value="42141130 - Cambotas"/>
                <w:listItem w:displayText="42141200 - Caixas de mancal" w:value="42141200 - Caixas de mancal"/>
                <w:listItem w:displayText="42141300 - Engrenagens" w:value="42141300 - Engrenagens"/>
                <w:listItem w:displayText="42141400 - Volantes de inércia e polias" w:value="42141400 - Volantes de inércia e polias"/>
                <w:listItem w:displayText="42141410 - Guinchos" w:value="42141410 - Guinchos"/>
                <w:listItem w:displayText="42141500 - Embraiagens" w:value="42141500 - Embraiagens"/>
                <w:listItem w:displayText="42141600 - Roldanas para cadernais" w:value="42141600 - Roldanas para cadernais"/>
                <w:listItem w:displayText="42141700 - Elementos de acoplamento" w:value="42141700 - Elementos de acoplamento"/>
                <w:listItem w:displayText="42141800 - Juntas universais" w:value="42141800 - Juntas universais"/>
                <w:listItem w:displayText="42142000 - Peças para elementos de engrenagem e de transmissão" w:value="42142000 - Peças para elementos de engrenagem e de transmissão"/>
                <w:listItem w:displayText="42142100 - Peças para elementos de engrenagem" w:value="42142100 - Peças para elementos de engrenagem"/>
                <w:listItem w:displayText="42142200 - Peças para elementos de transmissão" w:value="42142200 - Peças para elementos de transmissão"/>
                <w:listItem w:displayText="42150000 - Reactores nucleares e respectivas peças" w:value="42150000 - Reactores nucleares e respectivas peças"/>
                <w:listItem w:displayText="42151000 - Reactores nucleares" w:value="42151000 - Reactores nucleares"/>
                <w:listItem w:displayText="42152000 - Peças para reactores nucleares" w:value="42152000 - Peças para reactores nucleares"/>
                <w:listItem w:displayText="42152100 - Sistemas de refrigeração de reactores" w:value="42152100 - Sistemas de refrigeração de reactores"/>
                <w:listItem w:displayText="42152200 - Peças para cubas de reactores nucleares" w:value="42152200 - Peças para cubas de reactores nucleares"/>
                <w:listItem w:displayText="42160000 - Instalações para caldeiras" w:value="42160000 - Instalações para caldeiras"/>
                <w:listItem w:displayText="42161000 - Caldeiras de água quente" w:value="42161000 - Caldeiras de água quente"/>
                <w:listItem w:displayText="42162000 - Caldeiras para produção de vapor" w:value="42162000 - Caldeiras para produção de vapor"/>
                <w:listItem w:displayText="42163000 - Geradores de vapor" w:value="42163000 - Geradores de vapor"/>
                <w:listItem w:displayText="42164000 - Instalações auxiliares para caldeiras" w:value="42164000 - Instalações auxiliares para caldeiras"/>
                <w:listItem w:displayText="42165000 - Condensadores de vapor" w:value="42165000 - Condensadores de vapor"/>
                <w:listItem w:displayText="42200000 - Máquinas para as indústrias alimentares, das bebidas e do tabaco e respectivas peças" w:value="42200000 - Máquinas para as indústrias alimentares, das bebidas e do tabaco e respectivas peças"/>
                <w:listItem w:displayText="42210000 - Máquinas para a transformação de alimentos, bebidas e tabaco" w:value="42210000 - Máquinas para a transformação de alimentos, bebidas e tabaco"/>
                <w:listItem w:displayText="42211000 - Máquinas de leitaria" w:value="42211000 - Máquinas de leitaria"/>
                <w:listItem w:displayText="42211100 - Desnatadeiras centrífugas" w:value="42211100 - Desnatadeiras centrífugas"/>
                <w:listItem w:displayText="42212000 - Máquinas para a transformação de cereais ou de produtos hortícolas secos" w:value="42212000 - Máquinas para a transformação de cereais ou de produtos hortícolas secos"/>
                <w:listItem w:displayText="42213000 - Máquinas utilizadas na fabricação de bebidas alcoólicas ou de bebidas à base de fruta" w:value="42213000 - Máquinas utilizadas na fabricação de bebidas alcoólicas ou de bebidas à base de fruta"/>
                <w:listItem w:displayText="42214000 - Fornos para cozedura de alimentos, secadores para produtos agrícolas e equipamento para cozedura ou aquecimento" w:value="42214000 - Fornos para cozedura de alimentos, secadores para produtos agrícolas e equipamento para cozedura ou aquecimento"/>
                <w:listItem w:displayText="42214100 - Fornos para cozedura de alimentos" w:value="42214100 - Fornos para cozedura de alimentos"/>
                <w:listItem w:displayText="42214110 - Grelhadores" w:value="42214110 - Grelhadores"/>
                <w:listItem w:displayText="42214200 - Secadores para produtos agrícolas" w:value="42214200 - Secadores para produtos agrícolas"/>
                <w:listItem w:displayText="42215000 - Máquinas para preparação ou fabricação industrial de alimentos ou de bebidas" w:value="42215000 - Máquinas para preparação ou fabricação industrial de alimentos ou de bebidas"/>
                <w:listItem w:displayText="42215100 - Máquinas para cortar géneros alimentícios" w:value="42215100 - Máquinas para cortar géneros alimentícios"/>
                <w:listItem w:displayText="42215110 - Máquinas de cortar pão" w:value="42215110 - Máquinas de cortar pão"/>
                <w:listItem w:displayText="42215120 - Máquinas de cortar fiambre" w:value="42215120 - Máquinas de cortar fiambre"/>
                <w:listItem w:displayText="42215200 - Máquinas para a indústria alimentar" w:value="42215200 - Máquinas para a indústria alimentar"/>
                <w:listItem w:displayText="42215300 - Máquinas para fabricação de massas alimentícias" w:value="42215300 - Máquinas para fabricação de massas alimentícias"/>
                <w:listItem w:displayText="42216000 - Máquinas para a indústria do tabaco" w:value="42216000 - Máquinas para a indústria do tabaco"/>
                <w:listItem w:displayText="42220000 - Peças para máquinas para as indústrias alimentares, das bebidas e do tabaco" w:value="42220000 - Peças para máquinas para as indústrias alimentares, das bebidas e do tabaco"/>
                <w:listItem w:displayText="42221000 - Peças para máquinas para a indústria alimentar" w:value="42221000 - Peças para máquinas para a indústria alimentar"/>
                <w:listItem w:displayText="42221100 - Peças para máquinas de leitaria" w:value="42221100 - Peças para máquinas de leitaria"/>
                <w:listItem w:displayText="42221110 - Peças para máquinas de ordenhar" w:value="42221110 - Peças para máquinas de ordenhar"/>
                <w:listItem w:displayText="42222000 - Peças para máquinas para a indústria das bebidas" w:value="42222000 - Peças para máquinas para a indústria das bebidas"/>
                <w:listItem w:displayText="42223000 - Peças para máquinas para a indústria do tabaco" w:value="42223000 - Peças para máquinas para a indústria do tabaco"/>
                <w:listItem w:displayText="42300000 - Fornos, fornalhas e incineradores industriais ou de laboratório" w:value="42300000 - Fornos, fornalhas e incineradores industriais ou de laboratório"/>
                <w:listItem w:displayText="42310000 - Queimadores para alimentar fornalhas" w:value="42310000 - Queimadores para alimentar fornalhas"/>
                <w:listItem w:displayText="42320000 - Incineradores de resíduos" w:value="42320000 - Incineradores de resíduos"/>
                <w:listItem w:displayText="42330000 - Fornos de fusão" w:value="42330000 - Fornos de fusão"/>
                <w:listItem w:displayText="42340000 - Fornos não-domésticos" w:value="42340000 - Fornos não-domésticos"/>
                <w:listItem w:displayText="42341000 - Fornos industriais" w:value="42341000 - Fornos industriais"/>
                <w:listItem w:displayText="42350000 - Crematórios" w:value="42350000 - Crematórios"/>
                <w:listItem w:displayText="42390000 - Peças para queimadores para alimentar fornalhas, para fornalhas ou para fornos" w:value="42390000 - Peças para queimadores para alimentar fornalhas, para fornalhas ou para fornos"/>
                <w:listItem w:displayText="42400000 - Equipamento de elevação e de movimentação e suas partes" w:value="42400000 - Equipamento de elevação e de movimentação e suas partes"/>
                <w:listItem w:displayText="42410000 - Equipamento de elevação e de movimentação" w:value="42410000 - Equipamento de elevação e de movimentação"/>
                <w:listItem w:displayText="42411000 - Talhas e guinchos" w:value="42411000 - Talhas e guinchos"/>
                <w:listItem w:displayText="42412000 - Máquinas de extracção para poços de minas, guinchos para uso subterrâneo e cabrestantes" w:value="42412000 - Máquinas de extracção para poços de minas, guinchos para uso subterrâneo e cabrestantes"/>
                <w:listItem w:displayText="42412100 - Máquinas de extracção para poços de minas e guinchos para uso subterrâneo" w:value="42412100 - Máquinas de extracção para poços de minas e guinchos para uso subterrâneo"/>
                <w:listItem w:displayText="42412110 - Máquinas de extracção para poços de minas" w:value="42412110 - Máquinas de extracção para poços de minas"/>
                <w:listItem w:displayText="42412120 - Guinchos para uso subterrâneo" w:value="42412120 - Guinchos para uso subterrâneo"/>
                <w:listItem w:displayText="42412200 - Cabrestantes" w:value="42412200 - Cabrestantes"/>
                <w:listItem w:displayText="42413000 - Macacos e guinchos para elevação de veículos" w:value="42413000 - Macacos e guinchos para elevação de veículos"/>
                <w:listItem w:displayText="42413100 - Sistemas fixos de elevação" w:value="42413100 - Sistemas fixos de elevação"/>
                <w:listItem w:displayText="42413200 - Macacos hidráulicos" w:value="42413200 - Macacos hidráulicos"/>
                <w:listItem w:displayText="42413300 - Macacos pneumáticos" w:value="42413300 - Macacos pneumáticos"/>
                <w:listItem w:displayText="42413400 - Macacos mecânicos" w:value="42413400 - Macacos mecânicos"/>
                <w:listItem w:displayText="42413500 - Guinchos para elevação de veículos" w:value="42413500 - Guinchos para elevação de veículos"/>
                <w:listItem w:displayText="42414000 - Gruas, pórticos móveis e carros-guindastes" w:value="42414000 - Gruas, pórticos móveis e carros-guindastes"/>
                <w:listItem w:displayText="42414100 - Gruas" w:value="42414100 - Gruas"/>
                <w:listItem w:displayText="42414110 - Gruas portuárias" w:value="42414110 - Gruas portuárias"/>
                <w:listItem w:displayText="42414120 - Gruas de cais" w:value="42414120 - Gruas de cais"/>
                <w:listItem w:displayText="42414130 - Gruas empilhadoras" w:value="42414130 - Gruas empilhadoras"/>
                <w:listItem w:displayText="42414140 - Gruas de contentores" w:value="42414140 - Gruas de contentores"/>
                <w:listItem w:displayText="42414150 - Gruas de torre" w:value="42414150 - Gruas de torre"/>
                <w:listItem w:displayText="42414200 - Gruas suspensas" w:value="42414200 - Gruas suspensas"/>
                <w:listItem w:displayText="42414210 - Grua rolante" w:value="42414210 - Grua rolante"/>
                <w:listItem w:displayText="42414220 - Ponte girante" w:value="42414220 - Ponte girante"/>
                <w:listItem w:displayText="42414300 - Gruas de pórtico, de lança orientável" w:value="42414300 - Gruas de pórtico, de lança orientável"/>
                <w:listItem w:displayText="42414310 - Pórticos móveis" w:value="42414310 - Pórticos móveis"/>
                <w:listItem w:displayText="42414320 - Gruas de pedestal, de lança orientável" w:value="42414320 - Gruas de pedestal, de lança orientável"/>
                <w:listItem w:displayText="42414400 - Gruas montadas em veículos" w:value="42414400 - Gruas montadas em veículos"/>
                <w:listItem w:displayText="42414410 - Gruas para montagem em camiões" w:value="42414410 - Gruas para montagem em camiões"/>
                <w:listItem w:displayText="42414500 - Pontes-guindastes" w:value="42414500 - Pontes-guindastes"/>
                <w:listItem w:displayText="42415000 - Empilhadores, carros-tractores, tractores para plataformas ferroviárias" w:value="42415000 - Empilhadores, carros-tractores, tractores para plataformas ferroviárias"/>
                <w:listItem w:displayText="42415100 - Veículos de elevação" w:value="42415100 - Veículos de elevação"/>
                <w:listItem w:displayText="42415110 - Empilhadores" w:value="42415110 - Empilhadores"/>
                <w:listItem w:displayText="42415200 - Veículos para movimentação de cargas" w:value="42415200 - Veículos para movimentação de cargas"/>
                <w:listItem w:displayText="42415210 - Veículos para movimentação de cargas equipados com dispositivos de elevação" w:value="42415210 - Veículos para movimentação de cargas equipados com dispositivos de elevação"/>
                <w:listItem w:displayText="42415300 - Carros-tractores do tipo utilizado em estações ferroviárias" w:value="42415300 - Carros-tractores do tipo utilizado em estações ferroviárias"/>
                <w:listItem w:displayText="42415310 - Veículos de direcção livre (FSVS)" w:value="42415310 - Veículos de direcção livre (FSVS)"/>
                <w:listItem w:displayText="42415320 - Equipamento para veículos de emergência" w:value="42415320 - Equipamento para veículos de emergência"/>
                <w:listItem w:displayText="42416000 - Elevadores, guindastes de vagonetas, guindastes e escadas e tapetes rolantes" w:value="42416000 - Elevadores, guindastes de vagonetas, guindastes e escadas e tapetes rolantes"/>
                <w:listItem w:displayText="42416100 - Elevadores" w:value="42416100 - Elevadores"/>
                <w:listItem w:displayText="42416110 - Dispositivos de elevação para banheiras" w:value="42416110 - Dispositivos de elevação para banheiras"/>
                <w:listItem w:displayText="42416120 - Monta-cargas" w:value="42416120 - Monta-cargas"/>
                <w:listItem w:displayText="42416130 - Elevadores mecânicos" w:value="42416130 - Elevadores mecânicos"/>
                <w:listItem w:displayText="42416200 - Guindastes de vagonetas" w:value="42416200 - Guindastes de vagonetas"/>
                <w:listItem w:displayText="42416210 - Elevadores de contentores" w:value="42416210 - Elevadores de contentores"/>
                <w:listItem w:displayText="42416300 - Guindastes" w:value="42416300 - Guindastes"/>
                <w:listItem w:displayText="42416400 - Escadas rolantes" w:value="42416400 - Escadas rolantes"/>
                <w:listItem w:displayText="42416500 - Passadeiras rolantes" w:value="42416500 - Passadeiras rolantes"/>
                <w:listItem w:displayText="42417000 - Elevadores e transportadores" w:value="42417000 - Elevadores e transportadores"/>
                <w:listItem w:displayText="42417100 - Elevadores ou transportadores pneumáticos" w:value="42417100 - Elevadores ou transportadores pneumáticos"/>
                <w:listItem w:displayText="42417200 - Aparelhos transportadores" w:value="42417200 - Aparelhos transportadores"/>
                <w:listItem w:displayText="42417210 - Elevadores ou transportadores de acção contínua do tipo balde" w:value="42417210 - Elevadores ou transportadores de acção contínua do tipo balde"/>
                <w:listItem w:displayText="42417220 - Elevadores ou transportadores de acção contínua do tipo cinta" w:value="42417220 - Elevadores ou transportadores de acção contínua do tipo cinta"/>
                <w:listItem w:displayText="42417230 - Correias transportadoras blindadas para minas (AFCS)" w:value="42417230 - Correias transportadoras blindadas para minas (AFCS)"/>
                <w:listItem w:displayText="42417300 - Equipamento para aparelhos tansportadores" w:value="42417300 - Equipamento para aparelhos tansportadores"/>
                <w:listItem w:displayText="42417310 - Correias transportadoras" w:value="42417310 - Correias transportadoras"/>
                <w:listItem w:displayText="42418000 - Máquinas para elevação, movimentação, carga ou descarga" w:value="42418000 - Máquinas para elevação, movimentação, carga ou descarga"/>
                <w:listItem w:displayText="42418100 - Aparelhos para empurrar vagonetas de minas e transbordadores de vagões ou locomotivas" w:value="42418100 - Aparelhos para empurrar vagonetas de minas e transbordadores de vagões ou locomotivas"/>
                <w:listItem w:displayText="42418200 - Equipamento de transporte em monocarril ou telesqui" w:value="42418200 - Equipamento de transporte em monocarril ou telesqui"/>
                <w:listItem w:displayText="42418210 - Equipamento de transporte em monocarril suspenso" w:value="42418210 - Equipamento de transporte em monocarril suspenso"/>
                <w:listItem w:displayText="42418220 - Telecadeiras" w:value="42418220 - Telecadeiras"/>
                <w:listItem w:displayText="42418290 - Equipamento para telesquis" w:value="42418290 - Equipamento para telesquis"/>
                <w:listItem w:displayText="42418300 - Equipamento para remoção de fachos de combustão" w:value="42418300 - Equipamento para remoção de fachos de combustão"/>
                <w:listItem w:displayText="42418400 - Máquinas para armazenagem e recuperação do tipo carrossel" w:value="42418400 - Máquinas para armazenagem e recuperação do tipo carrossel"/>
                <w:listItem w:displayText="42418500 - Equipamento mecânico para manuseamento" w:value="42418500 - Equipamento mecânico para manuseamento"/>
                <w:listItem w:displayText="42418900 - Máquinas de carga ou de movimentação" w:value="42418900 - Máquinas de carga ou de movimentação"/>
                <w:listItem w:displayText="42418910 - Equipamento para carga" w:value="42418910 - Equipamento para carga"/>
                <w:listItem w:displayText="42418920 - Equipamento para descarga" w:value="42418920 - Equipamento para descarga"/>
                <w:listItem w:displayText="42418930 - Carregadores laterais" w:value="42418930 - Carregadores laterais"/>
                <w:listItem w:displayText="42418940 - Equipamento de movimentação de contentores" w:value="42418940 - Equipamento de movimentação de contentores"/>
                <w:listItem w:displayText="42419000 - Peças para equipamento de elevação e movimentação" w:value="42419000 - Peças para equipamento de elevação e movimentação"/>
                <w:listItem w:displayText="42419100 - Peças para gruas" w:value="42419100 - Peças para gruas"/>
                <w:listItem w:displayText="42419200 - Peças para veículos para movimentação de cargas" w:value="42419200 - Peças para veículos para movimentação de cargas"/>
                <w:listItem w:displayText="42419500 - Peças para elevadores, guindastes de vagonetas ou escadas rolantes" w:value="42419500 - Peças para elevadores, guindastes de vagonetas ou escadas rolantes"/>
                <w:listItem w:displayText="42419510 - Peças para elevadores" w:value="42419510 - Peças para elevadores"/>
                <w:listItem w:displayText="42419520 - Peças para guindastes de vagonetas" w:value="42419520 - Peças para guindastes de vagonetas"/>
                <w:listItem w:displayText="42419530 - Peças para escadas rolantes" w:value="42419530 - Peças para escadas rolantes"/>
                <w:listItem w:displayText="42419540 - Peças para tapetes rolantes" w:value="42419540 - Peças para tapetes rolantes"/>
                <w:listItem w:displayText="42419800 - Peças para dispositivos transportadores" w:value="42419800 - Peças para dispositivos transportadores"/>
                <w:listItem w:displayText="42419810 - Peças para correias transportadoras" w:value="42419810 - Peças para correias transportadoras"/>
                <w:listItem w:displayText="42419890 - Peças para dispositivos transportadores do tipo balde" w:value="42419890 - Peças para dispositivos transportadores do tipo balde"/>
                <w:listItem w:displayText="42419900 - Peças para máquinas de extracção e outro equipamento de elevação ou movimentação" w:value="42419900 - Peças para máquinas de extracção e outro equipamento de elevação ou movimentação"/>
                <w:listItem w:displayText="42420000 - Baldes, pás, ganchos e tenazes para gruas ou escavadoras" w:value="42420000 - Baldes, pás, ganchos e tenazes para gruas ou escavadoras"/>
                <w:listItem w:displayText="42500000 - Equipamento de refrigeração e ventilação" w:value="42500000 - Equipamento de refrigeração e ventilação"/>
                <w:listItem w:displayText="42510000 - Permutadores de calor, equipamento de ar condicionado e de refrigeração, aparelhos de filtragem" w:value="42510000 - Permutadores de calor, equipamento de ar condicionado e de refrigeração, aparelhos de filtragem"/>
                <w:listItem w:displayText="42511000 - Permutadores de calor e aparelhos para liquefacção do ar ou de outros gases" w:value="42511000 - Permutadores de calor e aparelhos para liquefacção do ar ou de outros gases"/>
                <w:listItem w:displayText="42511100 - Permutadores de calor" w:value="42511100 - Permutadores de calor"/>
                <w:listItem w:displayText="42511110 - Bombas de calor" w:value="42511110 - Bombas de calor"/>
                <w:listItem w:displayText="42511200 - Aparelhos para liquefacção do ar ou de outros gases" w:value="42511200 - Aparelhos para liquefacção do ar ou de outros gases"/>
                <w:listItem w:displayText="42512000 - Instalações de ar condicionado" w:value="42512000 - Instalações de ar condicionado"/>
                <w:listItem w:displayText="42512100 - Aparelhos de ar condicionado para instalação em janelas" w:value="42512100 - Aparelhos de ar condicionado para instalação em janelas"/>
                <w:listItem w:displayText="42512200 - Aparelhos de ar condicionado para instalação em paredes" w:value="42512200 - Aparelhos de ar condicionado para instalação em paredes"/>
                <w:listItem w:displayText="42512300 - Sistemas de aquecimento, ventilação e ar condicionado" w:value="42512300 - Sistemas de aquecimento, ventilação e ar condicionado"/>
                <w:listItem w:displayText="42512400 - Equipamento de ar condicionado para veículos" w:value="42512400 - Equipamento de ar condicionado para veículos"/>
                <w:listItem w:displayText="42512500 - Peças para aparelhos de ar condicionado" w:value="42512500 - Peças para aparelhos de ar condicionado"/>
                <w:listItem w:displayText="42512510 - Reguladores da tiragem do ar" w:value="42512510 - Reguladores da tiragem do ar"/>
                <w:listItem w:displayText="42512520 - Bocas de saída de ar" w:value="42512520 - Bocas de saída de ar"/>
                <w:listItem w:displayText="42513000 - Equipamento de refrigeração e congelação" w:value="42513000 - Equipamento de refrigeração e congelação"/>
                <w:listItem w:displayText="42513100 - Equipamento de congelação" w:value="42513100 - Equipamento de congelação"/>
                <w:listItem w:displayText="42513200 - Equipamento de refrigeração" w:value="42513200 - Equipamento de refrigeração"/>
                <w:listItem w:displayText="42513210 - Vitrinas frigoríficas" w:value="42513210 - Vitrinas frigoríficas"/>
                <w:listItem w:displayText="42513220 - Balcões frigoríficos" w:value="42513220 - Balcões frigoríficos"/>
                <w:listItem w:displayText="42513290 - Equipamento de refrigeração para uso comercial" w:value="42513290 - Equipamento de refrigeração para uso comercial"/>
                <w:listItem w:displayText="42514000 - Máquinas e aparelhos para filtrar ou depurar gases" w:value="42514000 - Máquinas e aparelhos para filtrar ou depurar gases"/>
                <w:listItem w:displayText="42514200 - Depuradores de ar e de gás por processo electrostático" w:value="42514200 - Depuradores de ar e de gás por processo electrostático"/>
                <w:listItem w:displayText="42514300 - Aparelhos de filtragem" w:value="42514300 - Aparelhos de filtragem"/>
                <w:listItem w:displayText="42514310 - Filtros de ar" w:value="42514310 - Filtros de ar"/>
                <w:listItem w:displayText="42514320 - Filtros de gás" w:value="42514320 - Filtros de gás"/>
                <w:listItem w:displayText="42515000 - Caldeiras para aquecimento urbano" w:value="42515000 - Caldeiras para aquecimento urbano"/>
                <w:listItem w:displayText="42520000 - Equipamento de ventilação" w:value="42520000 - Equipamento de ventilação"/>
                <w:listItem w:displayText="42521000 - Equipamento de extracção de fumo" w:value="42521000 - Equipamento de extracção de fumo"/>
                <w:listItem w:displayText="42522000 - Ventoinhas não-domésticas" w:value="42522000 - Ventoinhas não-domésticas"/>
                <w:listItem w:displayText="42522100 - Peças para ventoinhas" w:value="42522100 - Peças para ventoinhas"/>
                <w:listItem w:displayText="42530000 - Peças para equipamento de refrigeração e congelação e para bombas de calor" w:value="42530000 - Peças para equipamento de refrigeração e congelação e para bombas de calor"/>
                <w:listItem w:displayText="42531000 - Peças para equipamento de refrigeração" w:value="42531000 - Peças para equipamento de refrigeração"/>
                <w:listItem w:displayText="42532000 - Peças para equipamento de congelação" w:value="42532000 - Peças para equipamento de congelação"/>
                <w:listItem w:displayText="42533000 - Peças para bombas de calor" w:value="42533000 - Peças para bombas de calor"/>
                <w:listItem w:displayText="42600000 - Máquinas-ferramentas" w:value="42600000 - Máquinas-ferramentas"/>
                <w:listItem w:displayText="42610000 - Máquinas-ferramentas operadas por laser e centros de maquinagem" w:value="42610000 - Máquinas-ferramentas operadas por laser e centros de maquinagem"/>
                <w:listItem w:displayText="42611000 - Máquinas-ferramentas para usos específicos" w:value="42611000 - Máquinas-ferramentas para usos específicos"/>
                <w:listItem w:displayText="42612000 - Centro de maquinagem" w:value="42612000 - Centro de maquinagem"/>
                <w:listItem w:displayText="42612100 - Centro de maquinagem de eixo horizontal" w:value="42612100 - Centro de maquinagem de eixo horizontal"/>
                <w:listItem w:displayText="42612200 - Centro de maquinagem de eixo vertical" w:value="42612200 - Centro de maquinagem de eixo vertical"/>
                <w:listItem w:displayText="42620000 - Tornos, máquinas-ferramentas para escarear e fresar metais" w:value="42620000 - Tornos, máquinas-ferramentas para escarear e fresar metais"/>
                <w:listItem w:displayText="42621000 - Tornos" w:value="42621000 - Tornos"/>
                <w:listItem w:displayText="42621100 - Torno de comando numérico computorizado" w:value="42621100 - Torno de comando numérico computorizado"/>
                <w:listItem w:displayText="42622000 - Máquinas de roscar" w:value="42622000 - Máquinas de roscar"/>
                <w:listItem w:displayText="42623000 - Máquinas de fresar" w:value="42623000 - Máquinas de fresar"/>
                <w:listItem w:displayText="42630000 - Máquinas-ferramentas para trabalhar metais" w:value="42630000 - Máquinas-ferramentas para trabalhar metais"/>
                <w:listItem w:displayText="42631000 - Máquinas-ferramentas para o acabamento de metais" w:value="42631000 - Máquinas-ferramentas para o acabamento de metais"/>
                <w:listItem w:displayText="42632000 - Máquinas de comando numérico para trabalhar metais" w:value="42632000 - Máquinas de comando numérico para trabalhar metais"/>
                <w:listItem w:displayText="42633000 - Máquinas para arquear, dobrar, endireitar ou aplanar" w:value="42633000 - Máquinas para arquear, dobrar, endireitar ou aplanar"/>
                <w:listItem w:displayText="42634000 - Máquinas para forjar" w:value="42634000 - Máquinas para forjar"/>
                <w:listItem w:displayText="42635000 - Máquinas de estampar" w:value="42635000 - Máquinas de estampar"/>
                <w:listItem w:displayText="42636000 - Prensas" w:value="42636000 - Prensas"/>
                <w:listItem w:displayText="42636100 - Prensas hidráulicas" w:value="42636100 - Prensas hidráulicas"/>
                <w:listItem w:displayText="42637000 - Máquinas-ferramentas para furar, escarear ou fresar metais" w:value="42637000 - Máquinas-ferramentas para furar, escarear ou fresar metais"/>
                <w:listItem w:displayText="42637100 - Máquinas-ferramentas para furar metais" w:value="42637100 - Máquinas-ferramentas para furar metais"/>
                <w:listItem w:displayText="42637200 - Máquinas-ferramentas para escarear metais" w:value="42637200 - Máquinas-ferramentas para escarear metais"/>
                <w:listItem w:displayText="42637300 - Máquinas-ferramentas para fresar metais" w:value="42637300 - Máquinas-ferramentas para fresar metais"/>
                <w:listItem w:displayText="42638000 - Centro de maquinagem para trabalhar metais" w:value="42638000 - Centro de maquinagem para trabalhar metais"/>
                <w:listItem w:displayText="42640000 - Máquinas-ferramentas para trabalhar materiais duros excepto metais" w:value="42640000 - Máquinas-ferramentas para trabalhar materiais duros excepto metais"/>
                <w:listItem w:displayText="42641000 - Máquinas-ferramentas para trabalhar pedra, cerâmica, betão ou vidro" w:value="42641000 - Máquinas-ferramentas para trabalhar pedra, cerâmica, betão ou vidro"/>
                <w:listItem w:displayText="42641100 - Máquinas-ferramentas para trabalhar pedra" w:value="42641100 - Máquinas-ferramentas para trabalhar pedra"/>
                <w:listItem w:displayText="42641200 - Máquinas-ferramentas para trabalhar cerâmica" w:value="42641200 - Máquinas-ferramentas para trabalhar cerâmica"/>
                <w:listItem w:displayText="42641300 - Máquinas-ferramentas para trabalhar betão" w:value="42641300 - Máquinas-ferramentas para trabalhar betão"/>
                <w:listItem w:displayText="42641400 - Máquinas-ferramentas para trabalhar vidro" w:value="42641400 - Máquinas-ferramentas para trabalhar vidro"/>
                <w:listItem w:displayText="42642000 - Máquinas-ferramentas para trabalhar madeira, osso, cortiça, borracha endurecida ou plásticos duros" w:value="42642000 - Máquinas-ferramentas para trabalhar madeira, osso, cortiça, borracha endurecida ou plásticos duros"/>
                <w:listItem w:displayText="42642100 - Máquinas-ferramentas para trabalhar madeira" w:value="42642100 - Máquinas-ferramentas para trabalhar madeira"/>
                <w:listItem w:displayText="42642200 - Máquinas-ferramentas para trabalhar osso" w:value="42642200 - Máquinas-ferramentas para trabalhar osso"/>
                <w:listItem w:displayText="42642300 - Máquinas-ferramentas para trabalhar cortiça" w:value="42642300 - Máquinas-ferramentas para trabalhar cortiça"/>
                <w:listItem w:displayText="42642400 - Máquinas-ferramentas para trabalhar borracha endurecida" w:value="42642400 - Máquinas-ferramentas para trabalhar borracha endurecida"/>
                <w:listItem w:displayText="42642500 - Máquinas-ferramentas para trabalhar plásticos duros" w:value="42642500 - Máquinas-ferramentas para trabalhar plásticos duros"/>
                <w:listItem w:displayText="42650000 - Ferramentas pneumáticas ou com motor, de uso manual" w:value="42650000 - Ferramentas pneumáticas ou com motor, de uso manual"/>
                <w:listItem w:displayText="42651000 - Ferramentas pneumáticas de uso manual" w:value="42651000 - Ferramentas pneumáticas de uso manual"/>
                <w:listItem w:displayText="42652000 - Ferramentas electromecânicas de uso manual" w:value="42652000 - Ferramentas electromecânicas de uso manual"/>
                <w:listItem w:displayText="42660000 - Ferramentas para soldadura e brasagem, máquinas e equipamento para têmpera superficial e projecção a quente" w:value="42660000 - Ferramentas para soldadura e brasagem, máquinas e equipamento para têmpera superficial e projecção a quente"/>
                <w:listItem w:displayText="42661000 - Equipamento para soldadura e brasagem" w:value="42661000 - Equipamento para soldadura e brasagem"/>
                <w:listItem w:displayText="42661100 - Equipamento para soldadura" w:value="42661100 - Equipamento para soldadura"/>
                <w:listItem w:displayText="42661200 - Equipamento para brasagem" w:value="42661200 - Equipamento para brasagem"/>
                <w:listItem w:displayText="42662000 - Equipamento para soldagem" w:value="42662000 - Equipamento para soldagem"/>
                <w:listItem w:displayText="42662100 - Equipamento para soldadura eléctrica" w:value="42662100 - Equipamento para soldadura eléctrica"/>
                <w:listItem w:displayText="42662200 - Equipamento para soldadura não eléctrica" w:value="42662200 - Equipamento para soldadura não eléctrica"/>
                <w:listItem w:displayText="42663000 - Máquinas para têmpera superficial" w:value="42663000 - Máquinas para têmpera superficial"/>
                <w:listItem w:displayText="42664000 - Equipamento de fusão" w:value="42664000 - Equipamento de fusão"/>
                <w:listItem w:displayText="42664100 - Equipamento de fusão para plásticos" w:value="42664100 - Equipamento de fusão para plásticos"/>
                <w:listItem w:displayText="42665000 - Máquinas para metalização por projecção" w:value="42665000 - Máquinas para metalização por projecção"/>
                <w:listItem w:displayText="42670000 - Peças e acessórios para máquinas-ferramentas" w:value="42670000 - Peças e acessórios para máquinas-ferramentas"/>
                <w:listItem w:displayText="42671000 - Porta-ferramentas" w:value="42671000 - Porta-ferramentas"/>
                <w:listItem w:displayText="42671100 - Carrinhos para transporte de instrumentos de laboratório" w:value="42671100 - Carrinhos para transporte de instrumentos de laboratório"/>
                <w:listItem w:displayText="42671110 - Suportes de tubos de ensaio para banhos" w:value="42671110 - Suportes de tubos de ensaio para banhos"/>
                <w:listItem w:displayText="42672000 - Porta-peças para máquinas-ferramentas" w:value="42672000 - Porta-peças para máquinas-ferramentas"/>
                <w:listItem w:displayText="42673000 - Dispositivos divisores especiais para máquinas-ferramentas" w:value="42673000 - Dispositivos divisores especiais para máquinas-ferramentas"/>
                <w:listItem w:displayText="42674000 - Peças e acessórios para máquinas-ferramentas próprias para trabalhar metais" w:value="42674000 - Peças e acessórios para máquinas-ferramentas próprias para trabalhar metais"/>
                <w:listItem w:displayText="42675000 - Peças e acessórios para máquinas-ferramentas próprias para trabalhar materiais duros" w:value="42675000 - Peças e acessórios para máquinas-ferramentas próprias para trabalhar materiais duros"/>
                <w:listItem w:displayText="42675100 - Peças para serras mecânicas" w:value="42675100 - Peças para serras mecânicas"/>
                <w:listItem w:displayText="42676000 - Peças para ferramentas manuais" w:value="42676000 - Peças para ferramentas manuais"/>
                <w:listItem w:displayText="42677000 - Peças para ferramentas pneumáticas" w:value="42677000 - Peças para ferramentas pneumáticas"/>
                <w:listItem w:displayText="42700000 - Máquinas para as indústrias têxtil, do vestuário e do couro" w:value="42700000 - Máquinas para as indústrias têxtil, do vestuário e do couro"/>
                <w:listItem w:displayText="42710000 - Máquinas para têxteis" w:value="42710000 - Máquinas para têxteis"/>
                <w:listItem w:displayText="42711000 - Máquinas para transformação de matérias têxteis sintéticas" w:value="42711000 - Máquinas para transformação de matérias têxteis sintéticas"/>
                <w:listItem w:displayText="42712000 - Máquinas para fiação de matérias têxteis" w:value="42712000 - Máquinas para fiação de matérias têxteis"/>
                <w:listItem w:displayText="42713000 - Teares" w:value="42713000 - Teares"/>
                <w:listItem w:displayText="42714000 - Máquinas de tricotar" w:value="42714000 - Máquinas de tricotar"/>
                <w:listItem w:displayText="42715000 - Máquinas de costura" w:value="42715000 - Máquinas de costura"/>
                <w:listItem w:displayText="42716000 - Máquinas de lavar roupa, de limpar a seco e de secar" w:value="42716000 - Máquinas de lavar roupa, de limpar a seco e de secar"/>
                <w:listItem w:displayText="42716100 - Instalação de lavagem" w:value="42716100 - Instalação de lavagem"/>
                <w:listItem w:displayText="42716110 - Equipamento de lavagem" w:value="42716110 - Equipamento de lavagem"/>
                <w:listItem w:displayText="42716120 - Máquinas de lavar" w:value="42716120 - Máquinas de lavar"/>
                <w:listItem w:displayText="42716130 - Máquinas de limpar a seco" w:value="42716130 - Máquinas de limpar a seco"/>
                <w:listItem w:displayText="42716200 - Máquinas de secar" w:value="42716200 - Máquinas de secar"/>
                <w:listItem w:displayText="42717000 - Equipamento para engomar e dobrar roupa" w:value="42717000 - Equipamento para engomar e dobrar roupa"/>
                <w:listItem w:displayText="42717100 - Equipamento para dobrar roupa" w:value="42717100 - Equipamento para dobrar roupa"/>
                <w:listItem w:displayText="42718000 - Máquinas para acabamento de têxteis" w:value="42718000 - Máquinas para acabamento de têxteis"/>
                <w:listItem w:displayText="42718100 - Máquinas de engomar" w:value="42718100 - Máquinas de engomar"/>
                <w:listItem w:displayText="42718200 - Prensas de engomar" w:value="42718200 - Prensas de engomar"/>
                <w:listItem w:displayText="42720000 - Peças para máquinas para as indústrias têxtil e do vestuário" w:value="42720000 - Peças para máquinas para as indústrias têxtil e do vestuário"/>
                <w:listItem w:displayText="42800000 - Máquinas de fabricar papel e cartão" w:value="42800000 - Máquinas de fabricar papel e cartão"/>
                <w:listItem w:displayText="42810000 - Peças para máquinas de fabricar papel e cartão" w:value="42810000 - Peças para máquinas de fabricar papel e cartão"/>
                <w:listItem w:displayText="42900000 - Maquinaria diversa genérica ou de finalidade específica" w:value="42900000 - Maquinaria diversa genérica ou de finalidade específica"/>
                <w:listItem w:displayText="42910000 - Aparelhos de destilação, de filtragem ou de rectificação" w:value="42910000 - Aparelhos de destilação, de filtragem ou de rectificação"/>
                <w:listItem w:displayText="42912000 - Máquinas e aparelhos para filtrar ou depurar líquidos" w:value="42912000 - Máquinas e aparelhos para filtrar ou depurar líquidos"/>
                <w:listItem w:displayText="42912100 - Máquinas e aparelhos para filtrar líquidos" w:value="42912100 - Máquinas e aparelhos para filtrar líquidos"/>
                <w:listItem w:displayText="42912110 - Aparelhos para filtrar lamas de perfuração" w:value="42912110 - Aparelhos para filtrar lamas de perfuração"/>
                <w:listItem w:displayText="42912120 - Hidrociclones" w:value="42912120 - Hidrociclones"/>
                <w:listItem w:displayText="42912130 - Aparelhos para filtrar ou depurar bebidas" w:value="42912130 - Aparelhos para filtrar ou depurar bebidas"/>
                <w:listItem w:displayText="42912300 - Máquinas e aparelhos para filtrar ou depurar água" w:value="42912300 - Máquinas e aparelhos para filtrar ou depurar água"/>
                <w:listItem w:displayText="42912310 - Aparelhos para filtrar água" w:value="42912310 - Aparelhos para filtrar água"/>
                <w:listItem w:displayText="42912320 - Aparelhos para extrair ar" w:value="42912320 - Aparelhos para extrair ar"/>
                <w:listItem w:displayText="42912330 - Aparelhos para depurar água" w:value="42912330 - Aparelhos para depurar água"/>
                <w:listItem w:displayText="42912340 - Aparelhos para dessalinação" w:value="42912340 - Aparelhos para dessalinação"/>
                <w:listItem w:displayText="42912350 - Equipamento para estações de filtragem" w:value="42912350 - Equipamento para estações de filtragem"/>
                <w:listItem w:displayText="42913000 - Filtros para óleo, gasolina e entrada de ar" w:value="42913000 - Filtros para óleo, gasolina e entrada de ar"/>
                <w:listItem w:displayText="42913300 - Filtros para óleo" w:value="42913300 - Filtros para óleo"/>
                <w:listItem w:displayText="42913400 - Filtros para gasolina" w:value="42913400 - Filtros para gasolina"/>
                <w:listItem w:displayText="42913500 - Filtros para entrada de ar" w:value="42913500 - Filtros para entrada de ar"/>
                <w:listItem w:displayText="42914000 - Equipamento para reciclagem" w:value="42914000 - Equipamento para reciclagem"/>
                <w:listItem w:displayText="42920000 - Máquinas para limpar garrafas, máquinas para empacotar, pesar e pulverizar" w:value="42920000 - Máquinas para limpar garrafas, máquinas para empacotar, pesar e pulverizar"/>
                <w:listItem w:displayText="42921000 - Máquinas para limpar, encher, empacotar ou embalar garrafas ou outros recipientes" w:value="42921000 - Máquinas para limpar, encher, empacotar ou embalar garrafas ou outros recipientes"/>
                <w:listItem w:displayText="42921100 - Máquinas para limpar ou secar garrafas ou outros recipientes" w:value="42921100 - Máquinas para limpar ou secar garrafas ou outros recipientes"/>
                <w:listItem w:displayText="42921200 - Máquinas para encher ou fechar garrafas, latas ou outros recipientes" w:value="42921200 - Máquinas para encher ou fechar garrafas, latas ou outros recipientes"/>
                <w:listItem w:displayText="42921300 - Máquinas para empacotar ou embalar" w:value="42921300 - Máquinas para empacotar ou embalar"/>
                <w:listItem w:displayText="42921310 - Máquinas para cintar" w:value="42921310 - Máquinas para cintar"/>
                <w:listItem w:displayText="42921320 - Máquinas para empacotar" w:value="42921320 - Máquinas para empacotar"/>
                <w:listItem w:displayText="42921330 - Máquinas para embalar" w:value="42921330 - Máquinas para embalar"/>
                <w:listItem w:displayText="42923000 - Aparelhos e básculas para pesar" w:value="42923000 - Aparelhos e básculas para pesar"/>
                <w:listItem w:displayText="42923100 - Aparelhos para pesar" w:value="42923100 - Aparelhos para pesar"/>
                <w:listItem w:displayText="42923110 - Balanças" w:value="42923110 - Balanças"/>
                <w:listItem w:displayText="42923200 - Básculas" w:value="42923200 - Básculas"/>
                <w:listItem w:displayText="42923210 - Balanças comerciais" w:value="42923210 - Balanças comerciais"/>
                <w:listItem w:displayText="42923220 - Básculas para pesagem contínua de mercadorias" w:value="42923220 - Básculas para pesagem contínua de mercadorias"/>
                <w:listItem w:displayText="42923230 - Balanças de controlo" w:value="42923230 - Balanças de controlo"/>
                <w:listItem w:displayText="42930000 - Centrifugadores, calandras ou distribuidores automáticos" w:value="42930000 - Centrifugadores, calandras ou distribuidores automáticos"/>
                <w:listItem w:displayText="42931000 - Centrifugadores" w:value="42931000 - Centrifugadores"/>
                <w:listItem w:displayText="42931100 - Centrifugadoras de laboratório e acessórios" w:value="42931100 - Centrifugadoras de laboratório e acessórios"/>
                <w:listItem w:displayText="42931110 - Centrifugadoras de chão" w:value="42931110 - Centrifugadoras de chão"/>
                <w:listItem w:displayText="42931120 - Centrifugadoras de mesa" w:value="42931120 - Centrifugadoras de mesa"/>
                <w:listItem w:displayText="42931130 - Redutores para centrifugadoras" w:value="42931130 - Redutores para centrifugadoras"/>
                <w:listItem w:displayText="42931140 - Equipamento rotativo para centrifugadoras" w:value="42931140 - Equipamento rotativo para centrifugadoras"/>
                <w:listItem w:displayText="42932000 - Calandras" w:value="42932000 - Calandras"/>
                <w:listItem w:displayText="42932100 - Máquinas laminadoras" w:value="42932100 - Máquinas laminadoras"/>
                <w:listItem w:displayText="42933000 - Distribuidores automáticos" w:value="42933000 - Distribuidores automáticos"/>
                <w:listItem w:displayText="42933100 - Distribuidores automáticos de artigos higiénicos" w:value="42933100 - Distribuidores automáticos de artigos higiénicos"/>
                <w:listItem w:displayText="42933200 - Distribuidores automáticos de selos" w:value="42933200 - Distribuidores automáticos de selos"/>
                <w:listItem w:displayText="42933300 - Distribuidores automáticos de produtos" w:value="42933300 - Distribuidores automáticos de produtos"/>
                <w:listItem w:displayText="42940000 - Máquinas para tratamento térmico de materiais" w:value="42940000 - Máquinas para tratamento térmico de materiais"/>
                <w:listItem w:displayText="42941000 - Máquinas para tratamento térmico de gases" w:value="42941000 - Máquinas para tratamento térmico de gases"/>
                <w:listItem w:displayText="42942000 - Fornos e acessórios" w:value="42942000 - Fornos e acessórios"/>
                <w:listItem w:displayText="42942200 - Fornos de vácuo" w:value="42942200 - Fornos de vácuo"/>
                <w:listItem w:displayText="42943000 - Banhos termostáticos e acessórios" w:value="42943000 - Banhos termostáticos e acessórios"/>
                <w:listItem w:displayText="42943100 - Serpentinas de refrigeração" w:value="42943100 - Serpentinas de refrigeração"/>
                <w:listItem w:displayText="42943200 - Banhos ultrassónicos" w:value="42943200 - Banhos ultrassónicos"/>
                <w:listItem w:displayText="42943210 - Termostatos de imersão" w:value="42943210 - Termostatos de imersão"/>
                <w:listItem w:displayText="42943300 - Refrigeradores por imersão" w:value="42943300 - Refrigeradores por imersão"/>
                <w:listItem w:displayText="42943400 - Circuladores de refrigeração e de refrigeração/aquecimento" w:value="42943400 - Circuladores de refrigeração e de refrigeração/aquecimento"/>
                <w:listItem w:displayText="42943500 - Refrigeradores por recirculação" w:value="42943500 - Refrigeradores por recirculação"/>
                <w:listItem w:displayText="42943600 - Circuladores de alta temperatura" w:value="42943600 - Circuladores de alta temperatura"/>
                <w:listItem w:displayText="42943700 - Circuladores de aquecimento" w:value="42943700 - Circuladores de aquecimento"/>
                <w:listItem w:displayText="42943710 - Tampas para banhos" w:value="42943710 - Tampas para banhos"/>
                <w:listItem w:displayText="42950000 - Peças para máquinas de uso geral" w:value="42950000 - Peças para máquinas de uso geral"/>
                <w:listItem w:displayText="42952000 - Peças para centrifugadores" w:value="42952000 - Peças para centrifugadores"/>
                <w:listItem w:displayText="42953000 - Peças para calandras" w:value="42953000 - Peças para calandras"/>
                <w:listItem w:displayText="42954000 - Peças para máquinas laminadoras" w:value="42954000 - Peças para máquinas laminadoras"/>
                <w:listItem w:displayText="42955000 - Peças para máquinas de filtrar" w:value="42955000 - Peças para máquinas de filtrar"/>
                <w:listItem w:displayText="42956000 - Peças para máquinas de depurar" w:value="42956000 - Peças para máquinas de depurar"/>
                <w:listItem w:displayText="42957000 - Peças para máquinas pulverizadoras" w:value="42957000 - Peças para máquinas pulverizadoras"/>
                <w:listItem w:displayText="42958000 - Pesos para máquinas de pesar" w:value="42958000 - Pesos para máquinas de pesar"/>
                <w:listItem w:displayText="42959000 - Máquinas de lavar louça industriais" w:value="42959000 - Máquinas de lavar louça industriais"/>
                <w:listItem w:displayText="42960000 - Sistema de controlo e comando, equipamento gráfico e de impressão, equipamento de burótica e equipamento para tratamento da informação" w:value="42960000 - Sistema de controlo e comando, equipamento gráfico e de impressão, equipamento de burótica e equipamento para tratamento da informação"/>
                <w:listItem w:displayText="42961000 - Sistema de controlo e comando" w:value="42961000 - Sistema de controlo e comando"/>
                <w:listItem w:displayText="42961100 - Sistema de controlo de acessos" w:value="42961100 - Sistema de controlo de acessos"/>
                <w:listItem w:displayText="42961200 - Sistema Scada ou equivalente" w:value="42961200 - Sistema Scada ou equivalente"/>
                <w:listItem w:displayText="42961300 - Sistema de localização de veículos" w:value="42961300 - Sistema de localização de veículos"/>
                <w:listItem w:displayText="42961400 - Sistema de expedição" w:value="42961400 - Sistema de expedição"/>
                <w:listItem w:displayText="42962000 - Equipamento gráfico e de impressão" w:value="42962000 - Equipamento gráfico e de impressão"/>
                <w:listItem w:displayText="42962100 - Sistema de impressão em películas" w:value="42962100 - Sistema de impressão em películas"/>
                <w:listItem w:displayText="42962200 - Prensa para tipografia" w:value="42962200 - Prensa para tipografia"/>
                <w:listItem w:displayText="42962300 - Postos de trabalho para elaboração de gráficos" w:value="42962300 - Postos de trabalho para elaboração de gráficos"/>
                <w:listItem w:displayText="42962400 - Hectógrafos" w:value="42962400 - Hectógrafos"/>
                <w:listItem w:displayText="42962500 - Máquinas para gravura" w:value="42962500 - Máquinas para gravura"/>
                <w:listItem w:displayText="42963000 - Prensa para cunhagem de moedas" w:value="42963000 - Prensa para cunhagem de moedas"/>
                <w:listItem w:displayText="42964000 - Equipamento de burótica" w:value="42964000 - Equipamento de burótica"/>
                <w:listItem w:displayText="42965000 - Equipamento para tratamento da informação" w:value="42965000 - Equipamento para tratamento da informação"/>
                <w:listItem w:displayText="42965100 - Sistema de gestão de depósitos" w:value="42965100 - Sistema de gestão de depósitos"/>
                <w:listItem w:displayText="42965110 - Sistema de depósito" w:value="42965110 - Sistema de depósito"/>
                <w:listItem w:displayText="42967000 - Controlador" w:value="42967000 - Controlador"/>
                <w:listItem w:displayText="42967100 - Unidade de controlo remoto digital" w:value="42967100 - Unidade de controlo remoto digital"/>
                <w:listItem w:displayText="42968000 - Distribuidores" w:value="42968000 - Distribuidores"/>
                <w:listItem w:displayText="42968100 - Distribuidores de bebidas" w:value="42968100 - Distribuidores de bebidas"/>
                <w:listItem w:displayText="42968200 - Distribuidores de artigos de higiene" w:value="42968200 - Distribuidores de artigos de higiene"/>
                <w:listItem w:displayText="42968300 - Sistema de distribuição de rolos de papel higiénico" w:value="42968300 - Sistema de distribuição de rolos de papel higiénico"/>
                <w:listItem w:displayText="42970000 - Peças para máquinas de lavar louça e para máquinas de limpar, encher, empacotar ou embalar" w:value="42970000 - Peças para máquinas de lavar louça e para máquinas de limpar, encher, empacotar ou embalar"/>
                <w:listItem w:displayText="42971000 - Peças para máquinas de lavar louça" w:value="42971000 - Peças para máquinas de lavar louça"/>
                <w:listItem w:displayText="42972000 - Peças para máquinas de limpar" w:value="42972000 - Peças para máquinas de limpar"/>
                <w:listItem w:displayText="42973000 - Peças para máquinas de encher" w:value="42973000 - Peças para máquinas de encher"/>
                <w:listItem w:displayText="42974000 - Peças para máquinas de empacotar" w:value="42974000 - Peças para máquinas de empacotar"/>
                <w:listItem w:displayText="42975000 - Peças para máquinas de embalar" w:value="42975000 - Peças para máquinas de embalar"/>
                <w:listItem w:displayText="42980000 - Geradores de gases" w:value="42980000 - Geradores de gases"/>
                <w:listItem w:displayText="42981000 - Geradores de ozono" w:value="42981000 - Geradores de ozono"/>
                <w:listItem w:displayText="42990000 - Máquinas diversas para usos específicos" w:value="42990000 - Máquinas diversas para usos específicos"/>
                <w:listItem w:displayText="42991000 - Máquinas de fabricar papel, máquinas para impressão e encadernação e respectivas peças" w:value="42991000 - Máquinas de fabricar papel, máquinas para impressão e encadernação e respectivas peças"/>
                <w:listItem w:displayText="42991100 - Máquinas para encadernação" w:value="42991100 - Máquinas para encadernação"/>
                <w:listItem w:displayText="42991110 - Máquinas de brochar" w:value="42991110 - Máquinas de brochar"/>
                <w:listItem w:displayText="42991200 - Máquinas para impressão" w:value="42991200 - Máquinas para impressão"/>
                <w:listItem w:displayText="42991210 - Máquinas para impressão offset" w:value="42991210 - Máquinas para impressão offset"/>
                <w:listItem w:displayText="42991220 - Máquinas de composição" w:value="42991220 - Máquinas de composição"/>
                <w:listItem w:displayText="42991230 - Impressoras de bilhetes" w:value="42991230 - Impressoras de bilhetes"/>
                <w:listItem w:displayText="42991300 - Sistema de fotocomposição" w:value="42991300 - Sistema de fotocomposição"/>
                <w:listItem w:displayText="42991400 - Secadores para madeira, pasta de papel, papel ou cartão" w:value="42991400 - Secadores para madeira, pasta de papel, papel ou cartão"/>
                <w:listItem w:displayText="42991500 - Peças para máquinas para impressão ou encadernação" w:value="42991500 - Peças para máquinas para impressão ou encadernação"/>
                <w:listItem w:displayText="42992000 - Artigos eléctricos para usos específicos" w:value="42992000 - Artigos eléctricos para usos específicos"/>
                <w:listItem w:displayText="42992100 - Gaiola de Faraday" w:value="42992100 - Gaiola de Faraday"/>
                <w:listItem w:displayText="42992200 - Câmara anecoica" w:value="42992200 - Câmara anecoica"/>
                <w:listItem w:displayText="42992300 - Material absorvente electromagnético" w:value="42992300 - Material absorvente electromagnético"/>
                <w:listItem w:displayText="42993000 - Máquinas para a indústria química" w:value="42993000 - Máquinas para a indústria química"/>
                <w:listItem w:displayText="42993100 - Cloradores" w:value="42993100 - Cloradores"/>
                <w:listItem w:displayText="42993200 - Aparelho de doseamento" w:value="42993200 - Aparelho de doseamento"/>
                <w:listItem w:displayText="42994000 - Máquinas para trabalhar borracha ou plástico" w:value="42994000 - Máquinas para trabalhar borracha ou plástico"/>
                <w:listItem w:displayText="42994100 - Máquinas para fabricação de janelas e caixilhos de plástico" w:value="42994100 - Máquinas para fabricação de janelas e caixilhos de plástico"/>
                <w:listItem w:displayText="42994200 - Maquinaria para trabalhar plásticos" w:value="42994200 - Maquinaria para trabalhar plásticos"/>
                <w:listItem w:displayText="42994220 - Acessórios de laminação" w:value="42994220 - Acessórios de laminação"/>
                <w:listItem w:displayText="42994230 - Laminadores" w:value="42994230 - Laminadores"/>
                <w:listItem w:displayText="42995000 - Máquinas de limpeza diversas" w:value="42995000 - Máquinas de limpeza diversas"/>
                <w:listItem w:displayText="42995100 - Túnel de lavagem" w:value="42995100 - Túnel de lavagem"/>
                <w:listItem w:displayText="42995200 - Máquinas de limpeza de praias" w:value="42995200 - Máquinas de limpeza de praias"/>
                <w:listItem w:displayText="42996000 - Máquinas para tratamento de águas residuais" w:value="42996000 - Máquinas para tratamento de águas residuais"/>
                <w:listItem w:displayText="42996100 - Trituradores" w:value="42996100 - Trituradores"/>
                <w:listItem w:displayText="42996110 - Trituradores para tratamento de águas residuais" w:value="42996110 - Trituradores para tratamento de águas residuais"/>
                <w:listItem w:displayText="42996200 - Compressoras de águas residuais" w:value="42996200 - Compressoras de águas residuais"/>
                <w:listItem w:displayText="42996300 - Raspadeiras" w:value="42996300 - Raspadeiras"/>
                <w:listItem w:displayText="42996400 - Unidades misturadoras" w:value="42996400 - Unidades misturadoras"/>
                <w:listItem w:displayText="42996500 - Grelhas de esgotos" w:value="42996500 - Grelhas de esgotos"/>
                <w:listItem w:displayText="42996600 - Equipamento de oxigenação" w:value="42996600 - Equipamento de oxigenação"/>
                <w:listItem w:displayText="42996700 - Precipitadores" w:value="42996700 - Precipitadores"/>
                <w:listItem w:displayText="42996800 - Leitos de sedimentação" w:value="42996800 - Leitos de sedimentação"/>
                <w:listItem w:displayText="42996900 - Equipamento para o tratamento de lamas" w:value="42996900 - Equipamento para o tratamento de lamas"/>
                <w:listItem w:displayText="42997000 - Equipamento para condutas de longa distância" w:value="42997000 - Equipamento para condutas de longa distância"/>
                <w:listItem w:displayText="42997100 - Máquinas para inspecção interna de condutas de longa distância" w:value="42997100 - Máquinas para inspecção interna de condutas de longa distância"/>
                <w:listItem w:displayText="42997200 - Máquinas para limpeza interna de condutas de longa distância" w:value="42997200 - Máquinas para limpeza interna de condutas de longa distância"/>
                <w:listItem w:displayText="42997300 - Robôs industriais" w:value="42997300 - Robôs industriais"/>
                <w:listItem w:displayText="42998000 - Sistema de levantamento de paletas" w:value="42998000 - Sistema de levantamento de paletas"/>
                <w:listItem w:displayText="42998100 - Sistema de recolha de paletas" w:value="42998100 - Sistema de recolha de paletas"/>
                <w:listItem w:displayText="42999000 - Aspiradores e enceradeiras industriais" w:value="42999000 - Aspiradores e enceradeiras industriais"/>
                <w:listItem w:displayText="42999100 - Aspiradores industriais" w:value="42999100 - Aspiradores industriais"/>
                <w:listItem w:displayText="42999200 - Enceradeiras industriais" w:value="42999200 - Enceradeiras industriais"/>
                <w:listItem w:displayText="42999300 - Peças para aspiradores industriais" w:value="42999300 - Peças para aspiradores industriais"/>
                <w:listItem w:displayText="42999400 - Peças para enceradeiras industriais" w:value="42999400 - Peças para enceradeiras industriais"/>
                <w:listItem w:displayText="43000000 - Maquinaria para extracção mineira e pedreiras, equipamento de construção" w:value="43000000 - Maquinaria para extracção mineira e pedreiras, equipamento de construção"/>
                <w:listItem w:displayText="43100000 - Equipamento para mineração" w:value="43100000 - Equipamento para mineração"/>
                <w:listItem w:displayText="43120000 - Cortadores de carvão ou de rochas, máquinas para perfurar túneis e máquinas para brocar ou sondar" w:value="43120000 - Cortadores de carvão ou de rochas, máquinas para perfurar túneis e máquinas para brocar ou sondar"/>
                <w:listItem w:displayText="43121000 - Máquinas para perfurar poços" w:value="43121000 - Máquinas para perfurar poços"/>
                <w:listItem w:displayText="43121100 - Ferramentas para exploração de cabeças de poço" w:value="43121100 - Ferramentas para exploração de cabeças de poço"/>
                <w:listItem w:displayText="43121200 - Aparelhos de ligação para tubagem ascendente" w:value="43121200 - Aparelhos de ligação para tubagem ascendente"/>
                <w:listItem w:displayText="43121300 - Equipamento para acabamento de poços" w:value="43121300 - Equipamento para acabamento de poços"/>
                <w:listItem w:displayText="43121400 - Equipamento de intervenção para poços" w:value="43121400 - Equipamento de intervenção para poços"/>
                <w:listItem w:displayText="43121500 - Equipamento para ensaio de poços" w:value="43121500 - Equipamento para ensaio de poços"/>
                <w:listItem w:displayText="43121600 - Aparelhagem para prevenção de erupções (BOP — blowout prevention)" w:value="43121600 - Aparelhagem para prevenção de erupções (BOP — blowout prevention)"/>
                <w:listItem w:displayText="43122000 - Cortadores de carvão ou de rocha" w:value="43122000 - Cortadores de carvão ou de rocha"/>
                <w:listItem w:displayText="43123000 - Máquinas para perfurar túneis" w:value="43123000 - Máquinas para perfurar túneis"/>
                <w:listItem w:displayText="43124000 - Máquinas de brocar" w:value="43124000 - Máquinas de brocar"/>
                <w:listItem w:displayText="43124100 - Toupeiras" w:value="43124100 - Toupeiras"/>
                <w:listItem w:displayText="43124900 - Equipamento para perfurar rochas" w:value="43124900 - Equipamento para perfurar rochas"/>
                <w:listItem w:displayText="43125000 - Máquinas de sondar" w:value="43125000 - Máquinas de sondar"/>
                <w:listItem w:displayText="43130000 - Equipamento de perfuração" w:value="43130000 - Equipamento de perfuração"/>
                <w:listItem w:displayText="43131000 - Plataformas de produção offshore" w:value="43131000 - Plataformas de produção offshore"/>
                <w:listItem w:displayText="43131100 - Equipamento offshore" w:value="43131100 - Equipamento offshore"/>
                <w:listItem w:displayText="43131200 - Unidade de perfuração offshore" w:value="43131200 - Unidade de perfuração offshore"/>
                <w:listItem w:displayText="43132000 - Equipamento para prospecção petrolífera" w:value="43132000 - Equipamento para prospecção petrolífera"/>
                <w:listItem w:displayText="43132100 - Máquinas de perfurar" w:value="43132100 - Máquinas de perfurar"/>
                <w:listItem w:displayText="43132200 - Plataforma de perfuração" w:value="43132200 - Plataforma de perfuração"/>
                <w:listItem w:displayText="43132300 - Brocas" w:value="43132300 - Brocas"/>
                <w:listItem w:displayText="43132400 - Equipamento para oleodutos" w:value="43132400 - Equipamento para oleodutos"/>
                <w:listItem w:displayText="43132500 - Dispositivos de suspensão para oleodutos" w:value="43132500 - Dispositivos de suspensão para oleodutos"/>
                <w:listItem w:displayText="43133000 - Equipamento para plataforma petrolífera" w:value="43133000 - Equipamento para plataforma petrolífera"/>
                <w:listItem w:displayText="43133100 - Patins" w:value="43133100 - Patins"/>
                <w:listItem w:displayText="43133200 - Módulos sobre patins" w:value="43133200 - Módulos sobre patins"/>
                <w:listItem w:displayText="43134000 - Máquinas para terrenos petrolíferos" w:value="43134000 - Máquinas para terrenos petrolíferos"/>
                <w:listItem w:displayText="43134100 - Bombas submersíveis" w:value="43134100 - Bombas submersíveis"/>
                <w:listItem w:displayText="43135000 - Equipamento submarino" w:value="43135000 - Equipamento submarino"/>
                <w:listItem w:displayText="43135100 - Sistemas de controlo submarino" w:value="43135100 - Sistemas de controlo submarino"/>
                <w:listItem w:displayText="43136000 - Equipamento para fundo de poços" w:value="43136000 - Equipamento para fundo de poços"/>
                <w:listItem w:displayText="43140000 - Sustentação hidráulica móvel para minas" w:value="43140000 - Sustentação hidráulica móvel para minas"/>
                <w:listItem w:displayText="43200000 - Máquinas para terraplanagem e escavação e respectivas peças" w:value="43200000 - Máquinas para terraplanagem e escavação e respectivas peças"/>
                <w:listItem w:displayText="43210000 - Máquinas para terraplanagem" w:value="43210000 - Máquinas para terraplanagem"/>
                <w:listItem w:displayText="43211000 - Bulldozers" w:value="43211000 - Bulldozers"/>
                <w:listItem w:displayText="43212000 - Angledozers" w:value="43212000 - Angledozers"/>
                <w:listItem w:displayText="43220000 - Niveladoras e reguladoras" w:value="43220000 - Niveladoras e reguladoras"/>
                <w:listItem w:displayText="43221000 - Niveladoras automotrizes" w:value="43221000 - Niveladoras automotrizes"/>
                <w:listItem w:displayText="43230000 - Máquinas raspadoras" w:value="43230000 - Máquinas raspadoras"/>
                <w:listItem w:displayText="43240000 - Atacadeiras mecânicas" w:value="43240000 - Atacadeiras mecânicas"/>
                <w:listItem w:displayText="43250000 - Pás carregadoras, de carregamento frontal" w:value="43250000 - Pás carregadoras, de carregamento frontal"/>
                <w:listItem w:displayText="43251000 - Pás carregadoras com retroescavadora" w:value="43251000 - Pás carregadoras com retroescavadora"/>
                <w:listItem w:displayText="43252000 - Pás carregadoras sem retroescavadora" w:value="43252000 - Pás carregadoras sem retroescavadora"/>
                <w:listItem w:displayText="43260000 - Pás, escavadoras e pás carregadoras mecânicas, e máquinas para minas" w:value="43260000 - Pás, escavadoras e pás carregadoras mecânicas, e máquinas para minas"/>
                <w:listItem w:displayText="43261000 - Pás mecânicas" w:value="43261000 - Pás mecânicas"/>
                <w:listItem w:displayText="43261100 - Pás carregadoras mecânicas" w:value="43261100 - Pás carregadoras mecânicas"/>
                <w:listItem w:displayText="43262000 - Máquinas escavadoras" w:value="43262000 - Máquinas escavadoras"/>
                <w:listItem w:displayText="43262100 - Escavadoras mecânicas" w:value="43262100 - Escavadoras mecânicas"/>
                <w:listItem w:displayText="43300000 - Maquinaria e equipamento de construção" w:value="43300000 - Maquinaria e equipamento de construção"/>
                <w:listItem w:displayText="43310000 - Máquinas para engenharia civil" w:value="43310000 - Máquinas para engenharia civil"/>
                <w:listItem w:displayText="43311000 - Bate-estacas" w:value="43311000 - Bate-estacas"/>
                <w:listItem w:displayText="43312000 - Máquinas para pavimentar estradas" w:value="43312000 - Máquinas para pavimentar estradas"/>
                <w:listItem w:displayText="43312100 - Niveladoras" w:value="43312100 - Niveladoras"/>
                <w:listItem w:displayText="43312200 - Máquinas espalhadoras de gravilha" w:value="43312200 - Máquinas espalhadoras de gravilha"/>
                <w:listItem w:displayText="43312300 - Máquinas para pavimentar" w:value="43312300 - Máquinas para pavimentar"/>
                <w:listItem w:displayText="43312400 - Cilindros para pavimentar estradas" w:value="43312400 - Cilindros para pavimentar estradas"/>
                <w:listItem w:displayText="43312500 - Cilindros mecânicos" w:value="43312500 - Cilindros mecânicos"/>
                <w:listItem w:displayText="43313000 - Limpa-neves de lâmina e de turbina" w:value="43313000 - Limpa-neves de lâmina e de turbina"/>
                <w:listItem w:displayText="43313100 - Limpa-neves de lâmina" w:value="43313100 - Limpa-neves de lâmina"/>
                <w:listItem w:displayText="43313200 - Limpa-neves de turbina" w:value="43313200 - Limpa-neves de turbina"/>
                <w:listItem w:displayText="43314000 - Arranca-estacas" w:value="43314000 - Arranca-estacas"/>
                <w:listItem w:displayText="43315000 - Máquinas de compactar" w:value="43315000 - Máquinas de compactar"/>
                <w:listItem w:displayText="43316000 - Máquinas para colocação de cabos" w:value="43316000 - Máquinas para colocação de cabos"/>
                <w:listItem w:displayText="43320000 - Equipamento para construção" w:value="43320000 - Equipamento para construção"/>
                <w:listItem w:displayText="43321000 - Equipamento para suspensão de pontes" w:value="43321000 - Equipamento para suspensão de pontes"/>
                <w:listItem w:displayText="43322000 - Equipamento para desmontagem" w:value="43322000 - Equipamento para desmontagem"/>
                <w:listItem w:displayText="43323000 - Equipamento para irrigação" w:value="43323000 - Equipamento para irrigação"/>
                <w:listItem w:displayText="43324000 - Equipamento para drenagem" w:value="43324000 - Equipamento para drenagem"/>
                <w:listItem w:displayText="43324100 - Equipamento para piscinas" w:value="43324100 - Equipamento para piscinas"/>
                <w:listItem w:displayText="43325000 - Equipamento para parques e áreas de recreação" w:value="43325000 - Equipamento para parques e áreas de recreação"/>
                <w:listItem w:displayText="43325100 - Equipamento para manutenção de terrenos" w:value="43325100 - Equipamento para manutenção de terrenos"/>
                <w:listItem w:displayText="43327000 - Equipamento pré-fabricado" w:value="43327000 - Equipamento pré-fabricado"/>
                <w:listItem w:displayText="43328000 - Instalações hidráulicas" w:value="43328000 - Instalações hidráulicas"/>
                <w:listItem w:displayText="43328100 - Equipamento hidráulico" w:value="43328100 - Equipamento hidráulico"/>
                <w:listItem w:displayText="43329000 - Conjuntos de equipamento" w:value="43329000 - Conjuntos de equipamento"/>
                <w:listItem w:displayText="43400000 - Máquinas para transformação de minérios e máquinas de moldes para fundição" w:value="43400000 - Máquinas para transformação de minérios e máquinas de moldes para fundição"/>
                <w:listItem w:displayText="43410000 - Máquinas para transformação de minérios" w:value="43410000 - Máquinas para transformação de minérios"/>
                <w:listItem w:displayText="43411000 - Máquinas de selecção e de calibragem" w:value="43411000 - Máquinas de selecção e de calibragem"/>
                <w:listItem w:displayText="43412000 - Máquinas para mistura de gravilha com betume" w:value="43412000 - Máquinas para mistura de gravilha com betume"/>
                <w:listItem w:displayText="43413000 - Misturadoras de betão ou de argamassa" w:value="43413000 - Misturadoras de betão ou de argamassa"/>
                <w:listItem w:displayText="43413100 - Misturadoras de cimento" w:value="43413100 - Misturadoras de cimento"/>
                <w:listItem w:displayText="43414000 - Máquinas trituradoras" w:value="43414000 - Máquinas trituradoras"/>
                <w:listItem w:displayText="43414100 - Moinhos para pulverização de carvão" w:value="43414100 - Moinhos para pulverização de carvão"/>
                <w:listItem w:displayText="43415000 - Moldes de ferro fundido" w:value="43415000 - Moldes de ferro fundido"/>
                <w:listItem w:displayText="43420000 - Máquinas de moldes para fundição" w:value="43420000 - Máquinas de moldes para fundição"/>
                <w:listItem w:displayText="43500000 - Veículos de lagartas" w:value="43500000 - Veículos de lagartas"/>
                <w:listItem w:displayText="43600000 - Peças para máquinas para as indústrias extractivas e da construção" w:value="43600000 - Peças para máquinas para as indústrias extractivas e da construção"/>
                <w:listItem w:displayText="43610000 - Peças para máquinas de brocar" w:value="43610000 - Peças para máquinas de brocar"/>
                <w:listItem w:displayText="43611000 - Peças para máquinas de perfurar poços" w:value="43611000 - Peças para máquinas de perfurar poços"/>
                <w:listItem w:displayText="43611100 - Tomadas eléctricas em paralelo" w:value="43611100 - Tomadas eléctricas em paralelo"/>
                <w:listItem w:displayText="43611200 - Brocas industriais" w:value="43611200 - Brocas industriais"/>
                <w:listItem w:displayText="43611300 - Cavilhas de perfuração" w:value="43611300 - Cavilhas de perfuração"/>
                <w:listItem w:displayText="43611400 - Perfuradores de ferro" w:value="43611400 - Perfuradores de ferro"/>
                <w:listItem w:displayText="43611500 - Mesas giratórias" w:value="43611500 - Mesas giratórias"/>
                <w:listItem w:displayText="43611600 - Equipamento de suspensão ao nível da superfície do lodo" w:value="43611600 - Equipamento de suspensão ao nível da superfície do lodo"/>
                <w:listItem w:displayText="43611700 - Equipamento de amarração de tubagem" w:value="43611700 - Equipamento de amarração de tubagem"/>
                <w:listItem w:displayText="43612000 - Partes de máquinas de extracção para poços" w:value="43612000 - Partes de máquinas de extracção para poços"/>
                <w:listItem w:displayText="43612100 - Acessórios de suspensão para revestimento de poços" w:value="43612100 - Acessórios de suspensão para revestimento de poços"/>
                <w:listItem w:displayText="43612200 - Equipamento de suspensão de revestimento" w:value="43612200 - Equipamento de suspensão de revestimento"/>
                <w:listItem w:displayText="43612300 - Tensores de tubagem ascendente de produção" w:value="43612300 - Tensores de tubagem ascendente de produção"/>
                <w:listItem w:displayText="43612400 - Cabeças de poço" w:value="43612400 - Cabeças de poço"/>
                <w:listItem w:displayText="43612500 - Equipamento para amarração de tubagem ascendente de produção" w:value="43612500 - Equipamento para amarração de tubagem ascendente de produção"/>
                <w:listItem w:displayText="43612600 - Sistema de controlo de cabeças de poço" w:value="43612600 - Sistema de controlo de cabeças de poço"/>
                <w:listItem w:displayText="43612700 - Equipamento de cabeças de poço" w:value="43612700 - Equipamento de cabeças de poço"/>
                <w:listItem w:displayText="43612800 - Sistemas de elevação para torres de perfuração" w:value="43612800 - Sistemas de elevação para torres de perfuração"/>
                <w:listItem w:displayText="43613000 - Peças para máquinas cortadoras de carvão ou de rocha" w:value="43613000 - Peças para máquinas cortadoras de carvão ou de rocha"/>
                <w:listItem w:displayText="43613100 - Peças para máquinas cortadoras de carvão" w:value="43613100 - Peças para máquinas cortadoras de carvão"/>
                <w:listItem w:displayText="43613200 - Peças para máquinas cortadoras de rocha" w:value="43613200 - Peças para máquinas cortadoras de rocha"/>
                <w:listItem w:displayText="43614000 - Peças para máquinas de perfurar túneis" w:value="43614000 - Peças para máquinas de perfurar túneis"/>
                <w:listItem w:displayText="43620000 - Peças para máquinas para transformação de minerais" w:value="43620000 - Peças para máquinas para transformação de minerais"/>
                <w:listItem w:displayText="43630000 - Peças para máquinas de sondar" w:value="43630000 - Peças para máquinas de sondar"/>
                <w:listItem w:displayText="43640000 - Peças para escavadoras" w:value="43640000 - Peças para escavadoras"/>
                <w:listItem w:displayText="43700000 - Máquinas para metalurgia e respectivas peças" w:value="43700000 - Máquinas para metalurgia e respectivas peças"/>
                <w:listItem w:displayText="43710000 - Máquinas laminadoras de metais" w:value="43710000 - Máquinas laminadoras de metais"/>
                <w:listItem w:displayText="43711000 - Peças para máquinas laminadoras de metais" w:value="43711000 - Peças para máquinas laminadoras de metais"/>
                <w:listItem w:displayText="43720000 - Máquinas de fundir" w:value="43720000 - Máquinas de fundir"/>
                <w:listItem w:displayText="43721000 - Peças para máquinas de fundir" w:value="43721000 - Peças para máquinas de fundir"/>
                <w:listItem w:displayText="43800000 - Equipamento para oficina" w:value="43800000 - Equipamento para oficina"/>
                <w:listItem w:displayText="43810000 - Equipamento para trabalhar madeira" w:value="43810000 - Equipamento para trabalhar madeira"/>
                <w:listItem w:displayText="43811000 - Máquinas de polir" w:value="43811000 - Máquinas de polir"/>
                <w:listItem w:displayText="43812000 - Equipamento para serragem" w:value="43812000 - Equipamento para serragem"/>
                <w:listItem w:displayText="43820000 - Equipamento para fabricação de calçado" w:value="43820000 - Equipamento para fabricação de calçado"/>
                <w:listItem w:displayText="43830000 - Ferramentas eléctricas" w:value="43830000 - Ferramentas eléctricas"/>
                <w:listItem w:displayText="43840000 - Equipamento para ferreiro" w:value="43840000 - Equipamento para ferreiro"/>
                <w:listItem w:displayText="44000000 - Estruturas e materiais de construção; produtos auxiliares de construção (excepto aparelhos eléctricos)" w:value="44000000 - Estruturas e materiais de construção; produtos auxiliares de construção (excepto aparelhos eléctricos)"/>
                <w:listItem w:displayText="44100000 - Materiais de construção e artigos afins" w:value="44100000 - Materiais de construção e artigos afins"/>
                <w:listItem w:displayText="44110000 - Materiais de construção" w:value="44110000 - Materiais de construção"/>
                <w:listItem w:displayText="44111000 - Materiais para edifícios" w:value="44111000 - Materiais para edifícios"/>
                <w:listItem w:displayText="44111100 - Tijolos" w:value="44111100 - Tijolos"/>
                <w:listItem w:displayText="44111200 - Cimento" w:value="44111200 - Cimento"/>
                <w:listItem w:displayText="44111210 - Cimento para perfuração" w:value="44111210 - Cimento para perfuração"/>
                <w:listItem w:displayText="44111300 - Cerâmica" w:value="44111300 - Cerâmica"/>
                <w:listItem w:displayText="44111400 - Tintas e revestimentos de parede" w:value="44111400 - Tintas e revestimentos de parede"/>
                <w:listItem w:displayText="44111500 - Isolantes e acessórios de isolamento" w:value="44111500 - Isolantes e acessórios de isolamento"/>
                <w:listItem w:displayText="44111510 - Isolantes" w:value="44111510 - Isolantes"/>
                <w:listItem w:displayText="44111511 - Isolantes eléctricos" w:value="44111511 - Isolantes eléctricos"/>
                <w:listItem w:displayText="44111520 - Material de isolamento térmico" w:value="44111520 - Material de isolamento térmico"/>
                <w:listItem w:displayText="44111530 - Acessórios de isolamento eléctrico" w:value="44111530 - Acessórios de isolamento eléctrico"/>
                <w:listItem w:displayText="44111540 - Vidro isolador" w:value="44111540 - Vidro isolador"/>
                <w:listItem w:displayText="44111600 - Blocos" w:value="44111600 - Blocos"/>
                <w:listItem w:displayText="44111700 - Telhas" w:value="44111700 - Telhas"/>
                <w:listItem w:displayText="44111800 - Argamassa (construção)" w:value="44111800 - Argamassa (construção)"/>
                <w:listItem w:displayText="44111900 - Lajes de cerâmica" w:value="44111900 - Lajes de cerâmica"/>
                <w:listItem w:displayText="44112000 - Estruturas diversas para construção" w:value="44112000 - Estruturas diversas para construção"/>
                <w:listItem w:displayText="44112100 - Abrigos" w:value="44112100 - Abrigos"/>
                <w:listItem w:displayText="44112110 - Partes de abrigos" w:value="44112110 - Partes de abrigos"/>
                <w:listItem w:displayText="44112120 - Secções de perfis" w:value="44112120 - Secções de perfis"/>
                <w:listItem w:displayText="44112200 - Revestimentos para solos" w:value="44112200 - Revestimentos para solos"/>
                <w:listItem w:displayText="44112210 - Revestimentos sólidos para solos" w:value="44112210 - Revestimentos sólidos para solos"/>
                <w:listItem w:displayText="44112220 - Soalhos falsos" w:value="44112220 - Soalhos falsos"/>
                <w:listItem w:displayText="44112230 - Linóleo" w:value="44112230 - Linóleo"/>
                <w:listItem w:displayText="44112240 - Tacos (parquet)" w:value="44112240 - Tacos (parquet)"/>
                <w:listItem w:displayText="44112300 - Divisórias" w:value="44112300 - Divisórias"/>
                <w:listItem w:displayText="44112310 - Paredes divisórias" w:value="44112310 - Paredes divisórias"/>
                <w:listItem w:displayText="44112400 - Tectos" w:value="44112400 - Tectos"/>
                <w:listItem w:displayText="44112410 - Vigamentos" w:value="44112410 - Vigamentos"/>
                <w:listItem w:displayText="44112420 - Material de sustentação" w:value="44112420 - Material de sustentação"/>
                <w:listItem w:displayText="44112430 - Asnas" w:value="44112430 - Asnas"/>
                <w:listItem w:displayText="44112500 - Materiais de cobertura" w:value="44112500 - Materiais de cobertura"/>
                <w:listItem w:displayText="44112510 - Ripas" w:value="44112510 - Ripas"/>
                <w:listItem w:displayText="44112600 - Isolamento acústico" w:value="44112600 - Isolamento acústico"/>
                <w:listItem w:displayText="44112700 - Vigas" w:value="44112700 - Vigas"/>
                <w:listItem w:displayText="44113000 - Materiais para construção de estradas" w:value="44113000 - Materiais para construção de estradas"/>
                <w:listItem w:displayText="44113100 - Materiais para pavimentação" w:value="44113100 - Materiais para pavimentação"/>
                <w:listItem w:displayText="44113120 - Lajes para pavimentação" w:value="44113120 - Lajes para pavimentação"/>
                <w:listItem w:displayText="44113130 - Pedra de calçada" w:value="44113130 - Pedra de calçada"/>
                <w:listItem w:displayText="44113140 - Brita para construção de estradas" w:value="44113140 - Brita para construção de estradas"/>
                <w:listItem w:displayText="44113200 - Lajes" w:value="44113200 - Lajes"/>
                <w:listItem w:displayText="44113300 - Materiais revestidos" w:value="44113300 - Materiais revestidos"/>
                <w:listItem w:displayText="44113310 - Materiais revestidos para obras em estradas" w:value="44113310 - Materiais revestidos para obras em estradas"/>
                <w:listItem w:displayText="44113320 - Agregados revestidos" w:value="44113320 - Agregados revestidos"/>
                <w:listItem w:displayText="44113330 - Materiais para revestimento" w:value="44113330 - Materiais para revestimento"/>
                <w:listItem w:displayText="44113500 - Contas de vidro" w:value="44113500 - Contas de vidro"/>
                <w:listItem w:displayText="44113600 - Betume e asfalto" w:value="44113600 - Betume e asfalto"/>
                <w:listItem w:displayText="44113610 - Betume" w:value="44113610 - Betume"/>
                <w:listItem w:displayText="44113620 - Asfalto" w:value="44113620 - Asfalto"/>
                <w:listItem w:displayText="44113700 - Materiais para reparação de estradas" w:value="44113700 - Materiais para reparação de estradas"/>
                <w:listItem w:displayText="44113800 - Material para revestimento de estradas" w:value="44113800 - Material para revestimento de estradas"/>
                <w:listItem w:displayText="44113810 - Camada superficial" w:value="44113810 - Camada superficial"/>
                <w:listItem w:displayText="44113900 - Materiais para manutenção de estradas" w:value="44113900 - Materiais para manutenção de estradas"/>
                <w:listItem w:displayText="44113910 - Materiais para manutenção de estradas durante o Inverno" w:value="44113910 - Materiais para manutenção de estradas durante o Inverno"/>
                <w:listItem w:displayText="44114000 - Betão" w:value="44114000 - Betão"/>
                <w:listItem w:displayText="44114100 - Betão preparado" w:value="44114100 - Betão preparado"/>
                <w:listItem w:displayText="44114200 - Produtos de betão" w:value="44114200 - Produtos de betão"/>
                <w:listItem w:displayText="44114210 - Estacas de betão" w:value="44114210 - Estacas de betão"/>
                <w:listItem w:displayText="44114220 - Tubos e acessórios de betão" w:value="44114220 - Tubos e acessórios de betão"/>
                <w:listItem w:displayText="44114250 - Lajes de betão" w:value="44114250 - Lajes de betão"/>
                <w:listItem w:displayText="44115000 - Acessórios para construção" w:value="44115000 - Acessórios para construção"/>
                <w:listItem w:displayText="44115100 - Condutos" w:value="44115100 - Condutos"/>
                <w:listItem w:displayText="44115200 - Materiais para canalização e aquecimento" w:value="44115200 - Materiais para canalização e aquecimento"/>
                <w:listItem w:displayText="44115210 - Materiais para canalização" w:value="44115210 - Materiais para canalização"/>
                <w:listItem w:displayText="44115220 - Materiais para aquecimento" w:value="44115220 - Materiais para aquecimento"/>
                <w:listItem w:displayText="44115400 - Clarabóias" w:value="44115400 - Clarabóias"/>
                <w:listItem w:displayText="44115500 - Sistemas de aspersão (sprinkler)" w:value="44115500 - Sistemas de aspersão (sprinkler)"/>
                <w:listItem w:displayText="44115600 - Elevadores de escada" w:value="44115600 - Elevadores de escada"/>
                <w:listItem w:displayText="44115700 - Estores exteriores" w:value="44115700 - Estores exteriores"/>
                <w:listItem w:displayText="44115710 - Coberturas (alpendres)" w:value="44115710 - Coberturas (alpendres)"/>
                <w:listItem w:displayText="44115800 - Acessórios internos para edifícios" w:value="44115800 - Acessórios internos para edifícios"/>
                <w:listItem w:displayText="44115810 - Calhas para cortinas e dispositivos de suspensão" w:value="44115810 - Calhas para cortinas e dispositivos de suspensão"/>
                <w:listItem w:displayText="44115811 - Calhas para cortinas" w:value="44115811 - Calhas para cortinas"/>
                <w:listItem w:displayText="44115900 - Dispositivos de protecção solar" w:value="44115900 - Dispositivos de protecção solar"/>
                <w:listItem w:displayText="44130000 - Canos de esgoto" w:value="44130000 - Canos de esgoto"/>
                <w:listItem w:displayText="44131000 - Câmaras de esgotos" w:value="44131000 - Câmaras de esgotos"/>
                <w:listItem w:displayText="44132000 - Elementos de aqueduto" w:value="44132000 - Elementos de aqueduto"/>
                <w:listItem w:displayText="44133000 - Tampões de extremidade de ferro dúctil" w:value="44133000 - Tampões de extremidade de ferro dúctil"/>
                <w:listItem w:displayText="44134000 - Curvas" w:value="44134000 - Curvas"/>
                <w:listItem w:displayText="44140000 - Produtos relacionados com materiais de construção" w:value="44140000 - Produtos relacionados com materiais de construção"/>
                <w:listItem w:displayText="44141000 - Canalização" w:value="44141000 - Canalização"/>
                <w:listItem w:displayText="44141100 - Canalização eléctrica" w:value="44141100 - Canalização eléctrica"/>
                <w:listItem w:displayText="44142000 - Caixilhos" w:value="44142000 - Caixilhos"/>
                <w:listItem w:displayText="44143000 - Paletes" w:value="44143000 - Paletes"/>
                <w:listItem w:displayText="44144000 - Colunas" w:value="44144000 - Colunas"/>
                <w:listItem w:displayText="44160000 - Condutas de longa distância, condutas, canos, tubagem de revestimento, tubos e artigos afins" w:value="44160000 - Condutas de longa distância, condutas, canos, tubagem de revestimento, tubos e artigos afins"/>
                <w:listItem w:displayText="44161000 - Condutas de longa distância" w:value="44161000 - Condutas de longa distância"/>
                <w:listItem w:displayText="44161100 - Gasodutos" w:value="44161100 - Gasodutos"/>
                <w:listItem w:displayText="44161110 - Rede de distribuição de gás" w:value="44161110 - Rede de distribuição de gás"/>
                <w:listItem w:displayText="44161200 - Condutas de água" w:value="44161200 - Condutas de água"/>
                <w:listItem w:displayText="44161400 - Condutas subaquáticas" w:value="44161400 - Condutas subaquáticas"/>
                <w:listItem w:displayText="44161410 - Condutas submarinas" w:value="44161410 - Condutas submarinas"/>
                <w:listItem w:displayText="44161500 - Condutas de alta pressão" w:value="44161500 - Condutas de alta pressão"/>
                <w:listItem w:displayText="44161600 - Condutas de baixa pressão" w:value="44161600 - Condutas de baixa pressão"/>
                <w:listItem w:displayText="44161700 - Raspadores para condutas de longa distância" w:value="44161700 - Raspadores para condutas de longa distância"/>
                <w:listItem w:displayText="44161710 - Lançadores de êmbolos raspadores" w:value="44161710 - Lançadores de êmbolos raspadores"/>
                <w:listItem w:displayText="44161720 - Dispositivos de recepção de raspadores" w:value="44161720 - Dispositivos de recepção de raspadores"/>
                <w:listItem w:displayText="44161730 - Alçapões para raspadores" w:value="44161730 - Alçapões para raspadores"/>
                <w:listItem w:displayText="44162000 - Tubagens" w:value="44162000 - Tubagens"/>
                <w:listItem w:displayText="44162100 - Artigos para condutas" w:value="44162100 - Artigos para condutas"/>
                <w:listItem w:displayText="44162200 - Condutas de distribuição" w:value="44162200 - Condutas de distribuição"/>
                <w:listItem w:displayText="44162300 - Condutas de descarga" w:value="44162300 - Condutas de descarga"/>
                <w:listItem w:displayText="44162400 - Câmaras de visita de argila vitrificada" w:value="44162400 - Câmaras de visita de argila vitrificada"/>
                <w:listItem w:displayText="44162500 - Condutas de água potável" w:value="44162500 - Condutas de água potável"/>
                <w:listItem w:displayText="44163000 - Condutas e acessórios" w:value="44163000 - Condutas e acessórios"/>
                <w:listItem w:displayText="44163100 - Condutas" w:value="44163100 - Condutas"/>
                <w:listItem w:displayText="44163110 - Condutas de drenagem" w:value="44163110 - Condutas de drenagem"/>
                <w:listItem w:displayText="44163111 - Condutas para drenos" w:value="44163111 - Condutas para drenos"/>
                <w:listItem w:displayText="44163112 - Sistema de drenagem" w:value="44163112 - Sistema de drenagem"/>
                <w:listItem w:displayText="44163120 - Condutas de aquecimento à distância" w:value="44163120 - Condutas de aquecimento à distância"/>
                <w:listItem w:displayText="44163121 - Condutas de aquecimento" w:value="44163121 - Condutas de aquecimento"/>
                <w:listItem w:displayText="44163130 - Condutas de esgotos" w:value="44163130 - Condutas de esgotos"/>
                <w:listItem w:displayText="44163140 - Condutas de água e vapor" w:value="44163140 - Condutas de água e vapor"/>
                <w:listItem w:displayText="44163150 - Tubagens de baixa pressão" w:value="44163150 - Tubagens de baixa pressão"/>
                <w:listItem w:displayText="44163160 - Condutas de distribuição e seus acessórios" w:value="44163160 - Condutas de distribuição e seus acessórios"/>
                <w:listItem w:displayText="44163200 - Acessórios para condutas" w:value="44163200 - Acessórios para condutas"/>
                <w:listItem w:displayText="44163210 - Suportes para condutas" w:value="44163210 - Suportes para condutas"/>
                <w:listItem w:displayText="44163230 - Conectores de condutas" w:value="44163230 - Conectores de condutas"/>
                <w:listItem w:displayText="44163240 - Juntas para condutas" w:value="44163240 - Juntas para condutas"/>
                <w:listItem w:displayText="44163241 - Juntas isoladoras" w:value="44163241 - Juntas isoladoras"/>
                <w:listItem w:displayText="44164000 - Tubagem de revestimento e tubos" w:value="44164000 - Tubagem de revestimento e tubos"/>
                <w:listItem w:displayText="44164100 - Tubagem de revestimento" w:value="44164100 - Tubagem de revestimento"/>
                <w:listItem w:displayText="44164200 - Tubagem" w:value="44164200 - Tubagem"/>
                <w:listItem w:displayText="44164300 - Artigos tubulares" w:value="44164300 - Artigos tubulares"/>
                <w:listItem w:displayText="44164310 - Tubos e acessórios" w:value="44164310 - Tubos e acessórios"/>
                <w:listItem w:displayText="44165000 - Tubos, tubos montantes e mangas" w:value="44165000 - Tubos, tubos montantes e mangas"/>
                <w:listItem w:displayText="44165100 - Tubos" w:value="44165100 - Tubos"/>
                <w:listItem w:displayText="44165110 - Tubos de perfuração" w:value="44165110 - Tubos de perfuração"/>
                <w:listItem w:displayText="44165200 - Tubos montantes" w:value="44165200 - Tubos montantes"/>
                <w:listItem w:displayText="44165210 - Tubos montantes flexíveis" w:value="44165210 - Tubos montantes flexíveis"/>
                <w:listItem w:displayText="44165300 - Mangas" w:value="44165300 - Mangas"/>
                <w:listItem w:displayText="44166000 - Material tubular para petróleo" w:value="44166000 - Material tubular para petróleo"/>
                <w:listItem w:displayText="44167000 - Acessórios diversos para tubos" w:value="44167000 - Acessórios diversos para tubos"/>
                <w:listItem w:displayText="44167100 - Dispositivos de acoplamento" w:value="44167100 - Dispositivos de acoplamento"/>
                <w:listItem w:displayText="44167110 - Flanges" w:value="44167110 - Flanges"/>
                <w:listItem w:displayText="44167111 - Adaptadores de flange" w:value="44167111 - Adaptadores de flange"/>
                <w:listItem w:displayText="44167200 - Braçadeiras e grampos de reparação" w:value="44167200 - Braçadeiras e grampos de reparação"/>
                <w:listItem w:displayText="44167300 - Curvas, tês e acessórios para tubos" w:value="44167300 - Curvas, tês e acessórios para tubos"/>
                <w:listItem w:displayText="44167400 - Cotovelos" w:value="44167400 - Cotovelos"/>
                <w:listItem w:displayText="44170000 - Placas, chapas, faixas e lâminas relacionadas com materiais de construção" w:value="44170000 - Placas, chapas, faixas e lâminas relacionadas com materiais de construção"/>
                <w:listItem w:displayText="44171000 - Placas (construção)" w:value="44171000 - Placas (construção)"/>
                <w:listItem w:displayText="44172000 - Chapas (construção)" w:value="44172000 - Chapas (construção)"/>
                <w:listItem w:displayText="44173000 - Faixas" w:value="44173000 - Faixas"/>
                <w:listItem w:displayText="44174000 - Lâminas" w:value="44174000 - Lâminas"/>
                <w:listItem w:displayText="44175000 - Painéis" w:value="44175000 - Painéis"/>
                <w:listItem w:displayText="44176000 - Película" w:value="44176000 - Película"/>
                <w:listItem w:displayText="44190000 - Materiais de construção diversos" w:value="44190000 - Materiais de construção diversos"/>
                <w:listItem w:displayText="44191000 - Materiais de construção diversos em madeira" w:value="44191000 - Materiais de construção diversos em madeira"/>
                <w:listItem w:displayText="44191100 - Madeira contraplacada" w:value="44191100 - Madeira contraplacada"/>
                <w:listItem w:displayText="44191200 - Madeira laminada" w:value="44191200 - Madeira laminada"/>
                <w:listItem w:displayText="44191300 - Painéis de partículas" w:value="44191300 - Painéis de partículas"/>
                <w:listItem w:displayText="44191400 - Painéis de fibras" w:value="44191400 - Painéis de fibras"/>
                <w:listItem w:displayText="44191500 - Madeira densificada" w:value="44191500 - Madeira densificada"/>
                <w:listItem w:displayText="44191600 - Painéis de parquet" w:value="44191600 - Painéis de parquet"/>
                <w:listItem w:displayText="44192000 - Outros materiais de construção diversos" w:value="44192000 - Outros materiais de construção diversos"/>
                <w:listItem w:displayText="44192100 - Espuma de PVC" w:value="44192100 - Espuma de PVC"/>
                <w:listItem w:displayText="44192200 - Pregos" w:value="44192200 - Pregos"/>
                <w:listItem w:displayText="44200000 - Produtos estruturais" w:value="44200000 - Produtos estruturais"/>
                <w:listItem w:displayText="44210000 - Estruturas e partes de estruturas" w:value="44210000 - Estruturas e partes de estruturas"/>
                <w:listItem w:displayText="44211000 - Edifícios pré-fabricados" w:value="44211000 - Edifícios pré-fabricados"/>
                <w:listItem w:displayText="44211100 - Módulos pré-fabricados portáteis" w:value="44211100 - Módulos pré-fabricados portáteis"/>
                <w:listItem w:displayText="44211110 - Cabinas" w:value="44211110 - Cabinas"/>
                <w:listItem w:displayText="44211200 - Cubículos" w:value="44211200 - Cubículos"/>
                <w:listItem w:displayText="44211300 - Hospital de campanha" w:value="44211300 - Hospital de campanha"/>
                <w:listItem w:displayText="44211400 - Cozinhas de campanha" w:value="44211400 - Cozinhas de campanha"/>
                <w:listItem w:displayText="44211500 - Estufas" w:value="44211500 - Estufas"/>
                <w:listItem w:displayText="44212000 - Produtos e partes de estruturas, excepto edifícios pré-fabricados" w:value="44212000 - Produtos e partes de estruturas, excepto edifícios pré-fabricados"/>
                <w:listItem w:displayText="44212100 - Ponte" w:value="44212100 - Ponte"/>
                <w:listItem w:displayText="44212110 - Secções de pontes" w:value="44212110 - Secções de pontes"/>
                <w:listItem w:displayText="44212120 - Estruturas de pontes" w:value="44212120 - Estruturas de pontes"/>
                <w:listItem w:displayText="44212200 - Torres, mastros reticulares, derriques e pilares" w:value="44212200 - Torres, mastros reticulares, derriques e pilares"/>
                <w:listItem w:displayText="44212210 - Derriques" w:value="44212210 - Derriques"/>
                <w:listItem w:displayText="44212211 - Torres de perfuração" w:value="44212211 - Torres de perfuração"/>
                <w:listItem w:displayText="44212212 - Torres de perfuração fixas" w:value="44212212 - Torres de perfuração fixas"/>
                <w:listItem w:displayText="44212220 - Pilares, postes e estacas" w:value="44212220 - Pilares, postes e estacas"/>
                <w:listItem w:displayText="44212221 - Pilares" w:value="44212221 - Pilares"/>
                <w:listItem w:displayText="44212222 - Postes para o transporte de electricidade" w:value="44212222 - Postes para o transporte de electricidade"/>
                <w:listItem w:displayText="44212223 - Suportes para pilares" w:value="44212223 - Suportes para pilares"/>
                <w:listItem w:displayText="44212224 - Postes para linhas suspensas" w:value="44212224 - Postes para linhas suspensas"/>
                <w:listItem w:displayText="44212225 - Postes" w:value="44212225 - Postes"/>
                <w:listItem w:displayText="44212226 - Postes de electricidade" w:value="44212226 - Postes de electricidade"/>
                <w:listItem w:displayText="44212227 - Estacas" w:value="44212227 - Estacas"/>
                <w:listItem w:displayText="44212230 - Torres" w:value="44212230 - Torres"/>
                <w:listItem w:displayText="44212233 - Torres de água" w:value="44212233 - Torres de água"/>
                <w:listItem w:displayText="44212240 - Vigas principais" w:value="44212240 - Vigas principais"/>
                <w:listItem w:displayText="44212250 - Mastros" w:value="44212250 - Mastros"/>
                <w:listItem w:displayText="44212260 - Mastros para antenas de televisão ou de rádio" w:value="44212260 - Mastros para antenas de televisão ou de rádio"/>
                <w:listItem w:displayText="44212261 - Mastros para antenas de rádio" w:value="44212261 - Mastros para antenas de rádio"/>
                <w:listItem w:displayText="44212262 - Mastros para antenas de televisão" w:value="44212262 - Mastros para antenas de televisão"/>
                <w:listItem w:displayText="44212263 - Mastros reticulares" w:value="44212263 - Mastros reticulares"/>
                <w:listItem w:displayText="44212300 - Estruturas e partes" w:value="44212300 - Estruturas e partes"/>
                <w:listItem w:displayText="44212310 - Andaimes" w:value="44212310 - Andaimes"/>
                <w:listItem w:displayText="44212311 - Escoras em arco" w:value="44212311 - Escoras em arco"/>
                <w:listItem w:displayText="44212312 - Pilares em arco" w:value="44212312 - Pilares em arco"/>
                <w:listItem w:displayText="44212313 - Suportes" w:value="44212313 - Suportes"/>
                <w:listItem w:displayText="44212314 - Consolas para suspensão de tubos" w:value="44212314 - Consolas para suspensão de tubos"/>
                <w:listItem w:displayText="44212315 - Equipamento para andaimes" w:value="44212315 - Equipamento para andaimes"/>
                <w:listItem w:displayText="44212316 - Suportes em arco" w:value="44212316 - Suportes em arco"/>
                <w:listItem w:displayText="44212317 - Estruturas para andaimes" w:value="44212317 - Estruturas para andaimes"/>
                <w:listItem w:displayText="44212318 - Suportes para condutas de longa distância" w:value="44212318 - Suportes para condutas de longa distância"/>
                <w:listItem w:displayText="44212320 - Estruturas diversas" w:value="44212320 - Estruturas diversas"/>
                <w:listItem w:displayText="44212321 - Abrigos em paragens de autocarros" w:value="44212321 - Abrigos em paragens de autocarros"/>
                <w:listItem w:displayText="44212322 - Cabinas telefónicas" w:value="44212322 - Cabinas telefónicas"/>
                <w:listItem w:displayText="44212329 - Ecrãs de protecção" w:value="44212329 - Ecrãs de protecção"/>
                <w:listItem w:displayText="44212380 - Partes de estruturas" w:value="44212380 - Partes de estruturas"/>
                <w:listItem w:displayText="44212381 - Revestimentos" w:value="44212381 - Revestimentos"/>
                <w:listItem w:displayText="44212382 - Comportas" w:value="44212382 - Comportas"/>
                <w:listItem w:displayText="44212383 - Eclusas" w:value="44212383 - Eclusas"/>
                <w:listItem w:displayText="44212390 - Comportas de descarga" w:value="44212390 - Comportas de descarga"/>
                <w:listItem w:displayText="44212391 - Comportas de corrediça" w:value="44212391 - Comportas de corrediça"/>
                <w:listItem w:displayText="44212400 - Estacaria" w:value="44212400 - Estacaria"/>
                <w:listItem w:displayText="44212410 - Estacas-prancha" w:value="44212410 - Estacas-prancha"/>
                <w:listItem w:displayText="44212500 - Ângulos e secções" w:value="44212500 - Ângulos e secções"/>
                <w:listItem w:displayText="44212510 - Ângulos" w:value="44212510 - Ângulos"/>
                <w:listItem w:displayText="44212520 - Secções" w:value="44212520 - Secções"/>
                <w:listItem w:displayText="44220000 - Carpintaria de limpos" w:value="44220000 - Carpintaria de limpos"/>
                <w:listItem w:displayText="44221000 - Janelas, portas e artigos afins" w:value="44221000 - Janelas, portas e artigos afins"/>
                <w:listItem w:displayText="44221100 - Janelas" w:value="44221100 - Janelas"/>
                <w:listItem w:displayText="44221110 - Caixilhos para janelas" w:value="44221110 - Caixilhos para janelas"/>
                <w:listItem w:displayText="44221111 - Elementos de vidro duplo" w:value="44221111 - Elementos de vidro duplo"/>
                <w:listItem w:displayText="44221120 - Janelas de sacada" w:value="44221120 - Janelas de sacada"/>
                <w:listItem w:displayText="44221200 - Portas" w:value="44221200 - Portas"/>
                <w:listItem w:displayText="44221210 - Painéis para portas" w:value="44221210 - Painéis para portas"/>
                <w:listItem w:displayText="44221211 - Alizares para portas" w:value="44221211 - Alizares para portas"/>
                <w:listItem w:displayText="44221212 - Protecções anti-insectos para portas" w:value="44221212 - Protecções anti-insectos para portas"/>
                <w:listItem w:displayText="44221213 - Soleiras para portas" w:value="44221213 - Soleiras para portas"/>
                <w:listItem w:displayText="44221220 - Portas corta-fogos" w:value="44221220 - Portas corta-fogos"/>
                <w:listItem w:displayText="44221230 - Portas corrediças" w:value="44221230 - Portas corrediças"/>
                <w:listItem w:displayText="44221240 - Portas de garagem" w:value="44221240 - Portas de garagem"/>
                <w:listItem w:displayText="44221300 - Portões" w:value="44221300 - Portões"/>
                <w:listItem w:displayText="44221310 - Portões de acesso" w:value="44221310 - Portões de acesso"/>
                <w:listItem w:displayText="44221400 - Postigos" w:value="44221400 - Postigos"/>
                <w:listItem w:displayText="44221500 - Soleiras" w:value="44221500 - Soleiras"/>
                <w:listItem w:displayText="44230000 - Carpintaria de estruturas" w:value="44230000 - Carpintaria de estruturas"/>
                <w:listItem w:displayText="44231000 - Painéis fabricados para vedações" w:value="44231000 - Painéis fabricados para vedações"/>
                <w:listItem w:displayText="44232000 - Asnas de madeira" w:value="44232000 - Asnas de madeira"/>
                <w:listItem w:displayText="44233000 - Escadarias" w:value="44233000 - Escadarias"/>
                <w:listItem w:displayText="44300000 - Cabos, arame e produtos afins" w:value="44300000 - Cabos, arame e produtos afins"/>
                <w:listItem w:displayText="44310000 - Produtos de arame" w:value="44310000 - Produtos de arame"/>
                <w:listItem w:displayText="44311000 - Cabos entrançados" w:value="44311000 - Cabos entrançados"/>
                <w:listItem w:displayText="44312000 - Arame para vedação" w:value="44312000 - Arame para vedação"/>
                <w:listItem w:displayText="44312300 - Arame farpado" w:value="44312300 - Arame farpado"/>
                <w:listItem w:displayText="44313000 - Redes metálicas" w:value="44313000 - Redes metálicas"/>
                <w:listItem w:displayText="44313100 - Redes de arame para vedação" w:value="44313100 - Redes de arame para vedação"/>
                <w:listItem w:displayText="44313200 - Tela metálica" w:value="44313200 - Tela metálica"/>
                <w:listItem w:displayText="44315000 - Fio laminado" w:value="44315000 - Fio laminado"/>
                <w:listItem w:displayText="44315100 - Acessórios para soldadura" w:value="44315100 - Acessórios para soldadura"/>
                <w:listItem w:displayText="44315200 - Materiais para soldagem" w:value="44315200 - Materiais para soldagem"/>
                <w:listItem w:displayText="44315300 - Materiais para soldadura ou brasagem" w:value="44315300 - Materiais para soldadura ou brasagem"/>
                <w:listItem w:displayText="44315310 - Materiais para soldadura" w:value="44315310 - Materiais para soldadura"/>
                <w:listItem w:displayText="44315320 - Materiais para brasagem" w:value="44315320 - Materiais para brasagem"/>
                <w:listItem w:displayText="44316000 - Quinquilharias" w:value="44316000 - Quinquilharias"/>
                <w:listItem w:displayText="44316100 - Bigornas" w:value="44316100 - Bigornas"/>
                <w:listItem w:displayText="44316200 - Forjas portáteis" w:value="44316200 - Forjas portáteis"/>
                <w:listItem w:displayText="44316300 - Grelhas" w:value="44316300 - Grelhas"/>
                <w:listItem w:displayText="44316400 - Ferragens" w:value="44316400 - Ferragens"/>
                <w:listItem w:displayText="44316500 - Artigos de ferraria" w:value="44316500 - Artigos de ferraria"/>
                <w:listItem w:displayText="44316510 - Artigos de ferradoria" w:value="44316510 - Artigos de ferradoria"/>
                <w:listItem w:displayText="44317000 - Lingas de ferro ou de aço" w:value="44317000 - Lingas de ferro ou de aço"/>
                <w:listItem w:displayText="44318000 - Condutores" w:value="44318000 - Condutores"/>
                <w:listItem w:displayText="44320000 - Cabos e produtos afins" w:value="44320000 - Cabos e produtos afins"/>
                <w:listItem w:displayText="44321000 - Cabos" w:value="44321000 - Cabos"/>
                <w:listItem w:displayText="44322000 - Acessórios para cabos" w:value="44322000 - Acessórios para cabos"/>
                <w:listItem w:displayText="44322100 - Condutas para cabos" w:value="44322100 - Condutas para cabos"/>
                <w:listItem w:displayText="44322200 - Dispositivos para ligação de cabos" w:value="44322200 - Dispositivos para ligação de cabos"/>
                <w:listItem w:displayText="44322300 - Tubagem para cabos" w:value="44322300 - Tubagem para cabos"/>
                <w:listItem w:displayText="44322400 - Fixadores de cabos" w:value="44322400 - Fixadores de cabos"/>
                <w:listItem w:displayText="44330000 - Barras, varas, fio metálico e perfis utilizados em construção" w:value="44330000 - Barras, varas, fio metálico e perfis utilizados em construção"/>
                <w:listItem w:displayText="44331000 - Barras" w:value="44331000 - Barras"/>
                <w:listItem w:displayText="44332000 - Varas (para construção)" w:value="44332000 - Varas (para construção)"/>
                <w:listItem w:displayText="44333000 - Fio metálico" w:value="44333000 - Fio metálico"/>
                <w:listItem w:displayText="44334000 - Perfis" w:value="44334000 - Perfis"/>
                <w:listItem w:displayText="44400000 - Produtos fabricados diversos e artigos afins" w:value="44400000 - Produtos fabricados diversos e artigos afins"/>
                <w:listItem w:displayText="44410000 - Artigos para casa-de-banho e cozinha" w:value="44410000 - Artigos para casa-de-banho e cozinha"/>
                <w:listItem w:displayText="44411000 - Louça sanitária" w:value="44411000 - Louça sanitária"/>
                <w:listItem w:displayText="44411100 - Torneiras" w:value="44411100 - Torneiras"/>
                <w:listItem w:displayText="44411200 - Banheiras" w:value="44411200 - Banheiras"/>
                <w:listItem w:displayText="44411300 - Lavatórios" w:value="44411300 - Lavatórios"/>
                <w:listItem w:displayText="44411400 - Cabinas de chuveiro" w:value="44411400 - Cabinas de chuveiro"/>
                <w:listItem w:displayText="44411600 - Bidés" w:value="44411600 - Bidés"/>
                <w:listItem w:displayText="44411700 - Assentos, tampas, vasos e autoclismos para sanitas" w:value="44411700 - Assentos, tampas, vasos e autoclismos para sanitas"/>
                <w:listItem w:displayText="44411710 - Assentos de sanita" w:value="44411710 - Assentos de sanita"/>
                <w:listItem w:displayText="44411720 - Tampas de sanita" w:value="44411720 - Tampas de sanita"/>
                <w:listItem w:displayText="44411740 - Sanitas" w:value="44411740 - Sanitas"/>
                <w:listItem w:displayText="44411750 - Reservatórios de autoclismos para sanitários" w:value="44411750 - Reservatórios de autoclismos para sanitários"/>
                <w:listItem w:displayText="44411800 - Mictórios" w:value="44411800 - Mictórios"/>
                <w:listItem w:displayText="44420000 - Artigos utilizados em construção" w:value="44420000 - Artigos utilizados em construção"/>
                <w:listItem w:displayText="44421000 - Cofres-fortes blindados ou reforçados, portas e caixas de segurança" w:value="44421000 - Cofres-fortes blindados ou reforçados, portas e caixas de segurança"/>
                <w:listItem w:displayText="44421300 - Cofres-fortes" w:value="44421300 - Cofres-fortes"/>
                <w:listItem w:displayText="44421500 - Portas blindadas ou reforçadas" w:value="44421500 - Portas blindadas ou reforçadas"/>
                <w:listItem w:displayText="44421600 - Cacifos de segurança" w:value="44421600 - Cacifos de segurança"/>
                <w:listItem w:displayText="44421700 - Caixas e cacifos" w:value="44421700 - Caixas e cacifos"/>
                <w:listItem w:displayText="44421710 - Cacifos para bagagens" w:value="44421710 - Cacifos para bagagens"/>
                <w:listItem w:displayText="44421720 - Cacifos" w:value="44421720 - Cacifos"/>
                <w:listItem w:displayText="44421721 - Caixas de segurança" w:value="44421721 - Caixas de segurança"/>
                <w:listItem w:displayText="44421722 - Compartimentos de segurança" w:value="44421722 - Compartimentos de segurança"/>
                <w:listItem w:displayText="44421780 - Pequenos cofres de segurança" w:value="44421780 - Pequenos cofres de segurança"/>
                <w:listItem w:displayText="44421790 - Caixas para dinheiro" w:value="44421790 - Caixas para dinheiro"/>
                <w:listItem w:displayText="44422000 - Caixas de correio" w:value="44422000 - Caixas de correio"/>
                <w:listItem w:displayText="44423000 - Artigos diversos" w:value="44423000 - Artigos diversos"/>
                <w:listItem w:displayText="44423100 - Sinos" w:value="44423100 - Sinos"/>
                <w:listItem w:displayText="44423200 - Escadas de mão" w:value="44423200 - Escadas de mão"/>
                <w:listItem w:displayText="44423220 - Escadotes articulados" w:value="44423220 - Escadotes articulados"/>
                <w:listItem w:displayText="44423230 - Escadotes tipo banco" w:value="44423230 - Escadotes tipo banco"/>
                <w:listItem w:displayText="44423300 - Equipamento para manuseamento de mercadorias" w:value="44423300 - Equipamento para manuseamento de mercadorias"/>
                <w:listItem w:displayText="44423330 - Plataformas para manuseamento de mercadorias" w:value="44423330 - Plataformas para manuseamento de mercadorias"/>
                <w:listItem w:displayText="44423340 - Acessórios de arame para manuseamento de mercadorias" w:value="44423340 - Acessórios de arame para manuseamento de mercadorias"/>
                <w:listItem w:displayText="44423400 - Sinais e artigos afins" w:value="44423400 - Sinais e artigos afins"/>
                <w:listItem w:displayText="44423450 - Placas sinaléticas" w:value="44423450 - Placas sinaléticas"/>
                <w:listItem w:displayText="44423460 - Placas-endereços" w:value="44423460 - Placas-endereços"/>
                <w:listItem w:displayText="44423700 - Elementos para câmaras de visita" w:value="44423700 - Elementos para câmaras de visita"/>
                <w:listItem w:displayText="44423710 - Caixas de superfície" w:value="44423710 - Caixas de superfície"/>
                <w:listItem w:displayText="44423720 - Caixas de fronteira" w:value="44423720 - Caixas de fronteira"/>
                <w:listItem w:displayText="44423730 - Estruturas para câmaras de visita" w:value="44423730 - Estruturas para câmaras de visita"/>
                <w:listItem w:displayText="44423740 - Tampas para câmaras de visita" w:value="44423740 - Tampas para câmaras de visita"/>
                <w:listItem w:displayText="44423750 - Tampas para esgotos" w:value="44423750 - Tampas para esgotos"/>
                <w:listItem w:displayText="44423760 - Tampas para câmaras de acesso" w:value="44423760 - Tampas para câmaras de acesso"/>
                <w:listItem w:displayText="44423790 - Ferragens para degraus de câmaras de visita" w:value="44423790 - Ferragens para degraus de câmaras de visita"/>
                <w:listItem w:displayText="44423800 - Punções de metal" w:value="44423800 - Punções de metal"/>
                <w:listItem w:displayText="44423810 - Carimbos de borracha" w:value="44423810 - Carimbos de borracha"/>
                <w:listItem w:displayText="44423850 - Formas" w:value="44423850 - Formas"/>
                <w:listItem w:displayText="44423900 - Ânodos de sacrifício" w:value="44423900 - Ânodos de sacrifício"/>
                <w:listItem w:displayText="44424000 - Armários e fita para contadores" w:value="44424000 - Armários e fita para contadores"/>
                <w:listItem w:displayText="44424100 - Armários para contadores" w:value="44424100 - Armários para contadores"/>
                <w:listItem w:displayText="44424200 - Fita adesiva" w:value="44424200 - Fita adesiva"/>
                <w:listItem w:displayText="44424300 - Fita reflectora" w:value="44424300 - Fita reflectora"/>
                <w:listItem w:displayText="44425000 - Aros, vedantes, cintas, barras e massas para juntas" w:value="44425000 - Aros, vedantes, cintas, barras e massas para juntas"/>
                <w:listItem w:displayText="44425100 - Aros elásticos" w:value="44425100 - Aros elásticos"/>
                <w:listItem w:displayText="44425110 - Aros de reforço auto-adesivos" w:value="44425110 - Aros de reforço auto-adesivos"/>
                <w:listItem w:displayText="44425200 - Vedantes de borracha" w:value="44425200 - Vedantes de borracha"/>
                <w:listItem w:displayText="44425300 - Elásticos" w:value="44425300 - Elásticos"/>
                <w:listItem w:displayText="44425400 - Obturadores de argamassa líquida" w:value="44425400 - Obturadores de argamassa líquida"/>
                <w:listItem w:displayText="44425500 - Varetas de plástico" w:value="44425500 - Varetas de plástico"/>
                <w:listItem w:displayText="44430000 - Blindagem" w:value="44430000 - Blindagem"/>
                <w:listItem w:displayText="44431000 - Chapas de cobertura" w:value="44431000 - Chapas de cobertura"/>
                <w:listItem w:displayText="44440000 - Rolamentos" w:value="44440000 - Rolamentos"/>
                <w:listItem w:displayText="44441000 - Microesferas" w:value="44441000 - Microesferas"/>
                <w:listItem w:displayText="44442000 - Rolamentos de esfera" w:value="44442000 - Rolamentos de esfera"/>
                <w:listItem w:displayText="44450000 - Aço macio" w:value="44450000 - Aço macio"/>
                <w:listItem w:displayText="44451000 - Matrizes para cunhagem de moedas" w:value="44451000 - Matrizes para cunhagem de moedas"/>
                <w:listItem w:displayText="44452000 - Caixas de moedas para máquinas ou aparelhos que funcionam com moedas" w:value="44452000 - Caixas de moedas para máquinas ou aparelhos que funcionam com moedas"/>
                <w:listItem w:displayText="44460000 - Esteios e traves de minas" w:value="44460000 - Esteios e traves de minas"/>
                <w:listItem w:displayText="44461000 - Esteios" w:value="44461000 - Esteios"/>
                <w:listItem w:displayText="44461100 - Esteios de minas" w:value="44461100 - Esteios de minas"/>
                <w:listItem w:displayText="44462000 - Traves de minas" w:value="44462000 - Traves de minas"/>
                <w:listItem w:displayText="44464000 - Lagartas para veículos de rasto contínuo" w:value="44464000 - Lagartas para veículos de rasto contínuo"/>
                <w:listItem w:displayText="44470000 - Produtos de ferro fundido" w:value="44470000 - Produtos de ferro fundido"/>
                <w:listItem w:displayText="44480000 - Equipamento diverso de protecção contra incêndios" w:value="44480000 - Equipamento diverso de protecção contra incêndios"/>
                <w:listItem w:displayText="44481000 - Escadas de plataforma" w:value="44481000 - Escadas de plataforma"/>
                <w:listItem w:displayText="44481100 - Escadas de incêndio" w:value="44481100 - Escadas de incêndio"/>
                <w:listItem w:displayText="44482000 - Dispositivos de protecção contra incêndios" w:value="44482000 - Dispositivos de protecção contra incêndios"/>
                <w:listItem w:displayText="44482100 - Mangueiras de combate a incêndios" w:value="44482100 - Mangueiras de combate a incêndios"/>
                <w:listItem w:displayText="44482200 - Bocas de incêndio" w:value="44482200 - Bocas de incêndio"/>
                <w:listItem w:displayText="44500000 - Ferramentas, fechaduras, chaves, dobradiças, fixadores, correntes e molas" w:value="44500000 - Ferramentas, fechaduras, chaves, dobradiças, fixadores, correntes e molas"/>
                <w:listItem w:displayText="44510000 - Ferramentas" w:value="44510000 - Ferramentas"/>
                <w:listItem w:displayText="44511000 - Ferramentas manuais" w:value="44511000 - Ferramentas manuais"/>
                <w:listItem w:displayText="44511100 - Enxadas e pás" w:value="44511100 - Enxadas e pás"/>
                <w:listItem w:displayText="44511110 - Enxadas" w:value="44511110 - Enxadas"/>
                <w:listItem w:displayText="44511120 - Pás" w:value="44511120 - Pás"/>
                <w:listItem w:displayText="44511200 - Forquilhas para jardinagem" w:value="44511200 - Forquilhas para jardinagem"/>
                <w:listItem w:displayText="44511300 - Alviões, picaretas, sachos, ancinhos e ancinhos de praia" w:value="44511300 - Alviões, picaretas, sachos, ancinhos e ancinhos de praia"/>
                <w:listItem w:displayText="44511310 - Alviões" w:value="44511310 - Alviões"/>
                <w:listItem w:displayText="44511320 - Picaretas" w:value="44511320 - Picaretas"/>
                <w:listItem w:displayText="44511330 - Sachos" w:value="44511330 - Sachos"/>
                <w:listItem w:displayText="44511340 - Ancinhos" w:value="44511340 - Ancinhos"/>
                <w:listItem w:displayText="44511341 - Ancinhos de praia" w:value="44511341 - Ancinhos de praia"/>
                <w:listItem w:displayText="44511400 - Machados" w:value="44511400 - Machados"/>
                <w:listItem w:displayText="44511500 - Serras manuais" w:value="44511500 - Serras manuais"/>
                <w:listItem w:displayText="44511510 - Lâminas para serras manuais" w:value="44511510 - Lâminas para serras manuais"/>
                <w:listItem w:displayText="44512000 - Ferramentas manuais diversas" w:value="44512000 - Ferramentas manuais diversas"/>
                <w:listItem w:displayText="44512100 - Cinzéis" w:value="44512100 - Cinzéis"/>
                <w:listItem w:displayText="44512200 - Alicates" w:value="44512200 - Alicates"/>
                <w:listItem w:displayText="44512210 - Alicates de engaste" w:value="44512210 - Alicates de engaste"/>
                <w:listItem w:displayText="44512300 - Martelos" w:value="44512300 - Martelos"/>
                <w:listItem w:displayText="44512400 - Serra-cabos" w:value="44512400 - Serra-cabos"/>
                <w:listItem w:displayText="44512500 - Chaves de porcas" w:value="44512500 - Chaves de porcas"/>
                <w:listItem w:displayText="44512600 - Ferramentas para obras em estradas" w:value="44512600 - Ferramentas para obras em estradas"/>
                <w:listItem w:displayText="44512610 - Espigões para perfurar superfícies rodoviárias" w:value="44512610 - Espigões para perfurar superfícies rodoviárias"/>
                <w:listItem w:displayText="44512700 - Limas ou raspadores" w:value="44512700 - Limas ou raspadores"/>
                <w:listItem w:displayText="44512800 - Chaves de fendas" w:value="44512800 - Chaves de fendas"/>
                <w:listItem w:displayText="44512900 - Trépanos, lâminas para chaves de fendas e outros acessórios" w:value="44512900 - Trépanos, lâminas para chaves de fendas e outros acessórios"/>
                <w:listItem w:displayText="44512910 - Trépanos" w:value="44512910 - Trépanos"/>
                <w:listItem w:displayText="44512920 - Lâminas para chaves de fendas" w:value="44512920 - Lâminas para chaves de fendas"/>
                <w:listItem w:displayText="44512930 - Porta-alfaias" w:value="44512930 - Porta-alfaias"/>
                <w:listItem w:displayText="44512940 - Caixas de ferramentas" w:value="44512940 - Caixas de ferramentas"/>
                <w:listItem w:displayText="44513000 - Ferramentas accionadas por pedal" w:value="44513000 - Ferramentas accionadas por pedal"/>
                <w:listItem w:displayText="44514000 - Cabos e partes de ferramentas" w:value="44514000 - Cabos e partes de ferramentas"/>
                <w:listItem w:displayText="44514100 - Cabos de ferramentas" w:value="44514100 - Cabos de ferramentas"/>
                <w:listItem w:displayText="44514200 - Partes de ferramentas" w:value="44514200 - Partes de ferramentas"/>
                <w:listItem w:displayText="44520000 - Fechaduras, chaves e dobradiças" w:value="44520000 - Fechaduras, chaves e dobradiças"/>
                <w:listItem w:displayText="44521000 - Cadeados e fechaduras diversos" w:value="44521000 - Cadeados e fechaduras diversos"/>
                <w:listItem w:displayText="44521100 - Fechaduras" w:value="44521100 - Fechaduras"/>
                <w:listItem w:displayText="44521110 - Fechaduras para portas" w:value="44521110 - Fechaduras para portas"/>
                <w:listItem w:displayText="44521120 - Fechos de segurança electrónicos" w:value="44521120 - Fechos de segurança electrónicos"/>
                <w:listItem w:displayText="44521130 - Fechos de segurança reforçados" w:value="44521130 - Fechos de segurança reforçados"/>
                <w:listItem w:displayText="44521140 - Fechaduras para móveis" w:value="44521140 - Fechaduras para móveis"/>
                <w:listItem w:displayText="44521200 - Cadeados e correntes" w:value="44521200 - Cadeados e correntes"/>
                <w:listItem w:displayText="44521210 - Cadeados" w:value="44521210 - Cadeados"/>
                <w:listItem w:displayText="44522000 - Fechos, peças para fechaduras e chaves" w:value="44522000 - Fechos, peças para fechaduras e chaves"/>
                <w:listItem w:displayText="44522100 - Fechos" w:value="44522100 - Fechos"/>
                <w:listItem w:displayText="44522200 - Chaves" w:value="44522200 - Chaves"/>
                <w:listItem w:displayText="44522300 - Peças para cadeados" w:value="44522300 - Peças para cadeados"/>
                <w:listItem w:displayText="44522400 - Peças para fechaduras" w:value="44522400 - Peças para fechaduras"/>
                <w:listItem w:displayText="44523000 - Dobradiças, guarnições e acessórios" w:value="44523000 - Dobradiças, guarnições e acessórios"/>
                <w:listItem w:displayText="44523100 - Dobradiças" w:value="44523100 - Dobradiças"/>
                <w:listItem w:displayText="44523200 - Guarnições" w:value="44523200 - Guarnições"/>
                <w:listItem w:displayText="44523300 - Acessórios" w:value="44523300 - Acessórios"/>
                <w:listItem w:displayText="44530000 - Fixadores" w:value="44530000 - Fixadores"/>
                <w:listItem w:displayText="44531000 - Fixadores roscados" w:value="44531000 - Fixadores roscados"/>
                <w:listItem w:displayText="44531100 - Parafusos para madeira" w:value="44531100 - Parafusos para madeira"/>
                <w:listItem w:displayText="44531200 - Escápulas roscadas ou pitões roscados" w:value="44531200 - Escápulas roscadas ou pitões roscados"/>
                <w:listItem w:displayText="44531300 - Parafusos perfurantes" w:value="44531300 - Parafusos perfurantes"/>
                <w:listItem w:displayText="44531400 - Cavilhas" w:value="44531400 - Cavilhas"/>
                <w:listItem w:displayText="44531500 - Conjuntos de juntas para flanges" w:value="44531500 - Conjuntos de juntas para flanges"/>
                <w:listItem w:displayText="44531510 - Cavilhas e parafusos" w:value="44531510 - Cavilhas e parafusos"/>
                <w:listItem w:displayText="44531520 - Parafusos e parafusos de cabeça quadrada" w:value="44531520 - Parafusos e parafusos de cabeça quadrada"/>
                <w:listItem w:displayText="44531600 - Porcas" w:value="44531600 - Porcas"/>
                <w:listItem w:displayText="44531700 - Artigos roscados de ferro ou de aço" w:value="44531700 - Artigos roscados de ferro ou de aço"/>
                <w:listItem w:displayText="44532000 - Tampas não roscadas" w:value="44532000 - Tampas não roscadas"/>
                <w:listItem w:displayText="44532100 - Rebites" w:value="44532100 - Rebites"/>
                <w:listItem w:displayText="44532200 - Anilhas" w:value="44532200 - Anilhas"/>
                <w:listItem w:displayText="44532300 - Contrapinos" w:value="44532300 - Contrapinos"/>
                <w:listItem w:displayText="44532400 - Eclises de aço" w:value="44532400 - Eclises de aço"/>
                <w:listItem w:displayText="44533000 - Fixadores de cobre" w:value="44533000 - Fixadores de cobre"/>
                <w:listItem w:displayText="44540000 - Correntes" w:value="44540000 - Correntes"/>
                <w:listItem w:displayText="44541000 - Correntes articuladas" w:value="44541000 - Correntes articuladas"/>
                <w:listItem w:displayText="44542000 - Partes de correntes" w:value="44542000 - Partes de correntes"/>
                <w:listItem w:displayText="44550000 - Molas" w:value="44550000 - Molas"/>
                <w:listItem w:displayText="44600000 - Tanques, reservatórios e contentores; radiadores e caldeiras para aquecimento central" w:value="44600000 - Tanques, reservatórios e contentores; radiadores e caldeiras para aquecimento central"/>
                <w:listItem w:displayText="44610000 - Tanques, reservatórios, contentores e vasos de pressão" w:value="44610000 - Tanques, reservatórios, contentores e vasos de pressão"/>
                <w:listItem w:displayText="44611000 - Tanques" w:value="44611000 - Tanques"/>
                <w:listItem w:displayText="44611100 - Botijas de ar" w:value="44611100 - Botijas de ar"/>
                <w:listItem w:displayText="44611110 - Botijas de ar comprimido" w:value="44611110 - Botijas de ar comprimido"/>
                <w:listItem w:displayText="44611200 - Aparelhos respiratórios" w:value="44611200 - Aparelhos respiratórios"/>
                <w:listItem w:displayText="44611400 - Tanques para armazenagem" w:value="44611400 - Tanques para armazenagem"/>
                <w:listItem w:displayText="44611410 - Tanques para armazenagem de óleo" w:value="44611410 - Tanques para armazenagem de óleo"/>
                <w:listItem w:displayText="44611420 - Tanques para armazenagem de lama" w:value="44611420 - Tanques para armazenagem de lama"/>
                <w:listItem w:displayText="44611500 - Tanques para água" w:value="44611500 - Tanques para água"/>
                <w:listItem w:displayText="44611600 - Reservatórios" w:value="44611600 - Reservatórios"/>
                <w:listItem w:displayText="44612000 - Recipientes para gases liquefeitos" w:value="44612000 - Recipientes para gases liquefeitos"/>
                <w:listItem w:displayText="44612100 - Botijas de gás" w:value="44612100 - Botijas de gás"/>
                <w:listItem w:displayText="44612200 - Tanques para gás" w:value="44612200 - Tanques para gás"/>
                <w:listItem w:displayText="44613000 - Grandes contentores" w:value="44613000 - Grandes contentores"/>
                <w:listItem w:displayText="44613200 - Contentores frigoríficos" w:value="44613200 - Contentores frigoríficos"/>
                <w:listItem w:displayText="44613210 - Cisternas de água" w:value="44613210 - Cisternas de água"/>
                <w:listItem w:displayText="44613300 - Contentores normalizados para transporte" w:value="44613300 - Contentores normalizados para transporte"/>
                <w:listItem w:displayText="44613400 - Contentores para armazenagem" w:value="44613400 - Contentores para armazenagem"/>
                <w:listItem w:displayText="44613500 - Contentores para água" w:value="44613500 - Contentores para água"/>
                <w:listItem w:displayText="44613600 - Contentores com rodas" w:value="44613600 - Contentores com rodas"/>
                <w:listItem w:displayText="44613700 - Caixotes de lixo" w:value="44613700 - Caixotes de lixo"/>
                <w:listItem w:displayText="44613800 - Contentores para resíduos" w:value="44613800 - Contentores para resíduos"/>
                <w:listItem w:displayText="44614000 - Barris (de metal)" w:value="44614000 - Barris (de metal)"/>
                <w:listItem w:displayText="44614100 - Recipientes para armazenagem" w:value="44614100 - Recipientes para armazenagem"/>
                <w:listItem w:displayText="44614300 - Sistema de armazenagem de contentores" w:value="44614300 - Sistema de armazenagem de contentores"/>
                <w:listItem w:displayText="44614310 - Empilhadoras" w:value="44614310 - Empilhadoras"/>
                <w:listItem w:displayText="44615000 - Vasos de pressão" w:value="44615000 - Vasos de pressão"/>
                <w:listItem w:displayText="44615100 - Vasos de pressão em aço" w:value="44615100 - Vasos de pressão em aço"/>
                <w:listItem w:displayText="44616000 - Bidões" w:value="44616000 - Bidões"/>
                <w:listItem w:displayText="44616200 - Bidões de resíduos" w:value="44616200 - Bidões de resíduos"/>
                <w:listItem w:displayText="44617000 - Caixas" w:value="44617000 - Caixas"/>
                <w:listItem w:displayText="44617100 - Embalagens de cartão" w:value="44617100 - Embalagens de cartão"/>
                <w:listItem w:displayText="44617200 - Armários de contador" w:value="44617200 - Armários de contador"/>
                <w:listItem w:displayText="44617300 - Caixas prefabricadas" w:value="44617300 - Caixas prefabricadas"/>
                <w:listItem w:displayText="44618000 - Embalagens ligeiras, rolhas, tampas para recipientes, cubas e cápsulas" w:value="44618000 - Embalagens ligeiras, rolhas, tampas para recipientes, cubas e cápsulas"/>
                <w:listItem w:displayText="44618100 - Embalagens ligeiras" w:value="44618100 - Embalagens ligeiras"/>
                <w:listItem w:displayText="44618300 - Rolhas, bujões, tampas para recipientes e cápsulas" w:value="44618300 - Rolhas, bujões, tampas para recipientes e cápsulas"/>
                <w:listItem w:displayText="44618310 - Rolhas" w:value="44618310 - Rolhas"/>
                <w:listItem w:displayText="44618320 - Bujões" w:value="44618320 - Bujões"/>
                <w:listItem w:displayText="44618330 - Tampas para recipientes" w:value="44618330 - Tampas para recipientes"/>
                <w:listItem w:displayText="44618340 - Cápsulas" w:value="44618340 - Cápsulas"/>
                <w:listItem w:displayText="44618350 - Cápsulas de plástico" w:value="44618350 - Cápsulas de plástico"/>
                <w:listItem w:displayText="44618400 - Latas" w:value="44618400 - Latas"/>
                <w:listItem w:displayText="44618420 - Latas para géneros alimentícios" w:value="44618420 - Latas para géneros alimentícios"/>
                <w:listItem w:displayText="44618500 - Cubas" w:value="44618500 - Cubas"/>
                <w:listItem w:displayText="44619000 - Outros contentores" w:value="44619000 - Outros contentores"/>
                <w:listItem w:displayText="44619100 - Estojos" w:value="44619100 - Estojos"/>
                <w:listItem w:displayText="44619200 - Bidões para cabos" w:value="44619200 - Bidões para cabos"/>
                <w:listItem w:displayText="44619300 - Grades" w:value="44619300 - Grades"/>
                <w:listItem w:displayText="44619400 - Barris (de madeira)" w:value="44619400 - Barris (de madeira)"/>
                <w:listItem w:displayText="44619500 - Paletas-caixas" w:value="44619500 - Paletas-caixas"/>
                <w:listItem w:displayText="44620000 - Caldeiras, radiadores e respectivas peças para aquecimento central" w:value="44620000 - Caldeiras, radiadores e respectivas peças para aquecimento central"/>
                <w:listItem w:displayText="44621000 - Radiadores e caldeiras" w:value="44621000 - Radiadores e caldeiras"/>
                <w:listItem w:displayText="44621100 - Radiadores" w:value="44621100 - Radiadores"/>
                <w:listItem w:displayText="44621110 - Radiadores para aquecimento central" w:value="44621110 - Radiadores para aquecimento central"/>
                <w:listItem w:displayText="44621111 - Radiadores para aquecimento central, não eléctricos" w:value="44621111 - Radiadores para aquecimento central, não eléctricos"/>
                <w:listItem w:displayText="44621112 - Peças para radiadores para aquecimento central" w:value="44621112 - Peças para radiadores para aquecimento central"/>
                <w:listItem w:displayText="44621200 - Caldeiras" w:value="44621200 - Caldeiras"/>
                <w:listItem w:displayText="44621210 - Caldeiras de água" w:value="44621210 - Caldeiras de água"/>
                <w:listItem w:displayText="44621220 - Caldeiras para aquecimento central" w:value="44621220 - Caldeiras para aquecimento central"/>
                <w:listItem w:displayText="44621221 - Peças para caldeiras para aquecimento central" w:value="44621221 - Peças para caldeiras para aquecimento central"/>
                <w:listItem w:displayText="44622000 - Sistemas de recuperação de calor" w:value="44622000 - Sistemas de recuperação de calor"/>
                <w:listItem w:displayText="44622100 - Equipamento para recuperação de calor" w:value="44622100 - Equipamento para recuperação de calor"/>
                <w:listItem w:displayText="44800000 - Tintas, vernizes e mástiques" w:value="44800000 - Tintas, vernizes e mástiques"/>
                <w:listItem w:displayText="44810000 - Tintas" w:value="44810000 - Tintas"/>
                <w:listItem w:displayText="44811000 - Tinta para marcação de estradas" w:value="44811000 - Tinta para marcação de estradas"/>
                <w:listItem w:displayText="44812000 - Tintas para pintura artística" w:value="44812000 - Tintas para pintura artística"/>
                <w:listItem w:displayText="44812100 - Esmaltes e tintas transparentes" w:value="44812100 - Esmaltes e tintas transparentes"/>
                <w:listItem w:displayText="44812200 - Tintas de óleo e de água" w:value="44812200 - Tintas de óleo e de água"/>
                <w:listItem w:displayText="44812210 - Tintas de óleo" w:value="44812210 - Tintas de óleo"/>
                <w:listItem w:displayText="44812220 - Tintas de água" w:value="44812220 - Tintas de água"/>
                <w:listItem w:displayText="44812300 - Tintas para actividades educativas" w:value="44812300 - Tintas para actividades educativas"/>
                <w:listItem w:displayText="44812310 - Estojos de cores" w:value="44812310 - Estojos de cores"/>
                <w:listItem w:displayText="44812320 - Tintas para pintura de tabuletas de sinalização" w:value="44812320 - Tintas para pintura de tabuletas de sinalização"/>
                <w:listItem w:displayText="44812400 - Material para decoração" w:value="44812400 - Material para decoração"/>
                <w:listItem w:displayText="44820000 - Vernizes" w:value="44820000 - Vernizes"/>
                <w:listItem w:displayText="44830000 - Mástiques, betumes, massa e solventes" w:value="44830000 - Mástiques, betumes, massa e solventes"/>
                <w:listItem w:displayText="44831000 - Mástiques, betumes, massa" w:value="44831000 - Mástiques, betumes, massa"/>
                <w:listItem w:displayText="44831100 - Mástiques" w:value="44831100 - Mástiques"/>
                <w:listItem w:displayText="44831200 - Betumes" w:value="44831200 - Betumes"/>
                <w:listItem w:displayText="44831300 - Massa" w:value="44831300 - Massa"/>
                <w:listItem w:displayText="44831400 - Aguada de cimento" w:value="44831400 - Aguada de cimento"/>
                <w:listItem w:displayText="44832000 - Solventes" w:value="44832000 - Solventes"/>
                <w:listItem w:displayText="44832100 - Decapante" w:value="44832100 - Decapante"/>
                <w:listItem w:displayText="44832200 - Diluentes" w:value="44832200 - Diluentes"/>
                <w:listItem w:displayText="44900000 - Pedra para construção, calcário, gesso e ardósia" w:value="44900000 - Pedra para construção, calcário, gesso e ardósia"/>
                <w:listItem w:displayText="44910000 - Pedra para construção" w:value="44910000 - Pedra para construção"/>
                <w:listItem w:displayText="44911000 - Mármore e pedra calcária de construção" w:value="44911000 - Mármore e pedra calcária de construção"/>
                <w:listItem w:displayText="44911100 - Mármore" w:value="44911100 - Mármore"/>
                <w:listItem w:displayText="44911200 - Travertino" w:value="44911200 - Travertino"/>
                <w:listItem w:displayText="44912000 - Pedra de cantaria diversa" w:value="44912000 - Pedra de cantaria diversa"/>
                <w:listItem w:displayText="44912100 - Granito" w:value="44912100 - Granito"/>
                <w:listItem w:displayText="44912200 - Grés" w:value="44912200 - Grés"/>
                <w:listItem w:displayText="44912300 - Basalto" w:value="44912300 - Basalto"/>
                <w:listItem w:displayText="44912400 - Lancis" w:value="44912400 - Lancis"/>
                <w:listItem w:displayText="44920000 - Calcário, gesso e cré" w:value="44920000 - Calcário, gesso e cré"/>
                <w:listItem w:displayText="44921000 - Calcário e gesso" w:value="44921000 - Calcário e gesso"/>
                <w:listItem w:displayText="44921100 - Gesso" w:value="44921100 - Gesso"/>
                <w:listItem w:displayText="44921200 - Cal" w:value="44921200 - Cal"/>
                <w:listItem w:displayText="44921210 - Cal em pó" w:value="44921210 - Cal em pó"/>
                <w:listItem w:displayText="44921300 - Calcário" w:value="44921300 - Calcário"/>
                <w:listItem w:displayText="44922000 - Cré e dolomite" w:value="44922000 - Cré e dolomite"/>
                <w:listItem w:displayText="44922100 - Cré" w:value="44922100 - Cré"/>
                <w:listItem w:displayText="44922200 - Dolomite" w:value="44922200 - Dolomite"/>
                <w:listItem w:displayText="44930000 - Ardósia" w:value="44930000 - Ardósia"/>
                <w:listItem w:displayText="45000000 - Construção" w:value="45000000 - Construção"/>
                <w:listItem w:displayText="45100000 - Preparação dos locais para construção" w:value="45100000 - Preparação dos locais para construção"/>
                <w:listItem w:displayText="45110000 - Demolição e destruição de edifícios e movimento de terras" w:value="45110000 - Demolição e destruição de edifícios e movimento de terras"/>
                <w:listItem w:displayText="45111000 - Demolição, preparação e limpeza dos locais para construção" w:value="45111000 - Demolição, preparação e limpeza dos locais para construção"/>
                <w:listItem w:displayText="45111100 - Demolição" w:value="45111100 - Demolição"/>
                <w:listItem w:displayText="45111200 - Preparação e limpeza dos locais para construção" w:value="45111200 - Preparação e limpeza dos locais para construção"/>
                <w:listItem w:displayText="45111210 - Rebentamento e remoção de rochas" w:value="45111210 - Rebentamento e remoção de rochas"/>
                <w:listItem w:displayText="45111211 - Rebentamento" w:value="45111211 - Rebentamento"/>
                <w:listItem w:displayText="45111212 - Remoção de rochas" w:value="45111212 - Remoção de rochas"/>
                <w:listItem w:displayText="45111213 - Limpeza dos locais para construção" w:value="45111213 - Limpeza dos locais para construção"/>
                <w:listItem w:displayText="45111214 - Evacuação do entulho" w:value="45111214 - Evacuação do entulho"/>
                <w:listItem w:displayText="45111220 - Desmatação" w:value="45111220 - Desmatação"/>
                <w:listItem w:displayText="45111230 - Estabilização do terreno" w:value="45111230 - Estabilização do terreno"/>
                <w:listItem w:displayText="45111240 - Drenagem do terreno" w:value="45111240 - Drenagem do terreno"/>
                <w:listItem w:displayText="45111250 - Estudo do terreno" w:value="45111250 - Estudo do terreno"/>
                <w:listItem w:displayText="45111260 - Preparação dos locais para mineração" w:value="45111260 - Preparação dos locais para mineração"/>
                <w:listItem w:displayText="45111290 - Obras de infra-estrutura para urbanização de terrenos" w:value="45111290 - Obras de infra-estrutura para urbanização de terrenos"/>
                <w:listItem w:displayText="45111291 - Desenvolvimento dos locais para construção" w:value="45111291 - Desenvolvimento dos locais para construção"/>
                <w:listItem w:displayText="45111300 - Obras de desmantelamento" w:value="45111300 - Obras de desmantelamento"/>
                <w:listItem w:displayText="45111310 - Obras de desmantelamento de instalações militares" w:value="45111310 - Obras de desmantelamento de instalações militares"/>
                <w:listItem w:displayText="45111320 - Obras de desmantelamento de instalações de segurança" w:value="45111320 - Obras de desmantelamento de instalações de segurança"/>
                <w:listItem w:displayText="45112000 - Escavação e movimento de terras" w:value="45112000 - Escavação e movimento de terras"/>
                <w:listItem w:displayText="45112100 - Escavação de valas" w:value="45112100 - Escavação de valas"/>
                <w:listItem w:displayText="45112200 - Decapagem de terra" w:value="45112200 - Decapagem de terra"/>
                <w:listItem w:displayText="45112210 - Decapagem de terra vegetal" w:value="45112210 - Decapagem de terra vegetal"/>
                <w:listItem w:displayText="45112300 - Aterros e valorização dos solos" w:value="45112300 - Aterros e valorização dos solos"/>
                <w:listItem w:displayText="45112310 - Aterros" w:value="45112310 - Aterros"/>
                <w:listItem w:displayText="45112320 - Valorização dos solos" w:value="45112320 - Valorização dos solos"/>
                <w:listItem w:displayText="45112330 - Valorização dos locais para construção" w:value="45112330 - Valorização dos locais para construção"/>
                <w:listItem w:displayText="45112340 - Descontaminação dos solos" w:value="45112340 - Descontaminação dos solos"/>
                <w:listItem w:displayText="45112350 - Recuperação de terrenos incultos" w:value="45112350 - Recuperação de terrenos incultos"/>
                <w:listItem w:displayText="45112360 - Recuperação de solos" w:value="45112360 - Recuperação de solos"/>
                <w:listItem w:displayText="45112400 - Escavação" w:value="45112400 - Escavação"/>
                <w:listItem w:displayText="45112410 - Escavação de sepulturas" w:value="45112410 - Escavação de sepulturas"/>
                <w:listItem w:displayText="45112420 - Escavação de fundações" w:value="45112420 - Escavação de fundações"/>
                <w:listItem w:displayText="45112440 - Realização de socalcos em colinas" w:value="45112440 - Realização de socalcos em colinas"/>
                <w:listItem w:displayText="45112441 - Realização de socalcos" w:value="45112441 - Realização de socalcos"/>
                <w:listItem w:displayText="45112450 - Trabalhos de escavação de sítios arqueológicos" w:value="45112450 - Trabalhos de escavação de sítios arqueológicos"/>
                <w:listItem w:displayText="45112500 - Movimento de terras" w:value="45112500 - Movimento de terras"/>
                <w:listItem w:displayText="45112600 - Escavação e aterros" w:value="45112600 - Escavação e aterros"/>
                <w:listItem w:displayText="45112700 - Trabalhos de paisagismo" w:value="45112700 - Trabalhos de paisagismo"/>
                <w:listItem w:displayText="45112710 - Trabalhos de paisagismo em áreas verdes" w:value="45112710 - Trabalhos de paisagismo em áreas verdes"/>
                <w:listItem w:displayText="45112711 - Trabalhos de paisagismo em parques" w:value="45112711 - Trabalhos de paisagismo em parques"/>
                <w:listItem w:displayText="45112712 - Trabalhos de paisagismo em jardins" w:value="45112712 - Trabalhos de paisagismo em jardins"/>
                <w:listItem w:displayText="45112713 - Trabalhos de paisagismo em jardins de cobertura" w:value="45112713 - Trabalhos de paisagismo em jardins de cobertura"/>
                <w:listItem w:displayText="45112714 - Trabalhos de paisagismo em cemitérios" w:value="45112714 - Trabalhos de paisagismo em cemitérios"/>
                <w:listItem w:displayText="45112720 - Trabalhos de paisagismo em campos de desporto e zonas de recreio" w:value="45112720 - Trabalhos de paisagismo em campos de desporto e zonas de recreio"/>
                <w:listItem w:displayText="45112721 - Trabalhos de paisagismo em campos de golfe" w:value="45112721 - Trabalhos de paisagismo em campos de golfe"/>
                <w:listItem w:displayText="45112722 - Trabalhos de paisagismo em recintos para equitação" w:value="45112722 - Trabalhos de paisagismo em recintos para equitação"/>
                <w:listItem w:displayText="45112723 - Trabalhos de paisagismo em áreas de recreação" w:value="45112723 - Trabalhos de paisagismo em áreas de recreação"/>
                <w:listItem w:displayText="45112730 - Trabalhos de paisagismo ao longo de estradas e auto-estradas" w:value="45112730 - Trabalhos de paisagismo ao longo de estradas e auto-estradas"/>
                <w:listItem w:displayText="45112740 - Trabalhos de paisagismo em aeroportos" w:value="45112740 - Trabalhos de paisagismo em aeroportos"/>
                <w:listItem w:displayText="45113000 - Obras no local" w:value="45113000 - Obras no local"/>
                <w:listItem w:displayText="45120000 - Perfuração e sondagem por perfuração" w:value="45120000 - Perfuração e sondagem por perfuração"/>
                <w:listItem w:displayText="45121000 - Sondagem por perfuração" w:value="45121000 - Sondagem por perfuração"/>
                <w:listItem w:displayText="45122000 - Trabalhos de sondagem" w:value="45122000 - Trabalhos de sondagem"/>
                <w:listItem w:displayText="45200000 - Obras de construção total ou parcial e de engenharia civil" w:value="45200000 - Obras de construção total ou parcial e de engenharia civil"/>
                <w:listItem w:displayText="45210000 - Construção de edifícios" w:value="45210000 - Construção de edifícios"/>
                <w:listItem w:displayText="45211000 - Construção de edifícios de vários fogos e de moradias independentes" w:value="45211000 - Construção de edifícios de vários fogos e de moradias independentes"/>
                <w:listItem w:displayText="45211100 - Obras para construção de moradias" w:value="45211100 - Obras para construção de moradias"/>
                <w:listItem w:displayText="45211200 - Construção de centros de acolhimento" w:value="45211200 - Construção de centros de acolhimento"/>
                <w:listItem w:displayText="45211300 - Construção de moradias" w:value="45211300 - Construção de moradias"/>
                <w:listItem w:displayText="45211310 - Construção de casas-de-banho" w:value="45211310 - Construção de casas-de-banho"/>
                <w:listItem w:displayText="45211320 - Construção de marquises" w:value="45211320 - Construção de marquises"/>
                <w:listItem w:displayText="45211340 - Construção de blocos de apartamentos" w:value="45211340 - Construção de blocos de apartamentos"/>
                <w:listItem w:displayText="45211341 - Construção de apartamentos" w:value="45211341 - Construção de apartamentos"/>
                <w:listItem w:displayText="45211350 - Construção de edifícios multifuncionais" w:value="45211350 - Construção de edifícios multifuncionais"/>
                <w:listItem w:displayText="45211360 - Obras de urbanização" w:value="45211360 - Obras de urbanização"/>
                <w:listItem w:displayText="45211370 - Construção de saunas" w:value="45211370 - Construção de saunas"/>
                <w:listItem w:displayText="45212000 - Obras de construção de edifícios relacionados com recreio, desporto, cultura, alojamento e restauração" w:value="45212000 - Obras de construção de edifícios relacionados com recreio, desporto, cultura, alojamento e restauração"/>
                <w:listItem w:displayText="45212100 - Construção de instalações para ocupação de tempos livres" w:value="45212100 - Construção de instalações para ocupação de tempos livres"/>
                <w:listItem w:displayText="45212110 - Construção de centro de lazer" w:value="45212110 - Construção de centro de lazer"/>
                <w:listItem w:displayText="45212120 - Construção de parque temático" w:value="45212120 - Construção de parque temático"/>
                <w:listItem w:displayText="45212130 - Construção de parque de diversões" w:value="45212130 - Construção de parque de diversões"/>
                <w:listItem w:displayText="45212140 - Instalação recreativa" w:value="45212140 - Instalação recreativa"/>
                <w:listItem w:displayText="45212150 - Construção de cinema" w:value="45212150 - Construção de cinema"/>
                <w:listItem w:displayText="45212160 - Construção de casino" w:value="45212160 - Construção de casino"/>
                <w:listItem w:displayText="45212170 - Construção de edifício para actividades recreativas" w:value="45212170 - Construção de edifício para actividades recreativas"/>
                <w:listItem w:displayText="45212171 - Construção de centro de espectáculos" w:value="45212171 - Construção de centro de espectáculos"/>
                <w:listItem w:displayText="45212172 - Construção de centro recreativo" w:value="45212172 - Construção de centro recreativo"/>
                <w:listItem w:displayText="45212180 - Construção de bilheteiras" w:value="45212180 - Construção de bilheteiras"/>
                <w:listItem w:displayText="45212190 - Obras de protecção contra o sol" w:value="45212190 - Obras de protecção contra o sol"/>
                <w:listItem w:displayText="45212200 - Construção de instalações desportivas" w:value="45212200 - Construção de instalações desportivas"/>
                <w:listItem w:displayText="45212210 - Construção de instalações desportivas especializadas" w:value="45212210 - Construção de instalações desportivas especializadas"/>
                <w:listItem w:displayText="45212211 - Construção de pista de gelo" w:value="45212211 - Construção de pista de gelo"/>
                <w:listItem w:displayText="45212212 - Construção de piscinas" w:value="45212212 - Construção de piscinas"/>
                <w:listItem w:displayText="45212213 - Marcações desportivas" w:value="45212213 - Marcações desportivas"/>
                <w:listItem w:displayText="45212220 - Construção de instalações desportivas polivalentes" w:value="45212220 - Construção de instalações desportivas polivalentes"/>
                <w:listItem w:displayText="45212221 - Construção de estruturas para campo de desportos" w:value="45212221 - Construção de estruturas para campo de desportos"/>
                <w:listItem w:displayText="45212222 - Construção de ginásio" w:value="45212222 - Construção de ginásio"/>
                <w:listItem w:displayText="45212223 - Construção de instalações para desportos de Inverno" w:value="45212223 - Construção de instalações para desportos de Inverno"/>
                <w:listItem w:displayText="45212224 - Construção de estádio" w:value="45212224 - Construção de estádio"/>
                <w:listItem w:displayText="45212225 - Construção de pavilhão de desportos" w:value="45212225 - Construção de pavilhão de desportos"/>
                <w:listItem w:displayText="45212230 - Instalação de vestiários" w:value="45212230 - Instalação de vestiários"/>
                <w:listItem w:displayText="45212290 - Reparação e manutenção de instalações desportivas" w:value="45212290 - Reparação e manutenção de instalações desportivas"/>
                <w:listItem w:displayText="45212300 - Construção de edifícios para usos culturais e artísticos" w:value="45212300 - Construção de edifícios para usos culturais e artísticos"/>
                <w:listItem w:displayText="45212310 - Obras de construção de edifícios relacionados com feiras" w:value="45212310 - Obras de construção de edifícios relacionados com feiras"/>
                <w:listItem w:displayText="45212311 - Construção de galeria de arte" w:value="45212311 - Construção de galeria de arte"/>
                <w:listItem w:displayText="45212312 - Construção de centro de exposições" w:value="45212312 - Construção de centro de exposições"/>
                <w:listItem w:displayText="45212313 - Construção de museu" w:value="45212313 - Construção de museu"/>
                <w:listItem w:displayText="45212314 - Construção de monumento ou memorial histórico" w:value="45212314 - Construção de monumento ou memorial histórico"/>
                <w:listItem w:displayText="45212320 - Obras de construção de edifícios relacionados com actividades artísticas" w:value="45212320 - Obras de construção de edifícios relacionados com actividades artísticas"/>
                <w:listItem w:displayText="45212321 - Construção de auditório" w:value="45212321 - Construção de auditório"/>
                <w:listItem w:displayText="45212322 - Construção de teatro" w:value="45212322 - Construção de teatro"/>
                <w:listItem w:displayText="45212330 - Construção de biblioteca" w:value="45212330 - Construção de biblioteca"/>
                <w:listItem w:displayText="45212331 - Construção de biblioteca multimédia" w:value="45212331 - Construção de biblioteca multimédia"/>
                <w:listItem w:displayText="45212340 - Construção de sala de conferências" w:value="45212340 - Construção de sala de conferências"/>
                <w:listItem w:displayText="45212350 - Edifícios de especial interesse histórico ou arquitectónico" w:value="45212350 - Edifícios de especial interesse histórico ou arquitectónico"/>
                <w:listItem w:displayText="45212351 - Construção de monumento pré-histórico" w:value="45212351 - Construção de monumento pré-histórico"/>
                <w:listItem w:displayText="45212352 - Construção de monumento industrial" w:value="45212352 - Construção de monumento industrial"/>
                <w:listItem w:displayText="45212353 - Construção de palácio" w:value="45212353 - Construção de palácio"/>
                <w:listItem w:displayText="45212354 - Construção de castelo" w:value="45212354 - Construção de castelo"/>
                <w:listItem w:displayText="45212360 - Construção de edifícios religiosos" w:value="45212360 - Construção de edifícios religiosos"/>
                <w:listItem w:displayText="45212361 - Construção de igreja" w:value="45212361 - Construção de igreja"/>
                <w:listItem w:displayText="45212400 - Edifícios para serviço de alojamento e de restauração" w:value="45212400 - Edifícios para serviço de alojamento e de restauração"/>
                <w:listItem w:displayText="45212410 - Obras de construção de edifícios relacionados com alojamento" w:value="45212410 - Obras de construção de edifícios relacionados com alojamento"/>
                <w:listItem w:displayText="45212411 - Construção de hotel" w:value="45212411 - Construção de hotel"/>
                <w:listItem w:displayText="45212412 - Construção de albergue" w:value="45212412 - Construção de albergue"/>
                <w:listItem w:displayText="45212413 - Construção de alojamento de curta estadia" w:value="45212413 - Construção de alojamento de curta estadia"/>
                <w:listItem w:displayText="45212420 - Obras de construção de edifícios relacionados com restaurantes e instalações similares" w:value="45212420 - Obras de construção de edifícios relacionados com restaurantes e instalações similares"/>
                <w:listItem w:displayText="45212421 - Construção de restaurante" w:value="45212421 - Construção de restaurante"/>
                <w:listItem w:displayText="45212422 - Construção de cantina" w:value="45212422 - Construção de cantina"/>
                <w:listItem w:displayText="45212423 - Construção de cafetaria" w:value="45212423 - Construção de cafetaria"/>
                <w:listItem w:displayText="45212500 - Conversão de cozinha ou restaurante" w:value="45212500 - Conversão de cozinha ou restaurante"/>
                <w:listItem w:displayText="45212600 - Construção de pavilhão" w:value="45212600 - Construção de pavilhão"/>
                <w:listItem w:displayText="45213000 - Obras de construção de edifícios relacionados com edifícios comerciais, armazéns e edifícios industriais, edifícios relacionados com o transporte" w:value="45213000 - Obras de construção de edifícios relacionados com edifícios comerciais, armazéns e edifícios industriais, edifícios relacionados com o transporte"/>
                <w:listItem w:displayText="45213100 - Construção de edifícios comerciais" w:value="45213100 - Construção de edifícios comerciais"/>
                <w:listItem w:displayText="45213110 - Construção de edifícios para lojas" w:value="45213110 - Construção de edifícios para lojas"/>
                <w:listItem w:displayText="45213111 - Construção de centro comercial" w:value="45213111 - Construção de centro comercial"/>
                <w:listItem w:displayText="45213112 - Construção de lojas" w:value="45213112 - Construção de lojas"/>
                <w:listItem w:displayText="45213120 - Construção de estação de correios" w:value="45213120 - Construção de estação de correios"/>
                <w:listItem w:displayText="45213130 - Construção de banco" w:value="45213130 - Construção de banco"/>
                <w:listItem w:displayText="45213140 - Construção de mercado" w:value="45213140 - Construção de mercado"/>
                <w:listItem w:displayText="45213141 - Construção de mercado coberto" w:value="45213141 - Construção de mercado coberto"/>
                <w:listItem w:displayText="45213142 - Construção de mercado ao ar livre" w:value="45213142 - Construção de mercado ao ar livre"/>
                <w:listItem w:displayText="45213150 - Construção de edifício de escritórios" w:value="45213150 - Construção de edifício de escritórios"/>
                <w:listItem w:displayText="45213200 - Construção de armazéns e de edifícios industriais" w:value="45213200 - Construção de armazéns e de edifícios industriais"/>
                <w:listItem w:displayText="45213210 - Instalações para armazenagem frigorífica" w:value="45213210 - Instalações para armazenagem frigorífica"/>
                <w:listItem w:displayText="45213220 - Obras de construção de armazéns" w:value="45213220 - Obras de construção de armazéns"/>
                <w:listItem w:displayText="45213221 - Construção de armazéns" w:value="45213221 - Construção de armazéns"/>
                <w:listItem w:displayText="45213230 - Construção de matadouro" w:value="45213230 - Construção de matadouro"/>
                <w:listItem w:displayText="45213240 - Construção de edifícios agrícolas" w:value="45213240 - Construção de edifícios agrícolas"/>
                <w:listItem w:displayText="45213241 - Construção de celeiro" w:value="45213241 - Construção de celeiro"/>
                <w:listItem w:displayText="45213242 - Construção de estábulos" w:value="45213242 - Construção de estábulos"/>
                <w:listItem w:displayText="45213250 - Construção de edifícios industriais" w:value="45213250 - Construção de edifícios industriais"/>
                <w:listItem w:displayText="45213251 - Construção de unidades industriais" w:value="45213251 - Construção de unidades industriais"/>
                <w:listItem w:displayText="45213252 - Construção de oficinas" w:value="45213252 - Construção de oficinas"/>
                <w:listItem w:displayText="45213260 - Construção de entreposto militar" w:value="45213260 - Construção de entreposto militar"/>
                <w:listItem w:displayText="45213270 - Construção de estação de reciclagem" w:value="45213270 - Construção de estação de reciclagem"/>
                <w:listItem w:displayText="45213280 - Construção de instalação de compostagem" w:value="45213280 - Construção de instalação de compostagem"/>
                <w:listItem w:displayText="45213300 - Edifícios relacionados com o transporte" w:value="45213300 - Edifícios relacionados com o transporte"/>
                <w:listItem w:displayText="45213310 - Obras de construção de edifícios relacionados com o transporte rodoviário" w:value="45213310 - Obras de construção de edifícios relacionados com o transporte rodoviário"/>
                <w:listItem w:displayText="45213311 - Construção de central de autocarros" w:value="45213311 - Construção de central de autocarros"/>
                <w:listItem w:displayText="45213312 - Construção de silo para estacionamento" w:value="45213312 - Construção de silo para estacionamento"/>
                <w:listItem w:displayText="45213313 - Construção de edifício de área de serviço" w:value="45213313 - Construção de edifício de área de serviço"/>
                <w:listItem w:displayText="45213314 - Construção de garagem de autocarros" w:value="45213314 - Construção de garagem de autocarros"/>
                <w:listItem w:displayText="45213315 - Construção de abrigo para paragem de autocarro" w:value="45213315 - Construção de abrigo para paragem de autocarro"/>
                <w:listItem w:displayText="45213316 - Instalação de passarelas" w:value="45213316 - Instalação de passarelas"/>
                <w:listItem w:displayText="45213320 - Obras de construção de edifícios relacionados com o transporte ferroviário" w:value="45213320 - Obras de construção de edifícios relacionados com o transporte ferroviário"/>
                <w:listItem w:displayText="45213321 - Construção de estação ferroviária" w:value="45213321 - Construção de estação ferroviária"/>
                <w:listItem w:displayText="45213322 - Construção de terminal ferroviário" w:value="45213322 - Construção de terminal ferroviário"/>
                <w:listItem w:displayText="45213330 - Obras de construção de edifícios relacionados com o transporte aéreo" w:value="45213330 - Obras de construção de edifícios relacionados com o transporte aéreo"/>
                <w:listItem w:displayText="45213331 - Construção de edifícios aeroportuários" w:value="45213331 - Construção de edifícios aeroportuários"/>
                <w:listItem w:displayText="45213332 - Construção de torre de controlo de aeroporto" w:value="45213332 - Construção de torre de controlo de aeroporto"/>
                <w:listItem w:displayText="45213333 - Instalação de balcões de registo em aeroporto" w:value="45213333 - Instalação de balcões de registo em aeroporto"/>
                <w:listItem w:displayText="45213340 - Obras de construção de edifícios relacionados com o transporte por vias navegáveis" w:value="45213340 - Obras de construção de edifícios relacionados com o transporte por vias navegáveis"/>
                <w:listItem w:displayText="45213341 - Construção de terminal para barcos de passagem (ferries)" w:value="45213341 - Construção de terminal para barcos de passagem (ferries)"/>
                <w:listItem w:displayText="45213342 - Construção de terminal ro-ro" w:value="45213342 - Construção de terminal ro-ro"/>
                <w:listItem w:displayText="45213350 - Obras de construção de edifícios relacionados com vários meios de transporte" w:value="45213350 - Obras de construção de edifícios relacionados com vários meios de transporte"/>
                <w:listItem w:displayText="45213351 - Construção de hangar de manutenção" w:value="45213351 - Construção de hangar de manutenção"/>
                <w:listItem w:displayText="45213352 - Construção de entreposto de serviço" w:value="45213352 - Construção de entreposto de serviço"/>
                <w:listItem w:displayText="45213353 - Instalação de pontes de embarque de passageiros" w:value="45213353 - Instalação de pontes de embarque de passageiros"/>
                <w:listItem w:displayText="45213400 - Instalação de locais para pessoal" w:value="45213400 - Instalação de locais para pessoal"/>
                <w:listItem w:displayText="45214000 - Construção de edifícios destinados à educação ou à investigação" w:value="45214000 - Construção de edifícios destinados à educação ou à investigação"/>
                <w:listItem w:displayText="45214100 - Construção de jardins de infância" w:value="45214100 - Construção de jardins de infância"/>
                <w:listItem w:displayText="45214200 - Construção de edifícios escolares" w:value="45214200 - Construção de edifícios escolares"/>
                <w:listItem w:displayText="45214210 - Construção de escola primária" w:value="45214210 - Construção de escola primária"/>
                <w:listItem w:displayText="45214220 - Construção de escola secundária" w:value="45214220 - Construção de escola secundária"/>
                <w:listItem w:displayText="45214230 - Construção de escola especial" w:value="45214230 - Construção de escola especial"/>
                <w:listItem w:displayText="45214300 - Construção de edifícios para ensino superior" w:value="45214300 - Construção de edifícios para ensino superior"/>
                <w:listItem w:displayText="45214310 - Construção de escola de formação profissional" w:value="45214310 - Construção de escola de formação profissional"/>
                <w:listItem w:displayText="45214320 - Construção de escola técnica" w:value="45214320 - Construção de escola técnica"/>
                <w:listItem w:displayText="45214400 - Construção de edifícios universitários" w:value="45214400 - Construção de edifícios universitários"/>
                <w:listItem w:displayText="45214410 - Construção de instituto politécnico" w:value="45214410 - Construção de instituto politécnico"/>
                <w:listItem w:displayText="45214420 - Construção de anfiteatro académico" w:value="45214420 - Construção de anfiteatro académico"/>
                <w:listItem w:displayText="45214430 - Construção de laboratório de línguas" w:value="45214430 - Construção de laboratório de línguas"/>
                <w:listItem w:displayText="45214500 - Construção de edifícios para o ensino pós-secundário" w:value="45214500 - Construção de edifícios para o ensino pós-secundário"/>
                <w:listItem w:displayText="45214600 - Construção de edifícios destinados à investigação" w:value="45214600 - Construção de edifícios destinados à investigação"/>
                <w:listItem w:displayText="45214610 - Construção de edifício para laboratório" w:value="45214610 - Construção de edifício para laboratório"/>
                <w:listItem w:displayText="45214620 - Construção de instalações para ensaio e investigação" w:value="45214620 - Construção de instalações para ensaio e investigação"/>
                <w:listItem w:displayText="45214630 - Instalações científicas" w:value="45214630 - Instalações científicas"/>
                <w:listItem w:displayText="45214631 - Instalação de salas antissépticas (cleanrooms)" w:value="45214631 - Instalação de salas antissépticas (cleanrooms)"/>
                <w:listItem w:displayText="45214640 - Construção de estações meteorológicas" w:value="45214640 - Construção de estações meteorológicas"/>
                <w:listItem w:displayText="45214700 - Construção de residências universitárias" w:value="45214700 - Construção de residências universitárias"/>
                <w:listItem w:displayText="45214710 - Construção de átrio de entrada" w:value="45214710 - Construção de átrio de entrada"/>
                <w:listItem w:displayText="45214800 - Construção de instalações para formação" w:value="45214800 - Construção de instalações para formação"/>
                <w:listItem w:displayText="45215000 - Obras de construção de edifícios relacionados com serviços de saúde ou sociais, crematórios e instalações sanitárias públicas" w:value="45215000 - Obras de construção de edifícios relacionados com serviços de saúde ou sociais, crematórios e instalações sanitárias públicas"/>
                <w:listItem w:displayText="45215100 - Obras de construção de edifícios relacionados com serviços de saúde" w:value="45215100 - Obras de construção de edifícios relacionados com serviços de saúde"/>
                <w:listItem w:displayText="45215110 - Construção de estação termal" w:value="45215110 - Construção de estação termal"/>
                <w:listItem w:displayText="45215120 - Construção de edifício médico especializado" w:value="45215120 - Construção de edifício médico especializado"/>
                <w:listItem w:displayText="45215130 - Construção de clínica" w:value="45215130 - Construção de clínica"/>
                <w:listItem w:displayText="45215140 - Construção de instalações hospitalares" w:value="45215140 - Construção de instalações hospitalares"/>
                <w:listItem w:displayText="45215141 - Construção de bloco operatório" w:value="45215141 - Construção de bloco operatório"/>
                <w:listItem w:displayText="45215142 - Construção de unidade de cuidados intensivos" w:value="45215142 - Construção de unidade de cuidados intensivos"/>
                <w:listItem w:displayText="45215143 - Construção de sala de radioscopia para diagnóstico" w:value="45215143 - Construção de sala de radioscopia para diagnóstico"/>
                <w:listItem w:displayText="45215144 - Construção de salas de radioscopia" w:value="45215144 - Construção de salas de radioscopia"/>
                <w:listItem w:displayText="45215145 - Construção de sala de fluoroscopia" w:value="45215145 - Construção de sala de fluoroscopia"/>
                <w:listItem w:displayText="45215146 - Construção de sala de patologia" w:value="45215146 - Construção de sala de patologia"/>
                <w:listItem w:displayText="45215147 - Construção de sala de medicina legal" w:value="45215147 - Construção de sala de medicina legal"/>
                <w:listItem w:displayText="45215148 - Construção de sala de cateterização" w:value="45215148 - Construção de sala de cateterização"/>
                <w:listItem w:displayText="45215200 - Construção de edifícios destinados a serviços sociais" w:value="45215200 - Construção de edifícios destinados a serviços sociais"/>
                <w:listItem w:displayText="45215210 - Obras de construção de centros de acolhimento" w:value="45215210 - Obras de construção de centros de acolhimento"/>
                <w:listItem w:displayText="45215212 - Construção de lar para idosos" w:value="45215212 - Construção de lar para idosos"/>
                <w:listItem w:displayText="45215213 - Construção de casa de repouso" w:value="45215213 - Construção de casa de repouso"/>
                <w:listItem w:displayText="45215214 - Construção de residenciais para idosos" w:value="45215214 - Construção de residenciais para idosos"/>
                <w:listItem w:displayText="45215215 - Construção de infantário" w:value="45215215 - Construção de infantário"/>
                <w:listItem w:displayText="45215220 - Obras de construção de edifícios destinados a serviços sociais excepto centros de acolhimento" w:value="45215220 - Obras de construção de edifícios destinados a serviços sociais excepto centros de acolhimento"/>
                <w:listItem w:displayText="45215221 - Construção de centro de dia" w:value="45215221 - Construção de centro de dia"/>
                <w:listItem w:displayText="45215222 - Construção de centro administrativo" w:value="45215222 - Construção de centro administrativo"/>
                <w:listItem w:displayText="45215300 - Construção de crematórios" w:value="45215300 - Construção de crematórios"/>
                <w:listItem w:displayText="45215400 - Obras relacionadas com cemitérios" w:value="45215400 - Obras relacionadas com cemitérios"/>
                <w:listItem w:displayText="45215500 - Instalações sanitárias públicas" w:value="45215500 - Instalações sanitárias públicas"/>
                <w:listItem w:displayText="45216000 - Obras de construção de edifícios destinados às forças policiais ou aos serviços de emergência e de edifícios militares" w:value="45216000 - Obras de construção de edifícios destinados às forças policiais ou aos serviços de emergência e de edifícios militares"/>
                <w:listItem w:displayText="45216100 - Construção de edifícios destinados às forças policiais ou aos serviços de emergência" w:value="45216100 - Construção de edifícios destinados às forças policiais ou aos serviços de emergência"/>
                <w:listItem w:displayText="45216110 - Obras de construção de edifícios destinados às forças policiais" w:value="45216110 - Obras de construção de edifícios destinados às forças policiais"/>
                <w:listItem w:displayText="45216111 - Construção de esquadra de polícia" w:value="45216111 - Construção de esquadra de polícia"/>
                <w:listItem w:displayText="45216112 - Construção de tribunal" w:value="45216112 - Construção de tribunal"/>
                <w:listItem w:displayText="45216113 - Construção de estabelecimento prisional" w:value="45216113 - Construção de estabelecimento prisional"/>
                <w:listItem w:displayText="45216114 - Edifícios destinados ao Parlamento e para ajuntamento público" w:value="45216114 - Edifícios destinados ao Parlamento e para ajuntamento público"/>
                <w:listItem w:displayText="45216120 - Obras de construção de edifícios destinados aos serviços de emergência" w:value="45216120 - Obras de construção de edifícios destinados aos serviços de emergência"/>
                <w:listItem w:displayText="45216121 - Construção de quartel de bombeiros" w:value="45216121 - Construção de quartel de bombeiros"/>
                <w:listItem w:displayText="45216122 - Construção de central de ambulâncias" w:value="45216122 - Construção de central de ambulâncias"/>
                <w:listItem w:displayText="45216123 - Construção de edifício destinado a serviços de socorro em montanha" w:value="45216123 - Construção de edifício destinado a serviços de socorro em montanha"/>
                <w:listItem w:displayText="45216124 - Construção de central de embarcações salva-vidas" w:value="45216124 - Construção de central de embarcações salva-vidas"/>
                <w:listItem w:displayText="45216125 - Construção de edifício destinado a serviços de pronto-socorro" w:value="45216125 - Construção de edifício destinado a serviços de pronto-socorro"/>
                <w:listItem w:displayText="45216126 - Construção de edifício para a guarda costeira" w:value="45216126 - Construção de edifício para a guarda costeira"/>
                <w:listItem w:displayText="45216127 - Construção de central de serviços de pronto-socorro" w:value="45216127 - Construção de central de serviços de pronto-socorro"/>
                <w:listItem w:displayText="45216128 - Construção de farol" w:value="45216128 - Construção de farol"/>
                <w:listItem w:displayText="45216129 - Abrigos de protecção" w:value="45216129 - Abrigos de protecção"/>
                <w:listItem w:displayText="45216200 - Construção de edifícios e instalações militares" w:value="45216200 - Construção de edifícios e instalações militares"/>
                <w:listItem w:displayText="45216220 - Construção de bunker militar" w:value="45216220 - Construção de bunker militar"/>
                <w:listItem w:displayText="45216230 - Construção de abrigo militar" w:value="45216230 - Construção de abrigo militar"/>
                <w:listItem w:displayText="45216250 - Construção de trincheiras de defesa" w:value="45216250 - Construção de trincheiras de defesa"/>
                <w:listItem w:displayText="45217000 - Construção de edifícios insufláveis" w:value="45217000 - Construção de edifícios insufláveis"/>
                <w:listItem w:displayText="45220000 - Obras de engenharia civil e construção de estruturas" w:value="45220000 - Obras de engenharia civil e construção de estruturas"/>
                <w:listItem w:displayText="45221000 - Construção de pontes, túneis, poços e passagens subterrâneas" w:value="45221000 - Construção de pontes, túneis, poços e passagens subterrâneas"/>
                <w:listItem w:displayText="45221100 - Construção de pontes" w:value="45221100 - Construção de pontes"/>
                <w:listItem w:displayText="45221110 - Construção de ponte" w:value="45221110 - Construção de ponte"/>
                <w:listItem w:displayText="45221111 - Construção de ponte rodoviária" w:value="45221111 - Construção de ponte rodoviária"/>
                <w:listItem w:displayText="45221112 - Construção de ponte ferroviária" w:value="45221112 - Construção de ponte ferroviária"/>
                <w:listItem w:displayText="45221113 - Construção de ponte pedonal" w:value="45221113 - Construção de ponte pedonal"/>
                <w:listItem w:displayText="45221114 - Construção de pontes de ferro" w:value="45221114 - Construção de pontes de ferro"/>
                <w:listItem w:displayText="45221115 - Construção de pontes de aço" w:value="45221115 - Construção de pontes de aço"/>
                <w:listItem w:displayText="45221117 - Construção de báscula de pesagem" w:value="45221117 - Construção de báscula de pesagem"/>
                <w:listItem w:displayText="45221118 - Construção de ponte para condutas de longa distância" w:value="45221118 - Construção de ponte para condutas de longa distância"/>
                <w:listItem w:displayText="45221119 - Obras de renovação de pontes" w:value="45221119 - Obras de renovação de pontes"/>
                <w:listItem w:displayText="45221120 - Construção de viaduto" w:value="45221120 - Construção de viaduto"/>
                <w:listItem w:displayText="45221121 - Construção de viaduto rodoviário" w:value="45221121 - Construção de viaduto rodoviário"/>
                <w:listItem w:displayText="45221122 - Construção de viaduto ferroviário" w:value="45221122 - Construção de viaduto ferroviário"/>
                <w:listItem w:displayText="45221200 - Construção de túneis, poços e passagens subterrâneas" w:value="45221200 - Construção de túneis, poços e passagens subterrâneas"/>
                <w:listItem w:displayText="45221210 - Escavações total ou parcialmente cobertas" w:value="45221210 - Escavações total ou parcialmente cobertas"/>
                <w:listItem w:displayText="45221211 - Passagem inferior" w:value="45221211 - Passagem inferior"/>
                <w:listItem w:displayText="45221213 - Escavações ferroviárias total ou parcialmente cobertas" w:value="45221213 - Escavações ferroviárias total ou parcialmente cobertas"/>
                <w:listItem w:displayText="45221214 - Escavações rodoviárias total ou parcialmente cobertas" w:value="45221214 - Escavações rodoviárias total ou parcialmente cobertas"/>
                <w:listItem w:displayText="45221220 - Pontões" w:value="45221220 - Pontões"/>
                <w:listItem w:displayText="45221230 - Poços de inspecção" w:value="45221230 - Poços de inspecção"/>
                <w:listItem w:displayText="45221240 - Construção de túneis" w:value="45221240 - Construção de túneis"/>
                <w:listItem w:displayText="45221241 - Construção de túnel rodoviário" w:value="45221241 - Construção de túnel rodoviário"/>
                <w:listItem w:displayText="45221242 - Construção de túnel ferroviário" w:value="45221242 - Construção de túnel ferroviário"/>
                <w:listItem w:displayText="45221243 - Construção de túnel pedonal" w:value="45221243 - Construção de túnel pedonal"/>
                <w:listItem w:displayText="45221244 - Construção de túnel para canal" w:value="45221244 - Construção de túnel para canal"/>
                <w:listItem w:displayText="45221245 - Construção de túnel sob rio" w:value="45221245 - Construção de túnel sob rio"/>
                <w:listItem w:displayText="45221246 - Construção de túnel submarino" w:value="45221246 - Construção de túnel submarino"/>
                <w:listItem w:displayText="45221247 - Escavação de túneis" w:value="45221247 - Escavação de túneis"/>
                <w:listItem w:displayText="45221248 - Obras de revestimento interno de túneis" w:value="45221248 - Obras de revestimento interno de túneis"/>
                <w:listItem w:displayText="45221250 - Obras subterrâneas excepto túneis, poços e passagens subterrâneas" w:value="45221250 - Obras subterrâneas excepto túneis, poços e passagens subterrâneas"/>
                <w:listItem w:displayText="45222000 - Construção de obras de engenharia civil excepto pontes, túneis, poços e passagens subterrâneas" w:value="45222000 - Construção de obras de engenharia civil excepto pontes, túneis, poços e passagens subterrâneas"/>
                <w:listItem w:displayText="45222100 - Construção de estação de tratamento de resíduos" w:value="45222100 - Construção de estação de tratamento de resíduos"/>
                <w:listItem w:displayText="45222110 - Construção de depósito de resíduos" w:value="45222110 - Construção de depósito de resíduos"/>
                <w:listItem w:displayText="45222200 - Obras de engenharia para instalações militares" w:value="45222200 - Obras de engenharia para instalações militares"/>
                <w:listItem w:displayText="45222300 - Obras de engenharia para instalações de segurança" w:value="45222300 - Obras de engenharia para instalações de segurança"/>
                <w:listItem w:displayText="45223000 - Construção de estruturas" w:value="45223000 - Construção de estruturas"/>
                <w:listItem w:displayText="45223100 - Montagem de estruturas metálicas" w:value="45223100 - Montagem de estruturas metálicas"/>
                <w:listItem w:displayText="45223110 - Instalação de estruturas metálicas" w:value="45223110 - Instalação de estruturas metálicas"/>
                <w:listItem w:displayText="45223200 - Obras de estrutura" w:value="45223200 - Obras de estrutura"/>
                <w:listItem w:displayText="45223210 - Obras de estrutura em aço" w:value="45223210 - Obras de estrutura em aço"/>
                <w:listItem w:displayText="45223220 - Construção de toscos" w:value="45223220 - Construção de toscos"/>
                <w:listItem w:displayText="45223300 - Construção de parque de estacionamento" w:value="45223300 - Construção de parque de estacionamento"/>
                <w:listItem w:displayText="45223310 - Construção de parque de estacionamento subterrâneo" w:value="45223310 - Construção de parque de estacionamento subterrâneo"/>
                <w:listItem w:displayText="45223320 - Construção de parque dissuasor (park-and-ride)" w:value="45223320 - Construção de parque dissuasor (park-and-ride)"/>
                <w:listItem w:displayText="45223400 - Construção de estação de radar" w:value="45223400 - Construção de estação de radar"/>
                <w:listItem w:displayText="45223500 - Estruturas de betão reforçado" w:value="45223500 - Estruturas de betão reforçado"/>
                <w:listItem w:displayText="45223600 - Construção de canis" w:value="45223600 - Construção de canis"/>
                <w:listItem w:displayText="45223700 - Construção de área de serviço" w:value="45223700 - Construção de área de serviço"/>
                <w:listItem w:displayText="45223710 - Construção de área de serviço em auto-estrada" w:value="45223710 - Construção de área de serviço em auto-estrada"/>
                <w:listItem w:displayText="45223720 - Construção de estações de serviço" w:value="45223720 - Construção de estações de serviço"/>
                <w:listItem w:displayText="45223800 - Montagem e edificação de estruturas prefabricadas" w:value="45223800 - Montagem e edificação de estruturas prefabricadas"/>
                <w:listItem w:displayText="45223810 - Construções prefabricadas" w:value="45223810 - Construções prefabricadas"/>
                <w:listItem w:displayText="45223820 - Unidades e componentes prefabricadas" w:value="45223820 - Unidades e componentes prefabricadas"/>
                <w:listItem w:displayText="45223821 - Unidades prefabricadas" w:value="45223821 - Unidades prefabricadas"/>
                <w:listItem w:displayText="45223822 - Componentes pré-fabricados" w:value="45223822 - Componentes pré-fabricados"/>
                <w:listItem w:displayText="45230000 - Construção de condutas de longa distância, de linhas para comunicação e transporte de energia, vias rápidas, estradas, aeródromos e vias férreas;  nivelamento do terreno" w:value="45230000 - Construção de condutas de longa distância, de linhas para comunicação e transporte de energia, vias rápidas, estradas, aeródromos e vias férreas;  nivelamento do terreno"/>
                <w:listItem w:displayText="45231000 - Construção de condutas de longa distância e de linhas para comunicação e transporte de energia" w:value="45231000 - Construção de condutas de longa distância e de linhas para comunicação e transporte de energia"/>
                <w:listItem w:displayText="45231100 - Obras gerais de construção de condutas de longa distância" w:value="45231100 - Obras gerais de construção de condutas de longa distância"/>
                <w:listItem w:displayText="45231110 - Obras de colocação de condutas" w:value="45231110 - Obras de colocação de condutas"/>
                <w:listItem w:displayText="45231111 - Levantamento e recolocação de condutas de longa distância" w:value="45231111 - Levantamento e recolocação de condutas de longa distância"/>
                <w:listItem w:displayText="45231112 - Instalação de sistemas de condutas" w:value="45231112 - Instalação de sistemas de condutas"/>
                <w:listItem w:displayText="45231113 - Recolocação de condutas de longa distância" w:value="45231113 - Recolocação de condutas de longa distância"/>
                <w:listItem w:displayText="45231200 - Construção de oleodutos e gasodutos" w:value="45231200 - Construção de oleodutos e gasodutos"/>
                <w:listItem w:displayText="45231210 - Construção de oleodutos" w:value="45231210 - Construção de oleodutos"/>
                <w:listItem w:displayText="45231220 - Construção de gasodutos" w:value="45231220 - Construção de gasodutos"/>
                <w:listItem w:displayText="45231221 - Construção de condutas de gás" w:value="45231221 - Construção de condutas de gás"/>
                <w:listItem w:displayText="45231222 - Obras relacionadas com gasómetros" w:value="45231222 - Obras relacionadas com gasómetros"/>
                <w:listItem w:displayText="45231223 - Obras anexas relacionadas com o abastecimento de gás" w:value="45231223 - Obras anexas relacionadas com o abastecimento de gás"/>
                <w:listItem w:displayText="45231300 - Construção de condutas para água e águas residuais" w:value="45231300 - Construção de condutas para água e águas residuais"/>
                <w:listItem w:displayText="45231400 - Construção de linhas para o transporte de electricidade" w:value="45231400 - Construção de linhas para o transporte de electricidade"/>
                <w:listItem w:displayText="45231500 - Obras relacionadas com condutas de longa distância para ar comprimido" w:value="45231500 - Obras relacionadas com condutas de longa distância para ar comprimido"/>
                <w:listItem w:displayText="45231510 - Obras relacionadas com circuitos pneumáticos para a distribuição de correio" w:value="45231510 - Obras relacionadas com circuitos pneumáticos para a distribuição de correio"/>
                <w:listItem w:displayText="45231600 - Construção de linhas para comunicação" w:value="45231600 - Construção de linhas para comunicação"/>
                <w:listItem w:displayText="45232000 - Obras anexas relacionadas com condutas de longa distância e cabos" w:value="45232000 - Obras anexas relacionadas com condutas de longa distância e cabos"/>
                <w:listItem w:displayText="45232100 - Obras anexas relacionadas com condutas para o transporte de água" w:value="45232100 - Obras anexas relacionadas com condutas para o transporte de água"/>
                <w:listItem w:displayText="45232120 - Obras relacionadas com irrigação" w:value="45232120 - Obras relacionadas com irrigação"/>
                <w:listItem w:displayText="45232121 - Construção de condutas para irrigação" w:value="45232121 - Construção de condutas para irrigação"/>
                <w:listItem w:displayText="45232130 - Construção de condutas para águas pluviais" w:value="45232130 - Construção de condutas para águas pluviais"/>
                <w:listItem w:displayText="45232140 - Construção de condutas de aquecimento urbano" w:value="45232140 - Construção de condutas de aquecimento urbano"/>
                <w:listItem w:displayText="45232141 - Obras relacionadas com aquecimento" w:value="45232141 - Obras relacionadas com aquecimento"/>
                <w:listItem w:displayText="45232142 - Construção de estação de transferência de calor" w:value="45232142 - Construção de estação de transferência de calor"/>
                <w:listItem w:displayText="45232150 - Obras relacionadas com condutas para abastecimento de água" w:value="45232150 - Obras relacionadas com condutas para abastecimento de água"/>
                <w:listItem w:displayText="45232151 - Obras de renovação de condutas de água" w:value="45232151 - Obras de renovação de condutas de água"/>
                <w:listItem w:displayText="45232152 - Construção de estação de bombagem" w:value="45232152 - Construção de estação de bombagem"/>
                <w:listItem w:displayText="45232153 - Construção de torres de água" w:value="45232153 - Construção de torres de água"/>
                <w:listItem w:displayText="45232154 - Construção de tanques elevados para água potável" w:value="45232154 - Construção de tanques elevados para água potável"/>
                <w:listItem w:displayText="45232200 - Obras anexas relacionadas com linhas para o transporte de electricidade" w:value="45232200 - Obras anexas relacionadas com linhas para o transporte de electricidade"/>
                <w:listItem w:displayText="45232210 - Construção de linhas suspensas" w:value="45232210 - Construção de linhas suspensas"/>
                <w:listItem w:displayText="45232220 - Construção de subestação" w:value="45232220 - Construção de subestação"/>
                <w:listItem w:displayText="45232221 - Subestação transformadora" w:value="45232221 - Subestação transformadora"/>
                <w:listItem w:displayText="45232300 - Construção de linhas telefónicas e de comunicação e obras anexas" w:value="45232300 - Construção de linhas telefónicas e de comunicação e obras anexas"/>
                <w:listItem w:displayText="45232310 - Construção de linhas telefónicas" w:value="45232310 - Construção de linhas telefónicas"/>
                <w:listItem w:displayText="45232311 - Linhas telefónicas de emergência para estradas" w:value="45232311 - Linhas telefónicas de emergência para estradas"/>
                <w:listItem w:displayText="45232320 - Linhas de radiodifusão por cabo" w:value="45232320 - Linhas de radiodifusão por cabo"/>
                <w:listItem w:displayText="45232330 - Montagem de antenas" w:value="45232330 - Montagem de antenas"/>
                <w:listItem w:displayText="45232331 - Obras anexas relacionadas com radiodifusão" w:value="45232331 - Obras anexas relacionadas com radiodifusão"/>
                <w:listItem w:displayText="45232332 - Obras anexas relacionadas com telecomunicações" w:value="45232332 - Obras anexas relacionadas com telecomunicações"/>
                <w:listItem w:displayText="45232340 - Construção de estações de base para telefones móveis" w:value="45232340 - Construção de estações de base para telefones móveis"/>
                <w:listItem w:displayText="45232400 - Obras de construção de esgotos" w:value="45232400 - Obras de construção de esgotos"/>
                <w:listItem w:displayText="45232410 - Obras de construção de sistemas colectores" w:value="45232410 - Obras de construção de sistemas colectores"/>
                <w:listItem w:displayText="45232411 - Construção de condutas para águas residuais" w:value="45232411 - Construção de condutas para águas residuais"/>
                <w:listItem w:displayText="45232420 - Construção de estações de depuração de águas residuais" w:value="45232420 - Construção de estações de depuração de águas residuais"/>
                <w:listItem w:displayText="45232421 - Tratamento de águas residuais" w:value="45232421 - Tratamento de águas residuais"/>
                <w:listItem w:displayText="45232422 - Estação de tratamento de lamas" w:value="45232422 - Estação de tratamento de lamas"/>
                <w:listItem w:displayText="45232423 - Construção de estações de bombagem de águas residuais" w:value="45232423 - Construção de estações de bombagem de águas residuais"/>
                <w:listItem w:displayText="45232424 - Construção de canal de descarga final de esgotos" w:value="45232424 - Construção de canal de descarga final de esgotos"/>
                <w:listItem w:displayText="45232430 - Tratamento de águas" w:value="45232430 - Tratamento de águas"/>
                <w:listItem w:displayText="45232431 - Estação de bombagem de águas residuais" w:value="45232431 - Estação de bombagem de águas residuais"/>
                <w:listItem w:displayText="45232440 - Construção de condutas de esgoto" w:value="45232440 - Construção de condutas de esgoto"/>
                <w:listItem w:displayText="45232450 - Obras de construção para drenagem" w:value="45232450 - Obras de construção para drenagem"/>
                <w:listItem w:displayText="45232451 - Obras de drenagem e pavimentação" w:value="45232451 - Obras de drenagem e pavimentação"/>
                <w:listItem w:displayText="45232452 - Obras de drenagem" w:value="45232452 - Obras de drenagem"/>
                <w:listItem w:displayText="45232453 - Construção de drenos" w:value="45232453 - Construção de drenos"/>
                <w:listItem w:displayText="45232454 - Construção de bacia de águas pluviais" w:value="45232454 - Construção de bacia de águas pluviais"/>
                <w:listItem w:displayText="45232460 - Obras de saneamento" w:value="45232460 - Obras de saneamento"/>
                <w:listItem w:displayText="45232470 - Estação de transferência de resíduos" w:value="45232470 - Estação de transferência de resíduos"/>
                <w:listItem w:displayText="45233000 - Construção, fundação e pavimentação de vias rápidas e estradas" w:value="45233000 - Construção, fundação e pavimentação de vias rápidas e estradas"/>
                <w:listItem w:displayText="45233100 - Construção de estradas e vias rápidas" w:value="45233100 - Construção de estradas e vias rápidas"/>
                <w:listItem w:displayText="45233110 - Construção de auto-estradas" w:value="45233110 - Construção de auto-estradas"/>
                <w:listItem w:displayText="45233120 - Construção de estradas" w:value="45233120 - Construção de estradas"/>
                <w:listItem w:displayText="45233121 - Construção de estradas principais" w:value="45233121 - Construção de estradas principais"/>
                <w:listItem w:displayText="45233122 - Construção de via circular" w:value="45233122 - Construção de via circular"/>
                <w:listItem w:displayText="45233123 - Construção de estrada secundária" w:value="45233123 - Construção de estrada secundária"/>
                <w:listItem w:displayText="45233124 - Construção de estrada nacional" w:value="45233124 - Construção de estrada nacional"/>
                <w:listItem w:displayText="45233125 - Construção de nó rodoviário" w:value="45233125 - Construção de nó rodoviário"/>
                <w:listItem w:displayText="45233126 - Construção de cruzamento desnivelado" w:value="45233126 - Construção de cruzamento desnivelado"/>
                <w:listItem w:displayText="45233127 - Construção de cruzamento em T" w:value="45233127 - Construção de cruzamento em T"/>
                <w:listItem w:displayText="45233128 - Construção de rotunda" w:value="45233128 - Construção de rotunda"/>
                <w:listItem w:displayText="45233129 - Construção de estrada transversal" w:value="45233129 - Construção de estrada transversal"/>
                <w:listItem w:displayText="45233130 - Construção de vias rápidas" w:value="45233130 - Construção de vias rápidas"/>
                <w:listItem w:displayText="45233131 - Construção de vias rápidas em passagem superior" w:value="45233131 - Construção de vias rápidas em passagem superior"/>
                <w:listItem w:displayText="45233139 - Manutenção de vias rápidas" w:value="45233139 - Manutenção de vias rápidas"/>
                <w:listItem w:displayText="45233140 - Obras em estradas" w:value="45233140 - Obras em estradas"/>
                <w:listItem w:displayText="45233141 - Manutenção de estradas" w:value="45233141 - Manutenção de estradas"/>
                <w:listItem w:displayText="45233142 - Reparação de estradas" w:value="45233142 - Reparação de estradas"/>
                <w:listItem w:displayText="45233144 - Construção de passagem superior" w:value="45233144 - Construção de passagem superior"/>
                <w:listItem w:displayText="45233150 - Obras para redução do trânsito" w:value="45233150 - Obras para redução do trânsito"/>
                <w:listItem w:displayText="45233160 - Vias e outras superfícies empedradas" w:value="45233160 - Vias e outras superfícies empedradas"/>
                <w:listItem w:displayText="45233161 - Construção de via pedonal" w:value="45233161 - Construção de via pedonal"/>
                <w:listItem w:displayText="45233162 - Construção de via para ciclistas" w:value="45233162 - Construção de via para ciclistas"/>
                <w:listItem w:displayText="45233200 - Obras diversas de pavimentação" w:value="45233200 - Obras diversas de pavimentação"/>
                <w:listItem w:displayText="45233210 - Pavimentação de vias rápidas" w:value="45233210 - Pavimentação de vias rápidas"/>
                <w:listItem w:displayText="45233220 - Pavimentação de estradas" w:value="45233220 - Pavimentação de estradas"/>
                <w:listItem w:displayText="45233221 - Obras de sinalização horizontal de estradas" w:value="45233221 - Obras de sinalização horizontal de estradas"/>
                <w:listItem w:displayText="45233222 - Obras de pavimentação e asfaltagem" w:value="45233222 - Obras de pavimentação e asfaltagem"/>
                <w:listItem w:displayText="45233223 - Renovação do pavimento das faixas de rodagem" w:value="45233223 - Renovação do pavimento das faixas de rodagem"/>
                <w:listItem w:displayText="45233224 - Construção de estrada com faixa de rodagem dupla" w:value="45233224 - Construção de estrada com faixa de rodagem dupla"/>
                <w:listItem w:displayText="45233225 - Construção de estrada com faixa de rodagem única" w:value="45233225 - Construção de estrada com faixa de rodagem única"/>
                <w:listItem w:displayText="45233226 - Construção de estrada de acesso" w:value="45233226 - Construção de estrada de acesso"/>
                <w:listItem w:displayText="45233227 - Construção de acesso a auto-estrada" w:value="45233227 - Construção de acesso a auto-estrada"/>
                <w:listItem w:displayText="45233228 - Obras de revestimento superficial" w:value="45233228 - Obras de revestimento superficial"/>
                <w:listItem w:displayText="45233229 - Manutenção de bermas" w:value="45233229 - Manutenção de bermas"/>
                <w:listItem w:displayText="45233250 - Obras de pavimentação excepto para estradas" w:value="45233250 - Obras de pavimentação excepto para estradas"/>
                <w:listItem w:displayText="45233251 - Renovação de pavimentos" w:value="45233251 - Renovação de pavimentos"/>
                <w:listItem w:displayText="45233252 - Pavimentação de ruas" w:value="45233252 - Pavimentação de ruas"/>
                <w:listItem w:displayText="45233253 - Pavimentação de vias para peões" w:value="45233253 - Pavimentação de vias para peões"/>
                <w:listItem w:displayText="45233260 - Construção de vias pedestres" w:value="45233260 - Construção de vias pedestres"/>
                <w:listItem w:displayText="45233261 - Construção de passagem superior para peões" w:value="45233261 - Construção de passagem superior para peões"/>
                <w:listItem w:displayText="45233262 - Construção de zona pedonal" w:value="45233262 - Construção de zona pedonal"/>
                <w:listItem w:displayText="45233270 - Marcação de parques de estacionamento" w:value="45233270 - Marcação de parques de estacionamento"/>
                <w:listItem w:displayText="45233280 - Instalação de barreiras rodoviárias" w:value="45233280 - Instalação de barreiras rodoviárias"/>
                <w:listItem w:displayText="45233290 - Instalação de sinais rodoviários" w:value="45233290 - Instalação de sinais rodoviários"/>
                <w:listItem w:displayText="45233291 - Instalação de marcos" w:value="45233291 - Instalação de marcos"/>
                <w:listItem w:displayText="45233292 - Instalação de equipamento de segurança" w:value="45233292 - Instalação de equipamento de segurança"/>
                <w:listItem w:displayText="45233293 - Instalação de mobiliário rodoviário" w:value="45233293 - Instalação de mobiliário rodoviário"/>
                <w:listItem w:displayText="45233294 - Instalação de sinalização rodoviária" w:value="45233294 - Instalação de sinalização rodoviária"/>
                <w:listItem w:displayText="45233300 - Construção de fundações para vias rápidas, estradas, ruas e vias para peões" w:value="45233300 - Construção de fundações para vias rápidas, estradas, ruas e vias para peões"/>
                <w:listItem w:displayText="45233310 - Construção de fundações para vias rápidas" w:value="45233310 - Construção de fundações para vias rápidas"/>
                <w:listItem w:displayText="45233320 - Construção de fundações para estradas" w:value="45233320 - Construção de fundações para estradas"/>
                <w:listItem w:displayText="45233330 - Construção de fundações para ruas" w:value="45233330 - Construção de fundações para ruas"/>
                <w:listItem w:displayText="45233340 - Construção de fundações para vias para peões" w:value="45233340 - Construção de fundações para vias para peões"/>
                <w:listItem w:displayText="45234000 - Construção de vias férreas e de sistemas de transporte por cabos" w:value="45234000 - Construção de vias férreas e de sistemas de transporte por cabos"/>
                <w:listItem w:displayText="45234100 - Construção de vias férreas" w:value="45234100 - Construção de vias férreas"/>
                <w:listItem w:displayText="45234110 - Via férrea interurbana" w:value="45234110 - Via férrea interurbana"/>
                <w:listItem w:displayText="45234111 - Construção de via férrea urbana" w:value="45234111 - Construção de via férrea urbana"/>
                <w:listItem w:displayText="45234112 - Construção de depósito ferroviário" w:value="45234112 - Construção de depósito ferroviário"/>
                <w:listItem w:displayText="45234113 - Demolição de carris" w:value="45234113 - Demolição de carris"/>
                <w:listItem w:displayText="45234114 - Construção de aterro ferroviário" w:value="45234114 - Construção de aterro ferroviário"/>
                <w:listItem w:displayText="45234115 - Obras de sinalização ferroviária" w:value="45234115 - Obras de sinalização ferroviária"/>
                <w:listItem w:displayText="45234116 - Construção de carris" w:value="45234116 - Construção de carris"/>
                <w:listItem w:displayText="45234120 - Obras relacionadas com vias férreas urbanas" w:value="45234120 - Obras relacionadas com vias férreas urbanas"/>
                <w:listItem w:displayText="45234121 - Obras relacionadas com vias para eléctricos" w:value="45234121 - Obras relacionadas com vias para eléctricos"/>
                <w:listItem w:displayText="45234122 - Obras relacionadas com vias férreas subterrâneas" w:value="45234122 - Obras relacionadas com vias férreas subterrâneas"/>
                <w:listItem w:displayText="45234123 - Obras relacionadas com vias férreas parcialmente subterrâneas" w:value="45234123 - Obras relacionadas com vias férreas parcialmente subterrâneas"/>
                <w:listItem w:displayText="45234124 - Transporte de passageiros por vias férreas subterrâneas" w:value="45234124 - Transporte de passageiros por vias férreas subterrâneas"/>
                <w:listItem w:displayText="45234125 - Estação ferroviária subterrânea" w:value="45234125 - Estação ferroviária subterrânea"/>
                <w:listItem w:displayText="45234126 - Construção de linhas para eléctricos" w:value="45234126 - Construção de linhas para eléctricos"/>
                <w:listItem w:displayText="45234127 - Construção de depósito para eléctricos" w:value="45234127 - Construção de depósito para eléctricos"/>
                <w:listItem w:displayText="45234128 - Construção de cais para eléctricos" w:value="45234128 - Construção de cais para eléctricos"/>
                <w:listItem w:displayText="45234129 - Construção de carris para vias férreas urbanas" w:value="45234129 - Construção de carris para vias férreas urbanas"/>
                <w:listItem w:displayText="45234130 - Obras de colocação de balastro" w:value="45234130 - Obras de colocação de balastro"/>
                <w:listItem w:displayText="45234140 - Construção de passagem de nível" w:value="45234140 - Construção de passagem de nível"/>
                <w:listItem w:displayText="45234160 - Obras de construção de catenária" w:value="45234160 - Obras de construção de catenária"/>
                <w:listItem w:displayText="45234170 - Obras de construção de subestações para locomotivas" w:value="45234170 - Obras de construção de subestações para locomotivas"/>
                <w:listItem w:displayText="45234180 - Construção de oficina ferroviária" w:value="45234180 - Construção de oficina ferroviária"/>
                <w:listItem w:displayText="45234181 - Construção de postos de seccionamento" w:value="45234181 - Construção de postos de seccionamento"/>
                <w:listItem w:displayText="45234200 - Sistemas de transporte por cabos" w:value="45234200 - Sistemas de transporte por cabos"/>
                <w:listItem w:displayText="45234210 - Sistemas de transporte por cabos com cabinas" w:value="45234210 - Sistemas de transporte por cabos com cabinas"/>
                <w:listItem w:displayText="45234220 - Construção de telesquis" w:value="45234220 - Construção de telesquis"/>
                <w:listItem w:displayText="45234230 - Construção de telecadeiras" w:value="45234230 - Construção de telecadeiras"/>
                <w:listItem w:displayText="45234240 - Sistema de carris para funicular" w:value="45234240 - Sistema de carris para funicular"/>
                <w:listItem w:displayText="45234250 - Construção de teleférico" w:value="45234250 - Construção de teleférico"/>
                <w:listItem w:displayText="45235000 - Construção de aeródromos, pistas de aeroportos e áreas de manobra" w:value="45235000 - Construção de aeródromos, pistas de aeroportos e áreas de manobra"/>
                <w:listItem w:displayText="45235100 - Construção de aeroportos" w:value="45235100 - Construção de aeroportos"/>
                <w:listItem w:displayText="45235110 - Construção de aeródromos" w:value="45235110 - Construção de aeródromos"/>
                <w:listItem w:displayText="45235111 - Obras de pavimentação de aeródromos" w:value="45235111 - Obras de pavimentação de aeródromos"/>
                <w:listItem w:displayText="45235200 - Construção de pistas de aeroporto" w:value="45235200 - Construção de pistas de aeroporto"/>
                <w:listItem w:displayText="45235210 - Renovação do pavimento de pistas de aeroporto" w:value="45235210 - Renovação do pavimento de pistas de aeroporto"/>
                <w:listItem w:displayText="45235300 - Construção de áreas de manobra para aeronaves" w:value="45235300 - Construção de áreas de manobra para aeronaves"/>
                <w:listItem w:displayText="45235310 - Construção de pista de circulação" w:value="45235310 - Construção de pista de circulação"/>
                <w:listItem w:displayText="45235311 - Obras de pavimentação de pista de circulação" w:value="45235311 - Obras de pavimentação de pista de circulação"/>
                <w:listItem w:displayText="45235320 - Construção de plataformas para estacionamento de aeronaves" w:value="45235320 - Construção de plataformas para estacionamento de aeronaves"/>
                <w:listItem w:displayText="45236000 - Nivelamento do terreno" w:value="45236000 - Nivelamento do terreno"/>
                <w:listItem w:displayText="45236100 - Nivelamento do terreno para diversas instalações desportivas" w:value="45236100 - Nivelamento do terreno para diversas instalações desportivas"/>
                <w:listItem w:displayText="45236110 - Nivelamento do terreno para campos desportivos" w:value="45236110 - Nivelamento do terreno para campos desportivos"/>
                <w:listItem w:displayText="45236111 - Nivelamento do terreno para campos de golfe" w:value="45236111 - Nivelamento do terreno para campos de golfe"/>
                <w:listItem w:displayText="45236112 - Nivelamento do terreno para campos de ténis" w:value="45236112 - Nivelamento do terreno para campos de ténis"/>
                <w:listItem w:displayText="45236113 - Nivelamento do terreno para hipódromos" w:value="45236113 - Nivelamento do terreno para hipódromos"/>
                <w:listItem w:displayText="45236114 - Nivelamento do terreno para pistas de atletismo" w:value="45236114 - Nivelamento do terreno para pistas de atletismo"/>
                <w:listItem w:displayText="45236119 - Obras de reparação de campos desportivos" w:value="45236119 - Obras de reparação de campos desportivos"/>
                <w:listItem w:displayText="45236200 - Nivelamento do terreno para instalações recreativas" w:value="45236200 - Nivelamento do terreno para instalações recreativas"/>
                <w:listItem w:displayText="45236210 - Nivelamento do terreno para áreas de recreação para crianças" w:value="45236210 - Nivelamento do terreno para áreas de recreação para crianças"/>
                <w:listItem w:displayText="45236220 - Nivelamento do terreno para jardins zoológicos" w:value="45236220 - Nivelamento do terreno para jardins zoológicos"/>
                <w:listItem w:displayText="45236230 - Nivelamento do terreno para jardins" w:value="45236230 - Nivelamento do terreno para jardins"/>
                <w:listItem w:displayText="45236250 - Nivelamento do terreno para parques" w:value="45236250 - Nivelamento do terreno para parques"/>
                <w:listItem w:displayText="45236290 - Reparação de zonas de recreio" w:value="45236290 - Reparação de zonas de recreio"/>
                <w:listItem w:displayText="45236300 - Nivelamento do terreno para cemitérios" w:value="45236300 - Nivelamento do terreno para cemitérios"/>
                <w:listItem w:displayText="45237000 - Construção de palco" w:value="45237000 - Construção de palco"/>
                <w:listItem w:displayText="45240000 - Construção relacionada com projectos de engenharia hidráulica" w:value="45240000 - Construção relacionada com projectos de engenharia hidráulica"/>
                <w:listItem w:displayText="45241000 - Construção de portos" w:value="45241000 - Construção de portos"/>
                <w:listItem w:displayText="45241100 - Construção de cais" w:value="45241100 - Construção de cais"/>
                <w:listItem w:displayText="45241200 - Construção, no local, de terminais offshore" w:value="45241200 - Construção, no local, de terminais offshore"/>
                <w:listItem w:displayText="45241300 - Construção de molhe" w:value="45241300 - Construção de molhe"/>
                <w:listItem w:displayText="45241400 - Construção de doca" w:value="45241400 - Construção de doca"/>
                <w:listItem w:displayText="45241500 - Construção de pontão" w:value="45241500 - Construção de pontão"/>
                <w:listItem w:displayText="45241600 - Instalação de dispositivos para iluminação portuária" w:value="45241600 - Instalação de dispositivos para iluminação portuária"/>
                <w:listItem w:displayText="45242000 - Construção de instalações de lazer junto à água" w:value="45242000 - Construção de instalações de lazer junto à água"/>
                <w:listItem w:displayText="45242100 - Construção de instalações para desportos aquáticos" w:value="45242100 - Construção de instalações para desportos aquáticos"/>
                <w:listItem w:displayText="45242110 - Construção de plataformas de lançamento à água" w:value="45242110 - Construção de plataformas de lançamento à água"/>
                <w:listItem w:displayText="45242200 - Construção de marina" w:value="45242200 - Construção de marina"/>
                <w:listItem w:displayText="45242210 - Construção de porto de iates" w:value="45242210 - Construção de porto de iates"/>
                <w:listItem w:displayText="45243000 - Obras relacionadas com a defesa costeira" w:value="45243000 - Obras relacionadas com a defesa costeira"/>
                <w:listItem w:displayText="45243100 - Obras relacionadas com a protecção de falésias" w:value="45243100 - Obras relacionadas com a protecção de falésias"/>
                <w:listItem w:displayText="45243110 - Obras relacionadas com a estabilização de falésias" w:value="45243110 - Obras relacionadas com a estabilização de falésias"/>
                <w:listItem w:displayText="45243200 - Construção de quebra-mar" w:value="45243200 - Construção de quebra-mar"/>
                <w:listItem w:displayText="45243300 - Construção de paredão" w:value="45243300 - Construção de paredão"/>
                <w:listItem w:displayText="45243400 - Obras relacionadas com a consolidação de praias" w:value="45243400 - Obras relacionadas com a consolidação de praias"/>
                <w:listItem w:displayText="45243500 - Construção de defesas marítimas" w:value="45243500 - Construção de defesas marítimas"/>
                <w:listItem w:displayText="45243510 - Construção de taludes" w:value="45243510 - Construção de taludes"/>
                <w:listItem w:displayText="45243600 - Construção de muro-cais" w:value="45243600 - Construção de muro-cais"/>
                <w:listItem w:displayText="45244000 - Obras de construção naval" w:value="45244000 - Obras de construção naval"/>
                <w:listItem w:displayText="45244100 - Instalações marítimas" w:value="45244100 - Instalações marítimas"/>
                <w:listItem w:displayText="45244200 - Esporões" w:value="45244200 - Esporões"/>
                <w:listItem w:displayText="45245000 - Obras de dragagem e bombagem para instalações de tratamento de água" w:value="45245000 - Obras de dragagem e bombagem para instalações de tratamento de água"/>
                <w:listItem w:displayText="45246000 - Obras de regularização dos cursos de água e de controlo das cheias" w:value="45246000 - Obras de regularização dos cursos de água e de controlo das cheias"/>
                <w:listItem w:displayText="45246100 - Construção de diques fluviais" w:value="45246100 - Construção de diques fluviais"/>
                <w:listItem w:displayText="45246200 - Obras de protecção de margens" w:value="45246200 - Obras de protecção de margens"/>
                <w:listItem w:displayText="45246400 - Obras de prevenção das cheias" w:value="45246400 - Obras de prevenção das cheias"/>
                <w:listItem w:displayText="45246410 - Manutenção de protecções contra inundações" w:value="45246410 - Manutenção de protecções contra inundações"/>
                <w:listItem w:displayText="45246500 - Construção de passeio marítimo" w:value="45246500 - Construção de passeio marítimo"/>
                <w:listItem w:displayText="45246510 - Construção de passadiço" w:value="45246510 - Construção de passadiço"/>
                <w:listItem w:displayText="45247000 - Construção de barragens, canais, canais de irrigação e aquedutos" w:value="45247000 - Construção de barragens, canais, canais de irrigação e aquedutos"/>
                <w:listItem w:displayText="45247100 - Construção de vias navegáveis" w:value="45247100 - Construção de vias navegáveis"/>
                <w:listItem w:displayText="45247110 - Construção de canais" w:value="45247110 - Construção de canais"/>
                <w:listItem w:displayText="45247111 - Construção de canal de irrigação" w:value="45247111 - Construção de canal de irrigação"/>
                <w:listItem w:displayText="45247112 - Construção de canal de drenagem" w:value="45247112 - Construção de canal de drenagem"/>
                <w:listItem w:displayText="45247120 - Vias navegáveis excepto canais" w:value="45247120 - Vias navegáveis excepto canais"/>
                <w:listItem w:displayText="45247130 - Construção de aqueduto" w:value="45247130 - Construção de aqueduto"/>
                <w:listItem w:displayText="45247200 - Construção de barragens e de estruturas fixas semelhantes" w:value="45247200 - Construção de barragens e de estruturas fixas semelhantes"/>
                <w:listItem w:displayText="45247210 - Construção de barragem" w:value="45247210 - Construção de barragem"/>
                <w:listItem w:displayText="45247211 - Construção de muro de barragem" w:value="45247211 - Construção de muro de barragem"/>
                <w:listItem w:displayText="45247212 - Obras de reforço de barragens" w:value="45247212 - Obras de reforço de barragens"/>
                <w:listItem w:displayText="45247220 - Construção de açude" w:value="45247220 - Construção de açude"/>
                <w:listItem w:displayText="45247230 - Construção de dique" w:value="45247230 - Construção de dique"/>
                <w:listItem w:displayText="45247240 - Construção de barragem estática" w:value="45247240 - Construção de barragem estática"/>
                <w:listItem w:displayText="45247270 - Construção de reservatórios" w:value="45247270 - Construção de reservatórios"/>
                <w:listItem w:displayText="45248000 - Construção de estruturas hidromecânicas" w:value="45248000 - Construção de estruturas hidromecânicas"/>
                <w:listItem w:displayText="45248100 - Construção de comportas de canal" w:value="45248100 - Construção de comportas de canal"/>
                <w:listItem w:displayText="45248200 - Construção de docas secas" w:value="45248200 - Construção de docas secas"/>
                <w:listItem w:displayText="45248300 - Construção de docas flutuantes" w:value="45248300 - Construção de docas flutuantes"/>
                <w:listItem w:displayText="45248400 - Construção de passarelas de desembarque" w:value="45248400 - Construção de passarelas de desembarque"/>
                <w:listItem w:displayText="45248500 - Construção de barragens amovíveis" w:value="45248500 - Construção de barragens amovíveis"/>
                <w:listItem w:displayText="45250000 - Construção relacionada com centrais eléctricas e as indústrias extractiva e transformadora e construção relacionada com a indústria do petróleo e do gás" w:value="45250000 - Construção relacionada com centrais eléctricas e as indústrias extractiva e transformadora e construção relacionada com a indústria do petróleo e do gás"/>
                <w:listItem w:displayText="45251000 - Construção de centrais eléctricas e instalações de aquecimento" w:value="45251000 - Construção de centrais eléctricas e instalações de aquecimento"/>
                <w:listItem w:displayText="45251100 - Construção de centrais eléctricas" w:value="45251100 - Construção de centrais eléctricas"/>
                <w:listItem w:displayText="45251110 - Construção de central eléctrica nuclear" w:value="45251110 - Construção de central eléctrica nuclear"/>
                <w:listItem w:displayText="45251111 - Construção de reactores nucleares" w:value="45251111 - Construção de reactores nucleares"/>
                <w:listItem w:displayText="45251120 - Construção de central hidroeléctrica" w:value="45251120 - Construção de central hidroeléctrica"/>
                <w:listItem w:displayText="45251140 - Construção de central termoeléctrica" w:value="45251140 - Construção de central termoeléctrica"/>
                <w:listItem w:displayText="45251141 - Construção de central eléctrica geotérmica" w:value="45251141 - Construção de central eléctrica geotérmica"/>
                <w:listItem w:displayText="45251142 - Construção de central eléctrica alimentada a lenha" w:value="45251142 - Construção de central eléctrica alimentada a lenha"/>
                <w:listItem w:displayText="45251143 - Construção de central geradora de ar comprimido" w:value="45251143 - Construção de central geradora de ar comprimido"/>
                <w:listItem w:displayText="45251150 - Construção de torres de refrigeração" w:value="45251150 - Construção de torres de refrigeração"/>
                <w:listItem w:displayText="45251160 - Obras relacionadas com instalações de energia eólica" w:value="45251160 - Obras relacionadas com instalações de energia eólica"/>
                <w:listItem w:displayText="45251200 - Construção de central de aquecimento" w:value="45251200 - Construção de central de aquecimento"/>
                <w:listItem w:displayText="45251220 - Construção de central de cogeração" w:value="45251220 - Construção de central de cogeração"/>
                <w:listItem w:displayText="45251230 - Construção de central de produção de vapor" w:value="45251230 - Construção de central de produção de vapor"/>
                <w:listItem w:displayText="45251240 - Construção de central eléctrica funcionando com gás de aterro" w:value="45251240 - Construção de central eléctrica funcionando com gás de aterro"/>
                <w:listItem w:displayText="45251250 - Construção de central de aquecimento urbano" w:value="45251250 - Construção de central de aquecimento urbano"/>
                <w:listItem w:displayText="45252000 - Construção de estações de tratamento de esgotos, estações depuradoras e estações de incineração de resíduos" w:value="45252000 - Construção de estações de tratamento de esgotos, estações depuradoras e estações de incineração de resíduos"/>
                <w:listItem w:displayText="45252100 - Construção de estação de tratamento de esgotos" w:value="45252100 - Construção de estação de tratamento de esgotos"/>
                <w:listItem w:displayText="45252110 - Construção de estação móvel" w:value="45252110 - Construção de estação móvel"/>
                <w:listItem w:displayText="45252120 - Construção de estação de tratamento de água" w:value="45252120 - Construção de estação de tratamento de água"/>
                <w:listItem w:displayText="45252121 - Estações de sedimentação" w:value="45252121 - Estações de sedimentação"/>
                <w:listItem w:displayText="45252122 - Digestores de águas residuais" w:value="45252122 - Digestores de águas residuais"/>
                <w:listItem w:displayText="45252123 - Instalações de filtragem" w:value="45252123 - Instalações de filtragem"/>
                <w:listItem w:displayText="45252124 - Obras de dragagem e bombagem" w:value="45252124 - Obras de dragagem e bombagem"/>
                <w:listItem w:displayText="45252125 - Descarregamento de rochas" w:value="45252125 - Descarregamento de rochas"/>
                <w:listItem w:displayText="45252126 - Construção de estação de tratamento de água potável" w:value="45252126 - Construção de estação de tratamento de água potável"/>
                <w:listItem w:displayText="45252127 - Construção de estação de tratamento de águas residuais" w:value="45252127 - Construção de estação de tratamento de águas residuais"/>
                <w:listItem w:displayText="45252130 - Equipamento para estação de tratamento de águas residuais" w:value="45252130 - Equipamento para estação de tratamento de águas residuais"/>
                <w:listItem w:displayText="45252140 - Construção de estação de desidratação de lamas" w:value="45252140 - Construção de estação de desidratação de lamas"/>
                <w:listItem w:displayText="45252150 - Construção de instalação de manuseamento de carvão" w:value="45252150 - Construção de instalação de manuseamento de carvão"/>
                <w:listItem w:displayText="45252200 - Equipamento para estações depuradoras" w:value="45252200 - Equipamento para estações depuradoras"/>
                <w:listItem w:displayText="45252210 - Construção de estação de depuração de água" w:value="45252210 - Construção de estação de depuração de água"/>
                <w:listItem w:displayText="45252300 - Construção de estação de incineração de resíduos" w:value="45252300 - Construção de estação de incineração de resíduos"/>
                <w:listItem w:displayText="45253000 - Construção de fábricas para a indústria química" w:value="45253000 - Construção de fábricas para a indústria química"/>
                <w:listItem w:displayText="45253100 - Construção de estação de desmineralização" w:value="45253100 - Construção de estação de desmineralização"/>
                <w:listItem w:displayText="45253200 - Construção de estação de dessulfuração" w:value="45253200 - Construção de estação de dessulfuração"/>
                <w:listItem w:displayText="45253300 - Construção de instalações de destilação ou de rectificação" w:value="45253300 - Construção de instalações de destilação ou de rectificação"/>
                <w:listItem w:displayText="45253310 - Construção de instalações de destilação de água" w:value="45253310 - Construção de instalações de destilação de água"/>
                <w:listItem w:displayText="45253320 - Construção de instalações de destilação de álcool" w:value="45253320 - Construção de instalações de destilação de álcool"/>
                <w:listItem w:displayText="45253400 - Construção relacionada com a indústria petroquímica" w:value="45253400 - Construção relacionada com a indústria petroquímica"/>
                <w:listItem w:displayText="45253500 - Construção de fábricas para a indústria farmacêutica" w:value="45253500 - Construção de fábricas para a indústria farmacêutica"/>
                <w:listItem w:displayText="45253600 - Construção de estação de desionização" w:value="45253600 - Construção de estação de desionização"/>
                <w:listItem w:displayText="45253700 - Construção de instalação de digestão" w:value="45253700 - Construção de instalação de digestão"/>
                <w:listItem w:displayText="45253800 - Construção de estação de compostagem" w:value="45253800 - Construção de estação de compostagem"/>
                <w:listItem w:displayText="45254000 - Construção relacionada com as indústrias extractiva e transformadora" w:value="45254000 - Construção relacionada com as indústrias extractiva e transformadora"/>
                <w:listItem w:displayText="45254100 - Construção relacionada com a indústria extractiva" w:value="45254100 - Construção relacionada com a indústria extractiva"/>
                <w:listItem w:displayText="45254110 - Construção de instalações de superfície para poços de minas" w:value="45254110 - Construção de instalações de superfície para poços de minas"/>
                <w:listItem w:displayText="45254200 - Construção de fábricas para a indústria transformadora" w:value="45254200 - Construção de fábricas para a indústria transformadora"/>
                <w:listItem w:displayText="45255000 - Obras de construção para a indústria do gás e do petróleo" w:value="45255000 - Obras de construção para a indústria do gás e do petróleo"/>
                <w:listItem w:displayText="45255100 - Obras de construção de plataformas de produção" w:value="45255100 - Obras de construção de plataformas de produção"/>
                <w:listItem w:displayText="45255110 - Construção de poços" w:value="45255110 - Construção de poços"/>
                <w:listItem w:displayText="45255120 - Construção de instalações para plataformas" w:value="45255120 - Construção de instalações para plataformas"/>
                <w:listItem w:displayText="45255121 - Construção de instalações de superfície" w:value="45255121 - Construção de instalações de superfície"/>
                <w:listItem w:displayText="45255200 - Construção de refinaria de petróleo" w:value="45255200 - Construção de refinaria de petróleo"/>
                <w:listItem w:displayText="45255210 - Construção de terminal petrolífero" w:value="45255210 - Construção de terminal petrolífero"/>
                <w:listItem w:displayText="45255300 - Construção de terminal de gás" w:value="45255300 - Construção de terminal de gás"/>
                <w:listItem w:displayText="45255400 - Fabricação" w:value="45255400 - Fabricação"/>
                <w:listItem w:displayText="45255410 - Fabricação offshore" w:value="45255410 - Fabricação offshore"/>
                <w:listItem w:displayText="45255420 - Fabricação onshore" w:value="45255420 - Fabricação onshore"/>
                <w:listItem w:displayText="45255430 - Demolição de plataformas petrolíferas" w:value="45255430 - Demolição de plataformas petrolíferas"/>
                <w:listItem w:displayText="45255500 - Trabalhos de perfuração e prospecção" w:value="45255500 - Trabalhos de perfuração e prospecção"/>
                <w:listItem w:displayText="45255600 - Revestimento de poços com tubagem helicoidal" w:value="45255600 - Revestimento de poços com tubagem helicoidal"/>
                <w:listItem w:displayText="45255700 - Construção de estação de gaseificação de carvão" w:value="45255700 - Construção de estação de gaseificação de carvão"/>
                <w:listItem w:displayText="45255800 - Construção de estação de produção de gás" w:value="45255800 - Construção de estação de produção de gás"/>
                <w:listItem w:displayText="45259000 - Reparação e manutenção de instalações" w:value="45259000 - Reparação e manutenção de instalações"/>
                <w:listItem w:displayText="45259100 - Reparação e manutenção de estações de tratamento de águas residuais" w:value="45259100 - Reparação e manutenção de estações de tratamento de águas residuais"/>
                <w:listItem w:displayText="45259200 - Reparação e manutenção de estações depuradoras" w:value="45259200 - Reparação e manutenção de estações depuradoras"/>
                <w:listItem w:displayText="45259300 - Reparação e manutenção de instalações de aquecimento" w:value="45259300 - Reparação e manutenção de instalações de aquecimento"/>
                <w:listItem w:displayText="45259900 - Modernização de instalações" w:value="45259900 - Modernização de instalações"/>
                <w:listItem w:displayText="45260000 - Edificação de coberturas e outras construções especializadas" w:value="45260000 - Edificação de coberturas e outras construções especializadas"/>
                <w:listItem w:displayText="45261000 - Edificação de vigamentos e coberturas e obras conexas" w:value="45261000 - Edificação de vigamentos e coberturas e obras conexas"/>
                <w:listItem w:displayText="45261100 - Obras relacionadas com vigamentos" w:value="45261100 - Obras relacionadas com vigamentos"/>
                <w:listItem w:displayText="45261200 - Cobertura e pintura de telhados" w:value="45261200 - Cobertura e pintura de telhados"/>
                <w:listItem w:displayText="45261210 - Cobertura de telhados" w:value="45261210 - Cobertura de telhados"/>
                <w:listItem w:displayText="45261211 - Colocação de telhas" w:value="45261211 - Colocação de telhas"/>
                <w:listItem w:displayText="45261212 - Colocação de ardósias" w:value="45261212 - Colocação de ardósias"/>
                <w:listItem w:displayText="45261213 - Colocação de coberturas metálicas" w:value="45261213 - Colocação de coberturas metálicas"/>
                <w:listItem w:displayText="45261214 - Colocação de coberturas de materiais betuminosos" w:value="45261214 - Colocação de coberturas de materiais betuminosos"/>
                <w:listItem w:displayText="45261215 - Revestimento de coberturas com painéis solares" w:value="45261215 - Revestimento de coberturas com painéis solares"/>
                <w:listItem w:displayText="45261220 - Pintura de telhados e outros revestimentos para telhados" w:value="45261220 - Pintura de telhados e outros revestimentos para telhados"/>
                <w:listItem w:displayText="45261221 - Pintura de telhados" w:value="45261221 - Pintura de telhados"/>
                <w:listItem w:displayText="45261222 - Revestimento de cimento para telhados" w:value="45261222 - Revestimento de cimento para telhados"/>
                <w:listItem w:displayText="45261300 - Construção de cobre-juntas e caleiras" w:value="45261300 - Construção de cobre-juntas e caleiras"/>
                <w:listItem w:displayText="45261310 - Construção de cobre-juntas" w:value="45261310 - Construção de cobre-juntas"/>
                <w:listItem w:displayText="45261320 - Construção de caleiras" w:value="45261320 - Construção de caleiras"/>
                <w:listItem w:displayText="45261400 - Obras de revestimento isolador" w:value="45261400 - Obras de revestimento isolador"/>
                <w:listItem w:displayText="45261410 - Obras de isolamento de tectos" w:value="45261410 - Obras de isolamento de tectos"/>
                <w:listItem w:displayText="45261420 - Obras de impermeabilização" w:value="45261420 - Obras de impermeabilização"/>
                <w:listItem w:displayText="45261900 - Obras de reparação e manutenção de coberturas" w:value="45261900 - Obras de reparação e manutenção de coberturas"/>
                <w:listItem w:displayText="45261910 - Reparação de coberturas" w:value="45261910 - Reparação de coberturas"/>
                <w:listItem w:displayText="45261920 - Obras de manutenção de coberturas" w:value="45261920 - Obras de manutenção de coberturas"/>
                <w:listItem w:displayText="45262000 - Construções especializadas excepto obras de cobertura" w:value="45262000 - Construções especializadas excepto obras de cobertura"/>
                <w:listItem w:displayText="45262100 - Montagem e desmontagem de andaimes" w:value="45262100 - Montagem e desmontagem de andaimes"/>
                <w:listItem w:displayText="45262110 - Desmontagem de andaimes" w:value="45262110 - Desmontagem de andaimes"/>
                <w:listItem w:displayText="45262120 - Montagem de andaimes" w:value="45262120 - Montagem de andaimes"/>
                <w:listItem w:displayText="45262200 - Construção de fundações e perfuração de poços de água" w:value="45262200 - Construção de fundações e perfuração de poços de água"/>
                <w:listItem w:displayText="45262210 - Construção de fundações" w:value="45262210 - Construção de fundações"/>
                <w:listItem w:displayText="45262211 - Cravação de estacas" w:value="45262211 - Cravação de estacas"/>
                <w:listItem w:displayText="45262212 - Obras de entivação" w:value="45262212 - Obras de entivação"/>
                <w:listItem w:displayText="45262213 - Parede moldada" w:value="45262213 - Parede moldada"/>
                <w:listItem w:displayText="45262220 - Perfuração de poços de água" w:value="45262220 - Perfuração de poços de água"/>
                <w:listItem w:displayText="45262300 - Obras em betão" w:value="45262300 - Obras em betão"/>
                <w:listItem w:displayText="45262310 - Obras em betão armado" w:value="45262310 - Obras em betão armado"/>
                <w:listItem w:displayText="45262311 - Realização de toscos em betão" w:value="45262311 - Realização de toscos em betão"/>
                <w:listItem w:displayText="45262320 - Alisamento de superfícies" w:value="45262320 - Alisamento de superfícies"/>
                <w:listItem w:displayText="45262321 - Obras de alisamento de solos" w:value="45262321 - Obras de alisamento de solos"/>
                <w:listItem w:displayText="45262330 - Reparação de betão" w:value="45262330 - Reparação de betão"/>
                <w:listItem w:displayText="45262340 - Injecção de cimento" w:value="45262340 - Injecção de cimento"/>
                <w:listItem w:displayText="45262350 - Obras de betão não armado" w:value="45262350 - Obras de betão não armado"/>
                <w:listItem w:displayText="45262360 - Trabalhos de cimentação" w:value="45262360 - Trabalhos de cimentação"/>
                <w:listItem w:displayText="45262370 - Trabalhos de revestimento de cimento" w:value="45262370 - Trabalhos de revestimento de cimento"/>
                <w:listItem w:displayText="45262400 - Edificação de componentes estruturais em aço" w:value="45262400 - Edificação de componentes estruturais em aço"/>
                <w:listItem w:displayText="45262410 - Edificação de componentes estruturais em aço para edifícios" w:value="45262410 - Edificação de componentes estruturais em aço para edifícios"/>
                <w:listItem w:displayText="45262420 - Edificação de componentes estruturais em aço para estruturas" w:value="45262420 - Edificação de componentes estruturais em aço para estruturas"/>
                <w:listItem w:displayText="45262421 - Sistema de amarração offshore" w:value="45262421 - Sistema de amarração offshore"/>
                <w:listItem w:displayText="45262422 - Perfuração submarina" w:value="45262422 - Perfuração submarina"/>
                <w:listItem w:displayText="45262423 - Construção de pontões" w:value="45262423 - Construção de pontões"/>
                <w:listItem w:displayText="45262424 - Fabricação de módulos offshore" w:value="45262424 - Fabricação de módulos offshore"/>
                <w:listItem w:displayText="45262425 - Fabricação de postes tubulares de aço (jacket)" w:value="45262425 - Fabricação de postes tubulares de aço (jacket)"/>
                <w:listItem w:displayText="45262426 - Fabricação de estacas" w:value="45262426 - Fabricação de estacas"/>
                <w:listItem w:displayText="45262500 - Obras de alvenaria e assentamento de tijolos" w:value="45262500 - Obras de alvenaria e assentamento de tijolos"/>
                <w:listItem w:displayText="45262510 - Obras em pedra" w:value="45262510 - Obras em pedra"/>
                <w:listItem w:displayText="45262511 - Entalhe em pedra" w:value="45262511 - Entalhe em pedra"/>
                <w:listItem w:displayText="45262512 - Obras em pedra de cantaria" w:value="45262512 - Obras em pedra de cantaria"/>
                <w:listItem w:displayText="45262520 - Assentamento de tijolos" w:value="45262520 - Assentamento de tijolos"/>
                <w:listItem w:displayText="45262521 - Obras de tijolo de paramento" w:value="45262521 - Obras de tijolo de paramento"/>
                <w:listItem w:displayText="45262522 - Obras de alvenaria" w:value="45262522 - Obras de alvenaria"/>
                <w:listItem w:displayText="45262600 - Diversas construções especializadas" w:value="45262600 - Diversas construções especializadas"/>
                <w:listItem w:displayText="45262610 - Chaminés industriais" w:value="45262610 - Chaminés industriais"/>
                <w:listItem w:displayText="45262620 - Paredes de sustentação" w:value="45262620 - Paredes de sustentação"/>
                <w:listItem w:displayText="45262630 - Construção de fornos" w:value="45262630 - Construção de fornos"/>
                <w:listItem w:displayText="45262640 - Obras relacionadas com o melhoramento ambiental" w:value="45262640 - Obras relacionadas com o melhoramento ambiental"/>
                <w:listItem w:displayText="45262650 - Obras de revestimento" w:value="45262650 - Obras de revestimento"/>
                <w:listItem w:displayText="45262660 - Remoção de amianto" w:value="45262660 - Remoção de amianto"/>
                <w:listItem w:displayText="45262670 - Metalurgia" w:value="45262670 - Metalurgia"/>
                <w:listItem w:displayText="45262680 - Soldadura" w:value="45262680 - Soldadura"/>
                <w:listItem w:displayText="45262690 - Restauração de edifícios degradados" w:value="45262690 - Restauração de edifícios degradados"/>
                <w:listItem w:displayText="45262700 - Obras de transformação de edifícios" w:value="45262700 - Obras de transformação de edifícios"/>
                <w:listItem w:displayText="45262710 - Obras de manutenção de frescos" w:value="45262710 - Obras de manutenção de frescos"/>
                <w:listItem w:displayText="45262800 - Obras de ampliação de edifícios" w:value="45262800 - Obras de ampliação de edifícios"/>
                <w:listItem w:displayText="45262900 - Obras de balcões e terraços" w:value="45262900 - Obras de balcões e terraços"/>
                <w:listItem w:displayText="45300000 - Instalações em edifícios" w:value="45300000 - Instalações em edifícios"/>
                <w:listItem w:displayText="45310000 - Obras de instalação eléctrica" w:value="45310000 - Obras de instalação eléctrica"/>
                <w:listItem w:displayText="45311000 - Instalação de cabos e acessórios eléctricos" w:value="45311000 - Instalação de cabos e acessórios eléctricos"/>
                <w:listItem w:displayText="45311100 - Instalação de fios eléctricos" w:value="45311100 - Instalação de fios eléctricos"/>
                <w:listItem w:displayText="45311200 - Instalação de acessórios eléctricos" w:value="45311200 - Instalação de acessórios eléctricos"/>
                <w:listItem w:displayText="45312000 - Instalação de sistemas de alarme e de antenas" w:value="45312000 - Instalação de sistemas de alarme e de antenas"/>
                <w:listItem w:displayText="45312100 - Instalação de sistemas de alarme contra incêndio" w:value="45312100 - Instalação de sistemas de alarme contra incêndio"/>
                <w:listItem w:displayText="45312200 - Instalação de sistemas de alarme contra roubo" w:value="45312200 - Instalação de sistemas de alarme contra roubo"/>
                <w:listItem w:displayText="45312300 - Instalação de antenas" w:value="45312300 - Instalação de antenas"/>
                <w:listItem w:displayText="45312310 - Obras de protecção contra raios" w:value="45312310 - Obras de protecção contra raios"/>
                <w:listItem w:displayText="45312311 - Instalação de pára-raios" w:value="45312311 - Instalação de pára-raios"/>
                <w:listItem w:displayText="45312320 - Instalação de antenas de televisão" w:value="45312320 - Instalação de antenas de televisão"/>
                <w:listItem w:displayText="45312330 - Instalação de antenas de rádio" w:value="45312330 - Instalação de antenas de rádio"/>
                <w:listItem w:displayText="45313000 - Instalação de elevadores e escadas rolantes" w:value="45313000 - Instalação de elevadores e escadas rolantes"/>
                <w:listItem w:displayText="45313100 - Instalação de elevadores" w:value="45313100 - Instalação de elevadores"/>
                <w:listItem w:displayText="45313200 - Instalação de escadas rolantes" w:value="45313200 - Instalação de escadas rolantes"/>
                <w:listItem w:displayText="45313210 - Instalação de tapetes/passadeiras rolantes" w:value="45313210 - Instalação de tapetes/passadeiras rolantes"/>
                <w:listItem w:displayText="45314000 - Instalação de equipamento de telecomunicações" w:value="45314000 - Instalação de equipamento de telecomunicações"/>
                <w:listItem w:displayText="45314100 - Instalação de centrais telefónicas" w:value="45314100 - Instalação de centrais telefónicas"/>
                <w:listItem w:displayText="45314120 - Instalação de quadros comutadores" w:value="45314120 - Instalação de quadros comutadores"/>
                <w:listItem w:displayText="45314200 - Instalação de linhas telefónicas" w:value="45314200 - Instalação de linhas telefónicas"/>
                <w:listItem w:displayText="45314300 - Instalação de infra-estruturas para cabos" w:value="45314300 - Instalação de infra-estruturas para cabos"/>
                <w:listItem w:displayText="45314310 - Instalação de cablagem" w:value="45314310 - Instalação de cablagem"/>
                <w:listItem w:displayText="45314320 - Instalação de cabos para computadores" w:value="45314320 - Instalação de cabos para computadores"/>
                <w:listItem w:displayText="45315000 - Instalação de equipamento para aquecimento e de outro equipamento eléctrico em edifícios" w:value="45315000 - Instalação de equipamento para aquecimento e de outro equipamento eléctrico em edifícios"/>
                <w:listItem w:displayText="45315100 - Instalação de material eléctrico e electrónico" w:value="45315100 - Instalação de material eléctrico e electrónico"/>
                <w:listItem w:displayText="45315200 - Obras relacionadas com turbinas" w:value="45315200 - Obras relacionadas com turbinas"/>
                <w:listItem w:displayText="45315300 - Instalações de abastecimento de electricidade" w:value="45315300 - Instalações de abastecimento de electricidade"/>
                <w:listItem w:displayText="45315400 - Instalações de alta tensão" w:value="45315400 - Instalações de alta tensão"/>
                <w:listItem w:displayText="45315500 - Instalações de média tensão" w:value="45315500 - Instalações de média tensão"/>
                <w:listItem w:displayText="45315600 - Instalações de baixa tensão" w:value="45315600 - Instalações de baixa tensão"/>
                <w:listItem w:displayText="45315700 - Instalação de postos de seccionamento" w:value="45315700 - Instalação de postos de seccionamento"/>
                <w:listItem w:displayText="45316000 - Instalação de sistemas de iluminação e de sinalização" w:value="45316000 - Instalação de sistemas de iluminação e de sinalização"/>
                <w:listItem w:displayText="45316100 - Instalação de equipamento de iluminação exterior" w:value="45316100 - Instalação de equipamento de iluminação exterior"/>
                <w:listItem w:displayText="45316110 - Instalação de dispositivos para iluminação de estradas" w:value="45316110 - Instalação de dispositivos para iluminação de estradas"/>
                <w:listItem w:displayText="45316200 - Instalação de equipamento de sinalização" w:value="45316200 - Instalação de equipamento de sinalização"/>
                <w:listItem w:displayText="45316210 - Instalação de equipamento de controlo do tráfego" w:value="45316210 - Instalação de equipamento de controlo do tráfego"/>
                <w:listItem w:displayText="45316211 - Instalação de sinais luminosos para estradas" w:value="45316211 - Instalação de sinais luminosos para estradas"/>
                <w:listItem w:displayText="45316212 - Instalação de sinais de tráfego luminosos" w:value="45316212 - Instalação de sinais de tráfego luminosos"/>
                <w:listItem w:displayText="45316213 - Instalação de equipamento de orientação do tráfego" w:value="45316213 - Instalação de equipamento de orientação do tráfego"/>
                <w:listItem w:displayText="45316220 - Instalação de equipamento de sinalização para aeroportos" w:value="45316220 - Instalação de equipamento de sinalização para aeroportos"/>
                <w:listItem w:displayText="45316230 - Instalação de equipamento de sinalização para portos" w:value="45316230 - Instalação de equipamento de sinalização para portos"/>
                <w:listItem w:displayText="45317000 - Outras obras de instalação eléctrica" w:value="45317000 - Outras obras de instalação eléctrica"/>
                <w:listItem w:displayText="45317100 - Instalação eléctrica de equipamento de bombagem" w:value="45317100 - Instalação eléctrica de equipamento de bombagem"/>
                <w:listItem w:displayText="45317200 - Instalação eléctrica de transformadores" w:value="45317200 - Instalação eléctrica de transformadores"/>
                <w:listItem w:displayText="45317300 - Instalação eléctrica de aparelhos para distribuição de electricidade" w:value="45317300 - Instalação eléctrica de aparelhos para distribuição de electricidade"/>
                <w:listItem w:displayText="45317400 - Instalação eléctrica de equipamento para filtração" w:value="45317400 - Instalação eléctrica de equipamento para filtração"/>
                <w:listItem w:displayText="45320000 - Obras de isolamento" w:value="45320000 - Obras de isolamento"/>
                <w:listItem w:displayText="45321000 - Obras de isolamento térmico" w:value="45321000 - Obras de isolamento térmico"/>
                <w:listItem w:displayText="45323000 - Obras de isolamento acústico" w:value="45323000 - Obras de isolamento acústico"/>
                <w:listItem w:displayText="45324000 - Colocação de painéis de gesso cartonado" w:value="45324000 - Colocação de painéis de gesso cartonado"/>
                <w:listItem w:displayText="45330000 - Instalação de canalizações" w:value="45330000 - Instalação de canalizações"/>
                <w:listItem w:displayText="45331000 - Instalação de aquecimento, ventilação e ar condicionado" w:value="45331000 - Instalação de aquecimento, ventilação e ar condicionado"/>
                <w:listItem w:displayText="45331100 - Instalação de aquecimento central" w:value="45331100 - Instalação de aquecimento central"/>
                <w:listItem w:displayText="45331110 - Instalação de caldeiras" w:value="45331110 - Instalação de caldeiras"/>
                <w:listItem w:displayText="45331200 - Instalação de ventilação e de ar condicionado" w:value="45331200 - Instalação de ventilação e de ar condicionado"/>
                <w:listItem w:displayText="45331210 - Instalação de ventilação" w:value="45331210 - Instalação de ventilação"/>
                <w:listItem w:displayText="45331211 - Instalação de ventilação exterior" w:value="45331211 - Instalação de ventilação exterior"/>
                <w:listItem w:displayText="45331220 - Instalação de ar condicionado" w:value="45331220 - Instalação de ar condicionado"/>
                <w:listItem w:displayText="45331221 - Instalação de ar condicionado que renova o ar de forma parcial" w:value="45331221 - Instalação de ar condicionado que renova o ar de forma parcial"/>
                <w:listItem w:displayText="45331230 - Instalação de equipamento de arrefecimento" w:value="45331230 - Instalação de equipamento de arrefecimento"/>
                <w:listItem w:displayText="45331231 - Instalação de equipamento de refrigeração" w:value="45331231 - Instalação de equipamento de refrigeração"/>
                <w:listItem w:displayText="45332000 - Instalação de canalizações e drenos" w:value="45332000 - Instalação de canalizações e drenos"/>
                <w:listItem w:displayText="45332200 - Instalação de canalizações de água" w:value="45332200 - Instalação de canalizações de água"/>
                <w:listItem w:displayText="45332300 - Instalação de drenos" w:value="45332300 - Instalação de drenos"/>
                <w:listItem w:displayText="45332400 - Instalação de artigos sanitários" w:value="45332400 - Instalação de artigos sanitários"/>
                <w:listItem w:displayText="45333000 - Instalação de equipamento a gás" w:value="45333000 - Instalação de equipamento a gás"/>
                <w:listItem w:displayText="45333100 - Instalação de equipamento de regulação de gás" w:value="45333100 - Instalação de equipamento de regulação de gás"/>
                <w:listItem w:displayText="45333200 - Instalação de contadores de gás" w:value="45333200 - Instalação de contadores de gás"/>
                <w:listItem w:displayText="45340000 - Instalação de vedações, barreiras de protecção e equipamento de segurança" w:value="45340000 - Instalação de vedações, barreiras de protecção e equipamento de segurança"/>
                <w:listItem w:displayText="45341000 - Edificação de barreiras de protecção" w:value="45341000 - Edificação de barreiras de protecção"/>
                <w:listItem w:displayText="45342000 - Edificação de vedações" w:value="45342000 - Edificação de vedações"/>
                <w:listItem w:displayText="45343000 - Instalação de equipamento para prevenção de incêndios" w:value="45343000 - Instalação de equipamento para prevenção de incêndios"/>
                <w:listItem w:displayText="45343100 - Obras de ignifugação" w:value="45343100 - Obras de ignifugação"/>
                <w:listItem w:displayText="45343200 - Instalação de equipamento de combate a incêndios" w:value="45343200 - Instalação de equipamento de combate a incêndios"/>
                <w:listItem w:displayText="45343210 - Trabalhos de instalação de equipamento de extinção de incêndios com CO2" w:value="45343210 - Trabalhos de instalação de equipamento de extinção de incêndios com CO2"/>
                <w:listItem w:displayText="45343220 - Instalação de aparelhos extintores" w:value="45343220 - Instalação de aparelhos extintores"/>
                <w:listItem w:displayText="45343230 - Instalação de sistemas de aspersão (sprinkler)" w:value="45343230 - Instalação de sistemas de aspersão (sprinkler)"/>
                <w:listItem w:displayText="45350000 - Instalações mecânicas" w:value="45350000 - Instalações mecânicas"/>
                <w:listItem w:displayText="45351000 - Instalação de equipamento de engenharia mecânica" w:value="45351000 - Instalação de equipamento de engenharia mecânica"/>
                <w:listItem w:displayText="45400000 - Obras de acabamento de edifícios" w:value="45400000 - Obras de acabamento de edifícios"/>
                <w:listItem w:displayText="45410000 - Trabalhos de estucagem" w:value="45410000 - Trabalhos de estucagem"/>
                <w:listItem w:displayText="45420000 - Instalação de artigos de marcenaria e carpintaria" w:value="45420000 - Instalação de artigos de marcenaria e carpintaria"/>
                <w:listItem w:displayText="45421000 - Obras de marcenaria" w:value="45421000 - Obras de marcenaria"/>
                <w:listItem w:displayText="45421100 - Instalação de portas e janelas e de componentes afins" w:value="45421100 - Instalação de portas e janelas e de componentes afins"/>
                <w:listItem w:displayText="45421110 - Instalação de caixilharia de portas e janelas" w:value="45421110 - Instalação de caixilharia de portas e janelas"/>
                <w:listItem w:displayText="45421111 - Instalação de caixilharia de portas" w:value="45421111 - Instalação de caixilharia de portas"/>
                <w:listItem w:displayText="45421112 - Instalação de caixilharia de janelas" w:value="45421112 - Instalação de caixilharia de janelas"/>
                <w:listItem w:displayText="45421120 - Instalação de soleiras" w:value="45421120 - Instalação de soleiras"/>
                <w:listItem w:displayText="45421130 - Instalação de portas e janelas" w:value="45421130 - Instalação de portas e janelas"/>
                <w:listItem w:displayText="45421131 - Instalação de portas" w:value="45421131 - Instalação de portas"/>
                <w:listItem w:displayText="45421132 - Instalação de janelas" w:value="45421132 - Instalação de janelas"/>
                <w:listItem w:displayText="45421140 - Instalação de artigos de carpintaria metálica excepto portas e janelas" w:value="45421140 - Instalação de artigos de carpintaria metálica excepto portas e janelas"/>
                <w:listItem w:displayText="45421141 - Instalação de divisórias" w:value="45421141 - Instalação de divisórias"/>
                <w:listItem w:displayText="45421142 - Instalação de persianas" w:value="45421142 - Instalação de persianas"/>
                <w:listItem w:displayText="45421143 - Instalação de estores" w:value="45421143 - Instalação de estores"/>
                <w:listItem w:displayText="45421144 - Instalação de toldos" w:value="45421144 - Instalação de toldos"/>
                <w:listItem w:displayText="45421145 - Instalação de estores de enrolar" w:value="45421145 - Instalação de estores de enrolar"/>
                <w:listItem w:displayText="45421146 - Instalação de tectos suspensos" w:value="45421146 - Instalação de tectos suspensos"/>
                <w:listItem w:displayText="45421147 - Instalação de grelhas" w:value="45421147 - Instalação de grelhas"/>
                <w:listItem w:displayText="45421148 - Instalação de portões" w:value="45421148 - Instalação de portões"/>
                <w:listItem w:displayText="45421150 - Instalação de artigos de marcenaria não metálicos" w:value="45421150 - Instalação de artigos de marcenaria não metálicos"/>
                <w:listItem w:displayText="45421151 - Instalação de cozinhas encastradas" w:value="45421151 - Instalação de cozinhas encastradas"/>
                <w:listItem w:displayText="45421152 - Instalação de paredes divisórias" w:value="45421152 - Instalação de paredes divisórias"/>
                <w:listItem w:displayText="45421153 - Instalação de móveis encastráveis" w:value="45421153 - Instalação de móveis encastráveis"/>
                <w:listItem w:displayText="45421160 - Colocação de ferragens" w:value="45421160 - Colocação de ferragens"/>
                <w:listItem w:displayText="45422000 - Instalação de artigos de carpintaria" w:value="45422000 - Instalação de artigos de carpintaria"/>
                <w:listItem w:displayText="45422100 - Obras em madeira" w:value="45422100 - Obras em madeira"/>
                <w:listItem w:displayText="45430000 - Obras de revestimento de solos e paredes" w:value="45430000 - Obras de revestimento de solos e paredes"/>
                <w:listItem w:displayText="45431000 - Colocação de ladrilhos" w:value="45431000 - Colocação de ladrilhos"/>
                <w:listItem w:displayText="45431100 - Colocação de ladrilhos em solos" w:value="45431100 - Colocação de ladrilhos em solos"/>
                <w:listItem w:displayText="45431200 - Colocação de azulejos em paredes" w:value="45431200 - Colocação de azulejos em paredes"/>
                <w:listItem w:displayText="45432000 - Aplicação de revestimentos em solos e paredes e de papel de parede" w:value="45432000 - Aplicação de revestimentos em solos e paredes e de papel de parede"/>
                <w:listItem w:displayText="45432100 - Obras de revestimento e cobertura de solos" w:value="45432100 - Obras de revestimento e cobertura de solos"/>
                <w:listItem w:displayText="45432110 - Obras de pavimentação" w:value="45432110 - Obras de pavimentação"/>
                <w:listItem w:displayText="45432111 - Colocação de revestimentos flexíveis em solos" w:value="45432111 - Colocação de revestimentos flexíveis em solos"/>
                <w:listItem w:displayText="45432112 - Pavimentação" w:value="45432112 - Pavimentação"/>
                <w:listItem w:displayText="45432113 - Colocação de tacos para soalhos (parquet)" w:value="45432113 - Colocação de tacos para soalhos (parquet)"/>
                <w:listItem w:displayText="45432114 - Colocação de pavimento em madeira" w:value="45432114 - Colocação de pavimento em madeira"/>
                <w:listItem w:displayText="45432120 - Instalação de pavimentos falsos" w:value="45432120 - Instalação de pavimentos falsos"/>
                <w:listItem w:displayText="45432121 - Pisos para salas de computadores" w:value="45432121 - Pisos para salas de computadores"/>
                <w:listItem w:displayText="45432130 - Revestimento de solos" w:value="45432130 - Revestimento de solos"/>
                <w:listItem w:displayText="45432200 - Colocação de revestimentos em paredes e de papel de parede" w:value="45432200 - Colocação de revestimentos em paredes e de papel de parede"/>
                <w:listItem w:displayText="45432210 - Colocação de revestimentos em paredes" w:value="45432210 - Colocação de revestimentos em paredes"/>
                <w:listItem w:displayText="45432220 - Colocação de papel de parede" w:value="45432220 - Colocação de papel de parede"/>
                <w:listItem w:displayText="45440000 - Pintura e colocação de vidros" w:value="45440000 - Pintura e colocação de vidros"/>
                <w:listItem w:displayText="45441000 - Colocação de vidros" w:value="45441000 - Colocação de vidros"/>
                <w:listItem w:displayText="45442000 - Aplicação de revestimentos protectores" w:value="45442000 - Aplicação de revestimentos protectores"/>
                <w:listItem w:displayText="45442100 - Obras de pintura" w:value="45442100 - Obras de pintura"/>
                <w:listItem w:displayText="45442110 - Pintura de edifícios" w:value="45442110 - Pintura de edifícios"/>
                <w:listItem w:displayText="45442120 - Pintura e revestimentos protectores de estruturas" w:value="45442120 - Pintura e revestimentos protectores de estruturas"/>
                <w:listItem w:displayText="45442121 - Pintura de estruturas" w:value="45442121 - Pintura de estruturas"/>
                <w:listItem w:displayText="45442180 - Renovação de pintura" w:value="45442180 - Renovação de pintura"/>
                <w:listItem w:displayText="45442190 - Decapagem de tinta" w:value="45442190 - Decapagem de tinta"/>
                <w:listItem w:displayText="45442200 - Aplicação de revestimentos anticorrosivos" w:value="45442200 - Aplicação de revestimentos anticorrosivos"/>
                <w:listItem w:displayText="45442210 - Obras de galvanização" w:value="45442210 - Obras de galvanização"/>
                <w:listItem w:displayText="45442300 - Obras de protecção de superfícies" w:value="45442300 - Obras de protecção de superfícies"/>
                <w:listItem w:displayText="45443000 - Obras de fachada" w:value="45443000 - Obras de fachada"/>
                <w:listItem w:displayText="45450000 - Outras obras de acabamento de edifícios" w:value="45450000 - Outras obras de acabamento de edifícios"/>
                <w:listItem w:displayText="45451000 - Obras de decoração" w:value="45451000 - Obras de decoração"/>
                <w:listItem w:displayText="45451100 - Colocação de ornamentos" w:value="45451100 - Colocação de ornamentos"/>
                <w:listItem w:displayText="45451200 - Colocação de painéis" w:value="45451200 - Colocação de painéis"/>
                <w:listItem w:displayText="45451300 - Jardins interiores" w:value="45451300 - Jardins interiores"/>
                <w:listItem w:displayText="45452000 - Trabalhos de limpeza exterior de edifícios" w:value="45452000 - Trabalhos de limpeza exterior de edifícios"/>
                <w:listItem w:displayText="45452100 - Limpeza de paredes exteriores por meio de jacto de areia" w:value="45452100 - Limpeza de paredes exteriores por meio de jacto de areia"/>
                <w:listItem w:displayText="45453000 - Obras de revisão e recuperação" w:value="45453000 - Obras de revisão e recuperação"/>
                <w:listItem w:displayText="45453100 - Obras de recuperação" w:value="45453100 - Obras de recuperação"/>
                <w:listItem w:displayText="45454000 - Obras de reestruturação" w:value="45454000 - Obras de reestruturação"/>
                <w:listItem w:displayText="45454100 - Obras de restauro" w:value="45454100 - Obras de restauro"/>
                <w:listItem w:displayText="45500000 - Aluguer de máquinas e equipamento para construção e engenharia civil, com operador" w:value="45500000 - Aluguer de máquinas e equipamento para construção e engenharia civil, com operador"/>
                <w:listItem w:displayText="45510000 - Aluguer de gruas, com operador" w:value="45510000 - Aluguer de gruas, com operador"/>
                <w:listItem w:displayText="45520000 - Aluguer de máquinas de terraplenagem, com operador" w:value="45520000 - Aluguer de máquinas de terraplenagem, com operador"/>
                <w:listItem w:displayText="48000000 - Pacotes de software e sistemas de informação" w:value="48000000 - Pacotes de software e sistemas de informação"/>
                <w:listItem w:displayText="48100000 - Pacote de software para sectores específicos" w:value="48100000 - Pacote de software para sectores específicos"/>
                <w:listItem w:displayText="48110000 - Pacote de software para pontos de venda (POS)" w:value="48110000 - Pacote de software para pontos de venda (POS)"/>
                <w:listItem w:displayText="48120000 - Pacote de software para comando de voos" w:value="48120000 - Pacote de software para comando de voos"/>
                <w:listItem w:displayText="48121000 - Pacote de software para controlo do tráfego aéreo" w:value="48121000 - Pacote de software para controlo do tráfego aéreo"/>
                <w:listItem w:displayText="48130000 - Pacote de software para apoio terrestre à aviação e ensaios de aviação" w:value="48130000 - Pacote de software para apoio terrestre à aviação e ensaios de aviação"/>
                <w:listItem w:displayText="48131000 - Pacote de software para apoio terrestre à aviação" w:value="48131000 - Pacote de software para apoio terrestre à aviação"/>
                <w:listItem w:displayText="48132000 - Pacote de software para ensaios de aviação" w:value="48132000 - Pacote de software para ensaios de aviação"/>
                <w:listItem w:displayText="48140000 - Pacote de software para controlo do tráfego ferroviário" w:value="48140000 - Pacote de software para controlo do tráfego ferroviário"/>
                <w:listItem w:displayText="48150000 - Pacote de software para controlo industrial" w:value="48150000 - Pacote de software para controlo industrial"/>
                <w:listItem w:displayText="48151000 - Sistema de controlo informático" w:value="48151000 - Sistema de controlo informático"/>
                <w:listItem w:displayText="48160000 - Pacote de software para bibliotecas" w:value="48160000 - Pacote de software para bibliotecas"/>
                <w:listItem w:displayText="48161000 - Sistema de gestão de bibliotecas" w:value="48161000 - Sistema de gestão de bibliotecas"/>
                <w:listItem w:displayText="48170000 - Pacote de software de conformidade" w:value="48170000 - Pacote de software de conformidade"/>
                <w:listItem w:displayText="48180000 - Pacote de software para medicina" w:value="48180000 - Pacote de software para medicina"/>
                <w:listItem w:displayText="48190000 - Pacote de software para ensino" w:value="48190000 - Pacote de software para ensino"/>
                <w:listItem w:displayText="48200000 - Pacote de software para ligações em rede, Internet e intranet" w:value="48200000 - Pacote de software para ligações em rede, Internet e intranet"/>
                <w:listItem w:displayText="48210000 - Pacote de software para ligações em rede" w:value="48210000 - Pacote de software para ligações em rede"/>
                <w:listItem w:displayText="48211000 - Pacote de software para interconectividade de plataformas" w:value="48211000 - Pacote de software para interconectividade de plataformas"/>
                <w:listItem w:displayText="48212000 - Pacote de software para servidor de máquina de discos (jukebox) óptica" w:value="48212000 - Pacote de software para servidor de máquina de discos (jukebox) óptica"/>
                <w:listItem w:displayText="48213000 - Pacote de software para melhoria de sistemas operativos" w:value="48213000 - Pacote de software para melhoria de sistemas operativos"/>
                <w:listItem w:displayText="48214000 - Pacote de software para sistemas operativos em rede" w:value="48214000 - Pacote de software para sistemas operativos em rede"/>
                <w:listItem w:displayText="48215000 - Pacote de software para conceptores de redes" w:value="48215000 - Pacote de software para conceptores de redes"/>
                <w:listItem w:displayText="48216000 - Pacote de software para emulação de terminais de conectividade de rede" w:value="48216000 - Pacote de software para emulação de terminais de conectividade de rede"/>
                <w:listItem w:displayText="48217000 - Pacote de software para processamento de transacções" w:value="48217000 - Pacote de software para processamento de transacções"/>
                <w:listItem w:displayText="48217100 - Pacote de software para processamento de transacções em unidade central" w:value="48217100 - Pacote de software para processamento de transacções em unidade central"/>
                <w:listItem w:displayText="48217200 - Pacote de software para processamento de transacções em minicomputador" w:value="48217200 - Pacote de software para processamento de transacções em minicomputador"/>
                <w:listItem w:displayText="48217300 - Pacote de software para processamento de transacções em microcomputador" w:value="48217300 - Pacote de software para processamento de transacções em microcomputador"/>
                <w:listItem w:displayText="48218000 - Pacote de software para gestão de licenças" w:value="48218000 - Pacote de software para gestão de licenças"/>
                <w:listItem w:displayText="48219000 - Pacote de software para ligações diversas em rede" w:value="48219000 - Pacote de software para ligações diversas em rede"/>
                <w:listItem w:displayText="48219100 - Pacote de software para portas de conexão (gateway)" w:value="48219100 - Pacote de software para portas de conexão (gateway)"/>
                <w:listItem w:displayText="48219200 - Pacote de software para servidores de discos compactos (CD)" w:value="48219200 - Pacote de software para servidores de discos compactos (CD)"/>
                <w:listItem w:displayText="48219300 - Pacote de software para administração" w:value="48219300 - Pacote de software para administração"/>
                <w:listItem w:displayText="48219400 - Pacote de software para servidores de transacções" w:value="48219400 - Pacote de software para servidores de transacções"/>
                <w:listItem w:displayText="48219500 - Pacote de software para comutadores ou encaminhadores" w:value="48219500 - Pacote de software para comutadores ou encaminhadores"/>
                <w:listItem w:displayText="48219600 - Pacote de software para multiplexor" w:value="48219600 - Pacote de software para multiplexor"/>
                <w:listItem w:displayText="48219700 - Pacote de software para servidor de comunicações" w:value="48219700 - Pacote de software para servidor de comunicações"/>
                <w:listItem w:displayText="48219800 - Pacote de software para ponte" w:value="48219800 - Pacote de software para ponte"/>
                <w:listItem w:displayText="48220000 - Pacote de software para Internet e intranet" w:value="48220000 - Pacote de software para Internet e intranet"/>
                <w:listItem w:displayText="48221000 - Pacote de software para busca (browsing) na Internet" w:value="48221000 - Pacote de software para busca (browsing) na Internet"/>
                <w:listItem w:displayText="48222000 - Pacote de software para servidores Web" w:value="48222000 - Pacote de software para servidores Web"/>
                <w:listItem w:displayText="48223000 - Pacote de software para correio electrónico" w:value="48223000 - Pacote de software para correio electrónico"/>
                <w:listItem w:displayText="48224000 - Pacote de software para edição de páginas Web" w:value="48224000 - Pacote de software para edição de páginas Web"/>
                <w:listItem w:displayText="48300000 - Pacote de software para criação de documentos, desenho, imagens, gestão de tarefas e produtividade" w:value="48300000 - Pacote de software para criação de documentos, desenho, imagens, gestão de tarefas e produtividade"/>
                <w:listItem w:displayText="48310000 - Pacote de software para criação de documentos" w:value="48310000 - Pacote de software para criação de documentos"/>
                <w:listItem w:displayText="48311000 - Pacote de software para gestão de documentos" w:value="48311000 - Pacote de software para gestão de documentos"/>
                <w:listItem w:displayText="48311100 - Sistema de gestão de documentos" w:value="48311100 - Sistema de gestão de documentos"/>
                <w:listItem w:displayText="48312000 - Pacote de software para publicações electrónicas" w:value="48312000 - Pacote de software para publicações electrónicas"/>
                <w:listItem w:displayText="48313000 - Pacote de software para leitor óptico de caracteres (OCR)" w:value="48313000 - Pacote de software para leitor óptico de caracteres (OCR)"/>
                <w:listItem w:displayText="48313100 - Sistema de leitura óptica" w:value="48313100 - Sistema de leitura óptica"/>
                <w:listItem w:displayText="48314000 - Pacote de software para reconhecimento vocal" w:value="48314000 - Pacote de software para reconhecimento vocal"/>
                <w:listItem w:displayText="48315000 - Pacote de software para publicação assistida por computador" w:value="48315000 - Pacote de software para publicação assistida por computador"/>
                <w:listItem w:displayText="48316000 - Pacote de software de apresentação" w:value="48316000 - Pacote de software de apresentação"/>
                <w:listItem w:displayText="48317000 - Pacote de software para tratamento de texto" w:value="48317000 - Pacote de software para tratamento de texto"/>
                <w:listItem w:displayText="48318000 - Pacote de software para digitalizador (scanner)" w:value="48318000 - Pacote de software para digitalizador (scanner)"/>
                <w:listItem w:displayText="48319000 - Correctores ortográficos" w:value="48319000 - Correctores ortográficos"/>
                <w:listItem w:displayText="48320000 - Pacote de software para desenho e formação de imagens" w:value="48320000 - Pacote de software para desenho e formação de imagens"/>
                <w:listItem w:displayText="48321000 - Pacote de software para design assistido por computador (CAD)" w:value="48321000 - Pacote de software para design assistido por computador (CAD)"/>
                <w:listItem w:displayText="48321100 - Sistema de design assistido por computador (CAD)" w:value="48321100 - Sistema de design assistido por computador (CAD)"/>
                <w:listItem w:displayText="48322000 - Pacote de software para gráficos" w:value="48322000 - Pacote de software para gráficos"/>
                <w:listItem w:displayText="48323000 - Pacote de software para fabrico assistido por computador (CAM)" w:value="48323000 - Pacote de software para fabrico assistido por computador (CAM)"/>
                <w:listItem w:displayText="48324000 - Pacote de software para traçado de fluxogramas" w:value="48324000 - Pacote de software para traçado de fluxogramas"/>
                <w:listItem w:displayText="48325000 - Pacote de software para elaboração de formulários" w:value="48325000 - Pacote de software para elaboração de formulários"/>
                <w:listItem w:displayText="48326000 - Pacote de software para cartografia" w:value="48326000 - Pacote de software para cartografia"/>
                <w:listItem w:displayText="48326100 - Sistema de cartografia digital" w:value="48326100 - Sistema de cartografia digital"/>
                <w:listItem w:displayText="48327000 - Pacote de software para desenho e pintura" w:value="48327000 - Pacote de software para desenho e pintura"/>
                <w:listItem w:displayText="48328000 - Pacote de software para processamento de imagens" w:value="48328000 - Pacote de software para processamento de imagens"/>
                <w:listItem w:displayText="48329000 - Sistema de arquivo e de imageologia" w:value="48329000 - Sistema de arquivo e de imageologia"/>
                <w:listItem w:displayText="48330000 - Pacote de software para gestão de tarefas e produtividade" w:value="48330000 - Pacote de software para gestão de tarefas e produtividade"/>
                <w:listItem w:displayText="48331000 - Pacote de software para gestão de projectos" w:value="48331000 - Pacote de software para gestão de projectos"/>
                <w:listItem w:displayText="48332000 - Pacote de software para gestão de tarefas" w:value="48332000 - Pacote de software para gestão de tarefas"/>
                <w:listItem w:displayText="48333000 - Pacote de software para gestão de contactos" w:value="48333000 - Pacote de software para gestão de contactos"/>
                <w:listItem w:displayText="48400000 - Pacote de software para transacções comerciais e pessoais" w:value="48400000 - Pacote de software para transacções comerciais e pessoais"/>
                <w:listItem w:displayText="48410000 - Pacote de software para gestão de investimentos e apoio fiscal" w:value="48410000 - Pacote de software para gestão de investimentos e apoio fiscal"/>
                <w:listItem w:displayText="48411000 - Pacote de software para gestão de investimentos" w:value="48411000 - Pacote de software para gestão de investimentos"/>
                <w:listItem w:displayText="48412000 - Pacote de software para apoio fiscal" w:value="48412000 - Pacote de software para apoio fiscal"/>
                <w:listItem w:displayText="48420000 - Pacote de software e séries de pacotes de software para gestão de instalações" w:value="48420000 - Pacote de software e séries de pacotes de software para gestão de instalações"/>
                <w:listItem w:displayText="48421000 - Pacote de software para gestão de instalações" w:value="48421000 - Pacote de software para gestão de instalações"/>
                <w:listItem w:displayText="48422000 - Séries de pacotes de software" w:value="48422000 - Séries de pacotes de software"/>
                <w:listItem w:displayText="48430000 - Pacote de software para gestão de inventários" w:value="48430000 - Pacote de software para gestão de inventários"/>
                <w:listItem w:displayText="48440000 - Pacote de software para análise financeira e contabilidade" w:value="48440000 - Pacote de software para análise financeira e contabilidade"/>
                <w:listItem w:displayText="48441000 - Pacote de software para análise financeira" w:value="48441000 - Pacote de software para análise financeira"/>
                <w:listItem w:displayText="48442000 - Pacote de software para sistemas financeiros" w:value="48442000 - Pacote de software para sistemas financeiros"/>
                <w:listItem w:displayText="48443000 - Pacote de software para contabilidade" w:value="48443000 - Pacote de software para contabilidade"/>
                <w:listItem w:displayText="48444000 - Sistema de contabilidade" w:value="48444000 - Sistema de contabilidade"/>
                <w:listItem w:displayText="48444100 - Sistema de facturação" w:value="48444100 - Sistema de facturação"/>
                <w:listItem w:displayText="48445000 - Pacote de software para gestão da relação com os clientes" w:value="48445000 - Pacote de software para gestão da relação com os clientes"/>
                <w:listItem w:displayText="48450000 - Pacote de software para contabilização do tempo de trabalho ou recursos humanos" w:value="48450000 - Pacote de software para contabilização do tempo de trabalho ou recursos humanos"/>
                <w:listItem w:displayText="48451000 - Pacote de software para planeamento de recursos empresariais" w:value="48451000 - Pacote de software para planeamento de recursos empresariais"/>
                <w:listItem w:displayText="48460000 - Pacote de software analítico, científico, matemático ou previsional" w:value="48460000 - Pacote de software analítico, científico, matemático ou previsional"/>
                <w:listItem w:displayText="48461000 - Pacote de software analítico ou científico" w:value="48461000 - Pacote de software analítico ou científico"/>
                <w:listItem w:displayText="48462000 - Pacote de software matemático ou previsional" w:value="48462000 - Pacote de software matemático ou previsional"/>
                <w:listItem w:displayText="48463000 - Pacote de software para estatística" w:value="48463000 - Pacote de software para estatística"/>
                <w:listItem w:displayText="48470000 - Pacote de software para leilões" w:value="48470000 - Pacote de software para leilões"/>
                <w:listItem w:displayText="48480000 - Pacote de software para vendas, marketing e apoio a decisões empresariais (business intelligence)" w:value="48480000 - Pacote de software para vendas, marketing e apoio a decisões empresariais (business intelligence)"/>
                <w:listItem w:displayText="48481000 - Pacote de software para vendas ou marketing" w:value="48481000 - Pacote de software para vendas ou marketing"/>
                <w:listItem w:displayText="48482000 - Pacote de software para apoio a decisões empresariais (business intelligence)" w:value="48482000 - Pacote de software para apoio a decisões empresariais (business intelligence)"/>
                <w:listItem w:displayText="48490000 - Pacote de software para adjudicação de contratos" w:value="48490000 - Pacote de software para adjudicação de contratos"/>
                <w:listItem w:displayText="48500000 - Pacote de software para comunicações e multimédia" w:value="48500000 - Pacote de software para comunicações e multimédia"/>
                <w:listItem w:displayText="48510000 - Pacote de software para comunicações" w:value="48510000 - Pacote de software para comunicações"/>
                <w:listItem w:displayText="48511000 - Pacote de software para comunicações electrónicas" w:value="48511000 - Pacote de software para comunicações electrónicas"/>
                <w:listItem w:displayText="48512000 - Pacote de software para resposta interactiva de voz" w:value="48512000 - Pacote de software para resposta interactiva de voz"/>
                <w:listItem w:displayText="48513000 - Pacote de software para modem" w:value="48513000 - Pacote de software para modem"/>
                <w:listItem w:displayText="48514000 - Pacote de software para acesso à distância" w:value="48514000 - Pacote de software para acesso à distância"/>
                <w:listItem w:displayText="48515000 - Pacote de software para videoconferências" w:value="48515000 - Pacote de software para videoconferências"/>
                <w:listItem w:displayText="48516000 - Pacote de software de intercâmbio" w:value="48516000 - Pacote de software de intercâmbio"/>
                <w:listItem w:displayText="48517000 - Pacote de software para TI" w:value="48517000 - Pacote de software para TI"/>
                <w:listItem w:displayText="48518000 - Pacote de software para emulação" w:value="48518000 - Pacote de software para emulação"/>
                <w:listItem w:displayText="48519000 - Pacote de software para gestão de memórias" w:value="48519000 - Pacote de software para gestão de memórias"/>
                <w:listItem w:displayText="48520000 - Pacote de software para multimédia" w:value="48520000 - Pacote de software para multimédia"/>
                <w:listItem w:displayText="48521000 - Pacote de software para montagem de música ou som" w:value="48521000 - Pacote de software para montagem de música ou som"/>
                <w:listItem w:displayText="48522000 - Pacote de software para teclado virtual" w:value="48522000 - Pacote de software para teclado virtual"/>
                <w:listItem w:displayText="48600000 - Pacote de software para bases de dados e de software operativo" w:value="48600000 - Pacote de software para bases de dados e de software operativo"/>
                <w:listItem w:displayText="48610000 - Sistemas de bases de dados" w:value="48610000 - Sistemas de bases de dados"/>
                <w:listItem w:displayText="48611000 - Pacote de software para bases de dados" w:value="48611000 - Pacote de software para bases de dados"/>
                <w:listItem w:displayText="48612000 - Sistema de gestão de bases de dados" w:value="48612000 - Sistema de gestão de bases de dados"/>
                <w:listItem w:displayText="48613000 - Gestão electrónica de dados" w:value="48613000 - Gestão electrónica de dados"/>
                <w:listItem w:displayText="48614000 - Sistema de aquisição de dados" w:value="48614000 - Sistema de aquisição de dados"/>
                <w:listItem w:displayText="48620000 - Sistemas operativos" w:value="48620000 - Sistemas operativos"/>
                <w:listItem w:displayText="48621000 - Pacote de software para sistemas operativos de unidades centrais" w:value="48621000 - Pacote de software para sistemas operativos de unidades centrais"/>
                <w:listItem w:displayText="48622000 - Pacote de software para sistemas operativos de minicomputadores" w:value="48622000 - Pacote de software para sistemas operativos de minicomputadores"/>
                <w:listItem w:displayText="48623000 - Pacote de software para sistemas operativos de microcomputadores" w:value="48623000 - Pacote de software para sistemas operativos de microcomputadores"/>
                <w:listItem w:displayText="48624000 - Pacote de software para sistemas operativos de computadores pessoais (PC)" w:value="48624000 - Pacote de software para sistemas operativos de computadores pessoais (PC)"/>
                <w:listItem w:displayText="48625000 - Sistemas operativos de sistemas abertos" w:value="48625000 - Sistemas operativos de sistemas abertos"/>
                <w:listItem w:displayText="48626000 - Pacote de software para conglomerados (clustering)" w:value="48626000 - Pacote de software para conglomerados (clustering)"/>
                <w:listItem w:displayText="48627000 - Pacote de software para sistemas operativos em tempo real" w:value="48627000 - Pacote de software para sistemas operativos em tempo real"/>
                <w:listItem w:displayText="48628000 - Barramento MCA (Micro-channel architecture)" w:value="48628000 - Barramento MCA (Micro-channel architecture)"/>
                <w:listItem w:displayText="48700000 - Utilitários para pacotes de software" w:value="48700000 - Utilitários para pacotes de software"/>
                <w:listItem w:displayText="48710000 - Pacote de software para cópia de segurança (back-up) ou recuperação" w:value="48710000 - Pacote de software para cópia de segurança (back-up) ou recuperação"/>
                <w:listItem w:displayText="48720000 - Pacote de software para codificação de barras" w:value="48720000 - Pacote de software para codificação de barras"/>
                <w:listItem w:displayText="48730000 - Pacote de software de segurança" w:value="48730000 - Pacote de software de segurança"/>
                <w:listItem w:displayText="48731000 - Pacote de software para segurança de ficheiros" w:value="48731000 - Pacote de software para segurança de ficheiros"/>
                <w:listItem w:displayText="48732000 - Pacote de software para segurança de dados" w:value="48732000 - Pacote de software para segurança de dados"/>
                <w:listItem w:displayText="48740000 - Pacote de software para tradução de línguas estrangeiras" w:value="48740000 - Pacote de software para tradução de línguas estrangeiras"/>
                <w:listItem w:displayText="48750000 - Pacote de software para carregamento de meios de armazenamento" w:value="48750000 - Pacote de software para carregamento de meios de armazenamento"/>
                <w:listItem w:displayText="48760000 - Pacote de software para protecção antivírus" w:value="48760000 - Pacote de software para protecção antivírus"/>
                <w:listItem w:displayText="48761000 - Pacote de software antivírus" w:value="48761000 - Pacote de software antivírus"/>
                <w:listItem w:displayText="48770000 - Pacote de software para utilitário geral, de compressão e de impressão" w:value="48770000 - Pacote de software para utilitário geral, de compressão e de impressão"/>
                <w:listItem w:displayText="48771000 - Pacote de software para utilitário geral" w:value="48771000 - Pacote de software para utilitário geral"/>
                <w:listItem w:displayText="48772000 - Utilitários de compressão" w:value="48772000 - Utilitários de compressão"/>
                <w:listItem w:displayText="48773000 - Pacote de software para utilitário de impressão" w:value="48773000 - Pacote de software para utilitário de impressão"/>
                <w:listItem w:displayText="48773100 - Pacote de software para gestão de impressão" w:value="48773100 - Pacote de software para gestão de impressão"/>
                <w:listItem w:displayText="48780000 - Pacote de software para gestão de sistemas, de armazenamento e de conteúdos" w:value="48780000 - Pacote de software para gestão de sistemas, de armazenamento e de conteúdos"/>
                <w:listItem w:displayText="48781000 - Pacote de software para gestão de sistemas" w:value="48781000 - Pacote de software para gestão de sistemas"/>
                <w:listItem w:displayText="48782000 - Pacote de software para gestão de armazenamento" w:value="48782000 - Pacote de software para gestão de armazenamento"/>
                <w:listItem w:displayText="48783000 - Pacote de software para gestão de conteúdos" w:value="48783000 - Pacote de software para gestão de conteúdos"/>
                <w:listItem w:displayText="48790000 - Pacote de software para verificador de versões" w:value="48790000 - Pacote de software para verificador de versões"/>
                <w:listItem w:displayText="48800000 - Sistemas de informação e servidores" w:value="48800000 - Sistemas de informação e servidores"/>
                <w:listItem w:displayText="48810000 - Sistemas de informação" w:value="48810000 - Sistemas de informação"/>
                <w:listItem w:displayText="48811000 - Sistema de correio electrónico" w:value="48811000 - Sistema de correio electrónico"/>
                <w:listItem w:displayText="48812000 - Sistemas de informação financeira" w:value="48812000 - Sistemas de informação financeira"/>
                <w:listItem w:displayText="48813000 - Sistema de informação de passageiros" w:value="48813000 - Sistema de informação de passageiros"/>
                <w:listItem w:displayText="48813100 - Quadros electrónicos" w:value="48813100 - Quadros electrónicos"/>
                <w:listItem w:displayText="48813200 - Sistema de informação de passageiros em tempo real" w:value="48813200 - Sistema de informação de passageiros em tempo real"/>
                <w:listItem w:displayText="48814000 - Sistemas de informação médica" w:value="48814000 - Sistemas de informação médica"/>
                <w:listItem w:displayText="48814100 - Sistema de informação sobre enfermagem" w:value="48814100 - Sistema de informação sobre enfermagem"/>
                <w:listItem w:displayText="48814200 - Sistema de administração de doentes" w:value="48814200 - Sistema de administração de doentes"/>
                <w:listItem w:displayText="48814300 - Sistema de gestão de blocos operatórios" w:value="48814300 - Sistema de gestão de blocos operatórios"/>
                <w:listItem w:displayText="48814400 - Sistema de informação clínica" w:value="48814400 - Sistema de informação clínica"/>
                <w:listItem w:displayText="48814500 - Sistema Casemix" w:value="48814500 - Sistema Casemix"/>
                <w:listItem w:displayText="48820000 - Servidores" w:value="48820000 - Servidores"/>
                <w:listItem w:displayText="48821000 - Servidores de rede" w:value="48821000 - Servidores de rede"/>
                <w:listItem w:displayText="48822000 - Servidores informáticos" w:value="48822000 - Servidores informáticos"/>
                <w:listItem w:displayText="48823000 - Servidores de ficheiro" w:value="48823000 - Servidores de ficheiro"/>
                <w:listItem w:displayText="48824000 - Servidores de impressora" w:value="48824000 - Servidores de impressora"/>
                <w:listItem w:displayText="48825000 - Servidores Web" w:value="48825000 - Servidores Web"/>
                <w:listItem w:displayText="48900000 - Pacote de software e sistemas informáticos diversos" w:value="48900000 - Pacote de software e sistemas informáticos diversos"/>
                <w:listItem w:displayText="48910000 - Pacote de software para jogos de computador, jogos electrónicos para toda a família e protectores de ecrã" w:value="48910000 - Pacote de software para jogos de computador, jogos electrónicos para toda a família e protectores de ecrã"/>
                <w:listItem w:displayText="48911000 - Pacote de software para jogos de computador" w:value="48911000 - Pacote de software para jogos de computador"/>
                <w:listItem w:displayText="48912000 - Jogos electrónicos para toda a família" w:value="48912000 - Jogos electrónicos para toda a família"/>
                <w:listItem w:displayText="48913000 - Protectores de ecrã" w:value="48913000 - Protectores de ecrã"/>
                <w:listItem w:displayText="48920000 - Pacote de software para burótica" w:value="48920000 - Pacote de software para burótica"/>
                <w:listItem w:displayText="48921000 - Sistema de automatização" w:value="48921000 - Sistema de automatização"/>
                <w:listItem w:displayText="48930000 - Pacote de software para formação e entretenimento" w:value="48930000 - Pacote de software para formação e entretenimento"/>
                <w:listItem w:displayText="48931000 - Pacote de software para formação" w:value="48931000 - Pacote de software para formação"/>
                <w:listItem w:displayText="48932000 - Pacote de software para entretenimento" w:value="48932000 - Pacote de software para entretenimento"/>
                <w:listItem w:displayText="48940000 - Pacote de software para concepção de padrões e calendário" w:value="48940000 - Pacote de software para concepção de padrões e calendário"/>
                <w:listItem w:displayText="48941000 - Pacote de software para concepção de padrões" w:value="48941000 - Pacote de software para concepção de padrões"/>
                <w:listItem w:displayText="48942000 - Pacote de software para calendário" w:value="48942000 - Pacote de software para calendário"/>
                <w:listItem w:displayText="48950000 - Sistema de localização de barcos e sistema sonoro de comunicação com os passageiros" w:value="48950000 - Sistema de localização de barcos e sistema sonoro de comunicação com os passageiros"/>
                <w:listItem w:displayText="48951000 - Sistema de localização de barcos" w:value="48951000 - Sistema de localização de barcos"/>
                <w:listItem w:displayText="48952000 - Sistemas sonoros" w:value="48952000 - Sistemas sonoros"/>
                <w:listItem w:displayText="48960000 - Pacote de software para pilotos (drivers) e sistemas" w:value="48960000 - Pacote de software para pilotos (drivers) e sistemas"/>
                <w:listItem w:displayText="48961000 - Pilotos (drivers) de Ethernet" w:value="48961000 - Pilotos (drivers) de Ethernet"/>
                <w:listItem w:displayText="48962000 - Pilotos (drivers) de cartões gráficos" w:value="48962000 - Pilotos (drivers) de cartões gráficos"/>
                <w:listItem w:displayText="48970000 - Pacote de software para tipografia" w:value="48970000 - Pacote de software para tipografia"/>
                <w:listItem w:displayText="48971000 - Pacote de software para elaboração de listas de endereços" w:value="48971000 - Pacote de software para elaboração de listas de endereços"/>
                <w:listItem w:displayText="48972000 - Pacote de software para elaboração de etiquetas" w:value="48972000 - Pacote de software para elaboração de etiquetas"/>
                <w:listItem w:displayText="48980000 - Linguagens e ferramentas de programação" w:value="48980000 - Linguagens e ferramentas de programação"/>
                <w:listItem w:displayText="48981000 - Pacotes de software para compilação" w:value="48981000 - Pacotes de software para compilação"/>
                <w:listItem w:displayText="48982000 - Pacote de software para gestão de configuração" w:value="48982000 - Pacote de software para gestão de configuração"/>
                <w:listItem w:displayText="48983000 - Pacote de software para desenvolvimento" w:value="48983000 - Pacote de software para desenvolvimento"/>
                <w:listItem w:displayText="48984000 - Ferramentas de interface gráfica de utilizador (GUI)" w:value="48984000 - Ferramentas de interface gráfica de utilizador (GUI)"/>
                <w:listItem w:displayText="48985000 - Linguagens de programação" w:value="48985000 - Linguagens de programação"/>
                <w:listItem w:displayText="48986000 - Pacote de software para ensaio de programas" w:value="48986000 - Pacote de software para ensaio de programas"/>
                <w:listItem w:displayText="48987000 - Pacote de software para depuração (debugging)" w:value="48987000 - Pacote de software para depuração (debugging)"/>
                <w:listItem w:displayText="48990000 - Pacote de software para folhas de cálculo e melhorias" w:value="48990000 - Pacote de software para folhas de cálculo e melhorias"/>
                <w:listItem w:displayText="48991000 - Pacote de software para folhas de cálculo" w:value="48991000 - Pacote de software para folhas de cálculo"/>
                <w:listItem w:displayText="50000000 - Serviços de reparação e manutenção" w:value="50000000 - Serviços de reparação e manutenção"/>
                <w:listItem w:displayText="50100000 - Serviços de reparação e manutenção de veículos e equipamento afim, e serviços conexos" w:value="50100000 - Serviços de reparação e manutenção de veículos e equipamento afim, e serviços conexos"/>
                <w:listItem w:displayText="50110000 - Serviços de reparação e manutenção de veículos e equipamento afim" w:value="50110000 - Serviços de reparação e manutenção de veículos e equipamento afim"/>
                <w:listItem w:displayText="50111000 - Serviços de gestão, reparação e manutenção de frota de veículos" w:value="50111000 - Serviços de gestão, reparação e manutenção de frota de veículos"/>
                <w:listItem w:displayText="50111100 - Serviços de gestão de frotas de veículos" w:value="50111100 - Serviços de gestão de frotas de veículos"/>
                <w:listItem w:displayText="50111110 - Serviços de assistência a frotas de veículos" w:value="50111110 - Serviços de assistência a frotas de veículos"/>
                <w:listItem w:displayText="50112000 - Serviços de reparação e manutenção de automóveis" w:value="50112000 - Serviços de reparação e manutenção de automóveis"/>
                <w:listItem w:displayText="50112100 - Serviços de reparação de automóveis" w:value="50112100 - Serviços de reparação de automóveis"/>
                <w:listItem w:displayText="50112110 - Serviços de reparação de carroçarias para veículos" w:value="50112110 - Serviços de reparação de carroçarias para veículos"/>
                <w:listItem w:displayText="50112111 - Serviços de bate-chapas" w:value="50112111 - Serviços de bate-chapas"/>
                <w:listItem w:displayText="50112120 - Serviços de substituição de pára-brisas" w:value="50112120 - Serviços de substituição de pára-brisas"/>
                <w:listItem w:displayText="50112200 - Serviços de manutenção de automóveis" w:value="50112200 - Serviços de manutenção de automóveis"/>
                <w:listItem w:displayText="50112300 - Lavagem de automóveis e serviços similares" w:value="50112300 - Lavagem de automóveis e serviços similares"/>
                <w:listItem w:displayText="50113000 - Serviços de reparação e manutenção de autocarros" w:value="50113000 - Serviços de reparação e manutenção de autocarros"/>
                <w:listItem w:displayText="50113100 - Serviços de reparação de autocarros" w:value="50113100 - Serviços de reparação de autocarros"/>
                <w:listItem w:displayText="50113200 - Serviços de manutenção de autocarros" w:value="50113200 - Serviços de manutenção de autocarros"/>
                <w:listItem w:displayText="50114000 - Serviços de reparação e manutenção de camiões" w:value="50114000 - Serviços de reparação e manutenção de camiões"/>
                <w:listItem w:displayText="50114100 - Serviços de reparação de camiões" w:value="50114100 - Serviços de reparação de camiões"/>
                <w:listItem w:displayText="50114200 - Serviços de manutenção de camiões" w:value="50114200 - Serviços de manutenção de camiões"/>
                <w:listItem w:displayText="50115000 - Serviços de manutenção e reparação de motociclos" w:value="50115000 - Serviços de manutenção e reparação de motociclos"/>
                <w:listItem w:displayText="50115100 - Serviços de reparação de motociclos" w:value="50115100 - Serviços de reparação de motociclos"/>
                <w:listItem w:displayText="50115200 - Serviços de manutenção de motociclos" w:value="50115200 - Serviços de manutenção de motociclos"/>
                <w:listItem w:displayText="50116000 - Serviços de manutenção e reparação relacionados com peças específicas para veículos" w:value="50116000 - Serviços de manutenção e reparação relacionados com peças específicas para veículos"/>
                <w:listItem w:displayText="50116100 - Serviços de reparação de sistemas eléctricos" w:value="50116100 - Serviços de reparação de sistemas eléctricos"/>
                <w:listItem w:displayText="50116200 - Serviços de reparação e manutenção de travões e peças para travões de veículos" w:value="50116200 - Serviços de reparação e manutenção de travões e peças para travões de veículos"/>
                <w:listItem w:displayText="50116300 - Serviços de reparação e manutenção de caixas de velocidade de veículos" w:value="50116300 - Serviços de reparação e manutenção de caixas de velocidade de veículos"/>
                <w:listItem w:displayText="50116400 - Serviços de reparação e manutenção de transmissões de veículos" w:value="50116400 - Serviços de reparação e manutenção de transmissões de veículos"/>
                <w:listItem w:displayText="50116500 - Serviços de reparação de pneumáticos, incluindo montagem e calibragem" w:value="50116500 - Serviços de reparação de pneumáticos, incluindo montagem e calibragem"/>
                <w:listItem w:displayText="50116510 - Serviços de recauchutagem de pneumáticos" w:value="50116510 - Serviços de recauchutagem de pneumáticos"/>
                <w:listItem w:displayText="50116600 - Serviços de reparação e manutenção de motores de arranque" w:value="50116600 - Serviços de reparação e manutenção de motores de arranque"/>
                <w:listItem w:displayText="50117000 - Serviços de conversão e recuperação de veículos" w:value="50117000 - Serviços de conversão e recuperação de veículos"/>
                <w:listItem w:displayText="50117100 - Serviços de conversão de veículos automóveis" w:value="50117100 - Serviços de conversão de veículos automóveis"/>
                <w:listItem w:displayText="50117200 - Serviços de conversão de ambulâncias" w:value="50117200 - Serviços de conversão de ambulâncias"/>
                <w:listItem w:displayText="50117300 - Serviços de recuperação de veículos" w:value="50117300 - Serviços de recuperação de veículos"/>
                <w:listItem w:displayText="50118000 - Serviços rodoviários de emergência automóvel" w:value="50118000 - Serviços rodoviários de emergência automóvel"/>
                <w:listItem w:displayText="50118100 - Serviços de pronto-socorro e remoção de automóveis" w:value="50118100 - Serviços de pronto-socorro e remoção de automóveis"/>
                <w:listItem w:displayText="50118110 - Serviços de reboque de veículos" w:value="50118110 - Serviços de reboque de veículos"/>
                <w:listItem w:displayText="50118200 - Serviços de pronto-socorro e remoção de veículos comerciais" w:value="50118200 - Serviços de pronto-socorro e remoção de veículos comerciais"/>
                <w:listItem w:displayText="50118300 - Serviços de pronto-socorro e remoção de autocarros" w:value="50118300 - Serviços de pronto-socorro e remoção de autocarros"/>
                <w:listItem w:displayText="50118400 - Serviços de pronto-socorro e remoção de veículos automóveis" w:value="50118400 - Serviços de pronto-socorro e remoção de veículos automóveis"/>
                <w:listItem w:displayText="50118500 - Serviços de pronto-socorro e remoção de motociclos" w:value="50118500 - Serviços de pronto-socorro e remoção de motociclos"/>
                <w:listItem w:displayText="50190000 - Serviços de demolição de veículos" w:value="50190000 - Serviços de demolição de veículos"/>
                <w:listItem w:displayText="50200000 - Serviços de reparação e manutenção e serviços conexos relacionados com aeronaves, vias férreas, estradas e marinha" w:value="50200000 - Serviços de reparação e manutenção e serviços conexos relacionados com aeronaves, vias férreas, estradas e marinha"/>
                <w:listItem w:displayText="50210000 - Serviços de reparação e manutenção e serviços conexos relacionados com aeronaves e outro equipamento" w:value="50210000 - Serviços de reparação e manutenção e serviços conexos relacionados com aeronaves e outro equipamento"/>
                <w:listItem w:displayText="50211000 - Serviços de reparação e manutenção de aeronaves" w:value="50211000 - Serviços de reparação e manutenção de aeronaves"/>
                <w:listItem w:displayText="50211100 - Serviços de manutenção de aeronaves" w:value="50211100 - Serviços de manutenção de aeronaves"/>
                <w:listItem w:displayText="50211200 - Serviços de reparação de aeronaves" w:value="50211200 - Serviços de reparação de aeronaves"/>
                <w:listItem w:displayText="50211210 - Serviços de manutenção e reparação de motores de aeronaves" w:value="50211210 - Serviços de manutenção e reparação de motores de aeronaves"/>
                <w:listItem w:displayText="50211211 - Serviços de manutenção de motores de aeronaves" w:value="50211211 - Serviços de manutenção de motores de aeronaves"/>
                <w:listItem w:displayText="50211212 - Serviços de reparação de motores de aeronaves" w:value="50211212 - Serviços de reparação de motores de aeronaves"/>
                <w:listItem w:displayText="50211300 - Serviços de recuperação de aeronaves" w:value="50211300 - Serviços de recuperação de aeronaves"/>
                <w:listItem w:displayText="50211310 - Serviços de recuperação de motores de aeronaves" w:value="50211310 - Serviços de recuperação de motores de aeronaves"/>
                <w:listItem w:displayText="50212000 - Serviços de reparação e manutenção de helicópteros" w:value="50212000 - Serviços de reparação e manutenção de helicópteros"/>
                <w:listItem w:displayText="50220000 - Serviços de reparação e manutenção e serviços conexos relacionados com vias férreas e outro equipamento" w:value="50220000 - Serviços de reparação e manutenção e serviços conexos relacionados com vias férreas e outro equipamento"/>
                <w:listItem w:displayText="50221000 - Serviços de reparação e manutenção de locomotivas" w:value="50221000 - Serviços de reparação e manutenção de locomotivas"/>
                <w:listItem w:displayText="50221100 - Serviços de reparação e manutenção de caixas de velocidade de locomotivas" w:value="50221100 - Serviços de reparação e manutenção de caixas de velocidade de locomotivas"/>
                <w:listItem w:displayText="50221200 - Serviços de reparação e manutenção de transmissões de locomotivas" w:value="50221200 - Serviços de reparação e manutenção de transmissões de locomotivas"/>
                <w:listItem w:displayText="50221300 - Serviços de reparação e manutenção de eixos de locomotivas" w:value="50221300 - Serviços de reparação e manutenção de eixos de locomotivas"/>
                <w:listItem w:displayText="50221400 - Serviços de reparação e manutenção de freios e peças para freios de locomotivas" w:value="50221400 - Serviços de reparação e manutenção de freios e peças para freios de locomotivas"/>
                <w:listItem w:displayText="50222000 - Serviços de reparação e manutenção de material circulante" w:value="50222000 - Serviços de reparação e manutenção de material circulante"/>
                <w:listItem w:displayText="50222100 - Serviços de reparação e manutenção de amortecedores" w:value="50222100 - Serviços de reparação e manutenção de amortecedores"/>
                <w:listItem w:displayText="50223000 - Serviços de recuperação de locomotivas" w:value="50223000 - Serviços de recuperação de locomotivas"/>
                <w:listItem w:displayText="50224000 - Serviços de recuperação de material circulante" w:value="50224000 - Serviços de recuperação de material circulante"/>
                <w:listItem w:displayText="50224100 - Serviços de recuperação de assentos de material circulante" w:value="50224100 - Serviços de recuperação de assentos de material circulante"/>
                <w:listItem w:displayText="50224200 - Serviços de recuperação de carruagens de passageiros" w:value="50224200 - Serviços de recuperação de carruagens de passageiros"/>
                <w:listItem w:displayText="50225000 - Serviços de manutenção de vias férreas" w:value="50225000 - Serviços de manutenção de vias férreas"/>
                <w:listItem w:displayText="50229000 - Demolição de material circulante" w:value="50229000 - Demolição de material circulante"/>
                <w:listItem w:displayText="50230000 - Serviços de reparação e manutenção e serviços conexos relacionados com estradas e outros equipamentos" w:value="50230000 - Serviços de reparação e manutenção e serviços conexos relacionados com estradas e outros equipamentos"/>
                <w:listItem w:displayText="50232000 - Serviços de manutenção de dispositivos para iluminação pública e de semáforos" w:value="50232000 - Serviços de manutenção de dispositivos para iluminação pública e de semáforos"/>
                <w:listItem w:displayText="50232100 - Serviços de manutenção de iluminação rodoviária" w:value="50232100 - Serviços de manutenção de iluminação rodoviária"/>
                <w:listItem w:displayText="50232110 - Activação de instalações de iluminação pública" w:value="50232110 - Activação de instalações de iluminação pública"/>
                <w:listItem w:displayText="50232200 - Serviços de manutenção de sinais de trânsito" w:value="50232200 - Serviços de manutenção de sinais de trânsito"/>
                <w:listItem w:displayText="50240000 - Serviços de reparação e manutenção e serviços conexos relacionados com equipamento marinho e outro" w:value="50240000 - Serviços de reparação e manutenção e serviços conexos relacionados com equipamento marinho e outro"/>
                <w:listItem w:displayText="50241000 - Serviços de reparação e manutenção de navios" w:value="50241000 - Serviços de reparação e manutenção de navios"/>
                <w:listItem w:displayText="50241100 - Serviços de reparação de embarcações" w:value="50241100 - Serviços de reparação de embarcações"/>
                <w:listItem w:displayText="50241200 - Serviços de reparação de barcos de passagem (ferries)" w:value="50241200 - Serviços de reparação de barcos de passagem (ferries)"/>
                <w:listItem w:displayText="50242000 - Serviços de conversão de navios" w:value="50242000 - Serviços de conversão de navios"/>
                <w:listItem w:displayText="50243000 - Serviços de demolição de navios" w:value="50243000 - Serviços de demolição de navios"/>
                <w:listItem w:displayText="50244000 - Serviços de recuperação de navios ou barcos" w:value="50244000 - Serviços de recuperação de navios ou barcos"/>
                <w:listItem w:displayText="50245000 - Serviços de modernização de navios" w:value="50245000 - Serviços de modernização de navios"/>
                <w:listItem w:displayText="50246000 - Serviços de manutenção de equipamento portuário" w:value="50246000 - Serviços de manutenção de equipamento portuário"/>
                <w:listItem w:displayText="50246100 - Serviços de colocação em doca seca" w:value="50246100 - Serviços de colocação em doca seca"/>
                <w:listItem w:displayText="50246200 - Serviços de manutenção de bóias" w:value="50246200 - Serviços de manutenção de bóias"/>
                <w:listItem w:displayText="50246300 - Serviços de reparação e manutenção de estruturas flutuantes" w:value="50246300 - Serviços de reparação e manutenção de estruturas flutuantes"/>
                <w:listItem w:displayText="50246400 - Serviços de reparação e manutenção de plataformas flutuantes" w:value="50246400 - Serviços de reparação e manutenção de plataformas flutuantes"/>
                <w:listItem w:displayText="50300000 - Serviços de reparação e manutenção e serviços conexos relacionados com computadores pessoais e com equipamento burótico, audiovisual e para telecomunicações" w:value="50300000 - Serviços de reparação e manutenção e serviços conexos relacionados com computadores pessoais e com equipamento burótico, audiovisual e para telecomunicações"/>
                <w:listItem w:displayText="50310000 - Manutenção e reparação de máquinas de escritório" w:value="50310000 - Manutenção e reparação de máquinas de escritório"/>
                <w:listItem w:displayText="50311000 - Manutenção e reparação de máquinas de contabilidade para escritório" w:value="50311000 - Manutenção e reparação de máquinas de contabilidade para escritório"/>
                <w:listItem w:displayText="50311400 - Manutenção e reparação de calculadoras e de máquinas de contabilidade" w:value="50311400 - Manutenção e reparação de calculadoras e de máquinas de contabilidade"/>
                <w:listItem w:displayText="50312000 - Manutenção e reparação de equipamento informático" w:value="50312000 - Manutenção e reparação de equipamento informático"/>
                <w:listItem w:displayText="50312100 - Manutenção e reparação de computadores mainframe" w:value="50312100 - Manutenção e reparação de computadores mainframe"/>
                <w:listItem w:displayText="50312110 - Manutenção de computadores mainframe" w:value="50312110 - Manutenção de computadores mainframe"/>
                <w:listItem w:displayText="50312120 - Reparação de computadores mainframe" w:value="50312120 - Reparação de computadores mainframe"/>
                <w:listItem w:displayText="50312200 - Manutenção e reparação de minicomputadores" w:value="50312200 - Manutenção e reparação de minicomputadores"/>
                <w:listItem w:displayText="50312210 - Manutenção de minicomputadores" w:value="50312210 - Manutenção de minicomputadores"/>
                <w:listItem w:displayText="50312220 - Reparação de minicomputadores" w:value="50312220 - Reparação de minicomputadores"/>
                <w:listItem w:displayText="50312300 - Manutenção e reparação de equipamento para redes de dados" w:value="50312300 - Manutenção e reparação de equipamento para redes de dados"/>
                <w:listItem w:displayText="50312310 - Manutenção de equipamento para redes de dados" w:value="50312310 - Manutenção de equipamento para redes de dados"/>
                <w:listItem w:displayText="50312320 - Reparação de equipamento para redes de dados" w:value="50312320 - Reparação de equipamento para redes de dados"/>
                <w:listItem w:displayText="50312400 - Manutenção e reparação de microcomputadores" w:value="50312400 - Manutenção e reparação de microcomputadores"/>
                <w:listItem w:displayText="50312410 - Manutenção de microcomputadores" w:value="50312410 - Manutenção de microcomputadores"/>
                <w:listItem w:displayText="50312420 - Reparação de microcomputadores" w:value="50312420 - Reparação de microcomputadores"/>
                <w:listItem w:displayText="50312600 - Manutenção e reparação de equipamento para as tecnologias da informação" w:value="50312600 - Manutenção e reparação de equipamento para as tecnologias da informação"/>
                <w:listItem w:displayText="50312610 - Manutenção de equipamento para as tecnologias da informação" w:value="50312610 - Manutenção de equipamento para as tecnologias da informação"/>
                <w:listItem w:displayText="50312620 - Reparação de equipamento para as tecnologias da informação" w:value="50312620 - Reparação de equipamento para as tecnologias da informação"/>
                <w:listItem w:displayText="50313000 - Manutenção e reparação de máquinas de reprografia" w:value="50313000 - Manutenção e reparação de máquinas de reprografia"/>
                <w:listItem w:displayText="50313100 - Serviços de reparação de fotocopiadoras" w:value="50313100 - Serviços de reparação de fotocopiadoras"/>
                <w:listItem w:displayText="50313200 - Serviços de manutenção de fotocopiadoras" w:value="50313200 - Serviços de manutenção de fotocopiadoras"/>
                <w:listItem w:displayText="50314000 - Serviços de reparação e manutenção de telecopiadoras" w:value="50314000 - Serviços de reparação e manutenção de telecopiadoras"/>
                <w:listItem w:displayText="50315000 - Serviços de reparação e manutenção de atendedores de chamadas" w:value="50315000 - Serviços de reparação e manutenção de atendedores de chamadas"/>
                <w:listItem w:displayText="50316000 - Manutenção e reparação de máquinas emissoras de bilhetes" w:value="50316000 - Manutenção e reparação de máquinas emissoras de bilhetes"/>
                <w:listItem w:displayText="50317000 - Manutenção e reparação de máquinas de validação de bilhetes" w:value="50317000 - Manutenção e reparação de máquinas de validação de bilhetes"/>
                <w:listItem w:displayText="50320000 - Serviços de reparação e manutenção de computadores pessoais" w:value="50320000 - Serviços de reparação e manutenção de computadores pessoais"/>
                <w:listItem w:displayText="50321000 - Serviços de reparação de computadores pessoais" w:value="50321000 - Serviços de reparação de computadores pessoais"/>
                <w:listItem w:displayText="50322000 - Serviços de manutenção de computadores pessoais" w:value="50322000 - Serviços de manutenção de computadores pessoais"/>
                <w:listItem w:displayText="50323000 - Manutenção e reparação de periféricos" w:value="50323000 - Manutenção e reparação de periféricos"/>
                <w:listItem w:displayText="50323100 - Manutenção de periféricos" w:value="50323100 - Manutenção de periféricos"/>
                <w:listItem w:displayText="50323200 - Reparação de periféricos" w:value="50323200 - Reparação de periféricos"/>
                <w:listItem w:displayText="50324000 - Serviços de assistência relacionados com computadores pessoais" w:value="50324000 - Serviços de assistência relacionados com computadores pessoais"/>
                <w:listItem w:displayText="50324100 - Serviços de manutenção de sistemas" w:value="50324100 - Serviços de manutenção de sistemas"/>
                <w:listItem w:displayText="50324200 - Serviços de manutenção preventiva" w:value="50324200 - Serviços de manutenção preventiva"/>
                <w:listItem w:displayText="50330000 - Serviços de manutenção de equipamento para telecomunicações" w:value="50330000 - Serviços de manutenção de equipamento para telecomunicações"/>
                <w:listItem w:displayText="50331000 - Serviços de reparação e manutenção de linhas de telecomunicações" w:value="50331000 - Serviços de reparação e manutenção de linhas de telecomunicações"/>
                <w:listItem w:displayText="50332000 - Serviços de manutenção de infra-estruturas para telecomunicações" w:value="50332000 - Serviços de manutenção de infra-estruturas para telecomunicações"/>
                <w:listItem w:displayText="50333000 - Serviços de manutenção de equipamento para comunicação via rádio" w:value="50333000 - Serviços de manutenção de equipamento para comunicação via rádio"/>
                <w:listItem w:displayText="50333100 - Serviços de reparação e manutenção de emissores de rádio" w:value="50333100 - Serviços de reparação e manutenção de emissores de rádio"/>
                <w:listItem w:displayText="50333200 - Serviços de reparação e manutenção de aparelhos de radiotelefonia" w:value="50333200 - Serviços de reparação e manutenção de aparelhos de radiotelefonia"/>
                <w:listItem w:displayText="50334000 - Serviços de reparação e manutenção de equipamento de telefonia e telegrafia por fio" w:value="50334000 - Serviços de reparação e manutenção de equipamento de telefonia e telegrafia por fio"/>
                <w:listItem w:displayText="50334100 - Serviços de reparação e manutenção de equipamento de telefonia por fio" w:value="50334100 - Serviços de reparação e manutenção de equipamento de telefonia por fio"/>
                <w:listItem w:displayText="50334110 - Serviços de manutenção de redes telefónicas" w:value="50334110 - Serviços de manutenção de redes telefónicas"/>
                <w:listItem w:displayText="50334120 - Serviços de modernização de equipamento de comutação telefónica" w:value="50334120 - Serviços de modernização de equipamento de comutação telefónica"/>
                <w:listItem w:displayText="50334130 - Serviços de reparação e manutenção de aparelhos de comutação telefónica" w:value="50334130 - Serviços de reparação e manutenção de aparelhos de comutação telefónica"/>
                <w:listItem w:displayText="50334140 - Serviços de reparação e manutenção de aparelhos telefónicos" w:value="50334140 - Serviços de reparação e manutenção de aparelhos telefónicos"/>
                <w:listItem w:displayText="50334200 - Serviços de reparação e manutenção de equipamento de telegrafia por fio" w:value="50334200 - Serviços de reparação e manutenção de equipamento de telegrafia por fio"/>
                <w:listItem w:displayText="50334300 - Serviços de reparação e manutenção de equipamento de telex por fio" w:value="50334300 - Serviços de reparação e manutenção de equipamento de telex por fio"/>
                <w:listItem w:displayText="50334400 - Serviços de manutenção de sistemas de comunicações" w:value="50334400 - Serviços de manutenção de sistemas de comunicações"/>
                <w:listItem w:displayText="50340000 - Serviços de reparação e manutenção de equipamento audiovisual e óptico" w:value="50340000 - Serviços de reparação e manutenção de equipamento audiovisual e óptico"/>
                <w:listItem w:displayText="50341000 - Serviços de reparação e manutenção de equipamento para televisão" w:value="50341000 - Serviços de reparação e manutenção de equipamento para televisão"/>
                <w:listItem w:displayText="50341100 - Serviços de reparação e manutenção de equipamento de videotexto" w:value="50341100 - Serviços de reparação e manutenção de equipamento de videotexto"/>
                <w:listItem w:displayText="50341200 - Serviços de reparação e manutenção de emissores de televisão" w:value="50341200 - Serviços de reparação e manutenção de emissores de televisão"/>
                <w:listItem w:displayText="50342000 - Serviços de reparação e manutenção de equipamento de áudio" w:value="50342000 - Serviços de reparação e manutenção de equipamento de áudio"/>
                <w:listItem w:displayText="50343000 - Serviços de reparação e manutenção de equipamento de vídeo" w:value="50343000 - Serviços de reparação e manutenção de equipamento de vídeo"/>
                <w:listItem w:displayText="50344000 - Serviços de reparação e manutenção de equipamento óptico" w:value="50344000 - Serviços de reparação e manutenção de equipamento óptico"/>
                <w:listItem w:displayText="50344100 - Serviços de reparação e manutenção de equipamento fotográfico" w:value="50344100 - Serviços de reparação e manutenção de equipamento fotográfico"/>
                <w:listItem w:displayText="50344200 - Serviços de reparação e manutenção de equipamento cinematográfico" w:value="50344200 - Serviços de reparação e manutenção de equipamento cinematográfico"/>
                <w:listItem w:displayText="50400000 - Serviços de reparação e manutenção de equipamento médico e de precisão" w:value="50400000 - Serviços de reparação e manutenção de equipamento médico e de precisão"/>
                <w:listItem w:displayText="50410000 - Serviços de reparação e manutenção de aparelhos de medição, ensaio e controlo" w:value="50410000 - Serviços de reparação e manutenção de aparelhos de medição, ensaio e controlo"/>
                <w:listItem w:displayText="50411000 - Serviços de reparação e manutenção de aparelhos de medição" w:value="50411000 - Serviços de reparação e manutenção de aparelhos de medição"/>
                <w:listItem w:displayText="50411100 - Serviços de reparação e manutenção de contadores de água" w:value="50411100 - Serviços de reparação e manutenção de contadores de água"/>
                <w:listItem w:displayText="50411200 - Serviços de reparação e manutenção de contadores de gás" w:value="50411200 - Serviços de reparação e manutenção de contadores de gás"/>
                <w:listItem w:displayText="50411300 - Serviços de reparação e manutenção de contadores de electricidade" w:value="50411300 - Serviços de reparação e manutenção de contadores de electricidade"/>
                <w:listItem w:displayText="50411400 - Serviços de reparação e manutenção de taquímetros" w:value="50411400 - Serviços de reparação e manutenção de taquímetros"/>
                <w:listItem w:displayText="50411500 - Serviços de reparação e manutenção de equipamento industrial de contabilização do tempo" w:value="50411500 - Serviços de reparação e manutenção de equipamento industrial de contabilização do tempo"/>
                <w:listItem w:displayText="50412000 - Serviços de reparação e manutenção de aparelhos de ensaio" w:value="50412000 - Serviços de reparação e manutenção de aparelhos de ensaio"/>
                <w:listItem w:displayText="50413000 - Serviços de reparação e manutenção de aparelhos de controlo" w:value="50413000 - Serviços de reparação e manutenção de aparelhos de controlo"/>
                <w:listItem w:displayText="50413100 - Serviços de reparação e manutenção de equipamento para detecção de gás" w:value="50413100 - Serviços de reparação e manutenção de equipamento para detecção de gás"/>
                <w:listItem w:displayText="50413200 - Serviços de reparação e manutenção de equipamento de combate a incêndios" w:value="50413200 - Serviços de reparação e manutenção de equipamento de combate a incêndios"/>
                <w:listItem w:displayText="50420000 - Serviços de reparação e manutenção de equipamento médico e cirúrgico" w:value="50420000 - Serviços de reparação e manutenção de equipamento médico e cirúrgico"/>
                <w:listItem w:displayText="50421000 - Serviços de reparação e manutenção de equipamento médico" w:value="50421000 - Serviços de reparação e manutenção de equipamento médico"/>
                <w:listItem w:displayText="50421100 - Serviços de reparação e manutenção de cadeiras de rodas" w:value="50421100 - Serviços de reparação e manutenção de cadeiras de rodas"/>
                <w:listItem w:displayText="50421200 - Serviços de reparação e manutenção de equipamentos de raios X" w:value="50421200 - Serviços de reparação e manutenção de equipamentos de raios X"/>
                <w:listItem w:displayText="50422000 - Serviços de reparação e manutenção de equipamento cirúrgico" w:value="50422000 - Serviços de reparação e manutenção de equipamento cirúrgico"/>
                <w:listItem w:displayText="50430000 - Serviços de reparação e manutenção de equipamento de precisão" w:value="50430000 - Serviços de reparação e manutenção de equipamento de precisão"/>
                <w:listItem w:displayText="50431000 - Serviços de reparação e manutenção de relógios" w:value="50431000 - Serviços de reparação e manutenção de relógios"/>
                <w:listItem w:displayText="50432000 - Serviços de reparação e manutenção de relógios de parede" w:value="50432000 - Serviços de reparação e manutenção de relógios de parede"/>
                <w:listItem w:displayText="50433000 - Serviços de calibragem" w:value="50433000 - Serviços de calibragem"/>
                <w:listItem w:displayText="50500000 - Serviços de reparação e manutenção de bombas, válvulas, torneiras, contentores de metal e equipamento" w:value="50500000 - Serviços de reparação e manutenção de bombas, válvulas, torneiras, contentores de metal e equipamento"/>
                <w:listItem w:displayText="50510000 - Serviços de reparação e manutenção de bombas, válvulas, torneiras e contentores de metal" w:value="50510000 - Serviços de reparação e manutenção de bombas, válvulas, torneiras e contentores de metal"/>
                <w:listItem w:displayText="50511000 - Serviços de reparação e manutenção de bombas" w:value="50511000 - Serviços de reparação e manutenção de bombas"/>
                <w:listItem w:displayText="50511100 - Serviços de reparação e manutenção de bombas para líquidos" w:value="50511100 - Serviços de reparação e manutenção de bombas para líquidos"/>
                <w:listItem w:displayText="50511200 - Serviços de reparação e manutenção de bombas de gás" w:value="50511200 - Serviços de reparação e manutenção de bombas de gás"/>
                <w:listItem w:displayText="50512000 - Serviços de reparação e manutenção de válvulas" w:value="50512000 - Serviços de reparação e manutenção de válvulas"/>
                <w:listItem w:displayText="50513000 - Serviços de reparação e manutenção de torneiras" w:value="50513000 - Serviços de reparação e manutenção de torneiras"/>
                <w:listItem w:displayText="50514000 - Serviços de reparação e manutenção de contentores de metal" w:value="50514000 - Serviços de reparação e manutenção de contentores de metal"/>
                <w:listItem w:displayText="50514100 - Serviços de reparação e manutenção de tanques" w:value="50514100 - Serviços de reparação e manutenção de tanques"/>
                <w:listItem w:displayText="50514200 - Serviços de reparação e manutenção de reservatórios" w:value="50514200 - Serviços de reparação e manutenção de reservatórios"/>
                <w:listItem w:displayText="50514300 - Serviços de reparação de revestimentos protectores" w:value="50514300 - Serviços de reparação de revestimentos protectores"/>
                <w:listItem w:displayText="50530000 - Serviços de reparação e manutenção de máquinas" w:value="50530000 - Serviços de reparação e manutenção de máquinas"/>
                <w:listItem w:displayText="50531000 - Serviços de reparação e manutenção de máquinas não eléctricas" w:value="50531000 - Serviços de reparação e manutenção de máquinas não eléctricas"/>
                <w:listItem w:displayText="50531100 - Serviços de reparação e manutenção de caldeiras" w:value="50531100 - Serviços de reparação e manutenção de caldeiras"/>
                <w:listItem w:displayText="50531200 - Serviços de manutenção de aparelhos a gás" w:value="50531200 - Serviços de manutenção de aparelhos a gás"/>
                <w:listItem w:displayText="50531300 - Serviços de reparação e manutenção de compressores" w:value="50531300 - Serviços de reparação e manutenção de compressores"/>
                <w:listItem w:displayText="50531400 - Serviços de reparação e manutenção de gruas" w:value="50531400 - Serviços de reparação e manutenção de gruas"/>
                <w:listItem w:displayText="50531500 - Serviços de reparação e manutenção de derriques" w:value="50531500 - Serviços de reparação e manutenção de derriques"/>
                <w:listItem w:displayText="50531510 - Serviços de desmontagem de torres de perfuração" w:value="50531510 - Serviços de desmontagem de torres de perfuração"/>
                <w:listItem w:displayText="50532000 - Serviços de reparação e manutenção de máquinas e aparelhos eléctricos e de equipamento afim" w:value="50532000 - Serviços de reparação e manutenção de máquinas e aparelhos eléctricos e de equipamento afim"/>
                <w:listItem w:displayText="50532100 - Serviços de reparação e manutenção de motores eléctricos" w:value="50532100 - Serviços de reparação e manutenção de motores eléctricos"/>
                <w:listItem w:displayText="50532200 - Serviços de reparação e manutenção de transformadores" w:value="50532200 - Serviços de reparação e manutenção de transformadores"/>
                <w:listItem w:displayText="50532300 - Serviços de reparação e manutenção de geradores" w:value="50532300 - Serviços de reparação e manutenção de geradores"/>
                <w:listItem w:displayText="50532400 - Serviços de reparação e manutenção de equipamento de distribuição eléctrica" w:value="50532400 - Serviços de reparação e manutenção de equipamento de distribuição eléctrica"/>
                <w:listItem w:displayText="50600000 - Serviços de reparação e manutenção de material de segurança e defesa" w:value="50600000 - Serviços de reparação e manutenção de material de segurança e defesa"/>
                <w:listItem w:displayText="50610000 - Serviços de reparação e manutenção de equipamento de segurança" w:value="50610000 - Serviços de reparação e manutenção de equipamento de segurança"/>
                <w:listItem w:displayText="50620000 - Serviços de reparação e manutenção de armas de fogo e munições" w:value="50620000 - Serviços de reparação e manutenção de armas de fogo e munições"/>
                <w:listItem w:displayText="50630000 - Serviços de reparação e manutenção de veículos militares" w:value="50630000 - Serviços de reparação e manutenção de veículos militares"/>
                <w:listItem w:displayText="50640000 - Serviços de reparação e manutenção de vasos de guerra" w:value="50640000 - Serviços de reparação e manutenção de vasos de guerra"/>
                <w:listItem w:displayText="50650000 - Serviços de reparação e manutenção de aeronaves, mísseis e naves espaciais militares" w:value="50650000 - Serviços de reparação e manutenção de aeronaves, mísseis e naves espaciais militares"/>
                <w:listItem w:displayText="50660000 - Serviços de reparação e manutenção de sistemas electrónicos militares" w:value="50660000 - Serviços de reparação e manutenção de sistemas electrónicos militares"/>
                <w:listItem w:displayText="50700000 - Serviços de reparação e manutenção de equipamento em edifícios" w:value="50700000 - Serviços de reparação e manutenção de equipamento em edifícios"/>
                <w:listItem w:displayText="50710000 - Serviços de reparação e manutenção de equipamento eléctrico e mecânico em edifícios" w:value="50710000 - Serviços de reparação e manutenção de equipamento eléctrico e mecânico em edifícios"/>
                <w:listItem w:displayText="50711000 - Serviços de reparação e manutenção de equipamento eléctrico em edifícios" w:value="50711000 - Serviços de reparação e manutenção de equipamento eléctrico em edifícios"/>
                <w:listItem w:displayText="50712000 - Serviços de reparação e manutenção de equipamento mecânico em edifícios" w:value="50712000 - Serviços de reparação e manutenção de equipamento mecânico em edifícios"/>
                <w:listItem w:displayText="50720000 - Serviços de reparação e manutenção de aquecimento central" w:value="50720000 - Serviços de reparação e manutenção de aquecimento central"/>
                <w:listItem w:displayText="50721000 - Activação de instalações de aquecimento" w:value="50721000 - Activação de instalações de aquecimento"/>
                <w:listItem w:displayText="50730000 - Serviços de reparação e manutenção de grupos de refrigeração" w:value="50730000 - Serviços de reparação e manutenção de grupos de refrigeração"/>
                <w:listItem w:displayText="50740000 - Serviços de reparação e manutenção de escadas rolantes" w:value="50740000 - Serviços de reparação e manutenção de escadas rolantes"/>
                <w:listItem w:displayText="50750000 - Serviços de manutenção de elevadores" w:value="50750000 - Serviços de manutenção de elevadores"/>
                <w:listItem w:displayText="50760000 - Reparação e manutenção de sanitários públicos" w:value="50760000 - Reparação e manutenção de sanitários públicos"/>
                <w:listItem w:displayText="50800000 - Serviços de reparação e manutenção diversos" w:value="50800000 - Serviços de reparação e manutenção diversos"/>
                <w:listItem w:displayText="50810000 - Serviços de reparação de artigos de joalharia" w:value="50810000 - Serviços de reparação de artigos de joalharia"/>
                <w:listItem w:displayText="50820000 - Serviços de reparação de artigos pessoais em couro" w:value="50820000 - Serviços de reparação de artigos pessoais em couro"/>
                <w:listItem w:displayText="50821000 - Serviços de reparação de botas" w:value="50821000 - Serviços de reparação de botas"/>
                <w:listItem w:displayText="50822000 - Serviços de reparação de sapatos" w:value="50822000 - Serviços de reparação de sapatos"/>
                <w:listItem w:displayText="50830000 - Serviços de reparação de vestuário e têxteis" w:value="50830000 - Serviços de reparação de vestuário e têxteis"/>
                <w:listItem w:displayText="50840000 - Serviços de reparação e manutenção de armas e sistemas de armas" w:value="50840000 - Serviços de reparação e manutenção de armas e sistemas de armas"/>
                <w:listItem w:displayText="50841000 - Serviços de reparação e manutenção de armas" w:value="50841000 - Serviços de reparação e manutenção de armas"/>
                <w:listItem w:displayText="50842000 - Serviços de reparação e manutenção de sistemas de armas" w:value="50842000 - Serviços de reparação e manutenção de sistemas de armas"/>
                <w:listItem w:displayText="50850000 - Serviços de reparação e manutenção de mobiliário" w:value="50850000 - Serviços de reparação e manutenção de mobiliário"/>
                <w:listItem w:displayText="50860000 - Serviços de reparação e manutenção de instrumentos musicais" w:value="50860000 - Serviços de reparação e manutenção de instrumentos musicais"/>
                <w:listItem w:displayText="50870000 - Serviços de reparação e manutenção de equipamento para áreas de recreação" w:value="50870000 - Serviços de reparação e manutenção de equipamento para áreas de recreação"/>
                <w:listItem w:displayText="50880000 - Serviços de reparação e manutenção de equipamento para hotelaria e restauração" w:value="50880000 - Serviços de reparação e manutenção de equipamento para hotelaria e restauração"/>
                <w:listItem w:displayText="50881000 - Serviços de reparação e manutenção de equipamento para hotelaria" w:value="50881000 - Serviços de reparação e manutenção de equipamento para hotelaria"/>
                <w:listItem w:displayText="50882000 - Serviços de reparação e manutenção de equipamento para restauração" w:value="50882000 - Serviços de reparação e manutenção de equipamento para restauração"/>
                <w:listItem w:displayText="50883000 - Serviços de reparação e manutenção de equipamento para fornecimento de refeições (catering)" w:value="50883000 - Serviços de reparação e manutenção de equipamento para fornecimento de refeições (catering)"/>
                <w:listItem w:displayText="50884000 - Serviços de reparação e manutenção de equipamento para campismo" w:value="50884000 - Serviços de reparação e manutenção de equipamento para campismo"/>
                <w:listItem w:displayText="51000000 - Serviços de instalação (excepto software)" w:value="51000000 - Serviços de instalação (excepto software)"/>
                <w:listItem w:displayText="51100000 - Serviços de instalação de equipamento eléctrico e mecânico" w:value="51100000 - Serviços de instalação de equipamento eléctrico e mecânico"/>
                <w:listItem w:displayText="51110000 - Serviços de instalação de equipamento eléctrico" w:value="51110000 - Serviços de instalação de equipamento eléctrico"/>
                <w:listItem w:displayText="51111000 - Serviços de instalação de motores eléctricos, geradores e transformadores" w:value="51111000 - Serviços de instalação de motores eléctricos, geradores e transformadores"/>
                <w:listItem w:displayText="51111100 - Serviços de instalação de motores eléctricos" w:value="51111100 - Serviços de instalação de motores eléctricos"/>
                <w:listItem w:displayText="51111200 - Serviços de instalação de geradores" w:value="51111200 - Serviços de instalação de geradores"/>
                <w:listItem w:displayText="51111300 - Serviços de instalação de transformadores" w:value="51111300 - Serviços de instalação de transformadores"/>
                <w:listItem w:displayText="51112000 - Serviços de instalação de equipamento para distribuição e controlo de electricidade" w:value="51112000 - Serviços de instalação de equipamento para distribuição e controlo de electricidade"/>
                <w:listItem w:displayText="51112100 - Serviços de instalação de equipamento para distribuição de electricidade" w:value="51112100 - Serviços de instalação de equipamento para distribuição de electricidade"/>
                <w:listItem w:displayText="51112200 - Serviços de instalação de equipamento para controlo de electricidade" w:value="51112200 - Serviços de instalação de equipamento para controlo de electricidade"/>
                <w:listItem w:displayText="51120000 - Serviços de instalação de equipamento mecânico" w:value="51120000 - Serviços de instalação de equipamento mecânico"/>
                <w:listItem w:displayText="51121000 - Serviços de instalação de equipamento de preparação física (fitness)" w:value="51121000 - Serviços de instalação de equipamento de preparação física (fitness)"/>
                <w:listItem w:displayText="51122000 - Serviços de instalação de mastros (flagpoles)" w:value="51122000 - Serviços de instalação de mastros (flagpoles)"/>
                <w:listItem w:displayText="51130000 - Serviços de instalação de geradores de vapor, caldeiras, turbinas, compressores e queimadores" w:value="51130000 - Serviços de instalação de geradores de vapor, caldeiras, turbinas, compressores e queimadores"/>
                <w:listItem w:displayText="51131000 - Serviços de instalação de geradores de vapor" w:value="51131000 - Serviços de instalação de geradores de vapor"/>
                <w:listItem w:displayText="51133000 - Serviços de instalação de turbinas" w:value="51133000 - Serviços de instalação de turbinas"/>
                <w:listItem w:displayText="51133100 - Serviços de instalação de turbinas a gás" w:value="51133100 - Serviços de instalação de turbinas a gás"/>
                <w:listItem w:displayText="51134000 - Serviços de instalação de compressores" w:value="51134000 - Serviços de instalação de compressores"/>
                <w:listItem w:displayText="51135000 - Serviços de instalação de fornos" w:value="51135000 - Serviços de instalação de fornos"/>
                <w:listItem w:displayText="51135100 - Serviços de instalação de queimadores" w:value="51135100 - Serviços de instalação de queimadores"/>
                <w:listItem w:displayText="51135110 - Serviços de instalação de incineradores de resíduos" w:value="51135110 - Serviços de instalação de incineradores de resíduos"/>
                <w:listItem w:displayText="51140000 - Serviços de instalação de motores" w:value="51140000 - Serviços de instalação de motores"/>
                <w:listItem w:displayText="51141000 - Serviços de instalação de motores a gasolina" w:value="51141000 - Serviços de instalação de motores a gasolina"/>
                <w:listItem w:displayText="51142000 - Serviços de instalação de motores a diesel" w:value="51142000 - Serviços de instalação de motores a diesel"/>
                <w:listItem w:displayText="51143000 - Serviços de instalação de motores ferroviários" w:value="51143000 - Serviços de instalação de motores ferroviários"/>
                <w:listItem w:displayText="51144000 - Serviços de instalação de motores de veículos" w:value="51144000 - Serviços de instalação de motores de veículos"/>
                <w:listItem w:displayText="51145000 - Serviços de instalação de motores de embarcações" w:value="51145000 - Serviços de instalação de motores de embarcações"/>
                <w:listItem w:displayText="51146000 - Serviços de instalação de motores de aeronaves" w:value="51146000 - Serviços de instalação de motores de aeronaves"/>
                <w:listItem w:displayText="51200000 - Serviços de instalação de equipamento para medição, controlo, ensaio e navegação" w:value="51200000 - Serviços de instalação de equipamento para medição, controlo, ensaio e navegação"/>
                <w:listItem w:displayText="51210000 - Serviços de instalação de equipamento para medição" w:value="51210000 - Serviços de instalação de equipamento para medição"/>
                <w:listItem w:displayText="51211000 - Serviços de instalação de equipamento para contabilização do tempo" w:value="51211000 - Serviços de instalação de equipamento para contabilização do tempo"/>
                <w:listItem w:displayText="51212000 - Serviços de instalação de equipamento para registo do tempo" w:value="51212000 - Serviços de instalação de equipamento para registo do tempo"/>
                <w:listItem w:displayText="51213000 - Serviços de instalação de equipamento para gravação do tempo" w:value="51213000 - Serviços de instalação de equipamento para gravação do tempo"/>
                <w:listItem w:displayText="51214000 - Serviços de instalação de parquímetros" w:value="51214000 - Serviços de instalação de parquímetros"/>
                <w:listItem w:displayText="51215000 - Serviços de instalação de equipamento meteorológico" w:value="51215000 - Serviços de instalação de equipamento meteorológico"/>
                <w:listItem w:displayText="51216000 - Serviços de instalação de equipamento geológico" w:value="51216000 - Serviços de instalação de equipamento geológico"/>
                <w:listItem w:displayText="51220000 - Serviços de instalação de equipamento para controlo" w:value="51220000 - Serviços de instalação de equipamento para controlo"/>
                <w:listItem w:displayText="51221000 - Serviços de instalação de dispositivos de registo automático de embarque em aeroportos" w:value="51221000 - Serviços de instalação de dispositivos de registo automático de embarque em aeroportos"/>
                <w:listItem w:displayText="51230000 - Serviços de instalação de equipamento para ensaio" w:value="51230000 - Serviços de instalação de equipamento para ensaio"/>
                <w:listItem w:displayText="51240000 - Serviços de instalação de equipamento para navegação" w:value="51240000 - Serviços de instalação de equipamento para navegação"/>
                <w:listItem w:displayText="51300000 - Serviços de instalação de equipamento para comunicação" w:value="51300000 - Serviços de instalação de equipamento para comunicação"/>
                <w:listItem w:displayText="51310000 - Serviços de instalação de equipamento de rádio, televisão, áudio e vídeo" w:value="51310000 - Serviços de instalação de equipamento de rádio, televisão, áudio e vídeo"/>
                <w:listItem w:displayText="51311000 - Serviços de instalação de equipamento de rádio" w:value="51311000 - Serviços de instalação de equipamento de rádio"/>
                <w:listItem w:displayText="51312000 - Serviços de instalação de equipamento de televisão" w:value="51312000 - Serviços de instalação de equipamento de televisão"/>
                <w:listItem w:displayText="51313000 - Serviços de instalação de equipamento de áudio" w:value="51313000 - Serviços de instalação de equipamento de áudio"/>
                <w:listItem w:displayText="51314000 - Serviços de instalação de equipamento de vídeo" w:value="51314000 - Serviços de instalação de equipamento de vídeo"/>
                <w:listItem w:displayText="51320000 - Serviços de instalação de emissores de rádio e televisão" w:value="51320000 - Serviços de instalação de emissores de rádio e televisão"/>
                <w:listItem w:displayText="51321000 - Serviços de instalação de emissores de rádio" w:value="51321000 - Serviços de instalação de emissores de rádio"/>
                <w:listItem w:displayText="51322000 - Serviços de instalação de emissores de televisão" w:value="51322000 - Serviços de instalação de emissores de televisão"/>
                <w:listItem w:displayText="51330000 - Serviços de instalação de aparelhos de radiotelefonia" w:value="51330000 - Serviços de instalação de aparelhos de radiotelefonia"/>
                <w:listItem w:displayText="51340000 - Serviços de instalação de equipamento de telefonia por fio" w:value="51340000 - Serviços de instalação de equipamento de telefonia por fio"/>
                <w:listItem w:displayText="51350000 - Serviços de instalação de equipamento de telegrafia por fio" w:value="51350000 - Serviços de instalação de equipamento de telegrafia por fio"/>
                <w:listItem w:displayText="51400000 - Serviços de instalação de equipamento médico e cirúrgico" w:value="51400000 - Serviços de instalação de equipamento médico e cirúrgico"/>
                <w:listItem w:displayText="51410000 - Serviços de instalação de equipamento médico" w:value="51410000 - Serviços de instalação de equipamento médico"/>
                <w:listItem w:displayText="51411000 - Serviços de instalação de equipamento de formação de imagens" w:value="51411000 - Serviços de instalação de equipamento de formação de imagens"/>
                <w:listItem w:displayText="51412000 - Serviços de instalação de equipamento dentário e de subespecialidade" w:value="51412000 - Serviços de instalação de equipamento dentário e de subespecialidade"/>
                <w:listItem w:displayText="51413000 - Serviços de instalação de equipamento de radioterapia" w:value="51413000 - Serviços de instalação de equipamento de radioterapia"/>
                <w:listItem w:displayText="51414000 - Serviços de instalação de equipamento de mecanoterapia" w:value="51414000 - Serviços de instalação de equipamento de mecanoterapia"/>
                <w:listItem w:displayText="51415000 - Serviços de instalação de equipamento de electroterapia" w:value="51415000 - Serviços de instalação de equipamento de electroterapia"/>
                <w:listItem w:displayText="51416000 - Serviços de instalação de equipamento de fisioterapia" w:value="51416000 - Serviços de instalação de equipamento de fisioterapia"/>
                <w:listItem w:displayText="51420000 - Serviços de instalação de equipamento cirúrgico" w:value="51420000 - Serviços de instalação de equipamento cirúrgico"/>
                <w:listItem w:displayText="51430000 - Serviços de instalação de equipamento de laboratório" w:value="51430000 - Serviços de instalação de equipamento de laboratório"/>
                <w:listItem w:displayText="51500000 - Serviços de instalação de máquinas e equipamento" w:value="51500000 - Serviços de instalação de máquinas e equipamento"/>
                <w:listItem w:displayText="51510000 - Serviços de instalação de máquinas e equipamento de uso geral" w:value="51510000 - Serviços de instalação de máquinas e equipamento de uso geral"/>
                <w:listItem w:displayText="51511000 - Serviços de instalação de equipamento de elevação e movimentação, excepto elevadores e escadas rolantes" w:value="51511000 - Serviços de instalação de equipamento de elevação e movimentação, excepto elevadores e escadas rolantes"/>
                <w:listItem w:displayText="51511100 - Serviços de instalação de equipamento de elevação" w:value="51511100 - Serviços de instalação de equipamento de elevação"/>
                <w:listItem w:displayText="51511110 - Serviços de instalação de gruas" w:value="51511110 - Serviços de instalação de gruas"/>
                <w:listItem w:displayText="51511200 - Serviços de instalação de equipamento de movimentação" w:value="51511200 - Serviços de instalação de equipamento de movimentação"/>
                <w:listItem w:displayText="51511300 - Serviços de instalação de equipamento de acesso suspenso" w:value="51511300 - Serviços de instalação de equipamento de acesso suspenso"/>
                <w:listItem w:displayText="51511400 - Serviços de instalação de transportadores e tapetes transportadores" w:value="51511400 - Serviços de instalação de transportadores e tapetes transportadores"/>
                <w:listItem w:displayText="51514000 - Serviços de instalação de máquinas diversas de uso geral" w:value="51514000 - Serviços de instalação de máquinas diversas de uso geral"/>
                <w:listItem w:displayText="51514100 - Serviços de instalação de máquinas e aparelhos para filtrar ou depurar líquidos" w:value="51514100 - Serviços de instalação de máquinas e aparelhos para filtrar ou depurar líquidos"/>
                <w:listItem w:displayText="51514110 - Serviços de instalação de máquinas e aparelhos para filtrar ou depurar água" w:value="51514110 - Serviços de instalação de máquinas e aparelhos para filtrar ou depurar água"/>
                <w:listItem w:displayText="51520000 - Serviços de instalação de máquinas para agricultura e silvicultura" w:value="51520000 - Serviços de instalação de máquinas para agricultura e silvicultura"/>
                <w:listItem w:displayText="51521000 - Serviços de instalação de máquinas para agricultura" w:value="51521000 - Serviços de instalação de máquinas para agricultura"/>
                <w:listItem w:displayText="51522000 - Serviços de instalação de máquinas para silvicultura" w:value="51522000 - Serviços de instalação de máquinas para silvicultura"/>
                <w:listItem w:displayText="51530000 - Serviços de instalação de máquinas-ferramentas" w:value="51530000 - Serviços de instalação de máquinas-ferramentas"/>
                <w:listItem w:displayText="51540000 - Serviços de instalação de máquinas e equipamento para usos especiais" w:value="51540000 - Serviços de instalação de máquinas e equipamento para usos especiais"/>
                <w:listItem w:displayText="51541000 - Serviços de instalação de máquinas para as indústrias de extracção de produtos energéticos, de extracção de pedra, da construção e metalúrgica" w:value="51541000 - Serviços de instalação de máquinas para as indústrias de extracção de produtos energéticos, de extracção de pedra, da construção e metalúrgica"/>
                <w:listItem w:displayText="51541100 - Serviços de instalação de máquinas para a indústria de extracção de produtos energéticos" w:value="51541100 - Serviços de instalação de máquinas para a indústria de extracção de produtos energéticos"/>
                <w:listItem w:displayText="51541200 - Serviços de instalação de máquinas para a indústria de extracção de pedra" w:value="51541200 - Serviços de instalação de máquinas para a indústria de extracção de pedra"/>
                <w:listItem w:displayText="51541300 - Serviços de instalação de máquinas para a indústria da construção" w:value="51541300 - Serviços de instalação de máquinas para a indústria da construção"/>
                <w:listItem w:displayText="51541400 - Serviços de instalação de máquinas para a indústria metalúrgica" w:value="51541400 - Serviços de instalação de máquinas para a indústria metalúrgica"/>
                <w:listItem w:displayText="51542000 - Serviços de instalação de máquinas para as indústrias alimentares, das bebidas e do tabaco" w:value="51542000 - Serviços de instalação de máquinas para as indústrias alimentares, das bebidas e do tabaco"/>
                <w:listItem w:displayText="51542100 - Serviços de instalação de máquinas para as indústrias alimentares" w:value="51542100 - Serviços de instalação de máquinas para as indústrias alimentares"/>
                <w:listItem w:displayText="51542200 - Serviços de instalação de máquinas para a indústria das bebidas" w:value="51542200 - Serviços de instalação de máquinas para a indústria das bebidas"/>
                <w:listItem w:displayText="51542300 - Serviços de instalação de máquinas para a indústria do tabaco" w:value="51542300 - Serviços de instalação de máquinas para a indústria do tabaco"/>
                <w:listItem w:displayText="51543000 - Serviços de instalação de máquinas para produção de têxteis, vestuário e artigos em couro" w:value="51543000 - Serviços de instalação de máquinas para produção de têxteis, vestuário e artigos em couro"/>
                <w:listItem w:displayText="51543100 - Serviços de instalação de máquinas para produção de têxteis" w:value="51543100 - Serviços de instalação de máquinas para produção de têxteis"/>
                <w:listItem w:displayText="51543200 - Serviços de instalação de máquinas para produção de vestuário" w:value="51543200 - Serviços de instalação de máquinas para produção de vestuário"/>
                <w:listItem w:displayText="51543300 - Serviços de instalação de máquinas para produção de artigos em couro" w:value="51543300 - Serviços de instalação de máquinas para produção de artigos em couro"/>
                <w:listItem w:displayText="51543400 - Serviços de instalação de máquinas de lavar roupa, de limpar a seco e de secar" w:value="51543400 - Serviços de instalação de máquinas de lavar roupa, de limpar a seco e de secar"/>
                <w:listItem w:displayText="51544000 - Serviços de instalação de máquinas para produção de papel e cartão" w:value="51544000 - Serviços de instalação de máquinas para produção de papel e cartão"/>
                <w:listItem w:displayText="51544100 - Serviços de instalação de máquinas para produção de papel" w:value="51544100 - Serviços de instalação de máquinas para produção de papel"/>
                <w:listItem w:displayText="51544200 - Serviços de instalação de máquinas para produção de cartão" w:value="51544200 - Serviços de instalação de máquinas para produção de cartão"/>
                <w:listItem w:displayText="51545000 - Serviços de instalação de caixas do correio exteriores" w:value="51545000 - Serviços de instalação de caixas do correio exteriores"/>
                <w:listItem w:displayText="51550000 - Serviços de instalação de sistemas de armas" w:value="51550000 - Serviços de instalação de sistemas de armas"/>
                <w:listItem w:displayText="51600000 - Serviços de instalação de computadores e equipamento para escritório" w:value="51600000 - Serviços de instalação de computadores e equipamento para escritório"/>
                <w:listItem w:displayText="51610000 - Serviços de instalação de computadores e equipamento para processamento da informação" w:value="51610000 - Serviços de instalação de computadores e equipamento para processamento da informação"/>
                <w:listItem w:displayText="51611000 - Serviços de instalação de computadores" w:value="51611000 - Serviços de instalação de computadores"/>
                <w:listItem w:displayText="51611100 - Serviços de instalação de hardware" w:value="51611100 - Serviços de instalação de hardware"/>
                <w:listItem w:displayText="51611110 - Serviços de instalação de ecrãs de visualização em tempo real de partidas e chegadas em aeroportos" w:value="51611110 - Serviços de instalação de ecrãs de visualização em tempo real de partidas e chegadas em aeroportos"/>
                <w:listItem w:displayText="51611120 - Serviços de instalação de ecrãs de visualização em tempo real de partidas e chegadas em estações ferroviárias" w:value="51611120 - Serviços de instalação de ecrãs de visualização em tempo real de partidas e chegadas em estações ferroviárias"/>
                <w:listItem w:displayText="51612000 - Serviços de instalação de equipamento para processamento da informação" w:value="51612000 - Serviços de instalação de equipamento para processamento da informação"/>
                <w:listItem w:displayText="51620000 - Serviços de instalação de equipamento para escritório" w:value="51620000 - Serviços de instalação de equipamento para escritório"/>
                <w:listItem w:displayText="51700000 - Serviços de instalação de equipamento de protecção contra incêndios" w:value="51700000 - Serviços de instalação de equipamento de protecção contra incêndios"/>
                <w:listItem w:displayText="51800000 - Serviços de instalação de recipientes de metal" w:value="51800000 - Serviços de instalação de recipientes de metal"/>
                <w:listItem w:displayText="51810000 - Serviços de instalação de tanques" w:value="51810000 - Serviços de instalação de tanques"/>
                <w:listItem w:displayText="51820000 - Serviços de instalação de reservatórios" w:value="51820000 - Serviços de instalação de reservatórios"/>
                <w:listItem w:displayText="51900000 - Serviços de instalação de sistemas de guiamento e controlo" w:value="51900000 - Serviços de instalação de sistemas de guiamento e controlo"/>
                <w:listItem w:displayText="55000000 - Serviços de hotelaria, restauração e comércio a retalho" w:value="55000000 - Serviços de hotelaria, restauração e comércio a retalho"/>
                <w:listItem w:displayText="55100000 - Serviços de hotelaria" w:value="55100000 - Serviços de hotelaria"/>
                <w:listItem w:displayText="55110000 - Serviços de alojamento em hotéis" w:value="55110000 - Serviços de alojamento em hotéis"/>
                <w:listItem w:displayText="55120000 - Serviços de congressos e conferências em hotéis" w:value="55120000 - Serviços de congressos e conferências em hotéis"/>
                <w:listItem w:displayText="55130000 - Outros serviços de hotelaria" w:value="55130000 - Outros serviços de hotelaria"/>
                <w:listItem w:displayText="55200000 - Parques de campismo e outros tipos de alojamento não hoteleiro" w:value="55200000 - Parques de campismo e outros tipos de alojamento não hoteleiro"/>
                <w:listItem w:displayText="55210000 - Serviços de pousadas de juventude" w:value="55210000 - Serviços de pousadas de juventude"/>
                <w:listItem w:displayText="55220000 - Serviços relacionados com parques de campismo" w:value="55220000 - Serviços relacionados com parques de campismo"/>
                <w:listItem w:displayText="55221000 - Serviços relacionados com parques de caravanismo" w:value="55221000 - Serviços relacionados com parques de caravanismo"/>
                <w:listItem w:displayText="55240000 - Serviços relacionados com centros e alojamento privado de férias" w:value="55240000 - Serviços relacionados com centros e alojamento privado de férias"/>
                <w:listItem w:displayText="55241000 - Serviços relacionados com centros de férias" w:value="55241000 - Serviços relacionados com centros de férias"/>
                <w:listItem w:displayText="55242000 - Serviços relacionados com alojamento privado de férias" w:value="55242000 - Serviços relacionados com alojamento privado de férias"/>
                <w:listItem w:displayText="55243000 - Serviços relacionados com colónias de férias" w:value="55243000 - Serviços relacionados com colónias de férias"/>
                <w:listItem w:displayText="55250000 - Serviços de aluguer de alojamentos mobilados de curta duração" w:value="55250000 - Serviços de aluguer de alojamentos mobilados de curta duração"/>
                <w:listItem w:displayText="55260000 - Serviços de carruagem-cama" w:value="55260000 - Serviços de carruagem-cama"/>
                <w:listItem w:displayText="55270000 - Serviços prestados por estabelecimentos de alojamento e pequeno-almoço" w:value="55270000 - Serviços prestados por estabelecimentos de alojamento e pequeno-almoço"/>
                <w:listItem w:displayText="55300000 - Serviços de mesa e de restauração" w:value="55300000 - Serviços de mesa e de restauração"/>
                <w:listItem w:displayText="55310000 - Serviços de restauração tradicional" w:value="55310000 - Serviços de restauração tradicional"/>
                <w:listItem w:displayText="55311000 - Serviços de restauração tradicional de clientela restrita" w:value="55311000 - Serviços de restauração tradicional de clientela restrita"/>
                <w:listItem w:displayText="55312000 - Serviços de restauração tradicional de clientela não restrita" w:value="55312000 - Serviços de restauração tradicional de clientela não restrita"/>
                <w:listItem w:displayText="55320000 - Serviços de provimento de refeições" w:value="55320000 - Serviços de provimento de refeições"/>
                <w:listItem w:displayText="55321000 - Serviços de preparação de refeições" w:value="55321000 - Serviços de preparação de refeições"/>
                <w:listItem w:displayText="55322000 - Serviços de confecção de refeições" w:value="55322000 - Serviços de confecção de refeições"/>
                <w:listItem w:displayText="55330000 - Serviços de cafetaria" w:value="55330000 - Serviços de cafetaria"/>
                <w:listItem w:displayText="55400000 - Serviços de provimento de bebidas" w:value="55400000 - Serviços de provimento de bebidas"/>
                <w:listItem w:displayText="55410000 - Serviços de gestão de bares" w:value="55410000 - Serviços de gestão de bares"/>
                <w:listItem w:displayText="55500000 - Serviços de cantinas e de fornecimento de refeições (catering)" w:value="55500000 - Serviços de cantinas e de fornecimento de refeições (catering)"/>
                <w:listItem w:displayText="55510000 - Serviços de cantinas" w:value="55510000 - Serviços de cantinas"/>
                <w:listItem w:displayText="55511000 - Serviços de cantinas e outros serviços de cafetaria de clientela restrita" w:value="55511000 - Serviços de cantinas e outros serviços de cafetaria de clientela restrita"/>
                <w:listItem w:displayText="55512000 - Serviços de gestão de cantinas" w:value="55512000 - Serviços de gestão de cantinas"/>
                <w:listItem w:displayText="55520000 - Serviços de fornecimento de refeições (catering)" w:value="55520000 - Serviços de fornecimento de refeições (catering)"/>
                <w:listItem w:displayText="55521000 - Serviços de fornecimento de refeições (catering) a agregados privados" w:value="55521000 - Serviços de fornecimento de refeições (catering) a agregados privados"/>
                <w:listItem w:displayText="55521100 - Serviços de refeições ao domicílio" w:value="55521100 - Serviços de refeições ao domicílio"/>
                <w:listItem w:displayText="55521200 - Serviços de entrega de refeições" w:value="55521200 - Serviços de entrega de refeições"/>
                <w:listItem w:displayText="55522000 - Serviços de fornecimento de refeições (catering) a empresas de transporte" w:value="55522000 - Serviços de fornecimento de refeições (catering) a empresas de transporte"/>
                <w:listItem w:displayText="55523000 - Serviços de fornecimento de refeições (catering) a outras empresas e instituições" w:value="55523000 - Serviços de fornecimento de refeições (catering) a outras empresas e instituições"/>
                <w:listItem w:displayText="55523100 - Serviços de cantinas escolares" w:value="55523100 - Serviços de cantinas escolares"/>
                <w:listItem w:displayText="55524000 - Serviços de fornecimento de refeições (catering) a escolas" w:value="55524000 - Serviços de fornecimento de refeições (catering) a escolas"/>
                <w:listItem w:displayText="55900000 - Serviços de comércio a retalho" w:value="55900000 - Serviços de comércio a retalho"/>
                <w:listItem w:displayText="60000000 - Serviços de transporte (excl. transporte de resíduos)" w:value="60000000 - Serviços de transporte (excl. transporte de resíduos)"/>
                <w:listItem w:displayText="60100000 - Serviços de transporte rodoviário" w:value="60100000 - Serviços de transporte rodoviário"/>
                <w:listItem w:displayText="60120000 - Serviços de táxis" w:value="60120000 - Serviços de táxis"/>
                <w:listItem w:displayText="60130000 - Serviços de transporte rodoviário de passageiros com finalidade específica" w:value="60130000 - Serviços de transporte rodoviário de passageiros com finalidade específica"/>
                <w:listItem w:displayText="60140000 - Transportes não regulares de passageiros" w:value="60140000 - Transportes não regulares de passageiros"/>
                <w:listItem w:displayText="60150000 - Transporte de passageiros em veículos de tracção animal" w:value="60150000 - Transporte de passageiros em veículos de tracção animal"/>
                <w:listItem w:displayText="60160000 - Transporte rodoviário de correio" w:value="60160000 - Transporte rodoviário de correio"/>
                <w:listItem w:displayText="60161000 - Serviços de transporte de encomendas" w:value="60161000 - Serviços de transporte de encomendas"/>
                <w:listItem w:displayText="60170000 - Aluguer de veículos para transporte de passageiros com condutor" w:value="60170000 - Aluguer de veículos para transporte de passageiros com condutor"/>
                <w:listItem w:displayText="60171000 - Aluguer de automóveis de passageiros com condutor" w:value="60171000 - Aluguer de automóveis de passageiros com condutor"/>
                <w:listItem w:displayText="60172000 - Aluguer de autocarros e autocarros de turismo com condutor" w:value="60172000 - Aluguer de autocarros e autocarros de turismo com condutor"/>
                <w:listItem w:displayText="60180000 - Aluguer de veículos para transporte de mercadorias com condutor" w:value="60180000 - Aluguer de veículos para transporte de mercadorias com condutor"/>
                <w:listItem w:displayText="60181000 - Aluguer de camiões com condutor" w:value="60181000 - Aluguer de camiões com condutor"/>
                <w:listItem w:displayText="60182000 - Aluguer de veículos industriais com condutor" w:value="60182000 - Aluguer de veículos industriais com condutor"/>
                <w:listItem w:displayText="60183000 - Aluguer de camionetas com condutor" w:value="60183000 - Aluguer de camionetas com condutor"/>
                <w:listItem w:displayText="60200000 - Serviços de transporte ferroviário" w:value="60200000 - Serviços de transporte ferroviário"/>
                <w:listItem w:displayText="60210000 - Serviços de transporte público ferroviário" w:value="60210000 - Serviços de transporte público ferroviário"/>
                <w:listItem w:displayText="60220000 - Transporte ferroviário de correio" w:value="60220000 - Transporte ferroviário de correio"/>
                <w:listItem w:displayText="60300000 - Serviços de transporte por condutas de longa distância" w:value="60300000 - Serviços de transporte por condutas de longa distância"/>
                <w:listItem w:displayText="60400000 - Serviços de transporte aéreo" w:value="60400000 - Serviços de transporte aéreo"/>
                <w:listItem w:displayText="60410000 - Serviços de transporte aéreo regular" w:value="60410000 - Serviços de transporte aéreo regular"/>
                <w:listItem w:displayText="60411000 - Serviços de transporte de correio aéreo regular" w:value="60411000 - Serviços de transporte de correio aéreo regular"/>
                <w:listItem w:displayText="60420000 - Serviços de transporte aéreo não regular" w:value="60420000 - Serviços de transporte aéreo não regular"/>
                <w:listItem w:displayText="60421000 - Serviços de transporte de correio aéreo não regular" w:value="60421000 - Serviços de transporte de correio aéreo não regular"/>
                <w:listItem w:displayText="60423000 - Serviços charter" w:value="60423000 - Serviços charter"/>
                <w:listItem w:displayText="60424000 - Aluguer de equipamento para transporte aéreo, com tripulação" w:value="60424000 - Aluguer de equipamento para transporte aéreo, com tripulação"/>
                <w:listItem w:displayText="60424100 - Aluguer de aeronaves, com tripulação" w:value="60424100 - Aluguer de aeronaves, com tripulação"/>
                <w:listItem w:displayText="60424110 - Aluguer de aeronaves de asa fixa, com tripulação" w:value="60424110 - Aluguer de aeronaves de asa fixa, com tripulação"/>
                <w:listItem w:displayText="60424120 - Aluguer de helicópteros, com tripulação" w:value="60424120 - Aluguer de helicópteros, com tripulação"/>
                <w:listItem w:displayText="60440000 - Serviços aéreos e afins" w:value="60440000 - Serviços aéreos e afins"/>
                <w:listItem w:displayText="60441000 - Serviços de pulverização aérea" w:value="60441000 - Serviços de pulverização aérea"/>
                <w:listItem w:displayText="60442000 - Serviços aéreos de combate a incêndios florestais" w:value="60442000 - Serviços aéreos de combate a incêndios florestais"/>
                <w:listItem w:displayText="60443000 - Serviços de socorro aéreo" w:value="60443000 - Serviços de socorro aéreo"/>
                <w:listItem w:displayText="60443100 - Serviços de socorro aero-naval" w:value="60443100 - Serviços de socorro aero-naval"/>
                <w:listItem w:displayText="60444000 - Serviços de operação de aeronaves" w:value="60444000 - Serviços de operação de aeronaves"/>
                <w:listItem w:displayText="60444100 - Serviços de pilotagem" w:value="60444100 - Serviços de pilotagem"/>
                <w:listItem w:displayText="60445000 - Serviços de exploração de aeronaves" w:value="60445000 - Serviços de exploração de aeronaves"/>
                <w:listItem w:displayText="60500000 - Serviços de transporte espacial" w:value="60500000 - Serviços de transporte espacial"/>
                <w:listItem w:displayText="60510000 - Serviços de lançamento de satélites" w:value="60510000 - Serviços de lançamento de satélites"/>
                <w:listItem w:displayText="60520000 - Serviços de carga útil experimental" w:value="60520000 - Serviços de carga útil experimental"/>
                <w:listItem w:displayText="60600000 - Transporte por vias navegáveis" w:value="60600000 - Transporte por vias navegáveis"/>
                <w:listItem w:displayText="60610000 - Serviços de transporte por barcos de passagem (ferries)" w:value="60610000 - Serviços de transporte por barcos de passagem (ferries)"/>
                <w:listItem w:displayText="60620000 - Transporte de correio por vias navegáveis" w:value="60620000 - Transporte de correio por vias navegáveis"/>
                <w:listItem w:displayText="60630000 - Serviços de barcos lança-cabos" w:value="60630000 - Serviços de barcos lança-cabos"/>
                <w:listItem w:displayText="60640000 - Operações marítimas" w:value="60640000 - Operações marítimas"/>
                <w:listItem w:displayText="60650000 - Aluguer de equipamento de transporte por vias navegáveis, com tripulação" w:value="60650000 - Aluguer de equipamento de transporte por vias navegáveis, com tripulação"/>
                <w:listItem w:displayText="60651000 - Aluguer de embarcações, com tripulação" w:value="60651000 - Aluguer de embarcações, com tripulação"/>
                <w:listItem w:displayText="60651100 - Aluguer de embarcações marítimas, com tripulação" w:value="60651100 - Aluguer de embarcações marítimas, com tripulação"/>
                <w:listItem w:displayText="60651200 - Aluguer de embarcações de navegação interior, com tripulação" w:value="60651200 - Aluguer de embarcações de navegação interior, com tripulação"/>
                <w:listItem w:displayText="60651300 - Serviços de embarcações antipoluição" w:value="60651300 - Serviços de embarcações antipoluição"/>
                <w:listItem w:displayText="60651400 - Serviços de embarcações para cargas pesadas" w:value="60651400 - Serviços de embarcações para cargas pesadas"/>
                <w:listItem w:displayText="60651500 - Serviços de navios de intervenção" w:value="60651500 - Serviços de navios de intervenção"/>
                <w:listItem w:displayText="60651600 - Serviços de embarcações de abastecimento offshore" w:value="60651600 - Serviços de embarcações de abastecimento offshore"/>
                <w:listItem w:displayText="60653000 - Aluguer de barcos, com tripulação" w:value="60653000 - Aluguer de barcos, com tripulação"/>
                <w:listItem w:displayText="63000000 - Serviços anexos e auxiliares dos transportes; serviços de agências de viagens" w:value="63000000 - Serviços anexos e auxiliares dos transportes; serviços de agências de viagens"/>
                <w:listItem w:displayText="63100000 - Serviços de movimentação e armazenagem de carga" w:value="63100000 - Serviços de movimentação e armazenagem de carga"/>
                <w:listItem w:displayText="63110000 - Serviços de movimentação de carga" w:value="63110000 - Serviços de movimentação de carga"/>
                <w:listItem w:displayText="63111000 - Serviços de movimentação de contentores" w:value="63111000 - Serviços de movimentação de contentores"/>
                <w:listItem w:displayText="63112000 - Serviços de movimentação de bagagens" w:value="63112000 - Serviços de movimentação de bagagens"/>
                <w:listItem w:displayText="63112100 - Serviços de movimentação de bagagens de passageiros" w:value="63112100 - Serviços de movimentação de bagagens de passageiros"/>
                <w:listItem w:displayText="63112110 - Serviços de recolha de bagagens" w:value="63112110 - Serviços de recolha de bagagens"/>
                <w:listItem w:displayText="63120000 - Serviços de armazenagem e depósito" w:value="63120000 - Serviços de armazenagem e depósito"/>
                <w:listItem w:displayText="63121000 - Serviços de armazenagem e recuperação" w:value="63121000 - Serviços de armazenagem e recuperação"/>
                <w:listItem w:displayText="63121100 - Serviços de armazenagem" w:value="63121100 - Serviços de armazenagem"/>
                <w:listItem w:displayText="63121110 - Serviços de armazenagem de gás" w:value="63121110 - Serviços de armazenagem de gás"/>
                <w:listItem w:displayText="63122000 - Serviços de depósito" w:value="63122000 - Serviços de depósito"/>
                <w:listItem w:displayText="63500000 - Serviços de agências de viagens, de operadores turísticos e de assistência a turistas" w:value="63500000 - Serviços de agências de viagens, de operadores turísticos e de assistência a turistas"/>
                <w:listItem w:displayText="63510000 - Serviços de agências de viagens e serviços similares" w:value="63510000 - Serviços de agências de viagens e serviços similares"/>
                <w:listItem w:displayText="63511000 - Organização de pacotes turísticos" w:value="63511000 - Organização de pacotes turísticos"/>
                <w:listItem w:displayText="63512000 - Serviços de venda de bilhetes de viagem e de circuitos organizados" w:value="63512000 - Serviços de venda de bilhetes de viagem e de circuitos organizados"/>
                <w:listItem w:displayText="63513000 - Serviços de informação turística" w:value="63513000 - Serviços de informação turística"/>
                <w:listItem w:displayText="63514000 - Serviços de guias turísticos" w:value="63514000 - Serviços de guias turísticos"/>
                <w:listItem w:displayText="63515000 - Serviços de viagens" w:value="63515000 - Serviços de viagens"/>
                <w:listItem w:displayText="63516000 - Serviços de gestão de viagens" w:value="63516000 - Serviços de gestão de viagens"/>
                <w:listItem w:displayText="63520000 - Serviços de agências de transporte" w:value="63520000 - Serviços de agências de transporte"/>
                <w:listItem w:displayText="63521000 - Serviços de agências de transporte de mercadorias" w:value="63521000 - Serviços de agências de transporte de mercadorias"/>
                <w:listItem w:displayText="63522000 - Serviços de corretagem marítima" w:value="63522000 - Serviços de corretagem marítima"/>
                <w:listItem w:displayText="63523000 - Serviços de agências portuárias e de expedição" w:value="63523000 - Serviços de agências portuárias e de expedição"/>
                <w:listItem w:displayText="63524000 - Serviços de preparação dos documentos de transporte" w:value="63524000 - Serviços de preparação dos documentos de transporte"/>
                <w:listItem w:displayText="63700000 - Serviços de apoio a transportes por terra, água e ar" w:value="63700000 - Serviços de apoio a transportes por terra, água e ar"/>
                <w:listItem w:displayText="63710000 - Serviços auxiliares dos transportes terrestres" w:value="63710000 - Serviços auxiliares dos transportes terrestres"/>
                <w:listItem w:displayText="63711000 - Serviços auxiliares dos transportes ferroviários" w:value="63711000 - Serviços auxiliares dos transportes ferroviários"/>
                <w:listItem w:displayText="63711100 - Serviços de controlo da circulação de comboios" w:value="63711100 - Serviços de controlo da circulação de comboios"/>
                <w:listItem w:displayText="63711200 - Serviços de oficinas ambulantes" w:value="63711200 - Serviços de oficinas ambulantes"/>
                <w:listItem w:displayText="63712000 - Serviços auxiliares dos transportes rodoviários" w:value="63712000 - Serviços auxiliares dos transportes rodoviários"/>
                <w:listItem w:displayText="63712100 - Serviços de terminais de autocarros" w:value="63712100 - Serviços de terminais de autocarros"/>
                <w:listItem w:displayText="63712200 - Serviços de exploração de auto-estradas" w:value="63712200 - Serviços de exploração de auto-estradas"/>
                <w:listItem w:displayText="63712210 - Serviços de portagem em auto-estradas" w:value="63712210 - Serviços de portagem em auto-estradas"/>
                <w:listItem w:displayText="63712300 - Serviços de exploração de pontes e túneis" w:value="63712300 - Serviços de exploração de pontes e túneis"/>
                <w:listItem w:displayText="63712310 - Serviços de exploração de pontes" w:value="63712310 - Serviços de exploração de pontes"/>
                <w:listItem w:displayText="63712311 - Serviços de portagem em pontes" w:value="63712311 - Serviços de portagem em pontes"/>
                <w:listItem w:displayText="63712320 - Serviços de exploração de túneis" w:value="63712320 - Serviços de exploração de túneis"/>
                <w:listItem w:displayText="63712321 - Serviços de portagem em túneis" w:value="63712321 - Serviços de portagem em túneis"/>
                <w:listItem w:displayText="63712400 - Serviços de estacionamento" w:value="63712400 - Serviços de estacionamento"/>
                <w:listItem w:displayText="63712500 - Serviços relacionados com pontes basculantes" w:value="63712500 - Serviços relacionados com pontes basculantes"/>
                <w:listItem w:displayText="63712600 - Serviços de reabastecimento de veículos" w:value="63712600 - Serviços de reabastecimento de veículos"/>
                <w:listItem w:displayText="63712700 - Serviços de controlo do tráfego" w:value="63712700 - Serviços de controlo do tráfego"/>
                <w:listItem w:displayText="63712710 - Serviços de monitorização do tráfego" w:value="63712710 - Serviços de monitorização do tráfego"/>
                <w:listItem w:displayText="63720000 - Serviços auxiliares dos transportes por vias navegáveis" w:value="63720000 - Serviços auxiliares dos transportes por vias navegáveis"/>
                <w:listItem w:displayText="63721000 - Serviços de exploração de portos e vias navegáveis e serviços conexos" w:value="63721000 - Serviços de exploração de portos e vias navegáveis e serviços conexos"/>
                <w:listItem w:displayText="63721100 - Serviços de reabastecimento" w:value="63721100 - Serviços de reabastecimento"/>
                <w:listItem w:displayText="63721200 - Serviços de exploração de portos" w:value="63721200 - Serviços de exploração de portos"/>
                <w:listItem w:displayText="63721300 - Serviços de exploração de vias navegáveis" w:value="63721300 - Serviços de exploração de vias navegáveis"/>
                <w:listItem w:displayText="63721400 - Serviços de reabastecimento de navios" w:value="63721400 - Serviços de reabastecimento de navios"/>
                <w:listItem w:displayText="63721500 - Serviços de exploração de terminal de passageiros" w:value="63721500 - Serviços de exploração de terminal de passageiros"/>
                <w:listItem w:displayText="63722000 - Serviços de pilotagem de navios" w:value="63722000 - Serviços de pilotagem de navios"/>
                <w:listItem w:displayText="63723000 - Serviços de acostagem" w:value="63723000 - Serviços de acostagem"/>
                <w:listItem w:displayText="63724000 - Serviços de navegação" w:value="63724000 - Serviços de navegação"/>
                <w:listItem w:displayText="63724100 - Serviços de posicionamento em alto mar" w:value="63724100 - Serviços de posicionamento em alto mar"/>
                <w:listItem w:displayText="63724110 - Serviços de posicionamento de barcos-faróis" w:value="63724110 - Serviços de posicionamento de barcos-faróis"/>
                <w:listItem w:displayText="63724200 - Serviços de barco-farol" w:value="63724200 - Serviços de barco-farol"/>
                <w:listItem w:displayText="63724300 - Serviços de posicionamento de bóias" w:value="63724300 - Serviços de posicionamento de bóias"/>
                <w:listItem w:displayText="63724310 - Serviços de marcação com bóias" w:value="63724310 - Serviços de marcação com bóias"/>
                <w:listItem w:displayText="63724400 - Serviços relacionados com faróis" w:value="63724400 - Serviços relacionados com faróis"/>
                <w:listItem w:displayText="63725000 - Serviços de salvamento e de reflutuação" w:value="63725000 - Serviços de salvamento e de reflutuação"/>
                <w:listItem w:displayText="63725100 - Serviços de salvamento de embarcações" w:value="63725100 - Serviços de salvamento de embarcações"/>
                <w:listItem w:displayText="63725200 - Serviços de embarcações de intervenção" w:value="63725200 - Serviços de embarcações de intervenção"/>
                <w:listItem w:displayText="63725300 - Serviços de reflutuação de embarcações" w:value="63725300 - Serviços de reflutuação de embarcações"/>
                <w:listItem w:displayText="63726000 - Serviços diversos auxiliares dos transportes por vias navegáveis" w:value="63726000 - Serviços diversos auxiliares dos transportes por vias navegáveis"/>
                <w:listItem w:displayText="63726100 - Serviços de registo de embarcações" w:value="63726100 - Serviços de registo de embarcações"/>
                <w:listItem w:displayText="63726200 - Serviços relacionados com quebra de gelo" w:value="63726200 - Serviços relacionados com quebra de gelo"/>
                <w:listItem w:displayText="63726300 - Serviços de armazenagem de embarcações" w:value="63726300 - Serviços de armazenagem de embarcações"/>
                <w:listItem w:displayText="63726400 - Serviços de aluguer de embarcações" w:value="63726400 - Serviços de aluguer de embarcações"/>
                <w:listItem w:displayText="63726500 - Serviços de desarmamento de embarcações" w:value="63726500 - Serviços de desarmamento de embarcações"/>
                <w:listItem w:displayText="63726600 - Serviços de exploração de navios" w:value="63726600 - Serviços de exploração de navios"/>
                <w:listItem w:displayText="63726610 - Serviços de lançamento de navios" w:value="63726610 - Serviços de lançamento de navios"/>
                <w:listItem w:displayText="63726620 - Serviços de controlo remoto de veículos (ROV)" w:value="63726620 - Serviços de controlo remoto de veículos (ROV)"/>
                <w:listItem w:displayText="63726700 - Serviços de barcos de pesca" w:value="63726700 - Serviços de barcos de pesca"/>
                <w:listItem w:displayText="63726800 - Serviços de barcos de prospecção" w:value="63726800 - Serviços de barcos de prospecção"/>
                <w:listItem w:displayText="63726900 - Serviços de ancoragem" w:value="63726900 - Serviços de ancoragem"/>
                <w:listItem w:displayText="63727000 - Serviços de reboque e tracção de barcos" w:value="63727000 - Serviços de reboque e tracção de barcos"/>
                <w:listItem w:displayText="63727100 - Serviços de reboque" w:value="63727100 - Serviços de reboque"/>
                <w:listItem w:displayText="63727200 - Serviços de tracção" w:value="63727200 - Serviços de tracção"/>
                <w:listItem w:displayText="63730000 - Serviços auxiliares dos transportes aéreos" w:value="63730000 - Serviços auxiliares dos transportes aéreos"/>
                <w:listItem w:displayText="63731000 - Serviços de exploração de aeroportos" w:value="63731000 - Serviços de exploração de aeroportos"/>
                <w:listItem w:displayText="63731100 - Serviços de coordenação de faixas horárias em aeroportos" w:value="63731100 - Serviços de coordenação de faixas horárias em aeroportos"/>
                <w:listItem w:displayText="63732000 - Serviços de controlo do tráfego aéreo" w:value="63732000 - Serviços de controlo do tráfego aéreo"/>
                <w:listItem w:displayText="63733000 - Serviços de reabastecimento de aeronaves" w:value="63733000 - Serviços de reabastecimento de aeronaves"/>
                <w:listItem w:displayText="63734000 - Serviços de hangar" w:value="63734000 - Serviços de hangar"/>
                <w:listItem w:displayText="64000000 - Serviços postais e de telecomunicações" w:value="64000000 - Serviços postais e de telecomunicações"/>
                <w:listItem w:displayText="64100000 - Serviços postais e de correio rápido" w:value="64100000 - Serviços postais e de correio rápido"/>
                <w:listItem w:displayText="64110000 - Serviços postais" w:value="64110000 - Serviços postais"/>
                <w:listItem w:displayText="64111000 - Serviços postais relacionados com jornais e publicações periódicas" w:value="64111000 - Serviços postais relacionados com jornais e publicações periódicas"/>
                <w:listItem w:displayText="64112000 - Serviços postais relacionados com cartas" w:value="64112000 - Serviços postais relacionados com cartas"/>
                <w:listItem w:displayText="64113000 - Serviços postais relacionados com encomendas" w:value="64113000 - Serviços postais relacionados com encomendas"/>
                <w:listItem w:displayText="64114000 - Serviços postais de balcão" w:value="64114000 - Serviços postais de balcão"/>
                <w:listItem w:displayText="64115000 - Aluguer de apartados postais" w:value="64115000 - Aluguer de apartados postais"/>
                <w:listItem w:displayText="64116000 - Serviços de posta restante" w:value="64116000 - Serviços de posta restante"/>
                <w:listItem w:displayText="64120000 - Serviços de correio rápido" w:value="64120000 - Serviços de correio rápido"/>
                <w:listItem w:displayText="64121000 - Serviços postais multimodais" w:value="64121000 - Serviços postais multimodais"/>
                <w:listItem w:displayText="64121100 - Serviços de distribuição de correio" w:value="64121100 - Serviços de distribuição de correio"/>
                <w:listItem w:displayText="64121200 - Serviços de entrega de encomendas" w:value="64121200 - Serviços de entrega de encomendas"/>
                <w:listItem w:displayText="64122000 - Serviços de correio interno" w:value="64122000 - Serviços de correio interno"/>
                <w:listItem w:displayText="64200000 - Serviços de telecomunicações" w:value="64200000 - Serviços de telecomunicações"/>
                <w:listItem w:displayText="64210000 - Serviços telefónicos e de transmissão de dados" w:value="64210000 - Serviços telefónicos e de transmissão de dados"/>
                <w:listItem w:displayText="64211000 - Serviços relacionados com telefones públicos" w:value="64211000 - Serviços relacionados com telefones públicos"/>
                <w:listItem w:displayText="64211100 - Serviços telefónicos locais" w:value="64211100 - Serviços telefónicos locais"/>
                <w:listItem w:displayText="64211200 - Serviços telefónicos de longa distância" w:value="64211200 - Serviços telefónicos de longa distância"/>
                <w:listItem w:displayText="64212000 - Serviços de telefonia móvel" w:value="64212000 - Serviços de telefonia móvel"/>
                <w:listItem w:displayText="64212100 - Serviço de Mensagens Curtas (SMS)" w:value="64212100 - Serviço de Mensagens Curtas (SMS)"/>
                <w:listItem w:displayText="64212200 - Serviço de Mensagens Melhorado (EMS)" w:value="64212200 - Serviço de Mensagens Melhorado (EMS)"/>
                <w:listItem w:displayText="64212300 - Serviço de Mensagens Multimédia (MMS)" w:value="64212300 - Serviço de Mensagens Multimédia (MMS)"/>
                <w:listItem w:displayText="64212400 - Serviço de protocolo de aplicação sem fios (WAP)" w:value="64212400 - Serviço de protocolo de aplicação sem fios (WAP)"/>
                <w:listItem w:displayText="64212500 - Serviço geral de rádio comunicação por pacotes (GPRS)" w:value="64212500 - Serviço geral de rádio comunicação por pacotes (GPRS)"/>
                <w:listItem w:displayText="64212600 - Serviços EDGE (Enhanced Data for GSM Evolution)" w:value="64212600 - Serviços EDGE (Enhanced Data for GSM Evolution)"/>
                <w:listItem w:displayText="64212700 - Serviço de Sistema Universal de Telefones Móveis (UMTS)" w:value="64212700 - Serviço de Sistema Universal de Telefones Móveis (UMTS)"/>
                <w:listItem w:displayText="64212800 - Serviços de telefone público" w:value="64212800 - Serviços de telefone público"/>
                <w:listItem w:displayText="64212900 - Serviços de fornecimento de cartões telefónicos pré-pagos" w:value="64212900 - Serviços de fornecimento de cartões telefónicos pré-pagos"/>
                <w:listItem w:displayText="64213000 - Serviços de rede telefónica comercial de circuitos partilhados" w:value="64213000 - Serviços de rede telefónica comercial de circuitos partilhados"/>
                <w:listItem w:displayText="64214000 - Serviços de rede telefónica comercial de circuitos alugados" w:value="64214000 - Serviços de rede telefónica comercial de circuitos alugados"/>
                <w:listItem w:displayText="64214100 - Serviços de aluguer de circuitos-satélite" w:value="64214100 - Serviços de aluguer de circuitos-satélite"/>
                <w:listItem w:displayText="64214200 - Serviços de comutador telefónico" w:value="64214200 - Serviços de comutador telefónico"/>
                <w:listItem w:displayText="64214400 - Aluguer de linhas terrestres de comunicação" w:value="64214400 - Aluguer de linhas terrestres de comunicação"/>
                <w:listItem w:displayText="64215000 - Serviços telefónicos IP" w:value="64215000 - Serviços telefónicos IP"/>
                <w:listItem w:displayText="64216000 - Serviços de informação e mensagens electrónicas" w:value="64216000 - Serviços de informação e mensagens electrónicas"/>
                <w:listItem w:displayText="64216100 - Serviços de mensagens electrónicas" w:value="64216100 - Serviços de mensagens electrónicas"/>
                <w:listItem w:displayText="64216110 - Serviços de transferência electrónica de dados" w:value="64216110 - Serviços de transferência electrónica de dados"/>
                <w:listItem w:displayText="64216120 - Serviços de correio electrónico" w:value="64216120 - Serviços de correio electrónico"/>
                <w:listItem w:displayText="64216130 - Serviços de telex" w:value="64216130 - Serviços de telex"/>
                <w:listItem w:displayText="64216140 - Serviços de telegrafia" w:value="64216140 - Serviços de telegrafia"/>
                <w:listItem w:displayText="64216200 - Serviços de informação electrónica" w:value="64216200 - Serviços de informação electrónica"/>
                <w:listItem w:displayText="64216210 - Serviços de informação de valor acrescentado" w:value="64216210 - Serviços de informação de valor acrescentado"/>
                <w:listItem w:displayText="64216300 - Serviços de teletexto" w:value="64216300 - Serviços de teletexto"/>
                <w:listItem w:displayText="64220000 - Serviços de telecomunicações excepto serviços telefónicos e de transmissão de dados" w:value="64220000 - Serviços de telecomunicações excepto serviços telefónicos e de transmissão de dados"/>
                <w:listItem w:displayText="64221000 - Serviços de interconexão" w:value="64221000 - Serviços de interconexão"/>
                <w:listItem w:displayText="64222000 - Serviços de teletrabalho" w:value="64222000 - Serviços de teletrabalho"/>
                <w:listItem w:displayText="64223000 - Serviços de chamada de pessoas (paging)" w:value="64223000 - Serviços de chamada de pessoas (paging)"/>
                <w:listItem w:displayText="64224000 - Serviços de teleconferência" w:value="64224000 - Serviços de teleconferência"/>
                <w:listItem w:displayText="64225000 - Serviços de telecomunicações ar-terra" w:value="64225000 - Serviços de telecomunicações ar-terra"/>
                <w:listItem w:displayText="64226000 - Serviços de telemática" w:value="64226000 - Serviços de telemática"/>
                <w:listItem w:displayText="64227000 - Serviços integrados de telecomunicações" w:value="64227000 - Serviços integrados de telecomunicações"/>
                <w:listItem w:displayText="64228000 - Serviços de transmissão de programas televisivos e emissões de rádio" w:value="64228000 - Serviços de transmissão de programas televisivos e emissões de rádio"/>
                <w:listItem w:displayText="64228100 - Serviços de transmissão de programas televisivos" w:value="64228100 - Serviços de transmissão de programas televisivos"/>
                <w:listItem w:displayText="64228200 - Serviços de transmissão de emissões de rádio" w:value="64228200 - Serviços de transmissão de emissões de rádio"/>
                <w:listItem w:displayText="65000000 - Serviços públicos" w:value="65000000 - Serviços públicos"/>
                <w:listItem w:displayText="65100000 - Serviços de distribuição de água e serviços conexos" w:value="65100000 - Serviços de distribuição de água e serviços conexos"/>
                <w:listItem w:displayText="65110000 - Distribuição de água" w:value="65110000 - Distribuição de água"/>
                <w:listItem w:displayText="65111000 - Distribuição de água potável" w:value="65111000 - Distribuição de água potável"/>
                <w:listItem w:displayText="65120000 - Exploração de estações de depuração de água" w:value="65120000 - Exploração de estações de depuração de água"/>
                <w:listItem w:displayText="65121000 - Serviços de desmineralização de água" w:value="65121000 - Serviços de desmineralização de água"/>
                <w:listItem w:displayText="65122000 - Serviços de dessalinização de água" w:value="65122000 - Serviços de dessalinização de água"/>
                <w:listItem w:displayText="65123000 - Serviços de descalcificação de água" w:value="65123000 - Serviços de descalcificação de água"/>
                <w:listItem w:displayText="65130000 - Exploração do aprovisionamento de água" w:value="65130000 - Exploração do aprovisionamento de água"/>
                <w:listItem w:displayText="65200000 - Serviços de distribuição de gás e serviços conexos" w:value="65200000 - Serviços de distribuição de gás e serviços conexos"/>
                <w:listItem w:displayText="65210000 - Distribuição de gás" w:value="65210000 - Distribuição de gás"/>
                <w:listItem w:displayText="65300000 - Serviços de distribuição de electricidade e serviços conexos" w:value="65300000 - Serviços de distribuição de electricidade e serviços conexos"/>
                <w:listItem w:displayText="65310000 - Distribuição de electricidade" w:value="65310000 - Distribuição de electricidade"/>
                <w:listItem w:displayText="65320000 - Exploração de instalações eléctricas" w:value="65320000 - Exploração de instalações eléctricas"/>
                <w:listItem w:displayText="65400000 - Aprovisionamento e distribuição de outras fontes de energia" w:value="65400000 - Aprovisionamento e distribuição de outras fontes de energia"/>
                <w:listItem w:displayText="65410000 - Exploração de centrais eléctricas" w:value="65410000 - Exploração de centrais eléctricas"/>
                <w:listItem w:displayText="65500000 - Serviços de leitura de contadores" w:value="65500000 - Serviços de leitura de contadores"/>
                <w:listItem w:displayText="66000000 - Serviços de finanças e seguros" w:value="66000000 - Serviços de finanças e seguros"/>
                <w:listItem w:displayText="66100000 - Serviços de banca e investimentos" w:value="66100000 - Serviços de banca e investimentos"/>
                <w:listItem w:displayText="66110000 - Serviços de banca" w:value="66110000 - Serviços de banca"/>
                <w:listItem w:displayText="66111000 - Serviços prestados por bancos centrais" w:value="66111000 - Serviços prestados por bancos centrais"/>
                <w:listItem w:displayText="66112000 - Serviços de depósitos" w:value="66112000 - Serviços de depósitos"/>
                <w:listItem w:displayText="66113000 - Serviços de concessão de crédito" w:value="66113000 - Serviços de concessão de crédito"/>
                <w:listItem w:displayText="66113100 - Serviços de concessão de microcrédito" w:value="66113100 - Serviços de concessão de microcrédito"/>
                <w:listItem w:displayText="66114000 - Serviços de leasing financeiro" w:value="66114000 - Serviços de leasing financeiro"/>
                <w:listItem w:displayText="66115000 - Serviços de pagamentos internacionais" w:value="66115000 - Serviços de pagamentos internacionais"/>
                <w:listItem w:displayText="66120000 - Serviços de banca de investimentos e serviços afins" w:value="66120000 - Serviços de banca de investimentos e serviços afins"/>
                <w:listItem w:displayText="66121000 - Serviços de fusões e aquisições" w:value="66121000 - Serviços de fusões e aquisições"/>
                <w:listItem w:displayText="66122000 - Serviços de financiamento de empresas e de capital de risco" w:value="66122000 - Serviços de financiamento de empresas e de capital de risco"/>
                <w:listItem w:displayText="66130000 - Serviços de corretagem e serviços relacionados com títulos e mercadorias" w:value="66130000 - Serviços de corretagem e serviços relacionados com títulos e mercadorias"/>
                <w:listItem w:displayText="66131000 - Serviços de corretagem de títulos" w:value="66131000 - Serviços de corretagem de títulos"/>
                <w:listItem w:displayText="66131100 - Serviços de investimento em pensões" w:value="66131100 - Serviços de investimento em pensões"/>
                <w:listItem w:displayText="66132000 - Serviços de corretagem de mercadorias" w:value="66132000 - Serviços de corretagem de mercadorias"/>
                <w:listItem w:displayText="66133000 - Serviços de processamento e de compensação" w:value="66133000 - Serviços de processamento e de compensação"/>
                <w:listItem w:displayText="66140000 - Serviços de gestão de carteiras" w:value="66140000 - Serviços de gestão de carteiras"/>
                <w:listItem w:displayText="66141000 - Serviços de gestão de fundos de pensões" w:value="66141000 - Serviços de gestão de fundos de pensões"/>
                <w:listItem w:displayText="66150000 - Serviços de administração de mercados financeiros" w:value="66150000 - Serviços de administração de mercados financeiros"/>
                <w:listItem w:displayText="66151000 - Serviços operacionais de mercados financeiros" w:value="66151000 - Serviços operacionais de mercados financeiros"/>
                <w:listItem w:displayText="66151100 - Serviços de retalho no mercado electrónico" w:value="66151100 - Serviços de retalho no mercado electrónico"/>
                <w:listItem w:displayText="66152000 - Serviços reguladores de mercados financeiros" w:value="66152000 - Serviços reguladores de mercados financeiros"/>
                <w:listItem w:displayText="66160000 - Serviços fiduciários e de custódia" w:value="66160000 - Serviços fiduciários e de custódia"/>
                <w:listItem w:displayText="66161000 - Serviços fiduciários" w:value="66161000 - Serviços fiduciários"/>
                <w:listItem w:displayText="66162000 - Serviços de custódia" w:value="66162000 - Serviços de custódia"/>
                <w:listItem w:displayText="66170000 - Serviços de consultoria financeira, de processamento de transacções financeiras e das câmaras de compensação" w:value="66170000 - Serviços de consultoria financeira, de processamento de transacções financeiras e das câmaras de compensação"/>
                <w:listItem w:displayText="66171000 - Serviços de consultoria financeira" w:value="66171000 - Serviços de consultoria financeira"/>
                <w:listItem w:displayText="66172000 - Serviços de processamento de transacções financeiras e serviços das câmaras de compensação" w:value="66172000 - Serviços de processamento de transacções financeiras e serviços das câmaras de compensação"/>
                <w:listItem w:displayText="66180000 - Serviços de câmbio de divisas" w:value="66180000 - Serviços de câmbio de divisas"/>
                <w:listItem w:displayText="66190000 - Serviços de corretagem de empréstimos" w:value="66190000 - Serviços de corretagem de empréstimos"/>
                <w:listItem w:displayText="66500000 - Serviços de seguros e pensões" w:value="66500000 - Serviços de seguros e pensões"/>
                <w:listItem w:displayText="66510000 - Serviços de seguros" w:value="66510000 - Serviços de seguros"/>
                <w:listItem w:displayText="66511000 - Serviços de seguros de vida" w:value="66511000 - Serviços de seguros de vida"/>
                <w:listItem w:displayText="66512000 - Serviços de seguros de acidentes e de saúde" w:value="66512000 - Serviços de seguros de acidentes e de saúde"/>
                <w:listItem w:displayText="66512100 - Serviços de seguros de acidentes" w:value="66512100 - Serviços de seguros de acidentes"/>
                <w:listItem w:displayText="66512200 - Serviços de seguros de saúde" w:value="66512200 - Serviços de seguros de saúde"/>
                <w:listItem w:displayText="66512210 - Serviços de seguros voluntários de saúde" w:value="66512210 - Serviços de seguros voluntários de saúde"/>
                <w:listItem w:displayText="66512220 - Serviços de seguros médicos" w:value="66512220 - Serviços de seguros médicos"/>
                <w:listItem w:displayText="66513000 - Serviços de seguros de protecção jurídica e de seguros contra todos os riscos" w:value="66513000 - Serviços de seguros de protecção jurídica e de seguros contra todos os riscos"/>
                <w:listItem w:displayText="66513100 - Serviços de seguros de despesas processuais" w:value="66513100 - Serviços de seguros de despesas processuais"/>
                <w:listItem w:displayText="66513200 - Serviços de seguros de empreitada contra todos os riscos" w:value="66513200 - Serviços de seguros de empreitada contra todos os riscos"/>
                <w:listItem w:displayText="66514000 - Serviços de seguros de carga e serviços de seguros relacionados com transportes" w:value="66514000 - Serviços de seguros de carga e serviços de seguros relacionados com transportes"/>
                <w:listItem w:displayText="66514100 - Seguros relacionados com transportes" w:value="66514100 - Seguros relacionados com transportes"/>
                <w:listItem w:displayText="66514110 - Serviços de seguro automóvel" w:value="66514110 - Serviços de seguro automóvel"/>
                <w:listItem w:displayText="66514120 - Serviços de seguros marítimos, aéreos e de outro tipo de transporte" w:value="66514120 - Serviços de seguros marítimos, aéreos e de outro tipo de transporte"/>
                <w:listItem w:displayText="66514130 - Serviços de seguros ferroviários" w:value="66514130 - Serviços de seguros ferroviários"/>
                <w:listItem w:displayText="66514140 - Serviços de seguros de aeronaves" w:value="66514140 - Serviços de seguros de aeronaves"/>
                <w:listItem w:displayText="66514150 - Serviços de seguros de embarcações" w:value="66514150 - Serviços de seguros de embarcações"/>
                <w:listItem w:displayText="66514200 - Serviços de seguros de frete" w:value="66514200 - Serviços de seguros de frete"/>
                <w:listItem w:displayText="66515000 - Serviços de seguros contra danos ou perdas" w:value="66515000 - Serviços de seguros contra danos ou perdas"/>
                <w:listItem w:displayText="66515100 - Serviços de seguros de incêndios" w:value="66515100 - Serviços de seguros de incêndios"/>
                <w:listItem w:displayText="66515200 - Serviços de seguros de bens" w:value="66515200 - Serviços de seguros de bens"/>
                <w:listItem w:displayText="66515300 - Serviços de seguros contra as intempéries e perdas financeiras" w:value="66515300 - Serviços de seguros contra as intempéries e perdas financeiras"/>
                <w:listItem w:displayText="66515400 - Serviços de seguros contra as intempéries" w:value="66515400 - Serviços de seguros contra as intempéries"/>
                <w:listItem w:displayText="66515410 - Serviços de seguros de perdas financeiras" w:value="66515410 - Serviços de seguros de perdas financeiras"/>
                <w:listItem w:displayText="66515411 - Serviços de seguros de perdas pecuniárias" w:value="66515411 - Serviços de seguros de perdas pecuniárias"/>
                <w:listItem w:displayText="66516000 - Serviços de seguros de responsabilidade civil" w:value="66516000 - Serviços de seguros de responsabilidade civil"/>
                <w:listItem w:displayText="66516100 - Serviços de seguros de responsabilidade civil para automóveis" w:value="66516100 - Serviços de seguros de responsabilidade civil para automóveis"/>
                <w:listItem w:displayText="66516200 - Serviços de seguros de responsabilidade civil para aeronaves" w:value="66516200 - Serviços de seguros de responsabilidade civil para aeronaves"/>
                <w:listItem w:displayText="66516300 - Serviços de seguros de responsabilidade civil para embarcações" w:value="66516300 - Serviços de seguros de responsabilidade civil para embarcações"/>
                <w:listItem w:displayText="66516400 - Serviços de seguros de responsabilidade civil global" w:value="66516400 - Serviços de seguros de responsabilidade civil global"/>
                <w:listItem w:displayText="66516500 - Serviços de seguro de responsabilidade profissional" w:value="66516500 - Serviços de seguro de responsabilidade profissional"/>
                <w:listItem w:displayText="66517000 - Serviços de seguros de crédito e de caução" w:value="66517000 - Serviços de seguros de crédito e de caução"/>
                <w:listItem w:displayText="66517100 - Serviços de seguros de crédito" w:value="66517100 - Serviços de seguros de crédito"/>
                <w:listItem w:displayText="66517200 - Serviços de seguros de caução" w:value="66517200 - Serviços de seguros de caução"/>
                <w:listItem w:displayText="66517300 - Serviços de seguros de gestão de riscos" w:value="66517300 - Serviços de seguros de gestão de riscos"/>
                <w:listItem w:displayText="66518000 - Serviços de corretagem e de agências de seguros" w:value="66518000 - Serviços de corretagem e de agências de seguros"/>
                <w:listItem w:displayText="66518100 - Serviços de corretagem em matéria de seguros" w:value="66518100 - Serviços de corretagem em matéria de seguros"/>
                <w:listItem w:displayText="66518200 - Serviços de agentes de seguros" w:value="66518200 - Serviços de agentes de seguros"/>
                <w:listItem w:displayText="66518300 - Serviços de regularização de sinistros" w:value="66518300 - Serviços de regularização de sinistros"/>
                <w:listItem w:displayText="66519000 - Serviços de seguros contra riscos técnicos, de seguro complementar, de avarias, de perdas, actuariais e de salvados" w:value="66519000 - Serviços de seguros contra riscos técnicos, de seguro complementar, de avarias, de perdas, actuariais e de salvados"/>
                <w:listItem w:displayText="66519100 - Serviços de seguros de plataformas petrolíferas ou de gás" w:value="66519100 - Serviços de seguros de plataformas petrolíferas ou de gás"/>
                <w:listItem w:displayText="66519200 - Serviços de seguros de riscos técnicos" w:value="66519200 - Serviços de seguros de riscos técnicos"/>
                <w:listItem w:displayText="66519300 - Serviços de seguro complementar" w:value="66519300 - Serviços de seguro complementar"/>
                <w:listItem w:displayText="66519310 - Serviços de consultoria em matéria de seguros" w:value="66519310 - Serviços de consultoria em matéria de seguros"/>
                <w:listItem w:displayText="66519400 - Serviços de regularização de avarias" w:value="66519400 - Serviços de regularização de avarias"/>
                <w:listItem w:displayText="66519500 - Serviços de regularização de perdas" w:value="66519500 - Serviços de regularização de perdas"/>
                <w:listItem w:displayText="66519600 - Serviços actuariais" w:value="66519600 - Serviços actuariais"/>
                <w:listItem w:displayText="66519700 - Serviços administrativos de salvados" w:value="66519700 - Serviços administrativos de salvados"/>
                <w:listItem w:displayText="66520000 - Serviços de pensões" w:value="66520000 - Serviços de pensões"/>
                <w:listItem w:displayText="66521000 - Serviços de pensões individuais" w:value="66521000 - Serviços de pensões individuais"/>
                <w:listItem w:displayText="66522000 - Serviços de pensões colectivas" w:value="66522000 - Serviços de pensões colectivas"/>
                <w:listItem w:displayText="66523000 - Serviços de consultoria em matéria de fundos de pensões" w:value="66523000 - Serviços de consultoria em matéria de fundos de pensões"/>
                <w:listItem w:displayText="66523100 - Serviços de administração de fundos de pensões" w:value="66523100 - Serviços de administração de fundos de pensões"/>
                <w:listItem w:displayText="66600000 - Serviços de tesouraria" w:value="66600000 - Serviços de tesouraria"/>
                <w:listItem w:displayText="66700000 - Serviços de resseguros" w:value="66700000 - Serviços de resseguros"/>
                <w:listItem w:displayText="66710000 - Serviços de resseguros de vida" w:value="66710000 - Serviços de resseguros de vida"/>
                <w:listItem w:displayText="66720000 - Serviços de resseguros de acidentes e de saúde" w:value="66720000 - Serviços de resseguros de acidentes e de saúde"/>
                <w:listItem w:displayText="70000000 - Serviços imobiliários" w:value="70000000 - Serviços imobiliários"/>
                <w:listItem w:displayText="70100000 - Serviços imobiliários relacionados com bens imóveis próprios" w:value="70100000 - Serviços imobiliários relacionados com bens imóveis próprios"/>
                <w:listItem w:displayText="70110000 - Serviços de promoção imobiliária" w:value="70110000 - Serviços de promoção imobiliária"/>
                <w:listItem w:displayText="70111000 - Promoção de bens imobiliários residenciais" w:value="70111000 - Promoção de bens imobiliários residenciais"/>
                <w:listItem w:displayText="70112000 - Promoção de bens imobiliários não residenciais" w:value="70112000 - Promoção de bens imobiliários não residenciais"/>
                <w:listItem w:displayText="70120000 - Compra e venda de bens imobiliários" w:value="70120000 - Compra e venda de bens imobiliários"/>
                <w:listItem w:displayText="70121000 - Serviços de compra ou venda de edifícios" w:value="70121000 - Serviços de compra ou venda de edifícios"/>
                <w:listItem w:displayText="70121100 - Serviços de venda de edifícios" w:value="70121100 - Serviços de venda de edifícios"/>
                <w:listItem w:displayText="70121200 - Serviços de compra de edifícios" w:value="70121200 - Serviços de compra de edifícios"/>
                <w:listItem w:displayText="70122000 - Serviços de compra ou venda de terrenos" w:value="70122000 - Serviços de compra ou venda de terrenos"/>
                <w:listItem w:displayText="70122100 - Serviços de venda de terrenos" w:value="70122100 - Serviços de venda de terrenos"/>
                <w:listItem w:displayText="70122110 - Serviços de venda de terrenos vagos" w:value="70122110 - Serviços de venda de terrenos vagos"/>
                <w:listItem w:displayText="70122200 - Serviços de compra de terrenos" w:value="70122200 - Serviços de compra de terrenos"/>
                <w:listItem w:displayText="70122210 - Serviços de compra de terrenos vagos" w:value="70122210 - Serviços de compra de terrenos vagos"/>
                <w:listItem w:displayText="70123000 - Venda de bens imobiliários" w:value="70123000 - Venda de bens imobiliários"/>
                <w:listItem w:displayText="70123100 - Venda de bens imobiliários residenciais" w:value="70123100 - Venda de bens imobiliários residenciais"/>
                <w:listItem w:displayText="70123200 - Venda de bens imobiliários não residenciais" w:value="70123200 - Venda de bens imobiliários não residenciais"/>
                <w:listItem w:displayText="70130000 - Serviços de arrendamento de bens imóveis próprios" w:value="70130000 - Serviços de arrendamento de bens imóveis próprios"/>
                <w:listItem w:displayText="70200000 - Serviços de arrendamento ou locação de bens imóveis próprios" w:value="70200000 - Serviços de arrendamento ou locação de bens imóveis próprios"/>
                <w:listItem w:displayText="70210000 - Serviços de arrendamento ou locação de propriedades residenciais próprias" w:value="70210000 - Serviços de arrendamento ou locação de propriedades residenciais próprias"/>
                <w:listItem w:displayText="70220000 - Serviços de arrendamento ou locação de propriedades não residenciais próprias" w:value="70220000 - Serviços de arrendamento ou locação de propriedades não residenciais próprias"/>
                <w:listItem w:displayText="70300000 - Serviços de mediação imobiliária à comissão ou por contrato" w:value="70300000 - Serviços de mediação imobiliária à comissão ou por contrato"/>
                <w:listItem w:displayText="70310000 - Serviços de venda ou arrendamento de edifícios" w:value="70310000 - Serviços de venda ou arrendamento de edifícios"/>
                <w:listItem w:displayText="70311000 - Serviços de venda ou arrendamento de edifícios residenciais" w:value="70311000 - Serviços de venda ou arrendamento de edifícios residenciais"/>
                <w:listItem w:displayText="70320000 - Serviços de venda ou arrendamento de terrenos" w:value="70320000 - Serviços de venda ou arrendamento de terrenos"/>
                <w:listItem w:displayText="70321000 - Serviços de arrendamento de terrenos" w:value="70321000 - Serviços de arrendamento de terrenos"/>
                <w:listItem w:displayText="70322000 - Serviços de venda ou arrendamento de terrenos vagos" w:value="70322000 - Serviços de venda ou arrendamento de terrenos vagos"/>
                <w:listItem w:displayText="70330000 - Serviços de administração de bens imobiliários à comissão ou por contrato" w:value="70330000 - Serviços de administração de bens imobiliários à comissão ou por contrato"/>
                <w:listItem w:displayText="70331000 - Serviços de administração de propriedades residenciais" w:value="70331000 - Serviços de administração de propriedades residenciais"/>
                <w:listItem w:displayText="70331100 - Serviços de gestão de instituições" w:value="70331100 - Serviços de gestão de instituições"/>
                <w:listItem w:displayText="70332000 - Serviços de administração de propriedades não residenciais" w:value="70332000 - Serviços de administração de propriedades não residenciais"/>
                <w:listItem w:displayText="70332100 - Serviços de gestão de terrenos" w:value="70332100 - Serviços de gestão de terrenos"/>
                <w:listItem w:displayText="70332200 - Serviços de administração de propriedades comerciais" w:value="70332200 - Serviços de administração de propriedades comerciais"/>
                <w:listItem w:displayText="70332300 - Serviços relativos à propriedade industrial" w:value="70332300 - Serviços relativos à propriedade industrial"/>
                <w:listItem w:displayText="70333000 - Serviços relacionados com a habitação" w:value="70333000 - Serviços relacionados com a habitação"/>
                <w:listItem w:displayText="70340000 - Serviços de time-sharing" w:value="70340000 - Serviços de time-sharing"/>
                <w:listItem w:displayText="71000000 - Serviços de arquitectura, construção, engenharia e inspecção" w:value="71000000 - Serviços de arquitectura, construção, engenharia e inspecção"/>
                <w:listItem w:displayText="71200000 - Serviços de arquitectura e afins" w:value="71200000 - Serviços de arquitectura e afins"/>
                <w:listItem w:displayText="71210000 - Serviços de assessoria em matéria de arquitectura" w:value="71210000 - Serviços de assessoria em matéria de arquitectura"/>
                <w:listItem w:displayText="71220000 - Serviços de design arquitectónico" w:value="71220000 - Serviços de design arquitectónico"/>
                <w:listItem w:displayText="71221000 - Serviços de arquitectura para edifícios" w:value="71221000 - Serviços de arquitectura para edifícios"/>
                <w:listItem w:displayText="71222000 - Serviços de arquitectura para exteriores" w:value="71222000 - Serviços de arquitectura para exteriores"/>
                <w:listItem w:displayText="71222100 - Serviços de cartografia de zonas urbanas" w:value="71222100 - Serviços de cartografia de zonas urbanas"/>
                <w:listItem w:displayText="71222200 - Serviços de cartografia de zonas rurais" w:value="71222200 - Serviços de cartografia de zonas rurais"/>
                <w:listItem w:displayText="71223000 - Serviços de arquitectura para trabalhos de ampliação de edifícios" w:value="71223000 - Serviços de arquitectura para trabalhos de ampliação de edifícios"/>
                <w:listItem w:displayText="71230000 - Serviços de organisação de concursos de concepção de design de arquitectura" w:value="71230000 - Serviços de organisação de concursos de concepção de design de arquitectura"/>
                <w:listItem w:displayText="71240000 - Serviços de arquitectura, engenharia e planeamento" w:value="71240000 - Serviços de arquitectura, engenharia e planeamento"/>
                <w:listItem w:displayText="71241000 - Estudo de viabilidade, serviço consultivo, análise" w:value="71241000 - Estudo de viabilidade, serviço consultivo, análise"/>
                <w:listItem w:displayText="71242000 - Preparação de projecto e concepção, estimativa de custos" w:value="71242000 - Preparação de projecto e concepção, estimativa de custos"/>
                <w:listItem w:displayText="71243000 - Esboços (sistemas e integração)" w:value="71243000 - Esboços (sistemas e integração)"/>
                <w:listItem w:displayText="71244000 - Cálculo de custos, controlo de custos" w:value="71244000 - Cálculo de custos, controlo de custos"/>
                <w:listItem w:displayText="71245000 - Planos para aprovação, peças desenhadas e especificações" w:value="71245000 - Planos para aprovação, peças desenhadas e especificações"/>
                <w:listItem w:displayText="71246000 - Determinação e listagem de quantidades em construção" w:value="71246000 - Determinação e listagem de quantidades em construção"/>
                <w:listItem w:displayText="71247000 - Supervisão de trabalhos de construção" w:value="71247000 - Supervisão de trabalhos de construção"/>
                <w:listItem w:displayText="71248000 - Supervisão de projecto e documentação" w:value="71248000 - Supervisão de projecto e documentação"/>
                <w:listItem w:displayText="71250000 - Serviços de arquitectura, engenharia e levantamento topográfico" w:value="71250000 - Serviços de arquitectura, engenharia e levantamento topográfico"/>
                <w:listItem w:displayText="71251000 - Serviços de arquitectura e inspecção de edifícios" w:value="71251000 - Serviços de arquitectura e inspecção de edifícios"/>
                <w:listItem w:displayText="71300000 - Serviços de engenharia" w:value="71300000 - Serviços de engenharia"/>
                <w:listItem w:displayText="71310000 - Serviços de consultoria em matéria de engenharia e construção" w:value="71310000 - Serviços de consultoria em matéria de engenharia e construção"/>
                <w:listItem w:displayText="71311000 - Serviços de consultoria em matéria de engenharia civil" w:value="71311000 - Serviços de consultoria em matéria de engenharia civil"/>
                <w:listItem w:displayText="71311100 - Serviços auxiliares da engenharia civil" w:value="71311100 - Serviços auxiliares da engenharia civil"/>
                <w:listItem w:displayText="71311200 - Serviços de consultoria em sistemas de transportes" w:value="71311200 - Serviços de consultoria em sistemas de transportes"/>
                <w:listItem w:displayText="71311210 - Serviços de consultoria em matéria de vias rápidas" w:value="71311210 - Serviços de consultoria em matéria de vias rápidas"/>
                <w:listItem w:displayText="71311220 - Serviços de construção de vias rápidas" w:value="71311220 - Serviços de construção de vias rápidas"/>
                <w:listItem w:displayText="71311230 - Serviços de construção ferroviária" w:value="71311230 - Serviços de construção ferroviária"/>
                <w:listItem w:displayText="71311240 - Serviços de construção de aeroportos" w:value="71311240 - Serviços de construção de aeroportos"/>
                <w:listItem w:displayText="71311300 - Serviços de consultoria em matéria de infra-estruturas" w:value="71311300 - Serviços de consultoria em matéria de infra-estruturas"/>
                <w:listItem w:displayText="71312000 - Serviços de consultoria em matéria de arquitectura industrial" w:value="71312000 - Serviços de consultoria em matéria de arquitectura industrial"/>
                <w:listItem w:displayText="71313000 - Serviços de consultoria em matéria de engenharia do ambiente" w:value="71313000 - Serviços de consultoria em matéria de engenharia do ambiente"/>
                <w:listItem w:displayText="71313100 - Serviços de consultoria em matéria de controlo do ruído" w:value="71313100 - Serviços de consultoria em matéria de controlo do ruído"/>
                <w:listItem w:displayText="71313200 - Serviços de consultoria em matéria de insonorização e acústica interior" w:value="71313200 - Serviços de consultoria em matéria de insonorização e acústica interior"/>
                <w:listItem w:displayText="71313400 - Avaliação do impacto ambiental para construção" w:value="71313400 - Avaliação do impacto ambiental para construção"/>
                <w:listItem w:displayText="71313410 - Avaliação de riscos para construção" w:value="71313410 - Avaliação de riscos para construção"/>
                <w:listItem w:displayText="71313420 - Normas ambientais para construção" w:value="71313420 - Normas ambientais para construção"/>
                <w:listItem w:displayText="71313430 - Análise de indicadores ambientais para construção" w:value="71313430 - Análise de indicadores ambientais para construção"/>
                <w:listItem w:displayText="71313440 - Serviços de avaliação do impacto ambiental (AIA) para construção" w:value="71313440 - Serviços de avaliação do impacto ambiental (AIA) para construção"/>
                <w:listItem w:displayText="71313450 - Monitorização ambiental para construção" w:value="71313450 - Monitorização ambiental para construção"/>
                <w:listItem w:displayText="71314000 - Serviços relacionados com a energia e afins" w:value="71314000 - Serviços relacionados com a energia e afins"/>
                <w:listItem w:displayText="71314100 - Serviços de electricidade" w:value="71314100 - Serviços de electricidade"/>
                <w:listItem w:displayText="71314200 - Serviços de gestão da energia" w:value="71314200 - Serviços de gestão da energia"/>
                <w:listItem w:displayText="71314300 - Serviços de consultoria em matéria de rendimento energético" w:value="71314300 - Serviços de consultoria em matéria de rendimento energético"/>
                <w:listItem w:displayText="71314310 - Serviços de engenharia térmica de edifícios" w:value="71314310 - Serviços de engenharia térmica de edifícios"/>
                <w:listItem w:displayText="71315000 - Instalações técnicas em edifícios" w:value="71315000 - Instalações técnicas em edifícios"/>
                <w:listItem w:displayText="71315100 - Serviços de consultoria na construção de edifícios" w:value="71315100 - Serviços de consultoria na construção de edifícios"/>
                <w:listItem w:displayText="71315200 - Serviços de consultoria relacionados com edifícios" w:value="71315200 - Serviços de consultoria relacionados com edifícios"/>
                <w:listItem w:displayText="71315210 - Serviços de consultoria em matéria de instalações técnicas em edifícios" w:value="71315210 - Serviços de consultoria em matéria de instalações técnicas em edifícios"/>
                <w:listItem w:displayText="71315300 - Serviços de medição de edifícios" w:value="71315300 - Serviços de medição de edifícios"/>
                <w:listItem w:displayText="71315400 - Serviços de inspecção e verificação de edifícios" w:value="71315400 - Serviços de inspecção e verificação de edifícios"/>
                <w:listItem w:displayText="71315410 - Inspecção de sistema de ventilação" w:value="71315410 - Inspecção de sistema de ventilação"/>
                <w:listItem w:displayText="71316000 - Serviços de consultoria em matéria de telecomunicações" w:value="71316000 - Serviços de consultoria em matéria de telecomunicações"/>
                <w:listItem w:displayText="71317000 - Serviços de consultoria em matéria de controlo e protecção contra os riscos potenciais" w:value="71317000 - Serviços de consultoria em matéria de controlo e protecção contra os riscos potenciais"/>
                <w:listItem w:displayText="71317100 - Serviços de consultoria em matéria de controlo e protecção contra incêndios e explosões" w:value="71317100 - Serviços de consultoria em matéria de controlo e protecção contra incêndios e explosões"/>
                <w:listItem w:displayText="71317200 - Serviços de saúde e segurança" w:value="71317200 - Serviços de saúde e segurança"/>
                <w:listItem w:displayText="71317210 - Serviços de consultoria em matéria de saúde e segurança" w:value="71317210 - Serviços de consultoria em matéria de saúde e segurança"/>
                <w:listItem w:displayText="71318000 - Serviços de consultoria e assessoria em matéria de engenharia" w:value="71318000 - Serviços de consultoria e assessoria em matéria de engenharia"/>
                <w:listItem w:displayText="71318100 - Serviços de iluminação natural e artificial" w:value="71318100 - Serviços de iluminação natural e artificial"/>
                <w:listItem w:displayText="71319000 - Serviços de consultoria de peritos" w:value="71319000 - Serviços de consultoria de peritos"/>
                <w:listItem w:displayText="71320000 - Serviços de concepção técnica" w:value="71320000 - Serviços de concepção técnica"/>
                <w:listItem w:displayText="71321000 - Serviços de concepção técnica para instalações mecânicas e eléctricas em edifícios" w:value="71321000 - Serviços de concepção técnica para instalações mecânicas e eléctricas em edifícios"/>
                <w:listItem w:displayText="71321100 - Serviços de economia da construção" w:value="71321100 - Serviços de economia da construção"/>
                <w:listItem w:displayText="71321200 - Serviços de concepção de sistemas de aquecimento" w:value="71321200 - Serviços de concepção de sistemas de aquecimento"/>
                <w:listItem w:displayText="71321300 - Serviços de consultoria sobre canalizações" w:value="71321300 - Serviços de consultoria sobre canalizações"/>
                <w:listItem w:displayText="71321400 - Serviços de consultoria sobre ventilação" w:value="71321400 - Serviços de consultoria sobre ventilação"/>
                <w:listItem w:displayText="71322000 - Serviços de concepção técnica para a construção de obras de engenharia civil" w:value="71322000 - Serviços de concepção técnica para a construção de obras de engenharia civil"/>
                <w:listItem w:displayText="71322100 - Serviços de medições para obras de engenharia civil" w:value="71322100 - Serviços de medições para obras de engenharia civil"/>
                <w:listItem w:displayText="71322200 - Serviços de concepção de condutas de longa distância" w:value="71322200 - Serviços de concepção de condutas de longa distância"/>
                <w:listItem w:displayText="71322300 - Serviços de concepção de pontes" w:value="71322300 - Serviços de concepção de pontes"/>
                <w:listItem w:displayText="71322400 - Serviços de concepção de barragens" w:value="71322400 - Serviços de concepção de barragens"/>
                <w:listItem w:displayText="71322500 - Serviços de concepção técnica de infra-estruturas para tráfego" w:value="71322500 - Serviços de concepção técnica de infra-estruturas para tráfego"/>
                <w:listItem w:displayText="71323000 - Serviços de concepção técnica para produção e processos industriais" w:value="71323000 - Serviços de concepção técnica para produção e processos industriais"/>
                <w:listItem w:displayText="71323100 - Serviços de concepção de sistemas de energia eléctrica" w:value="71323100 - Serviços de concepção de sistemas de energia eléctrica"/>
                <w:listItem w:displayText="71323200 - Serviços de concepção técnica de instalações" w:value="71323200 - Serviços de concepção técnica de instalações"/>
                <w:listItem w:displayText="71324000 - Serviços de medições" w:value="71324000 - Serviços de medições"/>
                <w:listItem w:displayText="71325000 - Serviços de concepção de fundações" w:value="71325000 - Serviços de concepção de fundações"/>
                <w:listItem w:displayText="71326000 - Serviços auxiliares de edifícios" w:value="71326000 - Serviços auxiliares de edifícios"/>
                <w:listItem w:displayText="71327000 - Serviços de concepção de estruturas para suporte de carga" w:value="71327000 - Serviços de concepção de estruturas para suporte de carga"/>
                <w:listItem w:displayText="71328000 - Serviços de verificação da concepção de estruturas para suporte de carga" w:value="71328000 - Serviços de verificação da concepção de estruturas para suporte de carga"/>
                <w:listItem w:displayText="71330000 - Serviços diversos de engenharia" w:value="71330000 - Serviços diversos de engenharia"/>
                <w:listItem w:displayText="71331000 - Serviços de engenharia em matéria de lamas de perfuração" w:value="71331000 - Serviços de engenharia em matéria de lamas de perfuração"/>
                <w:listItem w:displayText="71332000 - Serviços de engenharia geotécnica" w:value="71332000 - Serviços de engenharia geotécnica"/>
                <w:listItem w:displayText="71333000 - Serviços de engenharia mecânica" w:value="71333000 - Serviços de engenharia mecânica"/>
                <w:listItem w:displayText="71334000 - Serviços de engenharia mecânica e eléctrica" w:value="71334000 - Serviços de engenharia mecânica e eléctrica"/>
                <w:listItem w:displayText="71335000 - Estudos de engenharia" w:value="71335000 - Estudos de engenharia"/>
                <w:listItem w:displayText="71336000 - Serviços de apoio em matéria de engenharia" w:value="71336000 - Serviços de apoio em matéria de engenharia"/>
                <w:listItem w:displayText="71337000 - Serviços de engenharia da corrosão" w:value="71337000 - Serviços de engenharia da corrosão"/>
                <w:listItem w:displayText="71340000 - Serviços integrados de engenharia" w:value="71340000 - Serviços integrados de engenharia"/>
                <w:listItem w:displayText="71350000 - Serviços técnicos e científicos relacionados com a engenharia" w:value="71350000 - Serviços técnicos e científicos relacionados com a engenharia"/>
                <w:listItem w:displayText="71351000 - Serviços de prospecção geológica e geofísica e outros serviços de prospecção científica" w:value="71351000 - Serviços de prospecção geológica e geofísica e outros serviços de prospecção científica"/>
                <w:listItem w:displayText="71351100 - Serviços de preparação e análise de amostras de perfuração" w:value="71351100 - Serviços de preparação e análise de amostras de perfuração"/>
                <w:listItem w:displayText="71351200 - Serviços de consultoria em matéria de geologia e geofísica" w:value="71351200 - Serviços de consultoria em matéria de geologia e geofísica"/>
                <w:listItem w:displayText="71351210 - Serviços de consultoria em matéria de geofísica" w:value="71351210 - Serviços de consultoria em matéria de geofísica"/>
                <w:listItem w:displayText="71351220 - Serviços de consultoria em matéria de geologia" w:value="71351220 - Serviços de consultoria em matéria de geologia"/>
                <w:listItem w:displayText="71351300 - Serviços de análise micropaleontológica" w:value="71351300 - Serviços de análise micropaleontológica"/>
                <w:listItem w:displayText="71351400 - Serviços de interpretação petrofísica" w:value="71351400 - Serviços de interpretação petrofísica"/>
                <w:listItem w:displayText="71351500 - Serviços de estudo de terrenos" w:value="71351500 - Serviços de estudo de terrenos"/>
                <w:listItem w:displayText="71351600 - Serviços de previsão meteorológica" w:value="71351600 - Serviços de previsão meteorológica"/>
                <w:listItem w:displayText="71351610 - Serviços de meteorologia" w:value="71351610 - Serviços de meteorologia"/>
                <w:listItem w:displayText="71351611 - Serviços de climatologia" w:value="71351611 - Serviços de climatologia"/>
                <w:listItem w:displayText="71351612 - Serviços de hidrometeorologia" w:value="71351612 - Serviços de hidrometeorologia"/>
                <w:listItem w:displayText="71351700 - Serviços de prospecção científica" w:value="71351700 - Serviços de prospecção científica"/>
                <w:listItem w:displayText="71351710 - Serviços de prospecção geofísica" w:value="71351710 - Serviços de prospecção geofísica"/>
                <w:listItem w:displayText="71351720 - Levantamento geofísico de sítios arqueológicos" w:value="71351720 - Levantamento geofísico de sítios arqueológicos"/>
                <w:listItem w:displayText="71351730 - Serviços de prospecção geológica" w:value="71351730 - Serviços de prospecção geológica"/>
                <w:listItem w:displayText="71351800 - Serviços topográficos e de radiestesia" w:value="71351800 - Serviços topográficos e de radiestesia"/>
                <w:listItem w:displayText="71351810 - Serviços de topografia" w:value="71351810 - Serviços de topografia"/>
                <w:listItem w:displayText="71351811 - Levantamento topográfico de sítios arqueológicos" w:value="71351811 - Levantamento topográfico de sítios arqueológicos"/>
                <w:listItem w:displayText="71351820 - Serviços de radiestesia" w:value="71351820 - Serviços de radiestesia"/>
                <w:listItem w:displayText="71351900 - Serviços de geologia, oceanografia e hidrologia" w:value="71351900 - Serviços de geologia, oceanografia e hidrologia"/>
                <w:listItem w:displayText="71351910 - Serviços de geologia" w:value="71351910 - Serviços de geologia"/>
                <w:listItem w:displayText="71351911 - Serviços de fotogeologia" w:value="71351911 - Serviços de fotogeologia"/>
                <w:listItem w:displayText="71351912 - Serviços de geologia estratigráfica" w:value="71351912 - Serviços de geologia estratigráfica"/>
                <w:listItem w:displayText="71351913 - Serviços de exploração geológica" w:value="71351913 - Serviços de exploração geológica"/>
                <w:listItem w:displayText="71351914 - Serviços arqueológicos" w:value="71351914 - Serviços arqueológicos"/>
                <w:listItem w:displayText="71351920 - Serviços de oceanografia e hidrologia" w:value="71351920 - Serviços de oceanografia e hidrologia"/>
                <w:listItem w:displayText="71351921 - Serviços de oceanografia estuarina" w:value="71351921 - Serviços de oceanografia estuarina"/>
                <w:listItem w:displayText="71351922 - Serviços de oceanografia física" w:value="71351922 - Serviços de oceanografia física"/>
                <w:listItem w:displayText="71351923 - Serviços de levantamento batimétrico" w:value="71351923 - Serviços de levantamento batimétrico"/>
                <w:listItem w:displayText="71351924 - Serviços de exploração subaquática" w:value="71351924 - Serviços de exploração subaquática"/>
                <w:listItem w:displayText="71352000 - Serviços de levantamento subterrâneo" w:value="71352000 - Serviços de levantamento subterrâneo"/>
                <w:listItem w:displayText="71352100 - Serviços de sismologia" w:value="71352100 - Serviços de sismologia"/>
                <w:listItem w:displayText="71352110 - Serviços de levantamento sismográfico" w:value="71352110 - Serviços de levantamento sismográfico"/>
                <w:listItem w:displayText="71352120 - Serviços de aquisição de dados sísmicos" w:value="71352120 - Serviços de aquisição de dados sísmicos"/>
                <w:listItem w:displayText="71352130 - Serviços de recolha de dados sísmicos" w:value="71352130 - Serviços de recolha de dados sísmicos"/>
                <w:listItem w:displayText="71352140 - Serviços de tratamento sísmico" w:value="71352140 - Serviços de tratamento sísmico"/>
                <w:listItem w:displayText="71352300 - Serviços de levantamento magnetométrico" w:value="71352300 - Serviços de levantamento magnetométrico"/>
                <w:listItem w:displayText="71353000 - Serviços de levantamento de superfície" w:value="71353000 - Serviços de levantamento de superfície"/>
                <w:listItem w:displayText="71353100 - Serviços de levantamento hidrográfico" w:value="71353100 - Serviços de levantamento hidrográfico"/>
                <w:listItem w:displayText="71353200 - Serviços de levantamento dimensional" w:value="71353200 - Serviços de levantamento dimensional"/>
                <w:listItem w:displayText="71354000 - Serviços de redacção cartográfica" w:value="71354000 - Serviços de redacção cartográfica"/>
                <w:listItem w:displayText="71354100 - Serviços de cartografia digital" w:value="71354100 - Serviços de cartografia digital"/>
                <w:listItem w:displayText="71354200 - Serviços de cartografia aérea" w:value="71354200 - Serviços de cartografia aérea"/>
                <w:listItem w:displayText="71354300 - Serviços de levantamento cadastral" w:value="71354300 - Serviços de levantamento cadastral"/>
                <w:listItem w:displayText="71354400 - Serviços de hidrografia" w:value="71354400 - Serviços de hidrografia"/>
                <w:listItem w:displayText="71354500 - Serviços de estudos marítimos" w:value="71354500 - Serviços de estudos marítimos"/>
                <w:listItem w:displayText="71355000 - Serviços de levantamento topográfico" w:value="71355000 - Serviços de levantamento topográfico"/>
                <w:listItem w:displayText="71355100 - Serviços de fotogrametria" w:value="71355100 - Serviços de fotogrametria"/>
                <w:listItem w:displayText="71355200 - Serviços de topografia cadastral" w:value="71355200 - Serviços de topografia cadastral"/>
                <w:listItem w:displayText="71356000 - Serviços técnicos" w:value="71356000 - Serviços técnicos"/>
                <w:listItem w:displayText="71356100 - Serviços de controlo técnico" w:value="71356100 - Serviços de controlo técnico"/>
                <w:listItem w:displayText="71356200 - Serviços de assistência técnica" w:value="71356200 - Serviços de assistência técnica"/>
                <w:listItem w:displayText="71356300 - Serviços de apoio técnico" w:value="71356300 - Serviços de apoio técnico"/>
                <w:listItem w:displayText="71356400 - Serviços de planeamento técnico" w:value="71356400 - Serviços de planeamento técnico"/>
                <w:listItem w:displayText="71400000 - Serviços de arquitectura paisagística e planeamento urbano" w:value="71400000 - Serviços de arquitectura paisagística e planeamento urbano"/>
                <w:listItem w:displayText="71410000 - Serviços de planeamento urbano" w:value="71410000 - Serviços de planeamento urbano"/>
                <w:listItem w:displayText="71420000 - Serviços de arquitectura paisagística" w:value="71420000 - Serviços de arquitectura paisagística"/>
                <w:listItem w:displayText="71421000 - Serviços de jardinagem paisagística" w:value="71421000 - Serviços de jardinagem paisagística"/>
                <w:listItem w:displayText="71500000 - Serviços relacionados com a construção" w:value="71500000 - Serviços relacionados com a construção"/>
                <w:listItem w:displayText="71510000 - Serviços de inspecção do local" w:value="71510000 - Serviços de inspecção do local"/>
                <w:listItem w:displayText="71520000 - Serviços de supervisão da construção" w:value="71520000 - Serviços de supervisão da construção"/>
                <w:listItem w:displayText="71521000 - Serviços de supervisão do local para construção" w:value="71521000 - Serviços de supervisão do local para construção"/>
                <w:listItem w:displayText="71530000 - Serviços de consultoria em matéria de construção" w:value="71530000 - Serviços de consultoria em matéria de construção"/>
                <w:listItem w:displayText="71540000 - Serviços de gestão de obras" w:value="71540000 - Serviços de gestão de obras"/>
                <w:listItem w:displayText="71541000 - Serviços de gestão de projectos de construção" w:value="71541000 - Serviços de gestão de projectos de construção"/>
                <w:listItem w:displayText="71550000 - Serviços de ferraria" w:value="71550000 - Serviços de ferraria"/>
                <w:listItem w:displayText="71600000 - Serviços técnicos de ensaio, análise e consultoria" w:value="71600000 - Serviços técnicos de ensaio, análise e consultoria"/>
                <w:listItem w:displayText="71610000 - Serviços de ensaio e análise da composição e da pureza" w:value="71610000 - Serviços de ensaio e análise da composição e da pureza"/>
                <w:listItem w:displayText="71620000 - Serviços de análise" w:value="71620000 - Serviços de análise"/>
                <w:listItem w:displayText="71621000 - Serviços técnicos de análise ou consultoria" w:value="71621000 - Serviços técnicos de análise ou consultoria"/>
                <w:listItem w:displayText="71630000 - Serviços técnicos de inspecção e ensaio" w:value="71630000 - Serviços técnicos de inspecção e ensaio"/>
                <w:listItem w:displayText="71631000 - Serviços técnicos de inspecção" w:value="71631000 - Serviços técnicos de inspecção"/>
                <w:listItem w:displayText="71631100 - Serviços de inspecção de máquinas" w:value="71631100 - Serviços de inspecção de máquinas"/>
                <w:listItem w:displayText="71631200 - Serviços técnicos de inspecção automóvel" w:value="71631200 - Serviços técnicos de inspecção automóvel"/>
                <w:listItem w:displayText="71631300 - Serviços técnicos de inspecção de edifícios" w:value="71631300 - Serviços técnicos de inspecção de edifícios"/>
                <w:listItem w:displayText="71631400 - Serviços técnicos de inspecção de estruturas de engenharia" w:value="71631400 - Serviços técnicos de inspecção de estruturas de engenharia"/>
                <w:listItem w:displayText="71631420 - Serviços de inspecção da segurança marítima" w:value="71631420 - Serviços de inspecção da segurança marítima"/>
                <w:listItem w:displayText="71631430 - Serviços de ensaio de fugas" w:value="71631430 - Serviços de ensaio de fugas"/>
                <w:listItem w:displayText="71631440 - Serviços de controlo de caudal" w:value="71631440 - Serviços de controlo de caudal"/>
                <w:listItem w:displayText="71631450 - Serviços de inspecção de pontes" w:value="71631450 - Serviços de inspecção de pontes"/>
                <w:listItem w:displayText="71631460 - Serviços de inspecção de barragens" w:value="71631460 - Serviços de inspecção de barragens"/>
                <w:listItem w:displayText="71631470 - Serviços de inspecção de vias férreas" w:value="71631470 - Serviços de inspecção de vias férreas"/>
                <w:listItem w:displayText="71631480 - Serviços de inspecção de estradas" w:value="71631480 - Serviços de inspecção de estradas"/>
                <w:listItem w:displayText="71631490 - Serviços de inspecção de pistas aeroportuárias" w:value="71631490 - Serviços de inspecção de pistas aeroportuárias"/>
                <w:listItem w:displayText="71632000 - Serviços técnicos de ensaio" w:value="71632000 - Serviços técnicos de ensaio"/>
                <w:listItem w:displayText="71632100 - Serviços de ensaio de válvulas" w:value="71632100 - Serviços de ensaio de válvulas"/>
                <w:listItem w:displayText="71632200 - Serviços de ensaio não destrutivo" w:value="71632200 - Serviços de ensaio não destrutivo"/>
                <w:listItem w:displayText="71700000 - Serviços de controlo e monitorização" w:value="71700000 - Serviços de controlo e monitorização"/>
                <w:listItem w:displayText="71730000 - Serviços de inspecção industrial" w:value="71730000 - Serviços de inspecção industrial"/>
                <w:listItem w:displayText="71731000 - Serviços de controlo da qualidade industrial" w:value="71731000 - Serviços de controlo da qualidade industrial"/>
                <w:listItem w:displayText="71800000 - Serviços de consultaria sobre abastecimento de água e resíduos" w:value="71800000 - Serviços de consultaria sobre abastecimento de água e resíduos"/>
                <w:listItem w:displayText="71900000 - Serviços laboratoriais" w:value="71900000 - Serviços laboratoriais"/>
                <w:listItem w:displayText="72000000 - Serviços de TI: consultoria, desenvolvimento de software, Internet e apoio" w:value="72000000 - Serviços de TI: consultoria, desenvolvimento de software, Internet e apoio"/>
                <w:listItem w:displayText="72100000 - Serviços de consultoria em matéria de hardware" w:value="72100000 - Serviços de consultoria em matéria de hardware"/>
                <w:listItem w:displayText="72110000 - Serviços de consultoria na selecção de hardware" w:value="72110000 - Serviços de consultoria na selecção de hardware"/>
                <w:listItem w:displayText="72120000 - Serviços de consultoria na recuperação de hardware em caso de acidente" w:value="72120000 - Serviços de consultoria na recuperação de hardware em caso de acidente"/>
                <w:listItem w:displayText="72130000 - Serviços de consultoria em matéria de planeamento de locais informáticos" w:value="72130000 - Serviços de consultoria em matéria de planeamento de locais informáticos"/>
                <w:listItem w:displayText="72140000 - Serviços de consultoria em matéria de testes de aceitação de hardware" w:value="72140000 - Serviços de consultoria em matéria de testes de aceitação de hardware"/>
                <w:listItem w:displayText="72150000 - Serviços de consultoria em matéria de auditoria informática e de hardware" w:value="72150000 - Serviços de consultoria em matéria de auditoria informática e de hardware"/>
                <w:listItem w:displayText="72200000 - Serviços de consultoria e de programação de software" w:value="72200000 - Serviços de consultoria e de programação de software"/>
                <w:listItem w:displayText="72210000 - Serviços de programação de pacotes de software" w:value="72210000 - Serviços de programação de pacotes de software"/>
                <w:listItem w:displayText="72211000 - Serviços de programação de sistemas e de software para o utilizador" w:value="72211000 - Serviços de programação de sistemas e de software para o utilizador"/>
                <w:listItem w:displayText="72212000 - Serviços de programação de software de aplicação" w:value="72212000 - Serviços de programação de software de aplicação"/>
                <w:listItem w:displayText="72212100 - Serviços de desenvolvimento de software para sectores específicos" w:value="72212100 - Serviços de desenvolvimento de software para sectores específicos"/>
                <w:listItem w:displayText="72212110 - Serviços de desenvolvimento de software para pontos de venda (POS)" w:value="72212110 - Serviços de desenvolvimento de software para pontos de venda (POS)"/>
                <w:listItem w:displayText="72212120 - Serviços de desenvolvimento de software para comando de voos" w:value="72212120 - Serviços de desenvolvimento de software para comando de voos"/>
                <w:listItem w:displayText="72212121 - Serviços de desenvolvimento de software para controlo do tráfego aéreo" w:value="72212121 - Serviços de desenvolvimento de software para controlo do tráfego aéreo"/>
                <w:listItem w:displayText="72212130 - Serviços de desenvolvimento de software para apoio terrestre à aviação e ensaios de aviação" w:value="72212130 - Serviços de desenvolvimento de software para apoio terrestre à aviação e ensaios de aviação"/>
                <w:listItem w:displayText="72212131 - Serviços de desenvolvimento de software para apoio terrestre à aviação" w:value="72212131 - Serviços de desenvolvimento de software para apoio terrestre à aviação"/>
                <w:listItem w:displayText="72212132 - Serviços de desenvolvimento de software para ensaios de aviação" w:value="72212132 - Serviços de desenvolvimento de software para ensaios de aviação"/>
                <w:listItem w:displayText="72212140 - Serviços de desenvolvimento de software para controlo do tráfego ferroviário" w:value="72212140 - Serviços de desenvolvimento de software para controlo do tráfego ferroviário"/>
                <w:listItem w:displayText="72212150 - Serviços de desenvolvimento de software para controlo industrial" w:value="72212150 - Serviços de desenvolvimento de software para controlo industrial"/>
                <w:listItem w:displayText="72212160 - Serviços de desenvolvimento de software para bibliotecas" w:value="72212160 - Serviços de desenvolvimento de software para bibliotecas"/>
                <w:listItem w:displayText="72212170 - Serviços de desenvolvimento de software para conformidade" w:value="72212170 - Serviços de desenvolvimento de software para conformidade"/>
                <w:listItem w:displayText="72212180 - Serviços de desenvolvimento de software para medicina" w:value="72212180 - Serviços de desenvolvimento de software para medicina"/>
                <w:listItem w:displayText="72212190 - Serviços de desenvolvimento de software para ensino" w:value="72212190 - Serviços de desenvolvimento de software para ensino"/>
                <w:listItem w:displayText="72212200 - Serviços de desenvolvimento de software para ligações em rede, Internet e intranet" w:value="72212200 - Serviços de desenvolvimento de software para ligações em rede, Internet e intranet"/>
                <w:listItem w:displayText="72212210 - Serviços de desenvolvimento de software para ligações em rede" w:value="72212210 - Serviços de desenvolvimento de software para ligações em rede"/>
                <w:listItem w:displayText="72212211 - Serviços de desenvolvimento de software para interconectividade de plataformas" w:value="72212211 - Serviços de desenvolvimento de software para interconectividade de plataformas"/>
                <w:listItem w:displayText="72212212 - Serviços de desenvolvimento de software para servidor de máquina de discos (jukebox) óptica" w:value="72212212 - Serviços de desenvolvimento de software para servidor de máquina de discos (jukebox) óptica"/>
                <w:listItem w:displayText="72212213 - Serviços de desenvolvimento de software para melhoria de sistemas operativos" w:value="72212213 - Serviços de desenvolvimento de software para melhoria de sistemas operativos"/>
                <w:listItem w:displayText="72212214 - Serviços de desenvolvimento de software para sistemas operativos em rede" w:value="72212214 - Serviços de desenvolvimento de software para sistemas operativos em rede"/>
                <w:listItem w:displayText="72212215 - Serviços de desenvolvimento de software para conceptores de redes" w:value="72212215 - Serviços de desenvolvimento de software para conceptores de redes"/>
                <w:listItem w:displayText="72212216 - Serviços de desenvolvimento de software para emulação de terminais de conectividade de rede" w:value="72212216 - Serviços de desenvolvimento de software para emulação de terminais de conectividade de rede"/>
                <w:listItem w:displayText="72212217 - Serviços de desenvolvimento de software para processamento de transacções" w:value="72212217 - Serviços de desenvolvimento de software para processamento de transacções"/>
                <w:listItem w:displayText="72212218 - Serviços de desenvolvimento de software para gestão de licenças" w:value="72212218 - Serviços de desenvolvimento de software para gestão de licenças"/>
                <w:listItem w:displayText="72212219 - Serviços de desenvolvimento de software para ligações diversas em rede" w:value="72212219 - Serviços de desenvolvimento de software para ligações diversas em rede"/>
                <w:listItem w:displayText="72212220 - Serviços de desenvolvimento de software para Internet e intranet" w:value="72212220 - Serviços de desenvolvimento de software para Internet e intranet"/>
                <w:listItem w:displayText="72212221 - Serviços de desenvolvimento de software para busca (browsing) na Internet" w:value="72212221 - Serviços de desenvolvimento de software para busca (browsing) na Internet"/>
                <w:listItem w:displayText="72212222 - Serviços de desenvolvimento de software para servidores Web" w:value="72212222 - Serviços de desenvolvimento de software para servidores Web"/>
                <w:listItem w:displayText="72212223 - Serviços de desenvolvimento de software para correio electrónico" w:value="72212223 - Serviços de desenvolvimento de software para correio electrónico"/>
                <w:listItem w:displayText="72212224 - Serviços de desenvolvimento de software para edição de páginas Web" w:value="72212224 - Serviços de desenvolvimento de software para edição de páginas Web"/>
                <w:listItem w:displayText="72212300 - Serviços de desenvolvimento de software para criação de documentos, desenho, imagens, gestão de tarefas e produtividade" w:value="72212300 - Serviços de desenvolvimento de software para criação de documentos, desenho, imagens, gestão de tarefas e produtividade"/>
                <w:listItem w:displayText="72212310 - Serviços de desenvolvimento de software para criação de documentos" w:value="72212310 - Serviços de desenvolvimento de software para criação de documentos"/>
                <w:listItem w:displayText="72212311 - Serviços de desenvolvimento de software para gestão de documentos" w:value="72212311 - Serviços de desenvolvimento de software para gestão de documentos"/>
                <w:listItem w:displayText="72212312 - Serviços de desenvolvimento de software para publicações electrónicas" w:value="72212312 - Serviços de desenvolvimento de software para publicações electrónicas"/>
                <w:listItem w:displayText="72212313 - Serviços de desenvolvimento de software para leitor óptico de caracteres (OCR)" w:value="72212313 - Serviços de desenvolvimento de software para leitor óptico de caracteres (OCR)"/>
                <w:listItem w:displayText="72212314 - Serviços de desenvolvimento de software para reconhecimento vocal" w:value="72212314 - Serviços de desenvolvimento de software para reconhecimento vocal"/>
                <w:listItem w:displayText="72212315 - Serviços de desenvolvimento de software para publicação assistida por computador" w:value="72212315 - Serviços de desenvolvimento de software para publicação assistida por computador"/>
                <w:listItem w:displayText="72212316 - Serviços de desenvolvimento de software de apresentação" w:value="72212316 - Serviços de desenvolvimento de software de apresentação"/>
                <w:listItem w:displayText="72212317 - Serviços de desenvolvimento de software para tratamento de texto" w:value="72212317 - Serviços de desenvolvimento de software para tratamento de texto"/>
                <w:listItem w:displayText="72212318 - Serviços de desenvolvimento de software para digitalizador (scanner)" w:value="72212318 - Serviços de desenvolvimento de software para digitalizador (scanner)"/>
                <w:listItem w:displayText="72212320 - Serviços de desenvolvimento de software para desenho e formação de imagens" w:value="72212320 - Serviços de desenvolvimento de software para desenho e formação de imagens"/>
                <w:listItem w:displayText="72212321 - Serviços de desenvolvimento de software para concepção assistida por computador (CAD)" w:value="72212321 - Serviços de desenvolvimento de software para concepção assistida por computador (CAD)"/>
                <w:listItem w:displayText="72212322 - Serviços de desenvolvimento de software para gráficos" w:value="72212322 - Serviços de desenvolvimento de software para gráficos"/>
                <w:listItem w:displayText="72212323 - Serviços de desenvolvimento de software para fabrico assistido por computador (CAM)" w:value="72212323 - Serviços de desenvolvimento de software para fabrico assistido por computador (CAM)"/>
                <w:listItem w:displayText="72212324 - Serviços de desenvolvimento de software para traçado de fluxogramas" w:value="72212324 - Serviços de desenvolvimento de software para traçado de fluxogramas"/>
                <w:listItem w:displayText="72212325 - Serviços de desenvolvimento de software para elaboração de formulários" w:value="72212325 - Serviços de desenvolvimento de software para elaboração de formulários"/>
                <w:listItem w:displayText="72212326 - Serviços de desenvolvimento de software para cartografia" w:value="72212326 - Serviços de desenvolvimento de software para cartografia"/>
                <w:listItem w:displayText="72212327 - Serviços de desenvolvimento de software para desenho e pintura" w:value="72212327 - Serviços de desenvolvimento de software para desenho e pintura"/>
                <w:listItem w:displayText="72212328 - Serviços de desenvolvimento de software para processamento de imagens" w:value="72212328 - Serviços de desenvolvimento de software para processamento de imagens"/>
                <w:listItem w:displayText="72212330 - Serviços de desenvolvimento de software para gestão de tarefas e produtividade" w:value="72212330 - Serviços de desenvolvimento de software para gestão de tarefas e produtividade"/>
                <w:listItem w:displayText="72212331 - Serviços de desenvolvimento de software para gestão de projectos" w:value="72212331 - Serviços de desenvolvimento de software para gestão de projectos"/>
                <w:listItem w:displayText="72212332 - Serviços de desenvolvimento de software para gestão de tarefas" w:value="72212332 - Serviços de desenvolvimento de software para gestão de tarefas"/>
                <w:listItem w:displayText="72212333 - Serviços de desenvolvimento de software para gestão de contactos" w:value="72212333 - Serviços de desenvolvimento de software para gestão de contactos"/>
                <w:listItem w:displayText="72212400 - Serviços de desenvolvimento de software para transacções comerciais e pessoais" w:value="72212400 - Serviços de desenvolvimento de software para transacções comerciais e pessoais"/>
                <w:listItem w:displayText="72212410 - Serviços de desenvolvimento de software para gestão de investimentos e apoio fiscal" w:value="72212410 - Serviços de desenvolvimento de software para gestão de investimentos e apoio fiscal"/>
                <w:listItem w:displayText="72212411 - Serviços de desenvolvimento de software para gestão de investimentos" w:value="72212411 - Serviços de desenvolvimento de software para gestão de investimentos"/>
                <w:listItem w:displayText="72212412 - Serviços de desenvolvimento de software para apoio fiscal" w:value="72212412 - Serviços de desenvolvimento de software para apoio fiscal"/>
                <w:listItem w:displayText="72212420 - Serviços de desenvolvimento de software para gestão de instalações e séries de serviços de desenvolvimento de software" w:value="72212420 - Serviços de desenvolvimento de software para gestão de instalações e séries de serviços de desenvolvimento de software"/>
                <w:listItem w:displayText="72212421 - Serviços de desenvolvimento de software para gestão de instalações" w:value="72212421 - Serviços de desenvolvimento de software para gestão de instalações"/>
                <w:listItem w:displayText="72212422 - Séries de serviços de desenvolvimento de software" w:value="72212422 - Séries de serviços de desenvolvimento de software"/>
                <w:listItem w:displayText="72212430 - Serviços de desenvolvimento de software para gestão de inventários" w:value="72212430 - Serviços de desenvolvimento de software para gestão de inventários"/>
                <w:listItem w:displayText="72212440 - Serviços de desenvolvimento de software para análise financeira e contabilidade" w:value="72212440 - Serviços de desenvolvimento de software para análise financeira e contabilidade"/>
                <w:listItem w:displayText="72212441 - Serviços de desenvolvimento de software para análise financeira" w:value="72212441 - Serviços de desenvolvimento de software para análise financeira"/>
                <w:listItem w:displayText="72212442 - Serviços de desenvolvimento de software para sistemas financeiros" w:value="72212442 - Serviços de desenvolvimento de software para sistemas financeiros"/>
                <w:listItem w:displayText="72212443 - Serviços de desenvolvimento de software para contabilidade" w:value="72212443 - Serviços de desenvolvimento de software para contabilidade"/>
                <w:listItem w:displayText="72212445 - Serviços de desenvolvimento de software para gestão da relação com os clientes" w:value="72212445 - Serviços de desenvolvimento de software para gestão da relação com os clientes"/>
                <w:listItem w:displayText="72212450 - Serviços de desenvolvimento de software para contabilização do tempo de trabalho ou recursos humanos" w:value="72212450 - Serviços de desenvolvimento de software para contabilização do tempo de trabalho ou recursos humanos"/>
                <w:listItem w:displayText="72212451 - Serviços de desenvolvimento de software para planeamento de recursos empresariais" w:value="72212451 - Serviços de desenvolvimento de software para planeamento de recursos empresariais"/>
                <w:listItem w:displayText="72212460 - Serviços de desenvolvimento de software analítico, científico, matemático ou previsional" w:value="72212460 - Serviços de desenvolvimento de software analítico, científico, matemático ou previsional"/>
                <w:listItem w:displayText="72212461 - Serviços de desenvolvimento de software analítico ou científico" w:value="72212461 - Serviços de desenvolvimento de software analítico ou científico"/>
                <w:listItem w:displayText="72212462 - Serviços de desenvolvimento de software matemático ou previsional" w:value="72212462 - Serviços de desenvolvimento de software matemático ou previsional"/>
                <w:listItem w:displayText="72212463 - Serviços de desenvolvimento de software para estatística" w:value="72212463 - Serviços de desenvolvimento de software para estatística"/>
                <w:listItem w:displayText="72212470 - Serviços de desenvolvimento de software para leilões" w:value="72212470 - Serviços de desenvolvimento de software para leilões"/>
                <w:listItem w:displayText="72212480 - Serviços de desenvolvimento de software para vendas, marketing e apoio a decisões empresariais (business intelligence)" w:value="72212480 - Serviços de desenvolvimento de software para vendas, marketing e apoio a decisões empresariais (business intelligence)"/>
                <w:listItem w:displayText="72212481 - Serviços de desenvolvimento de software para vendas ou marketing" w:value="72212481 - Serviços de desenvolvimento de software para vendas ou marketing"/>
                <w:listItem w:displayText="72212482 - Serviços de desenvolvimento de software para apoio a decisões empresariais (business intelligence)" w:value="72212482 - Serviços de desenvolvimento de software para apoio a decisões empresariais (business intelligence)"/>
                <w:listItem w:displayText="72212490 - Serviços de desenvolvimento de software para adjudicação de contratos" w:value="72212490 - Serviços de desenvolvimento de software para adjudicação de contratos"/>
                <w:listItem w:displayText="72212500 - Serviços de desenvolvimento de software para comunicações e multimédia" w:value="72212500 - Serviços de desenvolvimento de software para comunicações e multimédia"/>
                <w:listItem w:displayText="72212510 - Serviços de desenvolvimento de software para comunicações" w:value="72212510 - Serviços de desenvolvimento de software para comunicações"/>
                <w:listItem w:displayText="72212511 - Serviços de desenvolvimento de software para comunicações electrónicas" w:value="72212511 - Serviços de desenvolvimento de software para comunicações electrónicas"/>
                <w:listItem w:displayText="72212512 - Serviços de desenvolvimento de software para resposta interactiva de voz" w:value="72212512 - Serviços de desenvolvimento de software para resposta interactiva de voz"/>
                <w:listItem w:displayText="72212513 - Serviços de desenvolvimento de software para modem" w:value="72212513 - Serviços de desenvolvimento de software para modem"/>
                <w:listItem w:displayText="72212514 - Serviços de desenvolvimento de software para acesso à distância" w:value="72212514 - Serviços de desenvolvimento de software para acesso à distância"/>
                <w:listItem w:displayText="72212515 - Serviços de desenvolvimento de software para videoconferências" w:value="72212515 - Serviços de desenvolvimento de software para videoconferências"/>
                <w:listItem w:displayText="72212516 - Serviços de desenvolvimento de software de intercâmbio" w:value="72212516 - Serviços de desenvolvimento de software de intercâmbio"/>
                <w:listItem w:displayText="72212517 - Serviços de desenvolvimento de software para TI" w:value="72212517 - Serviços de desenvolvimento de software para TI"/>
                <w:listItem w:displayText="72212518 - Serviços de desenvolvimento de software para emulação" w:value="72212518 - Serviços de desenvolvimento de software para emulação"/>
                <w:listItem w:displayText="72212519 - Serviços de desenvolvimento de software para gestão de memórias" w:value="72212519 - Serviços de desenvolvimento de software para gestão de memórias"/>
                <w:listItem w:displayText="72212520 - Serviços de desenvolvimento de software para multimédia" w:value="72212520 - Serviços de desenvolvimento de software para multimédia"/>
                <w:listItem w:displayText="72212521 - Serviços de desenvolvimento de software para montagem de música ou som" w:value="72212521 - Serviços de desenvolvimento de software para montagem de música ou som"/>
                <w:listItem w:displayText="72212522 - Serviços de desenvolvimento de software para teclado virtual" w:value="72212522 - Serviços de desenvolvimento de software para teclado virtual"/>
                <w:listItem w:displayText="72212600 - Serviços de desenvolvimento de software para bases de dados e de software operativo" w:value="72212600 - Serviços de desenvolvimento de software para bases de dados e de software operativo"/>
                <w:listItem w:displayText="72212610 - Serviços de desenvolvimento de software para bases de dados" w:value="72212610 - Serviços de desenvolvimento de software para bases de dados"/>
                <w:listItem w:displayText="72212620 - Serviços de desenvolvimento de software para sistemas operativos de unidades centrais" w:value="72212620 - Serviços de desenvolvimento de software para sistemas operativos de unidades centrais"/>
                <w:listItem w:displayText="72212630 - Serviços de desenvolvimento de software para sistemas operativos de minicomputadores" w:value="72212630 - Serviços de desenvolvimento de software para sistemas operativos de minicomputadores"/>
                <w:listItem w:displayText="72212640 - Serviços de desenvolvimento de software para sistemas operativos de microcomputadores" w:value="72212640 - Serviços de desenvolvimento de software para sistemas operativos de microcomputadores"/>
                <w:listItem w:displayText="72212650 - Serviços de desenvolvimento de software para sistemas operativos de computadores pessoais (PC)" w:value="72212650 - Serviços de desenvolvimento de software para sistemas operativos de computadores pessoais (PC)"/>
                <w:listItem w:displayText="72212660 - Serviços de desenvolvimento de software para conglomerados (clustering)" w:value="72212660 - Serviços de desenvolvimento de software para conglomerados (clustering)"/>
                <w:listItem w:displayText="72212670 - Serviços de desenvolvimento de software para sistemas operativos em tempo real" w:value="72212670 - Serviços de desenvolvimento de software para sistemas operativos em tempo real"/>
                <w:listItem w:displayText="72212700 - Utilitários para serviços de desenvolvimento de software" w:value="72212700 - Utilitários para serviços de desenvolvimento de software"/>
                <w:listItem w:displayText="72212710 - Serviços de desenvolvimento de software para cópia de segurança (back-up) ou recuperação" w:value="72212710 - Serviços de desenvolvimento de software para cópia de segurança (back-up) ou recuperação"/>
                <w:listItem w:displayText="72212720 - Serviços de desenvolvimento de software para codificação de barras" w:value="72212720 - Serviços de desenvolvimento de software para codificação de barras"/>
                <w:listItem w:displayText="72212730 - Serviços de desenvolvimento de software de segurança" w:value="72212730 - Serviços de desenvolvimento de software de segurança"/>
                <w:listItem w:displayText="72212731 - Serviços de desenvolvimento de software para segurança de ficheiros" w:value="72212731 - Serviços de desenvolvimento de software para segurança de ficheiros"/>
                <w:listItem w:displayText="72212732 - Serviços de desenvolvimento de software para segurança de dados" w:value="72212732 - Serviços de desenvolvimento de software para segurança de dados"/>
                <w:listItem w:displayText="72212740 - Serviços de desenvolvimento de software para tradução de línguas estrangeiras" w:value="72212740 - Serviços de desenvolvimento de software para tradução de línguas estrangeiras"/>
                <w:listItem w:displayText="72212750 - Serviços de desenvolvimento de software para carregamento de meios de armazenamento" w:value="72212750 - Serviços de desenvolvimento de software para carregamento de meios de armazenamento"/>
                <w:listItem w:displayText="72212760 - Serviços de desenvolvimento de software para protecção antivírus" w:value="72212760 - Serviços de desenvolvimento de software para protecção antivírus"/>
                <w:listItem w:displayText="72212761 - Serviços de desenvolvimento de software antivírus" w:value="72212761 - Serviços de desenvolvimento de software antivírus"/>
                <w:listItem w:displayText="72212770 - Serviços de desenvolvimento de software para utilitário geral, de compressão e de impressão" w:value="72212770 - Serviços de desenvolvimento de software para utilitário geral, de compressão e de impressão"/>
                <w:listItem w:displayText="72212771 - Serviços de desenvolvimento de software para utilitário geral" w:value="72212771 - Serviços de desenvolvimento de software para utilitário geral"/>
                <w:listItem w:displayText="72212772 - Serviços de desenvolvimento de software para utilitário de impressão" w:value="72212772 - Serviços de desenvolvimento de software para utilitário de impressão"/>
                <w:listItem w:displayText="72212780 - Serviços de desenvolvimento de software para gestão de sistemas, de armazenamento e de conteúdos" w:value="72212780 - Serviços de desenvolvimento de software para gestão de sistemas, de armazenamento e de conteúdos"/>
                <w:listItem w:displayText="72212781 - Serviços de desenvolvimento de software para gestão de sistemas" w:value="72212781 - Serviços de desenvolvimento de software para gestão de sistemas"/>
                <w:listItem w:displayText="72212782 - Serviços de desenvolvimento de software para gestão de armazenamento" w:value="72212782 - Serviços de desenvolvimento de software para gestão de armazenamento"/>
                <w:listItem w:displayText="72212783 - Serviços de desenvolvimento de software para gestão de conteúdos" w:value="72212783 - Serviços de desenvolvimento de software para gestão de conteúdos"/>
                <w:listItem w:displayText="72212790 - Serviços de desenvolvimento de software para verificador de versões" w:value="72212790 - Serviços de desenvolvimento de software para verificador de versões"/>
                <w:listItem w:displayText="72212900 - Serviços de desenvolvimento de software e sistemas informáticos diversos" w:value="72212900 - Serviços de desenvolvimento de software e sistemas informáticos diversos"/>
                <w:listItem w:displayText="72212910 - Serviços de desenvolvimento de software para jogos de computador, jogos electrónicos para toda a família e protectores de ecrã" w:value="72212910 - Serviços de desenvolvimento de software para jogos de computador, jogos electrónicos para toda a família e protectores de ecrã"/>
                <w:listItem w:displayText="72212911 - Serviços de desenvolvimento de software para jogos de computador" w:value="72212911 - Serviços de desenvolvimento de software para jogos de computador"/>
                <w:listItem w:displayText="72212920 - Serviços de desenvolvimento de software para burótica" w:value="72212920 - Serviços de desenvolvimento de software para burótica"/>
                <w:listItem w:displayText="72212930 - Serviços de desenvolvimento de software para formação e entretenimento" w:value="72212930 - Serviços de desenvolvimento de software para formação e entretenimento"/>
                <w:listItem w:displayText="72212931 - Serviços de desenvolvimento de software para formação" w:value="72212931 - Serviços de desenvolvimento de software para formação"/>
                <w:listItem w:displayText="72212932 - Serviços de desenvolvimento de software para entretenimento" w:value="72212932 - Serviços de desenvolvimento de software para entretenimento"/>
                <w:listItem w:displayText="72212940 - Serviços de desenvolvimento de software para concepção de padrões e calendário" w:value="72212940 - Serviços de desenvolvimento de software para concepção de padrões e calendário"/>
                <w:listItem w:displayText="72212941 - Serviços de desenvolvimento de software para concepção de padrões" w:value="72212941 - Serviços de desenvolvimento de software para concepção de padrões"/>
                <w:listItem w:displayText="72212942 - Serviços de desenvolvimento de software para calendário" w:value="72212942 - Serviços de desenvolvimento de software para calendário"/>
                <w:listItem w:displayText="72212960 - Serviços de desenvolvimento de software para pilotos (drivers) e sistemas" w:value="72212960 - Serviços de desenvolvimento de software para pilotos (drivers) e sistemas"/>
                <w:listItem w:displayText="72212970 - Serviços de desenvolvimento de software para tipografia" w:value="72212970 - Serviços de desenvolvimento de software para tipografia"/>
                <w:listItem w:displayText="72212971 - Serviços de desenvolvimento de software para elaboração de listas de endereços" w:value="72212971 - Serviços de desenvolvimento de software para elaboração de listas de endereços"/>
                <w:listItem w:displayText="72212972 - Serviços de desenvolvimento de software para elaboração de etiquetas" w:value="72212972 - Serviços de desenvolvimento de software para elaboração de etiquetas"/>
                <w:listItem w:displayText="72212980 - Serviços de desenvolvimento de linguagens e ferramentas de programação" w:value="72212980 - Serviços de desenvolvimento de linguagens e ferramentas de programação"/>
                <w:listItem w:displayText="72212981 - Serviços de desenvolvimento de software para compilação" w:value="72212981 - Serviços de desenvolvimento de software para compilação"/>
                <w:listItem w:displayText="72212982 - Serviços de desenvolvimento de software para gestão de configuração" w:value="72212982 - Serviços de desenvolvimento de software para gestão de configuração"/>
                <w:listItem w:displayText="72212983 - Serviços de desenvolvimento de software para desenvolvimento" w:value="72212983 - Serviços de desenvolvimento de software para desenvolvimento"/>
                <w:listItem w:displayText="72212984 - Serviços de desenvolvimento de software para ensaio de programas" w:value="72212984 - Serviços de desenvolvimento de software para ensaio de programas"/>
                <w:listItem w:displayText="72212985 - Serviços de desenvolvimento de software para depuração (debugging)" w:value="72212985 - Serviços de desenvolvimento de software para depuração (debugging)"/>
                <w:listItem w:displayText="72212990 - Serviços de desenvolvimento de software para folhas de cálculo e melhorias" w:value="72212990 - Serviços de desenvolvimento de software para folhas de cálculo e melhorias"/>
                <w:listItem w:displayText="72212991 - Serviços de desenvolvimento de software para folhas de cálculo" w:value="72212991 - Serviços de desenvolvimento de software para folhas de cálculo"/>
                <w:listItem w:displayText="72220000 - Serviços de consultoria técnica e em matéria de sistemas" w:value="72220000 - Serviços de consultoria técnica e em matéria de sistemas"/>
                <w:listItem w:displayText="72221000 - Serviços de consultoria em matéria de análise de gestão" w:value="72221000 - Serviços de consultoria em matéria de análise de gestão"/>
                <w:listItem w:displayText="72222000 - Serviços de planeamento e de análise estratégica em matéria de sistemas ou de tecnologias da informação" w:value="72222000 - Serviços de planeamento e de análise estratégica em matéria de sistemas ou de tecnologias da informação"/>
                <w:listItem w:displayText="72222100 - Serviços de análise estratégica em matéria de sistemas ou de tecnologias da informação" w:value="72222100 - Serviços de análise estratégica em matéria de sistemas ou de tecnologias da informação"/>
                <w:listItem w:displayText="72222200 - Serviços de planeamento em matéria de sistemas ou de tecnologias da informação" w:value="72222200 - Serviços de planeamento em matéria de sistemas ou de tecnologias da informação"/>
                <w:listItem w:displayText="72222300 - Serviços relacionados com as tecnologias da informação" w:value="72222300 - Serviços relacionados com as tecnologias da informação"/>
                <w:listItem w:displayText="72223000 - Serviços de análise das exigências em tecnologias da informação" w:value="72223000 - Serviços de análise das exigências em tecnologias da informação"/>
                <w:listItem w:displayText="72224000 - Serviços de consultoria em gestão de projectos" w:value="72224000 - Serviços de consultoria em gestão de projectos"/>
                <w:listItem w:displayText="72224100 - Serviços de planeamento em matéria de implementação de sistemas" w:value="72224100 - Serviços de planeamento em matéria de implementação de sistemas"/>
                <w:listItem w:displayText="72224200 - Serviços de planeamento em matéria de garantias da qualidade dos sistemas" w:value="72224200 - Serviços de planeamento em matéria de garantias da qualidade dos sistemas"/>
                <w:listItem w:displayText="72225000 - Serviços de análise e avaliação em matéria de garantias da qualidade dos sistemas" w:value="72225000 - Serviços de análise e avaliação em matéria de garantias da qualidade dos sistemas"/>
                <w:listItem w:displayText="72226000 - Serviços de consultoria em matéria de testes de aceitação de software de sistema" w:value="72226000 - Serviços de consultoria em matéria de testes de aceitação de software de sistema"/>
                <w:listItem w:displayText="72227000 - Serviços de consultoria em matéria de integração de software" w:value="72227000 - Serviços de consultoria em matéria de integração de software"/>
                <w:listItem w:displayText="72228000 - Serviços de consultoria em matéria de integração de hardware" w:value="72228000 - Serviços de consultoria em matéria de integração de hardware"/>
                <w:listItem w:displayText="72230000 - Serviços de desenvolvimento de software à medida" w:value="72230000 - Serviços de desenvolvimento de software à medida"/>
                <w:listItem w:displayText="72231000 - Desenvolvimento de software para aplicações militares" w:value="72231000 - Desenvolvimento de software para aplicações militares"/>
                <w:listItem w:displayText="72232000 - Desenvolvimento de software de processamento de transacções e de software à medida" w:value="72232000 - Desenvolvimento de software de processamento de transacções e de software à medida"/>
                <w:listItem w:displayText="72240000 - Serviços de programação e análise de sistemas" w:value="72240000 - Serviços de programação e análise de sistemas"/>
                <w:listItem w:displayText="72241000 - Serviços de definição das especificações de projectos críticos" w:value="72241000 - Serviços de definição das especificações de projectos críticos"/>
                <w:listItem w:displayText="72242000 - Serviços de modelização para o desenho de projectos" w:value="72242000 - Serviços de modelização para o desenho de projectos"/>
                <w:listItem w:displayText="72243000 - Serviços de programação" w:value="72243000 - Serviços de programação"/>
                <w:listItem w:displayText="72244000 - Serviços de elaboração de protótipos" w:value="72244000 - Serviços de elaboração de protótipos"/>
                <w:listItem w:displayText="72245000 - Serviços de programação e análise de sistemas, em regime de contrato" w:value="72245000 - Serviços de programação e análise de sistemas, em regime de contrato"/>
                <w:listItem w:displayText="72246000 - Serviços de consultoria em matéria de sistemas" w:value="72246000 - Serviços de consultoria em matéria de sistemas"/>
                <w:listItem w:displayText="72250000 - Serviços de sistemas e de apoio" w:value="72250000 - Serviços de sistemas e de apoio"/>
                <w:listItem w:displayText="72251000 - Serviços de recuperação em caso de acidentes" w:value="72251000 - Serviços de recuperação em caso de acidentes"/>
                <w:listItem w:displayText="72252000 - Serviços de arquivo informático" w:value="72252000 - Serviços de arquivo informático"/>
                <w:listItem w:displayText="72253000 - Serviços de apoio e de help-desk" w:value="72253000 - Serviços de apoio e de help-desk"/>
                <w:listItem w:displayText="72253100 - Serviços de help-desk" w:value="72253100 - Serviços de help-desk"/>
                <w:listItem w:displayText="72253200 - Serviços de apoio a sistemas" w:value="72253200 - Serviços de apoio a sistemas"/>
                <w:listItem w:displayText="72254000 - Ensaio de software" w:value="72254000 - Ensaio de software"/>
                <w:listItem w:displayText="72254100 - Serviços de ensaio de sistemas" w:value="72254100 - Serviços de ensaio de sistemas"/>
                <w:listItem w:displayText="72260000 - Serviços relacionados com software" w:value="72260000 - Serviços relacionados com software"/>
                <w:listItem w:displayText="72261000 - Serviços de assistência em matéria de software" w:value="72261000 - Serviços de assistência em matéria de software"/>
                <w:listItem w:displayText="72262000 - Serviços de desenvolvimento de software" w:value="72262000 - Serviços de desenvolvimento de software"/>
                <w:listItem w:displayText="72263000 - Serviços de implementação de software" w:value="72263000 - Serviços de implementação de software"/>
                <w:listItem w:displayText="72264000 - Serviços de reprodução de software" w:value="72264000 - Serviços de reprodução de software"/>
                <w:listItem w:displayText="72265000 - Serviços de configuração de software" w:value="72265000 - Serviços de configuração de software"/>
                <w:listItem w:displayText="72266000 - Serviços de consultoria em matéria de software" w:value="72266000 - Serviços de consultoria em matéria de software"/>
                <w:listItem w:displayText="72267000 - Serviços de manutenção e reparação de software" w:value="72267000 - Serviços de manutenção e reparação de software"/>
                <w:listItem w:displayText="72267100 - Manutenção de software para as tecnologias da infomação" w:value="72267100 - Manutenção de software para as tecnologias da infomação"/>
                <w:listItem w:displayText="72267200 - Reparação de software para as tecnologias da informação" w:value="72267200 - Reparação de software para as tecnologias da informação"/>
                <w:listItem w:displayText="72268000 - Serviços de fornecimento de software" w:value="72268000 - Serviços de fornecimento de software"/>
                <w:listItem w:displayText="72300000 - Serviços relacionados com dados" w:value="72300000 - Serviços relacionados com dados"/>
                <w:listItem w:displayText="72310000 - Serviços de processamento de dados" w:value="72310000 - Serviços de processamento de dados"/>
                <w:listItem w:displayText="72311000 - Serviços informáticos de tabulação" w:value="72311000 - Serviços informáticos de tabulação"/>
                <w:listItem w:displayText="72311100 - Serviços de conversão de dados" w:value="72311100 - Serviços de conversão de dados"/>
                <w:listItem w:displayText="72311200 - Serviços de processamento por lotes" w:value="72311200 - Serviços de processamento por lotes"/>
                <w:listItem w:displayText="72311300 - Serviços informáticos de tempo partilhado" w:value="72311300 - Serviços informáticos de tempo partilhado"/>
                <w:listItem w:displayText="72312000 - Serviços de introdução de dados" w:value="72312000 - Serviços de introdução de dados"/>
                <w:listItem w:displayText="72312100 - Serviços de preparação de dados" w:value="72312100 - Serviços de preparação de dados"/>
                <w:listItem w:displayText="72312200 - Serviços de reconhecimento óptico de caracteres" w:value="72312200 - Serviços de reconhecimento óptico de caracteres"/>
                <w:listItem w:displayText="72313000 - Serviços de recolha de dados" w:value="72313000 - Serviços de recolha de dados"/>
                <w:listItem w:displayText="72314000 - Serviços de recolha e comparação de dados" w:value="72314000 - Serviços de recolha e comparação de dados"/>
                <w:listItem w:displayText="72315000 - Serviços de apoio e gestão de redes de dados" w:value="72315000 - Serviços de apoio e gestão de redes de dados"/>
                <w:listItem w:displayText="72315100 - Serviços de apoio a redes de dados" w:value="72315100 - Serviços de apoio a redes de dados"/>
                <w:listItem w:displayText="72315200 - Serviços de gestão de redes de dados" w:value="72315200 - Serviços de gestão de redes de dados"/>
                <w:listItem w:displayText="72316000 - Serviços de análise de dados" w:value="72316000 - Serviços de análise de dados"/>
                <w:listItem w:displayText="72317000 - Serviços de armazenagem de dados" w:value="72317000 - Serviços de armazenagem de dados"/>
                <w:listItem w:displayText="72318000 - Serviços de transmissão de dados" w:value="72318000 - Serviços de transmissão de dados"/>
                <w:listItem w:displayText="72319000 - Serviços de fornecimento de dados" w:value="72319000 - Serviços de fornecimento de dados"/>
                <w:listItem w:displayText="72320000 - Serviços relacionados com bases de dados" w:value="72320000 - Serviços relacionados com bases de dados"/>
                <w:listItem w:displayText="72321000 - Serviços de valor acrescentado relacionados com bases de dados" w:value="72321000 - Serviços de valor acrescentado relacionados com bases de dados"/>
                <w:listItem w:displayText="72322000 - Serviços de gestão de dados" w:value="72322000 - Serviços de gestão de dados"/>
                <w:listItem w:displayText="72330000 - Serviços de normalização e classificação de conteúdos ou dados" w:value="72330000 - Serviços de normalização e classificação de conteúdos ou dados"/>
                <w:listItem w:displayText="72400000 - Serviços de Internet" w:value="72400000 - Serviços de Internet"/>
                <w:listItem w:displayText="72410000 - Serviços de fornecimento" w:value="72410000 - Serviços de fornecimento"/>
                <w:listItem w:displayText="72411000 - Fornecedores de serviços de Internet (ISP)" w:value="72411000 - Fornecedores de serviços de Internet (ISP)"/>
                <w:listItem w:displayText="72412000 - Fornecedores de serviços de correio electrónico" w:value="72412000 - Fornecedores de serviços de correio electrónico"/>
                <w:listItem w:displayText="72413000 - Serviços de concepção de sítios da World Wide Web (WWW)" w:value="72413000 - Serviços de concepção de sítios da World Wide Web (WWW)"/>
                <w:listItem w:displayText="72414000 - Fornecedores de motores de busca Web" w:value="72414000 - Fornecedores de motores de busca Web"/>
                <w:listItem w:displayText="72415000 - Serviços de hospedagem para operação de sítios da World Wide Web (WWW)" w:value="72415000 - Serviços de hospedagem para operação de sítios da World Wide Web (WWW)"/>
                <w:listItem w:displayText="72416000 - Fornecedores de aplicações" w:value="72416000 - Fornecedores de aplicações"/>
                <w:listItem w:displayText="72417000 - Nomes de domínio da Internet" w:value="72417000 - Nomes de domínio da Internet"/>
                <w:listItem w:displayText="72420000 - Serviços de desenvolvimento da Internet" w:value="72420000 - Serviços de desenvolvimento da Internet"/>
                <w:listItem w:displayText="72421000 - Serviços de desenvolvimento de aplicações para clientes de Internet ou intranet" w:value="72421000 - Serviços de desenvolvimento de aplicações para clientes de Internet ou intranet"/>
                <w:listItem w:displayText="72422000 - Serviços de desenvolvimento de aplicações para servidores de Internet ou intranet" w:value="72422000 - Serviços de desenvolvimento de aplicações para servidores de Internet ou intranet"/>
                <w:listItem w:displayText="72500000 - Serviços relacionados com a informática" w:value="72500000 - Serviços relacionados com a informática"/>
                <w:listItem w:displayText="72510000 - Serviços de gestão relacionados com a informática" w:value="72510000 - Serviços de gestão relacionados com a informática"/>
                <w:listItem w:displayText="72511000 - Serviços de software de gestão de rede" w:value="72511000 - Serviços de software de gestão de rede"/>
                <w:listItem w:displayText="72512000 - Serviços de gestão de documentos" w:value="72512000 - Serviços de gestão de documentos"/>
                <w:listItem w:displayText="72513000 - Serviços de burótica" w:value="72513000 - Serviços de burótica"/>
                <w:listItem w:displayText="72514000 - Serviços de gestão de instalações informáticas" w:value="72514000 - Serviços de gestão de instalações informáticas"/>
                <w:listItem w:displayText="72514100 - Serviços de gestão de instalações envolvendo a operação de computadores" w:value="72514100 - Serviços de gestão de instalações envolvendo a operação de computadores"/>
                <w:listItem w:displayText="72514200 - Serviços de gestão de instalações para desenvolvimento de sistemas informáticos" w:value="72514200 - Serviços de gestão de instalações para desenvolvimento de sistemas informáticos"/>
                <w:listItem w:displayText="72514300 - Serviços de gestão de instalações para manutenção de sistemas informáticos" w:value="72514300 - Serviços de gestão de instalações para manutenção de sistemas informáticos"/>
                <w:listItem w:displayText="72540000 - Serviços de actualização informática" w:value="72540000 - Serviços de actualização informática"/>
                <w:listItem w:displayText="72541000 - Serviços de expansão informática" w:value="72541000 - Serviços de expansão informática"/>
                <w:listItem w:displayText="72541100 - Serviços de expansão de memória" w:value="72541100 - Serviços de expansão de memória"/>
                <w:listItem w:displayText="72590000 - Serviços de informática prestados por profissionais" w:value="72590000 - Serviços de informática prestados por profissionais"/>
                <w:listItem w:displayText="72591000 - Desenvolvimento de contratos de níveis de serviços" w:value="72591000 - Desenvolvimento de contratos de níveis de serviços"/>
                <w:listItem w:displayText="72600000 - Serviços de consultoria e assistência informáticas" w:value="72600000 - Serviços de consultoria e assistência informáticas"/>
                <w:listItem w:displayText="72610000 - Serviços de assistência informática" w:value="72610000 - Serviços de assistência informática"/>
                <w:listItem w:displayText="72611000 - Serviços de assistência técnica informática" w:value="72611000 - Serviços de assistência técnica informática"/>
                <w:listItem w:displayText="72700000 - Serviços de rede informática" w:value="72700000 - Serviços de rede informática"/>
                <w:listItem w:displayText="72710000 - Serviços de rede local" w:value="72710000 - Serviços de rede local"/>
                <w:listItem w:displayText="72720000 - Serviços de rede de área global" w:value="72720000 - Serviços de rede de área global"/>
                <w:listItem w:displayText="72800000 - Serviços de auditoria informática e de ensaio informático" w:value="72800000 - Serviços de auditoria informática e de ensaio informático"/>
                <w:listItem w:displayText="72810000 - Serviços de auditoria informática" w:value="72810000 - Serviços de auditoria informática"/>
                <w:listItem w:displayText="72820000 - Serviços de ensaio informático" w:value="72820000 - Serviços de ensaio informático"/>
                <w:listItem w:displayText="72900000 - Serviços informáticos de segurança (back-up) e serviços informáticos de conversão de catálogos" w:value="72900000 - Serviços informáticos de segurança (back-up) e serviços informáticos de conversão de catálogos"/>
                <w:listItem w:displayText="72910000 - Serviços informáticos de segurança" w:value="72910000 - Serviços informáticos de segurança"/>
                <w:listItem w:displayText="72920000 - Serviços informáticos de conversão de catálogos" w:value="72920000 - Serviços informáticos de conversão de catálogos"/>
                <w:listItem w:displayText="73000000 - Serviços de investigação e desenvolvimento e serviços de consultoria conexos" w:value="73000000 - Serviços de investigação e desenvolvimento e serviços de consultoria conexos"/>
                <w:listItem w:displayText="73100000 - Serviços de desenvolvimento experimental e de investigação" w:value="73100000 - Serviços de desenvolvimento experimental e de investigação"/>
                <w:listItem w:displayText="73110000 - Serviços de investigação" w:value="73110000 - Serviços de investigação"/>
                <w:listItem w:displayText="73111000 - Serviços relacionados com laboratórios de investigação" w:value="73111000 - Serviços relacionados com laboratórios de investigação"/>
                <w:listItem w:displayText="73112000 - Serviços de investigação marinha" w:value="73112000 - Serviços de investigação marinha"/>
                <w:listItem w:displayText="73120000 - Serviços de desenvolvimento experimental" w:value="73120000 - Serviços de desenvolvimento experimental"/>
                <w:listItem w:displayText="73200000 - Serviços de consultoria em matéria de investigação e desenvolvimento" w:value="73200000 - Serviços de consultoria em matéria de investigação e desenvolvimento"/>
                <w:listItem w:displayText="73210000 - Serviços de consultoria em matéria de investigação" w:value="73210000 - Serviços de consultoria em matéria de investigação"/>
                <w:listItem w:displayText="73220000 - Serviços de consultoria em matéria de desenvolvimento" w:value="73220000 - Serviços de consultoria em matéria de desenvolvimento"/>
                <w:listItem w:displayText="73300000 - Concepção e execução em matéria de investigação e desenvolvimento" w:value="73300000 - Concepção e execução em matéria de investigação e desenvolvimento"/>
                <w:listItem w:displayText="73400000 - Serviços de investigação e desenvolvimento sobre material de segurança e defesa" w:value="73400000 - Serviços de investigação e desenvolvimento sobre material de segurança e defesa"/>
                <w:listItem w:displayText="73410000 - Investigação e tecnologia no domínio militar" w:value="73410000 - Investigação e tecnologia no domínio militar"/>
                <w:listItem w:displayText="73420000 - Estudo de pré-viabilidade e demonstração tecnológica" w:value="73420000 - Estudo de pré-viabilidade e demonstração tecnológica"/>
                <w:listItem w:displayText="73421000 - Desenvolvimento de equipamentos de segurança" w:value="73421000 - Desenvolvimento de equipamentos de segurança"/>
                <w:listItem w:displayText="73422000 - Desenvolvimento de armas de fogo e munições" w:value="73422000 - Desenvolvimento de armas de fogo e munições"/>
                <w:listItem w:displayText="73423000 - Desenvolvimento de veículos militares" w:value="73423000 - Desenvolvimento de veículos militares"/>
                <w:listItem w:displayText="73424000 - Desenvolvimento de vasos de guerra" w:value="73424000 - Desenvolvimento de vasos de guerra"/>
                <w:listItem w:displayText="73425000 - Desenvolvimento de aeronaves, mísseis e naves espaciais militares" w:value="73425000 - Desenvolvimento de aeronaves, mísseis e naves espaciais militares"/>
                <w:listItem w:displayText="73426000 - Desenvolvimento de sistemas electrónicos militares" w:value="73426000 - Desenvolvimento de sistemas electrónicos militares"/>
                <w:listItem w:displayText="73430000 - Ensaios e avaliações" w:value="73430000 - Ensaios e avaliações"/>
                <w:listItem w:displayText="73431000 - Ensaio e avaliação de equipamentos de segurança" w:value="73431000 - Ensaio e avaliação de equipamentos de segurança"/>
                <w:listItem w:displayText="73432000 - Ensaio e avaliação de armas de fogo e munições" w:value="73432000 - Ensaio e avaliação de armas de fogo e munições"/>
                <w:listItem w:displayText="73433000 - Ensaio e avaliação de veículos militares" w:value="73433000 - Ensaio e avaliação de veículos militares"/>
                <w:listItem w:displayText="73434000 - Ensaio e avaliação de vasos de guerra" w:value="73434000 - Ensaio e avaliação de vasos de guerra"/>
                <w:listItem w:displayText="73435000 - Ensaio e avaliação de aeronaves, mísseis e naves espaciais militares" w:value="73435000 - Ensaio e avaliação de aeronaves, mísseis e naves espaciais militares"/>
                <w:listItem w:displayText="73436000 - Ensaio e avaliação de sistemas electrónicos militares" w:value="73436000 - Ensaio e avaliação de sistemas electrónicos militares"/>
                <w:listItem w:displayText="75000000 - Serviços relacionados com a administração pública, a defesa e a segurança social" w:value="75000000 - Serviços relacionados com a administração pública, a defesa e a segurança social"/>
                <w:listItem w:displayText="75100000 - Serviços relacionados com a administração pública" w:value="75100000 - Serviços relacionados com a administração pública"/>
                <w:listItem w:displayText="75110000 - Serviços públicos gerais" w:value="75110000 - Serviços públicos gerais"/>
                <w:listItem w:displayText="75111000 - Serviços executivos e legislativos" w:value="75111000 - Serviços executivos e legislativos"/>
                <w:listItem w:displayText="75111100 - Serviços executivos" w:value="75111100 - Serviços executivos"/>
                <w:listItem w:displayText="75111200 - Serviços legislativos" w:value="75111200 - Serviços legislativos"/>
                <w:listItem w:displayText="75112000 - Serviços administrativos relacionados com actividades comerciais" w:value="75112000 - Serviços administrativos relacionados com actividades comerciais"/>
                <w:listItem w:displayText="75112100 - Serviços administrativos relacionados com projectos de desenvolvimento" w:value="75112100 - Serviços administrativos relacionados com projectos de desenvolvimento"/>
                <w:listItem w:displayText="75120000 - Serviços administrativos das agências" w:value="75120000 - Serviços administrativos das agências"/>
                <w:listItem w:displayText="75121000 - Serviços administrativos na área da educação" w:value="75121000 - Serviços administrativos na área da educação"/>
                <w:listItem w:displayText="75122000 - Serviços administrativos na área da saúde" w:value="75122000 - Serviços administrativos na área da saúde"/>
                <w:listItem w:displayText="75123000 - Serviços administrativos na área da habitação" w:value="75123000 - Serviços administrativos na área da habitação"/>
                <w:listItem w:displayText="75124000 - Serviços administrativos nas áreas recreativa, cultural e religiosa" w:value="75124000 - Serviços administrativos nas áreas recreativa, cultural e religiosa"/>
                <w:listItem w:displayText="75125000 - Serviços administrativos relacionados com assuntos turísticos" w:value="75125000 - Serviços administrativos relacionados com assuntos turísticos"/>
                <w:listItem w:displayText="75130000 - Serviços de apoio às entidades governamentais" w:value="75130000 - Serviços de apoio às entidades governamentais"/>
                <w:listItem w:displayText="75131000 - Serviços das entidades governamentais" w:value="75131000 - Serviços das entidades governamentais"/>
                <w:listItem w:displayText="75131100 - Serviços gerais de pessoal destinados às entidades governamentais" w:value="75131100 - Serviços gerais de pessoal destinados às entidades governamentais"/>
                <w:listItem w:displayText="75200000 - Prestação de serviços à comunidade" w:value="75200000 - Prestação de serviços à comunidade"/>
                <w:listItem w:displayText="75210000 - Serviços relacionados com os negócios estrangeiros e serviços afins" w:value="75210000 - Serviços relacionados com os negócios estrangeiros e serviços afins"/>
                <w:listItem w:displayText="75211000 - Serviços relacionados com os negócios estrangeiros" w:value="75211000 - Serviços relacionados com os negócios estrangeiros"/>
                <w:listItem w:displayText="75211100 - Serviços diplomáticos" w:value="75211100 - Serviços diplomáticos"/>
                <w:listItem w:displayText="75211110 - Serviços consulares" w:value="75211110 - Serviços consulares"/>
                <w:listItem w:displayText="75211200 - Serviços relacionados com a ajuda económica aos outros países" w:value="75211200 - Serviços relacionados com a ajuda económica aos outros países"/>
                <w:listItem w:displayText="75211300 - Serviços relacionados com o auxílio militar aos outros países" w:value="75211300 - Serviços relacionados com o auxílio militar aos outros países"/>
                <w:listItem w:displayText="75220000 - Serviços relacionados com a defesa" w:value="75220000 - Serviços relacionados com a defesa"/>
                <w:listItem w:displayText="75221000 - Serviços relacionados com a defesa militar" w:value="75221000 - Serviços relacionados com a defesa militar"/>
                <w:listItem w:displayText="75222000 - Serviços relacionados com a defesa civil" w:value="75222000 - Serviços relacionados com a defesa civil"/>
                <w:listItem w:displayText="75230000 - Serviços relacionados com a justiça" w:value="75230000 - Serviços relacionados com a justiça"/>
                <w:listItem w:displayText="75231000 - Serviços judiciários" w:value="75231000 - Serviços judiciários"/>
                <w:listItem w:displayText="75231100 - Serviços administrativos relacionados com os tribunais" w:value="75231100 - Serviços administrativos relacionados com os tribunais"/>
                <w:listItem w:displayText="75231200 - Serviços relacionados com detenção ou reabilitação de criminosos" w:value="75231200 - Serviços relacionados com detenção ou reabilitação de criminosos"/>
                <w:listItem w:displayText="75231210 - Serviços prisionais" w:value="75231210 - Serviços prisionais"/>
                <w:listItem w:displayText="75231220 - Serviços de escolta de prisioneiros" w:value="75231220 - Serviços de escolta de prisioneiros"/>
                <w:listItem w:displayText="75231230 - Serviços dos estabelecimentos prisionais" w:value="75231230 - Serviços dos estabelecimentos prisionais"/>
                <w:listItem w:displayText="75231240 - Serviços de reinserção social e profissional" w:value="75231240 - Serviços de reinserção social e profissional"/>
                <w:listItem w:displayText="75240000 - Serviços de segurança e ordem pública" w:value="75240000 - Serviços de segurança e ordem pública"/>
                <w:listItem w:displayText="75241000 - Serviços de segurança pública" w:value="75241000 - Serviços de segurança pública"/>
                <w:listItem w:displayText="75241100 - Serviços policiais" w:value="75241100 - Serviços policiais"/>
                <w:listItem w:displayText="75242000 - Serviços de policiamento e ordem pública" w:value="75242000 - Serviços de policiamento e ordem pública"/>
                <w:listItem w:displayText="75242100 - Serviços de ordem pública" w:value="75242100 - Serviços de ordem pública"/>
                <w:listItem w:displayText="75242110 - Serviços de oficial de justiça" w:value="75242110 - Serviços de oficial de justiça"/>
                <w:listItem w:displayText="75250000 - Serviços de socorro e de incêndios" w:value="75250000 - Serviços de socorro e de incêndios"/>
                <w:listItem w:displayText="75251000 - Serviços de incêndios" w:value="75251000 - Serviços de incêndios"/>
                <w:listItem w:displayText="75251100 - Serviços de combate a incêndios" w:value="75251100 - Serviços de combate a incêndios"/>
                <w:listItem w:displayText="75251110 - Serviços de prevenção de incêndios" w:value="75251110 - Serviços de prevenção de incêndios"/>
                <w:listItem w:displayText="75251120 - Serviços de luta contra os incêndios florestais" w:value="75251120 - Serviços de luta contra os incêndios florestais"/>
                <w:listItem w:displayText="75252000 - Serviços de socorro" w:value="75252000 - Serviços de socorro"/>
                <w:listItem w:displayText="75300000 - Serviços relacionados com a segurança social obrigatória" w:value="75300000 - Serviços relacionados com a segurança social obrigatória"/>
                <w:listItem w:displayText="75310000 - Serviços relacionados com as prestações sociais" w:value="75310000 - Serviços relacionados com as prestações sociais"/>
                <w:listItem w:displayText="75311000 - Subsídios de doença" w:value="75311000 - Subsídios de doença"/>
                <w:listItem w:displayText="75312000 - Subsídios de maternidade" w:value="75312000 - Subsídios de maternidade"/>
                <w:listItem w:displayText="75313000 - Subsídios de invalidez" w:value="75313000 - Subsídios de invalidez"/>
                <w:listItem w:displayText="75313100 - Subsídios de invalidez temporária" w:value="75313100 - Subsídios de invalidez temporária"/>
                <w:listItem w:displayText="75314000 - Subsídios de desemprego" w:value="75314000 - Subsídios de desemprego"/>
                <w:listItem w:displayText="75320000 - Regimes de pensões dos funcionários públicos" w:value="75320000 - Regimes de pensões dos funcionários públicos"/>
                <w:listItem w:displayText="75330000 - Abonos de família" w:value="75330000 - Abonos de família"/>
                <w:listItem w:displayText="75340000 - Abono por filho a cargo" w:value="75340000 - Abono por filho a cargo"/>
                <w:listItem w:displayText="76000000 - Serviços relacionados com as indústrias do gás e do petróleo" w:value="76000000 - Serviços relacionados com as indústrias do gás e do petróleo"/>
                <w:listItem w:displayText="76100000 - Serviços profissionais para a indústria do gás" w:value="76100000 - Serviços profissionais para a indústria do gás"/>
                <w:listItem w:displayText="76110000 - Serviços relacionados com a extracção de gás" w:value="76110000 - Serviços relacionados com a extracção de gás"/>
                <w:listItem w:displayText="76111000 - Serviços de regaseificação" w:value="76111000 - Serviços de regaseificação"/>
                <w:listItem w:displayText="76120000 - Serviços de mergulho relacionados com a extracção de gás" w:value="76120000 - Serviços de mergulho relacionados com a extracção de gás"/>
                <w:listItem w:displayText="76121000 - Serviços de mergulho em poços submarinos" w:value="76121000 - Serviços de mergulho em poços submarinos"/>
                <w:listItem w:displayText="76200000 - Serviços profissionais para a indústria petrolífera" w:value="76200000 - Serviços profissionais para a indústria petrolífera"/>
                <w:listItem w:displayText="76210000 - Serviços relacionados com a extracção de petróleo" w:value="76210000 - Serviços relacionados com a extracção de petróleo"/>
                <w:listItem w:displayText="76211000 - Serviços de suspensão para os tubos de revestimento de poços" w:value="76211000 - Serviços de suspensão para os tubos de revestimento de poços"/>
                <w:listItem w:displayText="76211100 - Serviços de revestimento" w:value="76211100 - Serviços de revestimento"/>
                <w:listItem w:displayText="76211110 - Serviços de entivação de poços de reconhecimento" w:value="76211110 - Serviços de entivação de poços de reconhecimento"/>
                <w:listItem w:displayText="76211120 - Serviços de entivação em poços" w:value="76211120 - Serviços de entivação em poços"/>
                <w:listItem w:displayText="76211200 - Serviços de diagrafia de lamas" w:value="76211200 - Serviços de diagrafia de lamas"/>
                <w:listItem w:displayText="76300000 - Serviços de perfuração" w:value="76300000 - Serviços de perfuração"/>
                <w:listItem w:displayText="76310000 - Serviços de perfuração relacionados com a extracção de gás" w:value="76310000 - Serviços de perfuração relacionados com a extracção de gás"/>
                <w:listItem w:displayText="76320000 - Serviços de perfuração offshore" w:value="76320000 - Serviços de perfuração offshore"/>
                <w:listItem w:displayText="76330000 - Serviços de turboperfuração" w:value="76330000 - Serviços de turboperfuração"/>
                <w:listItem w:displayText="76331000 - Serviços de perfuração com turbina em espiral" w:value="76331000 - Serviços de perfuração com turbina em espiral"/>
                <w:listItem w:displayText="76340000 - Sondagem com recolha de amostras" w:value="76340000 - Sondagem com recolha de amostras"/>
                <w:listItem w:displayText="76400000 - Serviços de posicionamento de torres de perfuração" w:value="76400000 - Serviços de posicionamento de torres de perfuração"/>
                <w:listItem w:displayText="76410000 - Serviços de revestimento e tubagem de poços" w:value="76410000 - Serviços de revestimento e tubagem de poços"/>
                <w:listItem w:displayText="76411000 - Serviços de revestimento de poços" w:value="76411000 - Serviços de revestimento de poços"/>
                <w:listItem w:displayText="76411100 - Serviços de pessoal no revestimento de poços" w:value="76411100 - Serviços de pessoal no revestimento de poços"/>
                <w:listItem w:displayText="76411200 - Serviços de planeamento no revestimento de poços" w:value="76411200 - Serviços de planeamento no revestimento de poços"/>
                <w:listItem w:displayText="76411300 - Serviços de fresagem do revestimento de poços" w:value="76411300 - Serviços de fresagem do revestimento de poços"/>
                <w:listItem w:displayText="76411400 - Serviços de acabamento no revestimento de poços" w:value="76411400 - Serviços de acabamento no revestimento de poços"/>
                <w:listItem w:displayText="76420000 - Serviços de cimentação de poços" w:value="76420000 - Serviços de cimentação de poços"/>
                <w:listItem w:displayText="76421000 - Serviços de cimentação com tubagem perdida" w:value="76421000 - Serviços de cimentação com tubagem perdida"/>
                <w:listItem w:displayText="76422000 - Serviços de cimentação com obturador" w:value="76422000 - Serviços de cimentação com obturador"/>
                <w:listItem w:displayText="76423000 - Serviços de cimentação com espuma" w:value="76423000 - Serviços de cimentação com espuma"/>
                <w:listItem w:displayText="76430000 - Serviços de perfuração e exploração de poços" w:value="76430000 - Serviços de perfuração e exploração de poços"/>
                <w:listItem w:displayText="76431000 - Serviços de perfuração de poços" w:value="76431000 - Serviços de perfuração de poços"/>
                <w:listItem w:displayText="76431100 - Serviços de controlo na perfuração de poços" w:value="76431100 - Serviços de controlo na perfuração de poços"/>
                <w:listItem w:displayText="76431200 - Serviços de extracção da ferramenta na perfuração de poços" w:value="76431200 - Serviços de extracção da ferramenta na perfuração de poços"/>
                <w:listItem w:displayText="76431300 - Serviços de deposição da ferramenta na perfuração de poços" w:value="76431300 - Serviços de deposição da ferramenta na perfuração de poços"/>
                <w:listItem w:displayText="76431400 - Serviços de abertura de furos" w:value="76431400 - Serviços de abertura de furos"/>
                <w:listItem w:displayText="76431500 - Serviços de supervisão na perfuração de poços" w:value="76431500 - Serviços de supervisão na perfuração de poços"/>
                <w:listItem w:displayText="76431600 - Serviços de monitorização da plataforma de perfuração de poços" w:value="76431600 - Serviços de monitorização da plataforma de perfuração de poços"/>
                <w:listItem w:displayText="76440000 - Serviços de diagrafia" w:value="76440000 - Serviços de diagrafia"/>
                <w:listItem w:displayText="76441000 - Serviços de diagrafia de furos entubados" w:value="76441000 - Serviços de diagrafia de furos entubados"/>
                <w:listItem w:displayText="76442000 - Serviços de diagrafia de furos não-entubados" w:value="76442000 - Serviços de diagrafia de furos não-entubados"/>
                <w:listItem w:displayText="76443000 - Outros serviços de diagrafia" w:value="76443000 - Outros serviços de diagrafia"/>
                <w:listItem w:displayText="76450000 - Serviços de gestão de poços" w:value="76450000 - Serviços de gestão de poços"/>
                <w:listItem w:displayText="76460000 - Serviços de assistência relacionados com poços" w:value="76460000 - Serviços de assistência relacionados com poços"/>
                <w:listItem w:displayText="76470000 - Serviços de ensaios de poços" w:value="76470000 - Serviços de ensaios de poços"/>
                <w:listItem w:displayText="76471000 - Serviços de ensaio de fracturas em poços" w:value="76471000 - Serviços de ensaio de fracturas em poços"/>
                <w:listItem w:displayText="76472000 - Serviços de ensaio da inspecção de poços" w:value="76472000 - Serviços de ensaio da inspecção de poços"/>
                <w:listItem w:displayText="76473000 - Serviços de ensaio do equipamento de poços" w:value="76473000 - Serviços de ensaio do equipamento de poços"/>
                <w:listItem w:displayText="76480000 - Serviços de colocação de tubagem" w:value="76480000 - Serviços de colocação de tubagem"/>
                <w:listItem w:displayText="76490000 - Serviços de acabamento de poços" w:value="76490000 - Serviços de acabamento de poços"/>
                <w:listItem w:displayText="76491000 - Serviços de obturação de poços" w:value="76491000 - Serviços de obturação de poços"/>
                <w:listItem w:displayText="76492000 - Serviços de posicionamento de poços" w:value="76492000 - Serviços de posicionamento de poços"/>
                <w:listItem w:displayText="76500000 - Serviços onshore e offshore" w:value="76500000 - Serviços onshore e offshore"/>
                <w:listItem w:displayText="76510000 - Serviços onshore" w:value="76510000 - Serviços onshore"/>
                <w:listItem w:displayText="76520000 - Serviços offshore" w:value="76520000 - Serviços offshore"/>
                <w:listItem w:displayText="76521000 - Serviços relacionados com instalação offshore" w:value="76521000 - Serviços relacionados com instalação offshore"/>
                <w:listItem w:displayText="76522000 - Serviços das embarcações de reabastecimento offshore" w:value="76522000 - Serviços das embarcações de reabastecimento offshore"/>
                <w:listItem w:displayText="76530000 - Serviços relativos ao fundo dos poços" w:value="76530000 - Serviços relativos ao fundo dos poços"/>
                <w:listItem w:displayText="76531000 - Serviços de diagrafia em poços" w:value="76531000 - Serviços de diagrafia em poços"/>
                <w:listItem w:displayText="76532000 - Serviços de bombagem em fundos de poços" w:value="76532000 - Serviços de bombagem em fundos de poços"/>
                <w:listItem w:displayText="76533000 - Serviços de registo em fundos de poços" w:value="76533000 - Serviços de registo em fundos de poços"/>
                <w:listItem w:displayText="76534000 - Serviços de alargamento em fundos de poços" w:value="76534000 - Serviços de alargamento em fundos de poços"/>
                <w:listItem w:displayText="76535000 - Serviços de perfuração em fundos de poços" w:value="76535000 - Serviços de perfuração em fundos de poços"/>
                <w:listItem w:displayText="76536000 - Serviços de controlo da vibração em fundos de poços" w:value="76536000 - Serviços de controlo da vibração em fundos de poços"/>
                <w:listItem w:displayText="76537000 - Serviços de ferramentas para fundos de poços" w:value="76537000 - Serviços de ferramentas para fundos de poços"/>
                <w:listItem w:displayText="76537100 - Serviços de ferramentas para fundos de poços petrolíferos" w:value="76537100 - Serviços de ferramentas para fundos de poços petrolíferos"/>
                <w:listItem w:displayText="76600000 - Serviços de inspecção de condutas de longa distância" w:value="76600000 - Serviços de inspecção de condutas de longa distância"/>
                <w:listItem w:displayText="77000000 - Serviços de agricultura, silvicultura, horticultura, aquicultura e apicultura" w:value="77000000 - Serviços de agricultura, silvicultura, horticultura, aquicultura e apicultura"/>
                <w:listItem w:displayText="77100000 - Serviços relacionados com a agricultura" w:value="77100000 - Serviços relacionados com a agricultura"/>
                <w:listItem w:displayText="77110000 - Serviços relacionados com produção agrícola" w:value="77110000 - Serviços relacionados com produção agrícola"/>
                <w:listItem w:displayText="77111000 - Aluguer de máquinas agrícolas, com operador" w:value="77111000 - Aluguer de máquinas agrícolas, com operador"/>
                <w:listItem w:displayText="77112000 - Aluguer de ceifeiras ou de equipamento agrícola, com operador" w:value="77112000 - Aluguer de ceifeiras ou de equipamento agrícola, com operador"/>
                <w:listItem w:displayText="77120000 - Serviços de compostagem" w:value="77120000 - Serviços de compostagem"/>
                <w:listItem w:displayText="77200000 - Serviços florestais" w:value="77200000 - Serviços florestais"/>
                <w:listItem w:displayText="77210000 - Serviços de exploração florestal" w:value="77210000 - Serviços de exploração florestal"/>
                <w:listItem w:displayText="77211000 - Serviços relacionados com exploração florestal" w:value="77211000 - Serviços relacionados com exploração florestal"/>
                <w:listItem w:displayText="77211100 - Serviços de produção de madeira" w:value="77211100 - Serviços de produção de madeira"/>
                <w:listItem w:displayText="77211200 - Transporte de toros no interior da floresta" w:value="77211200 - Transporte de toros no interior da floresta"/>
                <w:listItem w:displayText="77211300 - Serviços de desbravamento" w:value="77211300 - Serviços de desbravamento"/>
                <w:listItem w:displayText="77211400 - Serviços de abate de árvores" w:value="77211400 - Serviços de abate de árvores"/>
                <w:listItem w:displayText="77211500 - Serviços de manutenção de árvores" w:value="77211500 - Serviços de manutenção de árvores"/>
                <w:listItem w:displayText="77211600 - Sementeira de árvores" w:value="77211600 - Sementeira de árvores"/>
                <w:listItem w:displayText="77220000 - Serviços de impregnação de madeira" w:value="77220000 - Serviços de impregnação de madeira"/>
                <w:listItem w:displayText="77230000 - Serviços relacionados com silvicultura" w:value="77230000 - Serviços relacionados com silvicultura"/>
                <w:listItem w:displayText="77231000 - Serviços de gestão florestal" w:value="77231000 - Serviços de gestão florestal"/>
                <w:listItem w:displayText="77231100 - Serviços de gestão de recursos florestais" w:value="77231100 - Serviços de gestão de recursos florestais"/>
                <w:listItem w:displayText="77231200 - Serviços de controlo de pragas florestais" w:value="77231200 - Serviços de controlo de pragas florestais"/>
                <w:listItem w:displayText="77231300 - Serviços de administração florestal" w:value="77231300 - Serviços de administração florestal"/>
                <w:listItem w:displayText="77231400 - Serviços de inventário florestal" w:value="77231400 - Serviços de inventário florestal"/>
                <w:listItem w:displayText="77231500 - Serviços de monitorização ou avaliação florestal" w:value="77231500 - Serviços de monitorização ou avaliação florestal"/>
                <w:listItem w:displayText="77231600 - Serviços de florestação" w:value="77231600 - Serviços de florestação"/>
                <w:listItem w:displayText="77231700 - Serviços de extensão florestal" w:value="77231700 - Serviços de extensão florestal"/>
                <w:listItem w:displayText="77231800 - Serviços de gestão de viveiros florestais" w:value="77231800 - Serviços de gestão de viveiros florestais"/>
                <w:listItem w:displayText="77231900 - Serviços de planeamento sectorial florestal" w:value="77231900 - Serviços de planeamento sectorial florestal"/>
                <w:listItem w:displayText="77300000 - Serviços relacionados com horticultura" w:value="77300000 - Serviços relacionados com horticultura"/>
                <w:listItem w:displayText="77310000 - Serviços de plantação e manutenção de áreas verdes" w:value="77310000 - Serviços de plantação e manutenção de áreas verdes"/>
                <w:listItem w:displayText="77311000 - Serviços de manutenção de jardins ornamentais e recreativos" w:value="77311000 - Serviços de manutenção de jardins ornamentais e recreativos"/>
                <w:listItem w:displayText="77312000 - Serviços de monda" w:value="77312000 - Serviços de monda"/>
                <w:listItem w:displayText="77312100 - Serviços de eliminação de ervas daninhas" w:value="77312100 - Serviços de eliminação de ervas daninhas"/>
                <w:listItem w:displayText="77313000 - Serviços de manutenção de parques" w:value="77313000 - Serviços de manutenção de parques"/>
                <w:listItem w:displayText="77314000 - Serviços de manutenção de terrenos" w:value="77314000 - Serviços de manutenção de terrenos"/>
                <w:listItem w:displayText="77314100 - Serviços de arrelvamento" w:value="77314100 - Serviços de arrelvamento"/>
                <w:listItem w:displayText="77315000 - Serviços de sementeira" w:value="77315000 - Serviços de sementeira"/>
                <w:listItem w:displayText="77320000 - Serviços de manutenção de campos de desporto" w:value="77320000 - Serviços de manutenção de campos de desporto"/>
                <w:listItem w:displayText="77330000 - Serviços de exposição floral" w:value="77330000 - Serviços de exposição floral"/>
                <w:listItem w:displayText="77340000 - Poda de árvores e arbustos" w:value="77340000 - Poda de árvores e arbustos"/>
                <w:listItem w:displayText="77341000 - Poda de árvores" w:value="77341000 - Poda de árvores"/>
                <w:listItem w:displayText="77342000 - Poda de arbustos" w:value="77342000 - Poda de arbustos"/>
                <w:listItem w:displayText="77400000 - Serviços relacionados com zoologia" w:value="77400000 - Serviços relacionados com zoologia"/>
                <w:listItem w:displayText="77500000 - Serviços de criação de animais" w:value="77500000 - Serviços de criação de animais"/>
                <w:listItem w:displayText="77510000 - Serviços de repovoação cinegética" w:value="77510000 - Serviços de repovoação cinegética"/>
                <w:listItem w:displayText="77600000 - Serviços relacionados com caça" w:value="77600000 - Serviços relacionados com caça"/>
                <w:listItem w:displayText="77610000 - Serviços de caça com armadilhas" w:value="77610000 - Serviços de caça com armadilhas"/>
                <w:listItem w:displayText="77700000 - Serviços relacionados com pesca" w:value="77700000 - Serviços relacionados com pesca"/>
                <w:listItem w:displayText="77800000 - Serviços de aquicultura" w:value="77800000 - Serviços de aquicultura"/>
                <w:listItem w:displayText="77810000 - Serviços de maricultura" w:value="77810000 - Serviços de maricultura"/>
                <w:listItem w:displayText="77820000 - Serviços de ostreicultura" w:value="77820000 - Serviços de ostreicultura"/>
                <w:listItem w:displayText="77830000 - Serviços de conquicultura" w:value="77830000 - Serviços de conquicultura"/>
                <w:listItem w:displayText="77840000 - Serviços de cultura de camarão" w:value="77840000 - Serviços de cultura de camarão"/>
                <w:listItem w:displayText="77850000 - Serviços de piscicultura" w:value="77850000 - Serviços de piscicultura"/>
                <w:listItem w:displayText="77900000 - Serviços de apicultura" w:value="77900000 - Serviços de apicultura"/>
                <w:listItem w:displayText="79000000 - Serviços a empresas: direito, comercialização, consultoria, recrutamento, impressão e segurança" w:value="79000000 - Serviços a empresas: direito, comercialização, consultoria, recrutamento, impressão e segurança"/>
                <w:listItem w:displayText="79100000 - Serviços jurídicos" w:value="79100000 - Serviços jurídicos"/>
                <w:listItem w:displayText="79110000 - Serviços de assessoria e representação jurídicas" w:value="79110000 - Serviços de assessoria e representação jurídicas"/>
                <w:listItem w:displayText="79111000 - Serviços de assessoria jurídica" w:value="79111000 - Serviços de assessoria jurídica"/>
                <w:listItem w:displayText="79112000 - Serviços de representação jurídica" w:value="79112000 - Serviços de representação jurídica"/>
                <w:listItem w:displayText="79112100 - Serviços de representação" w:value="79112100 - Serviços de representação"/>
                <w:listItem w:displayText="79120000 - Serviços de consultoria em matéria de direitos de autor e patentes" w:value="79120000 - Serviços de consultoria em matéria de direitos de autor e patentes"/>
                <w:listItem w:displayText="79121000 - Serviços de consultoria em matéria de direitos de autor" w:value="79121000 - Serviços de consultoria em matéria de direitos de autor"/>
                <w:listItem w:displayText="79121100 - Serviços de consultoria em matéria de direitos de autor de software" w:value="79121100 - Serviços de consultoria em matéria de direitos de autor de software"/>
                <w:listItem w:displayText="79130000 - Serviços de certificação e documentação legal" w:value="79130000 - Serviços de certificação e documentação legal"/>
                <w:listItem w:displayText="79131000 - Serviços de documentação" w:value="79131000 - Serviços de documentação"/>
                <w:listItem w:displayText="79132000 - Serviços de certificação" w:value="79132000 - Serviços de certificação"/>
                <w:listItem w:displayText="79132100 - Serviços de certificação de assinaturas electrónicas" w:value="79132100 - Serviços de certificação de assinaturas electrónicas"/>
                <w:listItem w:displayText="79140000 - Serviços de assessoria e informação jurídicas" w:value="79140000 - Serviços de assessoria e informação jurídicas"/>
                <w:listItem w:displayText="79200000 - Serviços de contabilidade, de auditoria e fiscais" w:value="79200000 - Serviços de contabilidade, de auditoria e fiscais"/>
                <w:listItem w:displayText="79210000 - Serviços de contabilidade e auditoria" w:value="79210000 - Serviços de contabilidade e auditoria"/>
                <w:listItem w:displayText="79211000 - Serviços de contabilidade" w:value="79211000 - Serviços de contabilidade"/>
                <w:listItem w:displayText="79211100 - Serviços de escrituração contabilística" w:value="79211100 - Serviços de escrituração contabilística"/>
                <w:listItem w:displayText="79211110 - Serviços de gestão de folhas de pagamento" w:value="79211110 - Serviços de gestão de folhas de pagamento"/>
                <w:listItem w:displayText="79211120 - Serviços de registo de compras e vendas" w:value="79211120 - Serviços de registo de compras e vendas"/>
                <w:listItem w:displayText="79211200 - Serviços de compilação de demonstrações financeiras" w:value="79211200 - Serviços de compilação de demonstrações financeiras"/>
                <w:listItem w:displayText="79212000 - Serviços de auditoria" w:value="79212000 - Serviços de auditoria"/>
                <w:listItem w:displayText="79212100 - Serviços de auditoria financeira" w:value="79212100 - Serviços de auditoria financeira"/>
                <w:listItem w:displayText="79212110 - Serviços de qualificação da governação empresarial" w:value="79212110 - Serviços de qualificação da governação empresarial"/>
                <w:listItem w:displayText="79212200 - Serviços de auditoria interna" w:value="79212200 - Serviços de auditoria interna"/>
                <w:listItem w:displayText="79212300 - Serviços de revisão legal de contas" w:value="79212300 - Serviços de revisão legal de contas"/>
                <w:listItem w:displayText="79212400 - Serviços de auditoria em matéria de controlo das fraudes" w:value="79212400 - Serviços de auditoria em matéria de controlo das fraudes"/>
                <w:listItem w:displayText="79212500 - Serviços de revisão de contas" w:value="79212500 - Serviços de revisão de contas"/>
                <w:listItem w:displayText="79220000 - Serviços fiscais" w:value="79220000 - Serviços fiscais"/>
                <w:listItem w:displayText="79221000 - Serviços de consultoria fiscal" w:value="79221000 - Serviços de consultoria fiscal"/>
                <w:listItem w:displayText="79222000 - Serviços de preparação das declarações fiscais" w:value="79222000 - Serviços de preparação das declarações fiscais"/>
                <w:listItem w:displayText="79223000 - Serviços de agente aduaneiro" w:value="79223000 - Serviços de agente aduaneiro"/>
                <w:listItem w:displayText="79300000 - Pesquisa de mercado e económica; sondagem e estatísticas" w:value="79300000 - Pesquisa de mercado e económica; sondagem e estatísticas"/>
                <w:listItem w:displayText="79310000 - Serviços de estudos de mercado" w:value="79310000 - Serviços de estudos de mercado"/>
                <w:listItem w:displayText="79311000 - Serviços relacionados com inquéritos" w:value="79311000 - Serviços relacionados com inquéritos"/>
                <w:listItem w:displayText="79311100 - Serviços de concepção de inquéritos" w:value="79311100 - Serviços de concepção de inquéritos"/>
                <w:listItem w:displayText="79311200 - Serviços de realização de inquéritos" w:value="79311200 - Serviços de realização de inquéritos"/>
                <w:listItem w:displayText="79311210 - Serviços de inquéritos por telefone" w:value="79311210 - Serviços de inquéritos por telefone"/>
                <w:listItem w:displayText="79311300 - Serviços de análise de inquéritos" w:value="79311300 - Serviços de análise de inquéritos"/>
                <w:listItem w:displayText="79311400 - Serviços de investigação económica" w:value="79311400 - Serviços de investigação económica"/>
                <w:listItem w:displayText="79311410 - Avaliação do impacto económico" w:value="79311410 - Avaliação do impacto económico"/>
                <w:listItem w:displayText="79312000 - Serviços de testes de mercado" w:value="79312000 - Serviços de testes de mercado"/>
                <w:listItem w:displayText="79313000 - Serviços de avaliação dos resultados" w:value="79313000 - Serviços de avaliação dos resultados"/>
                <w:listItem w:displayText="79314000 - Estudos de viabilidade" w:value="79314000 - Estudos de viabilidade"/>
                <w:listItem w:displayText="79315000 - Serviços de investigação social" w:value="79315000 - Serviços de investigação social"/>
                <w:listItem w:displayText="79320000 - Serviços de sondagens de opinião" w:value="79320000 - Serviços de sondagens de opinião"/>
                <w:listItem w:displayText="79330000 - Serviços de estatística" w:value="79330000 - Serviços de estatística"/>
                <w:listItem w:displayText="79340000 - Serviços de publicidade e marketing" w:value="79340000 - Serviços de publicidade e marketing"/>
                <w:listItem w:displayText="79341000 - Serviços de publicidade" w:value="79341000 - Serviços de publicidade"/>
                <w:listItem w:displayText="79341100 - Serviços de consultoria em matéria de publicidade" w:value="79341100 - Serviços de consultoria em matéria de publicidade"/>
                <w:listItem w:displayText="79341200 - Serviços de gestão publicitária" w:value="79341200 - Serviços de gestão publicitária"/>
                <w:listItem w:displayText="79341400 - Serviços de campanhas publicitárias" w:value="79341400 - Serviços de campanhas publicitárias"/>
                <w:listItem w:displayText="79341500 - Serviços de publicidade por meios aéreos" w:value="79341500 - Serviços de publicidade por meios aéreos"/>
                <w:listItem w:displayText="79342000 - Serviços de marketing" w:value="79342000 - Serviços de marketing"/>
                <w:listItem w:displayText="79342100 - Serviços de marketing directo" w:value="79342100 - Serviços de marketing directo"/>
                <w:listItem w:displayText="79342200 - Serviços de promoção" w:value="79342200 - Serviços de promoção"/>
                <w:listItem w:displayText="79342300 - Serviços prestados a clientes" w:value="79342300 - Serviços prestados a clientes"/>
                <w:listItem w:displayText="79342310 - Serviços de estudo da clientela" w:value="79342310 - Serviços de estudo da clientela"/>
                <w:listItem w:displayText="79342311 - Estudo do índice de satisfação da clientela" w:value="79342311 - Estudo do índice de satisfação da clientela"/>
                <w:listItem w:displayText="79342320 - Serviços de atendimento a clientes" w:value="79342320 - Serviços de atendimento a clientes"/>
                <w:listItem w:displayText="79342321 - Programa de fidelização da clientela" w:value="79342321 - Programa de fidelização da clientela"/>
                <w:listItem w:displayText="79342400 - Serviços de leilão" w:value="79342400 - Serviços de leilão"/>
                <w:listItem w:displayText="79342410 - Serviços de leilão por via electrónica" w:value="79342410 - Serviços de leilão por via electrónica"/>
                <w:listItem w:displayText="79400000 - Serviços de consultoria em matéria comercial e de gestão e serviços conexos" w:value="79400000 - Serviços de consultoria em matéria comercial e de gestão e serviços conexos"/>
                <w:listItem w:displayText="79410000 - Serviços de consultoria em matéria comercial e de gestão" w:value="79410000 - Serviços de consultoria em matéria comercial e de gestão"/>
                <w:listItem w:displayText="79411000 - Serviços gerais de consultoria em matéria de gestão geral" w:value="79411000 - Serviços gerais de consultoria em matéria de gestão geral"/>
                <w:listItem w:displayText="79411100 - Serviços de consultoria no desenvolvimento de empresas" w:value="79411100 - Serviços de consultoria no desenvolvimento de empresas"/>
                <w:listItem w:displayText="79412000 - Serviços de consultoria em matéria de gestão financeira" w:value="79412000 - Serviços de consultoria em matéria de gestão financeira"/>
                <w:listItem w:displayText="79413000 - Serviços de consultoria em matéria de gestão de marketing" w:value="79413000 - Serviços de consultoria em matéria de gestão de marketing"/>
                <w:listItem w:displayText="79414000 - Serviços de consultoria em matéria de gestão de recursos humanos" w:value="79414000 - Serviços de consultoria em matéria de gestão de recursos humanos"/>
                <w:listItem w:displayText="79415000 - Serviços de consultoria em matéria de gestão da produção" w:value="79415000 - Serviços de consultoria em matéria de gestão da produção"/>
                <w:listItem w:displayText="79415200 - Serviços de consultoria em matéria de concepção" w:value="79415200 - Serviços de consultoria em matéria de concepção"/>
                <w:listItem w:displayText="79416000 - Serviços de relações públicas" w:value="79416000 - Serviços de relações públicas"/>
                <w:listItem w:displayText="79416100 - Serviços de gestão em matéria de relações públicas" w:value="79416100 - Serviços de gestão em matéria de relações públicas"/>
                <w:listItem w:displayText="79416200 - Serviços de consultoria em matéria de relações públicas" w:value="79416200 - Serviços de consultoria em matéria de relações públicas"/>
                <w:listItem w:displayText="79417000 - Serviços de consultoria em matéria de segurança" w:value="79417000 - Serviços de consultoria em matéria de segurança"/>
                <w:listItem w:displayText="79418000 - Serviços de consultoria em matéria de aquisições" w:value="79418000 - Serviços de consultoria em matéria de aquisições"/>
                <w:listItem w:displayText="79419000 - Serviços de consultoria para avaliação" w:value="79419000 - Serviços de consultoria para avaliação"/>
                <w:listItem w:displayText="79420000 - Serviços relacionados com a gestão" w:value="79420000 - Serviços relacionados com a gestão"/>
                <w:listItem w:displayText="79421000 - Serviços de gestão de projectos, excepto projectos de construção" w:value="79421000 - Serviços de gestão de projectos, excepto projectos de construção"/>
                <w:listItem w:displayText="79421100 - Serviços de supervisão de projectos, excepto projectos de construção" w:value="79421100 - Serviços de supervisão de projectos, excepto projectos de construção"/>
                <w:listItem w:displayText="79421200 - Serviços de concepção de projectos, excepto projectos de construção" w:value="79421200 - Serviços de concepção de projectos, excepto projectos de construção"/>
                <w:listItem w:displayText="79422000 - Serviços de arbitragem e conciliação" w:value="79422000 - Serviços de arbitragem e conciliação"/>
                <w:listItem w:displayText="79430000 - Serviços de gestão de crises" w:value="79430000 - Serviços de gestão de crises"/>
                <w:listItem w:displayText="79500000 - Serviços auxiliares de escritório" w:value="79500000 - Serviços auxiliares de escritório"/>
                <w:listItem w:displayText="79510000 - Serviços de atendimento de telefones" w:value="79510000 - Serviços de atendimento de telefones"/>
                <w:listItem w:displayText="79511000 - Serviços de operadores telefónicos" w:value="79511000 - Serviços de operadores telefónicos"/>
                <w:listItem w:displayText="79512000 - Centro de chamadas" w:value="79512000 - Centro de chamadas"/>
                <w:listItem w:displayText="79520000 - Serviços de reprografia" w:value="79520000 - Serviços de reprografia"/>
                <w:listItem w:displayText="79521000 - Serviços de fotocópia" w:value="79521000 - Serviços de fotocópia"/>
                <w:listItem w:displayText="79530000 - Serviços de tradução" w:value="79530000 - Serviços de tradução"/>
                <w:listItem w:displayText="79540000 - Serviços de interpretação" w:value="79540000 - Serviços de interpretação"/>
                <w:listItem w:displayText="79550000 - Serviços de dactilografia, processamento de texto e edição assistida por computador" w:value="79550000 - Serviços de dactilografia, processamento de texto e edição assistida por computador"/>
                <w:listItem w:displayText="79551000 - Serviços de dactilografia" w:value="79551000 - Serviços de dactilografia"/>
                <w:listItem w:displayText="79552000 - Serviços de processamento de texto" w:value="79552000 - Serviços de processamento de texto"/>
                <w:listItem w:displayText="79553000 - Serviços de edição assistida por computador" w:value="79553000 - Serviços de edição assistida por computador"/>
                <w:listItem w:displayText="79560000 - Serviços de classificação" w:value="79560000 - Serviços de classificação"/>
                <w:listItem w:displayText="79570000 - Serviços de compilação de listas de endereços e de envio por correio" w:value="79570000 - Serviços de compilação de listas de endereços e de envio por correio"/>
                <w:listItem w:displayText="79571000 - Serviços de envio por correio" w:value="79571000 - Serviços de envio por correio"/>
                <w:listItem w:displayText="79600000 - Serviços de recrutamento" w:value="79600000 - Serviços de recrutamento"/>
                <w:listItem w:displayText="79610000 - Serviços de colocação de pessoal" w:value="79610000 - Serviços de colocação de pessoal"/>
                <w:listItem w:displayText="79611000 - Serviços de procura de emprego" w:value="79611000 - Serviços de procura de emprego"/>
                <w:listItem w:displayText="79612000 - Serviços de colocação de pessoal auxiliar de escritório" w:value="79612000 - Serviços de colocação de pessoal auxiliar de escritório"/>
                <w:listItem w:displayText="79613000 - Serviços de recolocação de empregados" w:value="79613000 - Serviços de recolocação de empregados"/>
                <w:listItem w:displayText="79620000 - Serviços de fornecimento de pessoal, inclusive temporário" w:value="79620000 - Serviços de fornecimento de pessoal, inclusive temporário"/>
                <w:listItem w:displayText="79621000 - Serviços de fornecimento de pessoal de escritório" w:value="79621000 - Serviços de fornecimento de pessoal de escritório"/>
                <w:listItem w:displayText="79622000 - Serviços de fornecimento de pessoal auxiliar doméstico" w:value="79622000 - Serviços de fornecimento de pessoal auxiliar doméstico"/>
                <w:listItem w:displayText="79623000 - Serviços de fornecimento de trabalhadores para comércio ou indústria" w:value="79623000 - Serviços de fornecimento de trabalhadores para comércio ou indústria"/>
                <w:listItem w:displayText="79624000 - Serviços de fornecimento de pessoal de enfermagem" w:value="79624000 - Serviços de fornecimento de pessoal de enfermagem"/>
                <w:listItem w:displayText="79625000 - Serviços de fornecimento de pessoal médico" w:value="79625000 - Serviços de fornecimento de pessoal médico"/>
                <w:listItem w:displayText="79630000 - Serviços relacionados com o pessoal excepto serviços de colocação e fornecimento de pessoal" w:value="79630000 - Serviços relacionados com o pessoal excepto serviços de colocação e fornecimento de pessoal"/>
                <w:listItem w:displayText="79631000 - Serviços relacionados com o pessoal e os salários" w:value="79631000 - Serviços relacionados com o pessoal e os salários"/>
                <w:listItem w:displayText="79632000 - Serviços de formação de pessoal" w:value="79632000 - Serviços de formação de pessoal"/>
                <w:listItem w:displayText="79633000 - Serviços de desenvolvimento do pessoal" w:value="79633000 - Serviços de desenvolvimento do pessoal"/>
                <w:listItem w:displayText="79634000 - Serviços de orientação da carreira" w:value="79634000 - Serviços de orientação da carreira"/>
                <w:listItem w:displayText="79635000 - Serviços de avaliação para recrutamento" w:value="79635000 - Serviços de avaliação para recrutamento"/>
                <w:listItem w:displayText="79700000 - Serviços de investigação e segurança" w:value="79700000 - Serviços de investigação e segurança"/>
                <w:listItem w:displayText="79710000 - Serviços de segurança" w:value="79710000 - Serviços de segurança"/>
                <w:listItem w:displayText="79711000 - Serviços de controlo de alarmes" w:value="79711000 - Serviços de controlo de alarmes"/>
                <w:listItem w:displayText="79713000 - Serviços de guarda" w:value="79713000 - Serviços de guarda"/>
                <w:listItem w:displayText="79714000 - Serviços de vigilância" w:value="79714000 - Serviços de vigilância"/>
                <w:listItem w:displayText="79714100 - Serviços de localização" w:value="79714100 - Serviços de localização"/>
                <w:listItem w:displayText="79714110 - Serviços de localização de fugitivos" w:value="79714110 - Serviços de localização de fugitivos"/>
                <w:listItem w:displayText="79715000 - Serviços de patrulha" w:value="79715000 - Serviços de patrulha"/>
                <w:listItem w:displayText="79716000 - Serviços de emissão de cartões de identificação" w:value="79716000 - Serviços de emissão de cartões de identificação"/>
                <w:listItem w:displayText="79720000 - Serviços de pesquisa e investigação" w:value="79720000 - Serviços de pesquisa e investigação"/>
                <w:listItem w:displayText="79721000 - Serviços de agência de detectives" w:value="79721000 - Serviços de agência de detectives"/>
                <w:listItem w:displayText="79722000 - Serviços de grafologia" w:value="79722000 - Serviços de grafologia"/>
                <w:listItem w:displayText="79723000 - Serviços de análise de resíduos" w:value="79723000 - Serviços de análise de resíduos"/>
                <w:listItem w:displayText="79800000 - Serviços de impressão e afins" w:value="79800000 - Serviços de impressão e afins"/>
                <w:listItem w:displayText="79810000 - Serviços de impressão" w:value="79810000 - Serviços de impressão"/>
                <w:listItem w:displayText="79811000 - Serviços de impressão digitalizada" w:value="79811000 - Serviços de impressão digitalizada"/>
                <w:listItem w:displayText="79812000 - Serviços de impressão de notas bancárias" w:value="79812000 - Serviços de impressão de notas bancárias"/>
                <w:listItem w:displayText="79820000 - Serviços relacionados com a impressão" w:value="79820000 - Serviços relacionados com a impressão"/>
                <w:listItem w:displayText="79821000 - Serviços de acabamento de material impresso" w:value="79821000 - Serviços de acabamento de material impresso"/>
                <w:listItem w:displayText="79821100 - Serviços de revisão de provas" w:value="79821100 - Serviços de revisão de provas"/>
                <w:listItem w:displayText="79822000 - Serviços de composição" w:value="79822000 - Serviços de composição"/>
                <w:listItem w:displayText="79822100 - Serviços de elaboração de chapas de impressão" w:value="79822100 - Serviços de elaboração de chapas de impressão"/>
                <w:listItem w:displayText="79822200 - Serviços de fotogravura" w:value="79822200 - Serviços de fotogravura"/>
                <w:listItem w:displayText="79822300 - Serviços de tipografia" w:value="79822300 - Serviços de tipografia"/>
                <w:listItem w:displayText="79822400 - Serviços de litografia" w:value="79822400 - Serviços de litografia"/>
                <w:listItem w:displayText="79822500 - Serviços de concepção gráfica" w:value="79822500 - Serviços de concepção gráfica"/>
                <w:listItem w:displayText="79823000 - Serviços de impressão e entrega" w:value="79823000 - Serviços de impressão e entrega"/>
                <w:listItem w:displayText="79824000 - Serviços de impressão e distribuição" w:value="79824000 - Serviços de impressão e distribuição"/>
                <w:listItem w:displayText="79900000 - Serviços empresariais diversos e afins" w:value="79900000 - Serviços empresariais diversos e afins"/>
                <w:listItem w:displayText="79910000 - Serviços de gestão de sociedades de participações financeiras (holdings)" w:value="79910000 - Serviços de gestão de sociedades de participações financeiras (holdings)"/>
                <w:listItem w:displayText="79920000 - Serviços de embalagem e afins" w:value="79920000 - Serviços de embalagem e afins"/>
                <w:listItem w:displayText="79921000 - Serviços de embalagem" w:value="79921000 - Serviços de embalagem"/>
                <w:listItem w:displayText="79930000 - Serviços de concepção de modelos especializados" w:value="79930000 - Serviços de concepção de modelos especializados"/>
                <w:listItem w:displayText="79931000 - Serviços de decoração de interiores" w:value="79931000 - Serviços de decoração de interiores"/>
                <w:listItem w:displayText="79932000 - Serviços de arquitectura de interiores" w:value="79932000 - Serviços de arquitectura de interiores"/>
                <w:listItem w:displayText="79933000 - Serviços de assistência em matéria de design" w:value="79933000 - Serviços de assistência em matéria de design"/>
                <w:listItem w:displayText="79934000 - Serviço de design de mobiliário" w:value="79934000 - Serviço de design de mobiliário"/>
                <w:listItem w:displayText="79940000 - Serviços das agências de cobrança" w:value="79940000 - Serviços das agências de cobrança"/>
                <w:listItem w:displayText="79941000 - Serviços de cobrança de portagens" w:value="79941000 - Serviços de cobrança de portagens"/>
                <w:listItem w:displayText="79950000 - Serviços de organização de exposições, feiras e congressos" w:value="79950000 - Serviços de organização de exposições, feiras e congressos"/>
                <w:listItem w:displayText="79951000 - Serviços de organização de seminários" w:value="79951000 - Serviços de organização de seminários"/>
                <w:listItem w:displayText="79952000 - Serviços de eventos" w:value="79952000 - Serviços de eventos"/>
                <w:listItem w:displayText="79952100 - Serviços de organização de eventos culturais" w:value="79952100 - Serviços de organização de eventos culturais"/>
                <w:listItem w:displayText="79953000 - Serviços de organização de festivais" w:value="79953000 - Serviços de organização de festivais"/>
                <w:listItem w:displayText="79954000 - Serviços de organização de recepções" w:value="79954000 - Serviços de organização de recepções"/>
                <w:listItem w:displayText="79955000 - Serviços de organização de desfiles de moda" w:value="79955000 - Serviços de organização de desfiles de moda"/>
                <w:listItem w:displayText="79956000 - Serviços de organização de feiras e exposições" w:value="79956000 - Serviços de organização de feiras e exposições"/>
                <w:listItem w:displayText="79957000 - Serviços de organização de leilões" w:value="79957000 - Serviços de organização de leilões"/>
                <w:listItem w:displayText="79960000 - Serviços de fotografia e auxiliares" w:value="79960000 - Serviços de fotografia e auxiliares"/>
                <w:listItem w:displayText="79961000 - Serviços de fotografia" w:value="79961000 - Serviços de fotografia"/>
                <w:listItem w:displayText="79961100 - Serviços de fotografia publicitária" w:value="79961100 - Serviços de fotografia publicitária"/>
                <w:listItem w:displayText="79961200 - Serviços de fotografia aérea" w:value="79961200 - Serviços de fotografia aérea"/>
                <w:listItem w:displayText="79961300 - Serviços de fotografia especializada" w:value="79961300 - Serviços de fotografia especializada"/>
                <w:listItem w:displayText="79961310 - Serviços de fotografia em poços" w:value="79961310 - Serviços de fotografia em poços"/>
                <w:listItem w:displayText="79961320 - Serviços de fotografia submarina" w:value="79961320 - Serviços de fotografia submarina"/>
                <w:listItem w:displayText="79961330 - Serviços de microfilmagem" w:value="79961330 - Serviços de microfilmagem"/>
                <w:listItem w:displayText="79961340 - Serviços de fotografia de raios X" w:value="79961340 - Serviços de fotografia de raios X"/>
                <w:listItem w:displayText="79961350 - Serviços de fotografia em estúdio" w:value="79961350 - Serviços de fotografia em estúdio"/>
                <w:listItem w:displayText="79962000 - Serviços de revelação de fotografias" w:value="79962000 - Serviços de revelação de fotografias"/>
                <w:listItem w:displayText="79963000 - Serviços de restauração, reprodução e retoque de fotografias" w:value="79963000 - Serviços de restauração, reprodução e retoque de fotografias"/>
                <w:listItem w:displayText="79970000 - Serviços de publicação" w:value="79970000 - Serviços de publicação"/>
                <w:listItem w:displayText="79971000 - Serviços de encadernação e acabamento" w:value="79971000 - Serviços de encadernação e acabamento"/>
                <w:listItem w:displayText="79971100 - Serviços de acabamento de livros" w:value="79971100 - Serviços de acabamento de livros"/>
                <w:listItem w:displayText="79971200 - Serviços de encadernação" w:value="79971200 - Serviços de encadernação"/>
                <w:listItem w:displayText="79972000 - Serviços de publicação de dicionários idiomáticos" w:value="79972000 - Serviços de publicação de dicionários idiomáticos"/>
                <w:listItem w:displayText="79972100 - Serviços de publicação de dicionários dialectais" w:value="79972100 - Serviços de publicação de dicionários dialectais"/>
                <w:listItem w:displayText="79980000 - Serviços de assinatura" w:value="79980000 - Serviços de assinatura"/>
                <w:listItem w:displayText="79990000 - Serviços diversos relacionados com negócios" w:value="79990000 - Serviços diversos relacionados com negócios"/>
                <w:listItem w:displayText="79991000 - Serviços de controlo de existências" w:value="79991000 - Serviços de controlo de existências"/>
                <w:listItem w:displayText="79992000 - Serviços de recepção" w:value="79992000 - Serviços de recepção"/>
                <w:listItem w:displayText="79993000 - Serviços de gestão de edifícios e instalações" w:value="79993000 - Serviços de gestão de edifícios e instalações"/>
                <w:listItem w:displayText="79993100 - Serviços de gestão de instalações" w:value="79993100 - Serviços de gestão de instalações"/>
                <w:listItem w:displayText="79994000 - Serviços de gestão de contratos" w:value="79994000 - Serviços de gestão de contratos"/>
                <w:listItem w:displayText="79995000 - Serviços de gestão de bibliotecas" w:value="79995000 - Serviços de gestão de bibliotecas"/>
                <w:listItem w:displayText="79995100 - Serviços de arquivo" w:value="79995100 - Serviços de arquivo"/>
                <w:listItem w:displayText="79995200 - Serviços de catalogação" w:value="79995200 - Serviços de catalogação"/>
                <w:listItem w:displayText="79996000 - Serviços de organização de negócios" w:value="79996000 - Serviços de organização de negócios"/>
                <w:listItem w:displayText="79996100 - Gestão de documentos" w:value="79996100 - Gestão de documentos"/>
                <w:listItem w:displayText="79997000 - Serviços relacionados com viagens de negócios" w:value="79997000 - Serviços relacionados com viagens de negócios"/>
                <w:listItem w:displayText="79998000 - Serviços de instrução e acompanhamento (coaching)" w:value="79998000 - Serviços de instrução e acompanhamento (coaching)"/>
                <w:listItem w:displayText="79999000 - Serviços de análise (scanning) e facturação (invoicing)" w:value="79999000 - Serviços de análise (scanning) e facturação (invoicing)"/>
                <w:listItem w:displayText="79999100 - Serviços de análise (scanning)" w:value="79999100 - Serviços de análise (scanning)"/>
                <w:listItem w:displayText="79999200 - Serviços de facturação (invoicing)" w:value="79999200 - Serviços de facturação (invoicing)"/>
                <w:listItem w:displayText="80000000 - Serviços de ensino e formação" w:value="80000000 - Serviços de ensino e formação"/>
                <w:listItem w:displayText="80100000 - Serviços de ensino primário" w:value="80100000 - Serviços de ensino primário"/>
                <w:listItem w:displayText="80110000 - Serviços de ensino pré-escolar" w:value="80110000 - Serviços de ensino pré-escolar"/>
                <w:listItem w:displayText="80200000 - Serviços de ensino secundário" w:value="80200000 - Serviços de ensino secundário"/>
                <w:listItem w:displayText="80210000 - Serviços de ensino secundário técnico e profissional" w:value="80210000 - Serviços de ensino secundário técnico e profissional"/>
                <w:listItem w:displayText="80211000 - Serviços de ensino secundário técnico" w:value="80211000 - Serviços de ensino secundário técnico"/>
                <w:listItem w:displayText="80212000 - Serviços de ensino secundário profissional" w:value="80212000 - Serviços de ensino secundário profissional"/>
                <w:listItem w:displayText="80300000 - Serviços de ensino superior" w:value="80300000 - Serviços de ensino superior"/>
                <w:listItem w:displayText="80310000 - Serviços de formação de jovens" w:value="80310000 - Serviços de formação de jovens"/>
                <w:listItem w:displayText="80320000 - Serviços de ensino médico" w:value="80320000 - Serviços de ensino médico"/>
                <w:listItem w:displayText="80330000 - Serviços de ensino em matéria de segurança" w:value="80330000 - Serviços de ensino em matéria de segurança"/>
                <w:listItem w:displayText="80340000 - Serviços de ensino especial" w:value="80340000 - Serviços de ensino especial"/>
                <w:listItem w:displayText="80400000 - Serviços de ensino para adultos e outros serviços relacionados com educação" w:value="80400000 - Serviços de ensino para adultos e outros serviços relacionados com educação"/>
                <w:listItem w:displayText="80410000 - Serviços escolares diversos" w:value="80410000 - Serviços escolares diversos"/>
                <w:listItem w:displayText="80411000 - Serviços das escolas de condução" w:value="80411000 - Serviços das escolas de condução"/>
                <w:listItem w:displayText="80411100 - Serviços de exames de condução" w:value="80411100 - Serviços de exames de condução"/>
                <w:listItem w:displayText="80411200 - Aulas de condução" w:value="80411200 - Aulas de condução"/>
                <w:listItem w:displayText="80412000 - Serviços das escolas de pilotagem" w:value="80412000 - Serviços das escolas de pilotagem"/>
                <w:listItem w:displayText="80413000 - Serviços das escolas de navegação" w:value="80413000 - Serviços das escolas de navegação"/>
                <w:listItem w:displayText="80414000 - Serviços das escolas de mergulho" w:value="80414000 - Serviços das escolas de mergulho"/>
                <w:listItem w:displayText="80415000 - Serviços das escolas de esqui" w:value="80415000 - Serviços das escolas de esqui"/>
                <w:listItem w:displayText="80420000 - Serviços de aprendizagem electrónica (e-learning)" w:value="80420000 - Serviços de aprendizagem electrónica (e-learning)"/>
                <w:listItem w:displayText="80430000 - Serviços de ensino de nível superior para adultos" w:value="80430000 - Serviços de ensino de nível superior para adultos"/>
                <w:listItem w:displayText="80490000 - Exploração de um centro de ensino" w:value="80490000 - Exploração de um centro de ensino"/>
                <w:listItem w:displayText="80500000 - Serviços de formação" w:value="80500000 - Serviços de formação"/>
                <w:listItem w:displayText="80510000 - Serviços de formação especializada" w:value="80510000 - Serviços de formação especializada"/>
                <w:listItem w:displayText="80511000 - Serviços de formação de quadros" w:value="80511000 - Serviços de formação de quadros"/>
                <w:listItem w:displayText="80512000 - Serviços de treino de cães" w:value="80512000 - Serviços de treino de cães"/>
                <w:listItem w:displayText="80513000 - Serviços de equitação" w:value="80513000 - Serviços de equitação"/>
                <w:listItem w:displayText="80520000 - Instalações para formação" w:value="80520000 - Instalações para formação"/>
                <w:listItem w:displayText="80521000 - Serviços relacionados com programas de formação" w:value="80521000 - Serviços relacionados com programas de formação"/>
                <w:listItem w:displayText="80522000 - Seminários de formação" w:value="80522000 - Seminários de formação"/>
                <w:listItem w:displayText="80530000 - Serviços de formação profissional" w:value="80530000 - Serviços de formação profissional"/>
                <w:listItem w:displayText="80531000 - Serviços de formação industrial e técnica" w:value="80531000 - Serviços de formação industrial e técnica"/>
                <w:listItem w:displayText="80531100 - Serviços de formação industrial" w:value="80531100 - Serviços de formação industrial"/>
                <w:listItem w:displayText="80531200 - Serviços de formação técnica" w:value="80531200 - Serviços de formação técnica"/>
                <w:listItem w:displayText="80532000 - Serviços de formação em matéria de gestão" w:value="80532000 - Serviços de formação em matéria de gestão"/>
                <w:listItem w:displayText="80533000 - Serviços de familiarização e formação para o utilizador de informática" w:value="80533000 - Serviços de familiarização e formação para o utilizador de informática"/>
                <w:listItem w:displayText="80533100 - Serviços de formação em matéria de informática" w:value="80533100 - Serviços de formação em matéria de informática"/>
                <w:listItem w:displayText="80533200 - Cursos de informática" w:value="80533200 - Cursos de informática"/>
                <w:listItem w:displayText="80540000 - Serviços de formação em matéria de ambiente" w:value="80540000 - Serviços de formação em matéria de ambiente"/>
                <w:listItem w:displayText="80550000 - Serviços de formação em matéria de segurança" w:value="80550000 - Serviços de formação em matéria de segurança"/>
                <w:listItem w:displayText="80560000 - Serviços de formação em matéria de saúde e primeiros socorros" w:value="80560000 - Serviços de formação em matéria de saúde e primeiros socorros"/>
                <w:listItem w:displayText="80561000 - Serviços de formação em matéria de saúde" w:value="80561000 - Serviços de formação em matéria de saúde"/>
                <w:listItem w:displayText="80562000 - Serviços de formação em matéria de primeiros socorros" w:value="80562000 - Serviços de formação em matéria de primeiros socorros"/>
                <w:listItem w:displayText="80570000 - Serviços de formação para aperfeiçoamento pessoal" w:value="80570000 - Serviços de formação para aperfeiçoamento pessoal"/>
                <w:listItem w:displayText="80580000 - Cursos de línguas" w:value="80580000 - Cursos de línguas"/>
                <w:listItem w:displayText="80590000 - Serviços de tutoria" w:value="80590000 - Serviços de tutoria"/>
                <w:listItem w:displayText="80600000 - Serviços de formação em material de defesa e segurança" w:value="80600000 - Serviços de formação em material de defesa e segurança"/>
                <w:listItem w:displayText="80610000 - Formação e simulação em equipamento de segurança" w:value="80610000 - Formação e simulação em equipamento de segurança"/>
                <w:listItem w:displayText="80620000 - Formação e simulação em armas de fogo e munições" w:value="80620000 - Formação e simulação em armas de fogo e munições"/>
                <w:listItem w:displayText="80630000 - Formação e simulação em veículos militares" w:value="80630000 - Formação e simulação em veículos militares"/>
                <w:listItem w:displayText="80640000 - Formação e simulação em vasos de guerra" w:value="80640000 - Formação e simulação em vasos de guerra"/>
                <w:listItem w:displayText="80650000 - Formação e simulação em aeronaves, mísseis e naves espaciais militares" w:value="80650000 - Formação e simulação em aeronaves, mísseis e naves espaciais militares"/>
                <w:listItem w:displayText="80660000 - Formação e simulação em sistemas electrónicos militares" w:value="80660000 - Formação e simulação em sistemas electrónicos militares"/>
                <w:listItem w:displayText="85000000 - Serviços de saúde e acção social" w:value="85000000 - Serviços de saúde e acção social"/>
                <w:listItem w:displayText="85100000 - Serviços de saúde" w:value="85100000 - Serviços de saúde"/>
                <w:listItem w:displayText="85110000 - Serviços hospitalares e afins" w:value="85110000 - Serviços hospitalares e afins"/>
                <w:listItem w:displayText="85111000 - Serviços hospitalares" w:value="85111000 - Serviços hospitalares"/>
                <w:listItem w:displayText="85111100 - Serviços hospitalares de cirurgia" w:value="85111100 - Serviços hospitalares de cirurgia"/>
                <w:listItem w:displayText="85111200 - Serviços hospitalares de medicina" w:value="85111200 - Serviços hospitalares de medicina"/>
                <w:listItem w:displayText="85111300 - Serviços hospitalares de ginecologia" w:value="85111300 - Serviços hospitalares de ginecologia"/>
                <w:listItem w:displayText="85111310 - Serviços de fertilização in vitro" w:value="85111310 - Serviços de fertilização in vitro"/>
                <w:listItem w:displayText="85111320 - Serviços hospitalares de obstetrícia" w:value="85111320 - Serviços hospitalares de obstetrícia"/>
                <w:listItem w:displayText="85111400 - Serviços hospitalares de reabilitação" w:value="85111400 - Serviços hospitalares de reabilitação"/>
                <w:listItem w:displayText="85111500 - Serviços hospitalares de psiquiatria" w:value="85111500 - Serviços hospitalares de psiquiatria"/>
                <w:listItem w:displayText="85111600 - Serviços de ortoterapia" w:value="85111600 - Serviços de ortoterapia"/>
                <w:listItem w:displayText="85111700 - Serviços de oxigenoterapia" w:value="85111700 - Serviços de oxigenoterapia"/>
                <w:listItem w:displayText="85111800 - Serviços de patologia" w:value="85111800 - Serviços de patologia"/>
                <w:listItem w:displayText="85111810 - Serviços de análise sanguínea" w:value="85111810 - Serviços de análise sanguínea"/>
                <w:listItem w:displayText="85111820 - Serviços de análise bacteriológica" w:value="85111820 - Serviços de análise bacteriológica"/>
                <w:listItem w:displayText="85111900 - Serviços de diálise hospitalar" w:value="85111900 - Serviços de diálise hospitalar"/>
                <w:listItem w:displayText="85112000 - Serviços de assistência hospitalar" w:value="85112000 - Serviços de assistência hospitalar"/>
                <w:listItem w:displayText="85112100 - Serviços de fornecimento de roupa de cama a hospitais" w:value="85112100 - Serviços de fornecimento de roupa de cama a hospitais"/>
                <w:listItem w:displayText="85112200 - Serviços de cuidados a doentes ambulatórios" w:value="85112200 - Serviços de cuidados a doentes ambulatórios"/>
                <w:listItem w:displayText="85120000 - Serviços de prática médica e serviços conexos" w:value="85120000 - Serviços de prática médica e serviços conexos"/>
                <w:listItem w:displayText="85121000 - Serviços de prática médica" w:value="85121000 - Serviços de prática médica"/>
                <w:listItem w:displayText="85121100 - Serviços de médicos de clínica geral" w:value="85121100 - Serviços de médicos de clínica geral"/>
                <w:listItem w:displayText="85121200 - Serviços de medicina especializada" w:value="85121200 - Serviços de medicina especializada"/>
                <w:listItem w:displayText="85121210 - Serviços de ginecologia ou obstetrícia" w:value="85121210 - Serviços de ginecologia ou obstetrícia"/>
                <w:listItem w:displayText="85121220 - Serviços especializados de nefrologia ou do sistema nervoso" w:value="85121220 - Serviços especializados de nefrologia ou do sistema nervoso"/>
                <w:listItem w:displayText="85121230 - Serviços de cardiologia ou serviços especializados pulmonares" w:value="85121230 - Serviços de cardiologia ou serviços especializados pulmonares"/>
                <w:listItem w:displayText="85121231 - Serviços de cardiologia" w:value="85121231 - Serviços de cardiologia"/>
                <w:listItem w:displayText="85121232 - Serviços especializados pulmonares" w:value="85121232 - Serviços especializados pulmonares"/>
                <w:listItem w:displayText="85121240 - Serviços de otorrinolaringologia ou audiologia" w:value="85121240 - Serviços de otorrinolaringologia ou audiologia"/>
                <w:listItem w:displayText="85121250 - Serviços de gastroenterologia e geriatria" w:value="85121250 - Serviços de gastroenterologia e geriatria"/>
                <w:listItem w:displayText="85121251 - Serviços de gastroenterologia" w:value="85121251 - Serviços de gastroenterologia"/>
                <w:listItem w:displayText="85121252 - Serviços de geriatria" w:value="85121252 - Serviços de geriatria"/>
                <w:listItem w:displayText="85121270 - Serviços de psiquiatria ou psicologia" w:value="85121270 - Serviços de psiquiatria ou psicologia"/>
                <w:listItem w:displayText="85121271 - Serviços ao domicílio para pessoas com perturbações psicológicas" w:value="85121271 - Serviços ao domicílio para pessoas com perturbações psicológicas"/>
                <w:listItem w:displayText="85121280 - Serviços de oftalmologia, dermatologia ou ortopedia" w:value="85121280 - Serviços de oftalmologia, dermatologia ou ortopedia"/>
                <w:listItem w:displayText="85121281 - Serviços de oftalmologia" w:value="85121281 - Serviços de oftalmologia"/>
                <w:listItem w:displayText="85121282 - Serviços de dermatologia" w:value="85121282 - Serviços de dermatologia"/>
                <w:listItem w:displayText="85121283 - Serviços de ortopedia" w:value="85121283 - Serviços de ortopedia"/>
                <w:listItem w:displayText="85121290 - Serviços de pediatria ou urologia" w:value="85121290 - Serviços de pediatria ou urologia"/>
                <w:listItem w:displayText="85121291 - Serviços de pediatria" w:value="85121291 - Serviços de pediatria"/>
                <w:listItem w:displayText="85121292 - Serviços de urologia" w:value="85121292 - Serviços de urologia"/>
                <w:listItem w:displayText="85121300 - Serviços de cirurgia especializada" w:value="85121300 - Serviços de cirurgia especializada"/>
                <w:listItem w:displayText="85130000 - Serviços de medicina dentária e serviços conexos" w:value="85130000 - Serviços de medicina dentária e serviços conexos"/>
                <w:listItem w:displayText="85131000 - Serviços de medicina dentária" w:value="85131000 - Serviços de medicina dentária"/>
                <w:listItem w:displayText="85131100 - Serviços de ortodôncia" w:value="85131100 - Serviços de ortodôncia"/>
                <w:listItem w:displayText="85131110 - Serviços cirúrgicos de ortodôncia" w:value="85131110 - Serviços cirúrgicos de ortodôncia"/>
                <w:listItem w:displayText="85140000 - Serviços de saúde diversos" w:value="85140000 - Serviços de saúde diversos"/>
                <w:listItem w:displayText="85141000 - Serviços prestados pelo pessoal médico" w:value="85141000 - Serviços prestados pelo pessoal médico"/>
                <w:listItem w:displayText="85141100 - Serviços prestados por parteiras" w:value="85141100 - Serviços prestados por parteiras"/>
                <w:listItem w:displayText="85141200 - Serviços prestados pelo pessoal de enfermagem" w:value="85141200 - Serviços prestados pelo pessoal de enfermagem"/>
                <w:listItem w:displayText="85141210 - Serviços de tratamento médico ao domicílio" w:value="85141210 - Serviços de tratamento médico ao domicílio"/>
                <w:listItem w:displayText="85141211 - Serviços de diálise ao domicílio" w:value="85141211 - Serviços de diálise ao domicílio"/>
                <w:listItem w:displayText="85141220 - Serviços de assessoria prestados pelo pessoal de enfermagem" w:value="85141220 - Serviços de assessoria prestados pelo pessoal de enfermagem"/>
                <w:listItem w:displayText="85142000 - Serviços paramédicos" w:value="85142000 - Serviços paramédicos"/>
                <w:listItem w:displayText="85142100 - Serviços de fisioterapia" w:value="85142100 - Serviços de fisioterapia"/>
                <w:listItem w:displayText="85142200 - Serviços de homeopatia" w:value="85142200 - Serviços de homeopatia"/>
                <w:listItem w:displayText="85142300 - Serviços de higiene" w:value="85142300 - Serviços de higiene"/>
                <w:listItem w:displayText="85142400 - Entrega ao domicílio de produtos para incontinência" w:value="85142400 - Entrega ao domicílio de produtos para incontinência"/>
                <w:listItem w:displayText="85143000 - Serviços de ambulâncias" w:value="85143000 - Serviços de ambulâncias"/>
                <w:listItem w:displayText="85144000 - Serviços de saúde com alojamento" w:value="85144000 - Serviços de saúde com alojamento"/>
                <w:listItem w:displayText="85144100 - Serviços de enfermagem com alojamento" w:value="85144100 - Serviços de enfermagem com alojamento"/>
                <w:listItem w:displayText="85145000 - Serviços prestados por laboratórios médicos" w:value="85145000 - Serviços prestados por laboratórios médicos"/>
                <w:listItem w:displayText="85146000 - Serviços prestados por bancos de sangue" w:value="85146000 - Serviços prestados por bancos de sangue"/>
                <w:listItem w:displayText="85146100 - Serviços prestados por bancos de esperma" w:value="85146100 - Serviços prestados por bancos de esperma"/>
                <w:listItem w:displayText="85146200 - Serviços prestados por bancos de órgãos" w:value="85146200 - Serviços prestados por bancos de órgãos"/>
                <w:listItem w:displayText="85147000 - Serviços de medicina do trabalho" w:value="85147000 - Serviços de medicina do trabalho"/>
                <w:listItem w:displayText="85148000 - Serviços de análises clínicas" w:value="85148000 - Serviços de análises clínicas"/>
                <w:listItem w:displayText="85149000 - Serviços farmacêuticos" w:value="85149000 - Serviços farmacêuticos"/>
                <w:listItem w:displayText="85150000 - Serviços de imagiologia médica" w:value="85150000 - Serviços de imagiologia médica"/>
                <w:listItem w:displayText="85160000 - Serviços de óptica" w:value="85160000 - Serviços de óptica"/>
                <w:listItem w:displayText="85170000 - Serviços de acupunctura e quiropraxia" w:value="85170000 - Serviços de acupunctura e quiropraxia"/>
                <w:listItem w:displayText="85171000 - Serviços de acupunctura" w:value="85171000 - Serviços de acupunctura"/>
                <w:listItem w:displayText="85172000 - Serviços de quiropraxia" w:value="85172000 - Serviços de quiropraxia"/>
                <w:listItem w:displayText="85200000 - Serviços de veterinária" w:value="85200000 - Serviços de veterinária"/>
                <w:listItem w:displayText="85210000 - Instalações para criação de animais domésticos" w:value="85210000 - Instalações para criação de animais domésticos"/>
                <w:listItem w:displayText="85300000 - Serviços de acção social e serviços conexos" w:value="85300000 - Serviços de acção social e serviços conexos"/>
                <w:listItem w:displayText="85310000 - Serviços de acção social" w:value="85310000 - Serviços de acção social"/>
                <w:listItem w:displayText="85311000 - Serviços de acção social com alojamento" w:value="85311000 - Serviços de acção social com alojamento"/>
                <w:listItem w:displayText="85311100 - Serviços de assistência social a pessoas idosas" w:value="85311100 - Serviços de assistência social a pessoas idosas"/>
                <w:listItem w:displayText="85311200 - Serviços de assistência social a pessoas com deficiência" w:value="85311200 - Serviços de assistência social a pessoas com deficiência"/>
                <w:listItem w:displayText="85311300 - Serviços de assistência social a crianças e jovens" w:value="85311300 - Serviços de assistência social a crianças e jovens"/>
                <w:listItem w:displayText="85312000 - Serviços de acção social sem alojamento" w:value="85312000 - Serviços de acção social sem alojamento"/>
                <w:listItem w:displayText="85312100 - Serviços de centros de dia" w:value="85312100 - Serviços de centros de dia"/>
                <w:listItem w:displayText="85312110 - Serviços de centros de dia para crianças" w:value="85312110 - Serviços de centros de dia para crianças"/>
                <w:listItem w:displayText="85312120 - Serviços de centros de dia para crianças e jovens com deficiência" w:value="85312120 - Serviços de centros de dia para crianças e jovens com deficiência"/>
                <w:listItem w:displayText="85312200 - Entrega de provisões ao domicílio" w:value="85312200 - Entrega de provisões ao domicílio"/>
                <w:listItem w:displayText="85312300 - Serviços de orientação e aconselhamento" w:value="85312300 - Serviços de orientação e aconselhamento"/>
                <w:listItem w:displayText="85312310 - Serviços de orientação" w:value="85312310 - Serviços de orientação"/>
                <w:listItem w:displayText="85312320 - Serviços de aconselhamento" w:value="85312320 - Serviços de aconselhamento"/>
                <w:listItem w:displayText="85312330 - Serviços de planeamento familiar" w:value="85312330 - Serviços de planeamento familiar"/>
                <w:listItem w:displayText="85312400 - Serviços de assistência social não prestados por instituições que fornecem alojamento" w:value="85312400 - Serviços de assistência social não prestados por instituições que fornecem alojamento"/>
                <w:listItem w:displayText="85312500 - Serviços de reabilitação" w:value="85312500 - Serviços de reabilitação"/>
                <w:listItem w:displayText="85312510 - Serviços de reabilitação profissional" w:value="85312510 - Serviços de reabilitação profissional"/>
                <w:listItem w:displayText="85320000 - Serviços sociais" w:value="85320000 - Serviços sociais"/>
                <w:listItem w:displayText="85321000 - Serviços sociais administrativos" w:value="85321000 - Serviços sociais administrativos"/>
                <w:listItem w:displayText="85322000 - Programa de acção comunitária" w:value="85322000 - Programa de acção comunitária"/>
                <w:listItem w:displayText="85323000 - Serviços comunitários de saúde" w:value="85323000 - Serviços comunitários de saúde"/>
                <w:listItem w:displayText="90000000 - Serviços relativos a águas residuais, resíduos, limpeza e ambiente" w:value="90000000 - Serviços relativos a águas residuais, resíduos, limpeza e ambiente"/>
                <w:listItem w:displayText="90400000 - Serviços relacionados com águas residuais" w:value="90400000 - Serviços relacionados com águas residuais"/>
                <w:listItem w:displayText="90410000 - Serviços de remoção de águas residuais" w:value="90410000 - Serviços de remoção de águas residuais"/>
                <w:listItem w:displayText="90420000 - Serviços de tratamento de águas residuais" w:value="90420000 - Serviços de tratamento de águas residuais"/>
                <w:listItem w:displayText="90430000 - Serviços de eliminação de águas residuais" w:value="90430000 - Serviços de eliminação de águas residuais"/>
                <w:listItem w:displayText="90440000 - Serviços de tratamento de latrinas" w:value="90440000 - Serviços de tratamento de latrinas"/>
                <w:listItem w:displayText="90450000 - Serviços de tratamento de fossas sépticas" w:value="90450000 - Serviços de tratamento de fossas sépticas"/>
                <w:listItem w:displayText="90460000 - Serviços de esvaziamento de latrinas ou fossas sépticas" w:value="90460000 - Serviços de esvaziamento de latrinas ou fossas sépticas"/>
                <w:listItem w:displayText="90470000 - Serviços de limpeza de esgotos" w:value="90470000 - Serviços de limpeza de esgotos"/>
                <w:listItem w:displayText="90480000 - Serviços de gestão da rede de esgotos" w:value="90480000 - Serviços de gestão da rede de esgotos"/>
                <w:listItem w:displayText="90481000 - Exploração de uma estação de tratamento de águas residuais" w:value="90481000 - Exploração de uma estação de tratamento de águas residuais"/>
                <w:listItem w:displayText="90490000 - Serviços de inspecção de esgotos e de consultoria sobre tratamento de águas residuais" w:value="90490000 - Serviços de inspecção de esgotos e de consultoria sobre tratamento de águas residuais"/>
                <w:listItem w:displayText="90491000 - Serviços de inspecção de esgotos" w:value="90491000 - Serviços de inspecção de esgotos"/>
                <w:listItem w:displayText="90492000 - Serviços de consultoria em matéria de tratamento de águas residuais" w:value="90492000 - Serviços de consultoria em matéria de tratamento de águas residuais"/>
                <w:listItem w:displayText="90500000 - Serviços relativos a resíduos e lixos" w:value="90500000 - Serviços relativos a resíduos e lixos"/>
                <w:listItem w:displayText="90510000 - Tratamento e eliminação de resíduos" w:value="90510000 - Tratamento e eliminação de resíduos"/>
                <w:listItem w:displayText="90511000 - Serviços de recolha de resíduos" w:value="90511000 - Serviços de recolha de resíduos"/>
                <w:listItem w:displayText="90511100 - Serviços de recolha de resíduos sólidos urbanos" w:value="90511100 - Serviços de recolha de resíduos sólidos urbanos"/>
                <w:listItem w:displayText="90511200 - Serviços de recolha de resíduos domésticos" w:value="90511200 - Serviços de recolha de resíduos domésticos"/>
                <w:listItem w:displayText="90511300 - Serviços de recolha de lixos" w:value="90511300 - Serviços de recolha de lixos"/>
                <w:listItem w:displayText="90511400 - Serviços de recolha de papéis" w:value="90511400 - Serviços de recolha de papéis"/>
                <w:listItem w:displayText="90512000 - Serviços de transporte de resíduos" w:value="90512000 - Serviços de transporte de resíduos"/>
                <w:listItem w:displayText="90513000 - Serviços de tratamento e eliminação de resíduos e lixos não-perigosos" w:value="90513000 - Serviços de tratamento e eliminação de resíduos e lixos não-perigosos"/>
                <w:listItem w:displayText="90513100 - Serviços de eliminação de resíduos domésticos" w:value="90513100 - Serviços de eliminação de resíduos domésticos"/>
                <w:listItem w:displayText="90513200 - Serviços de eliminação de resíduos sólidos urbanos" w:value="90513200 - Serviços de eliminação de resíduos sólidos urbanos"/>
                <w:listItem w:displayText="90513300 - Serviços de incineração de resíduos" w:value="90513300 - Serviços de incineração de resíduos"/>
                <w:listItem w:displayText="90513400 - Serviços de eliminação de cinzas" w:value="90513400 - Serviços de eliminação de cinzas"/>
                <w:listItem w:displayText="90513500 - Tratamento e eliminação de líquidos residuais" w:value="90513500 - Tratamento e eliminação de líquidos residuais"/>
                <w:listItem w:displayText="90513600 - Serviços de remoção de lamas" w:value="90513600 - Serviços de remoção de lamas"/>
                <w:listItem w:displayText="90513700 - Serviços de transporte de lamas" w:value="90513700 - Serviços de transporte de lamas"/>
                <w:listItem w:displayText="90513800 - Serviços de tratamento de lamas" w:value="90513800 - Serviços de tratamento de lamas"/>
                <w:listItem w:displayText="90513900 - Serviços de eliminação de lamas" w:value="90513900 - Serviços de eliminação de lamas"/>
                <w:listItem w:displayText="90514000 - Serviços de reciclagem de resíduos" w:value="90514000 - Serviços de reciclagem de resíduos"/>
                <w:listItem w:displayText="90520000 - Serviços de resíduos radioactivos, tóxicos, médicos e perigosos" w:value="90520000 - Serviços de resíduos radioactivos, tóxicos, médicos e perigosos"/>
                <w:listItem w:displayText="90521000 - Serviços de tratamento de resíduos radioactivos" w:value="90521000 - Serviços de tratamento de resíduos radioactivos"/>
                <w:listItem w:displayText="90521100 - Recolha de resíduos radioactivos" w:value="90521100 - Recolha de resíduos radioactivos"/>
                <w:listItem w:displayText="90521200 - Serviços de armazenagem de resíduos radioactivos" w:value="90521200 - Serviços de armazenagem de resíduos radioactivos"/>
                <w:listItem w:displayText="90521300 - Eliminação de resíduos radioactivos" w:value="90521300 - Eliminação de resíduos radioactivos"/>
                <w:listItem w:displayText="90521400 - Transporte de resíduos radioactivos" w:value="90521400 - Transporte de resíduos radioactivos"/>
                <w:listItem w:displayText="90521410 - Transporte de resíduos radioactivos de baixa intensidade" w:value="90521410 - Transporte de resíduos radioactivos de baixa intensidade"/>
                <w:listItem w:displayText="90521420 - Transporte de resíduos radioactivos de média intensidade" w:value="90521420 - Transporte de resíduos radioactivos de média intensidade"/>
                <w:listItem w:displayText="90521500 - Embalagem de resíduos radioactivos" w:value="90521500 - Embalagem de resíduos radioactivos"/>
                <w:listItem w:displayText="90521510 - Embalagem de resíduos radioactivos de baixa intensidade" w:value="90521510 - Embalagem de resíduos radioactivos de baixa intensidade"/>
                <w:listItem w:displayText="90521520 - Embalagem de resíduos radioactivos de média intensidade" w:value="90521520 - Embalagem de resíduos radioactivos de média intensidade"/>
                <w:listItem w:displayText="90522000 - Serviços relacionados com terras contaminadas" w:value="90522000 - Serviços relacionados com terras contaminadas"/>
                <w:listItem w:displayText="90522100 - Remoção de terras contaminadas" w:value="90522100 - Remoção de terras contaminadas"/>
                <w:listItem w:displayText="90522200 - Eliminação de terras contaminadas" w:value="90522200 - Eliminação de terras contaminadas"/>
                <w:listItem w:displayText="90522300 - Serviços de tratamento de solos contaminados" w:value="90522300 - Serviços de tratamento de solos contaminados"/>
                <w:listItem w:displayText="90522400 - Limpeza e tratamento de solos" w:value="90522400 - Limpeza e tratamento de solos"/>
                <w:listItem w:displayText="90523000 - Serviços de eliminação de resíduos tóxicos excepto resíduos radioactivos e terras contaminadas" w:value="90523000 - Serviços de eliminação de resíduos tóxicos excepto resíduos radioactivos e terras contaminadas"/>
                <w:listItem w:displayText="90523100 - Serviços de eliminação de armas e munições" w:value="90523100 - Serviços de eliminação de armas e munições"/>
                <w:listItem w:displayText="90523200 - Serviços de eliminação de bombas" w:value="90523200 - Serviços de eliminação de bombas"/>
                <w:listItem w:displayText="90523300 - Serviços de dragagem de minas" w:value="90523300 - Serviços de dragagem de minas"/>
                <w:listItem w:displayText="90524000 - Serviços relacionados com resíduos médicos" w:value="90524000 - Serviços relacionados com resíduos médicos"/>
                <w:listItem w:displayText="90524100 - Serviços de recolha de resíduos hospitalares" w:value="90524100 - Serviços de recolha de resíduos hospitalares"/>
                <w:listItem w:displayText="90524200 - Serviços de eliminação de resíduos hospitalares" w:value="90524200 - Serviços de eliminação de resíduos hospitalares"/>
                <w:listItem w:displayText="90524300 - Serviços de evacuação de resíduos biológicos" w:value="90524300 - Serviços de evacuação de resíduos biológicos"/>
                <w:listItem w:displayText="90524400 - Recolha, transporte e eliminação de resíduos hospitalares" w:value="90524400 - Recolha, transporte e eliminação de resíduos hospitalares"/>
                <w:listItem w:displayText="90530000 - Exploração de um depósito de resíduos" w:value="90530000 - Exploração de um depósito de resíduos"/>
                <w:listItem w:displayText="90531000 - Serviços de gestão de aterros sanitários" w:value="90531000 - Serviços de gestão de aterros sanitários"/>
                <w:listItem w:displayText="90532000 - Serviços de gestão de depósitos de resíduos de carvão" w:value="90532000 - Serviços de gestão de depósitos de resíduos de carvão"/>
                <w:listItem w:displayText="90533000 - Serviços de gestão de depósitos de resíduos" w:value="90533000 - Serviços de gestão de depósitos de resíduos"/>
                <w:listItem w:displayText="90600000 - Serviços de saneamento e limpeza em áreas urbanas ou rurais, e serviços conexos" w:value="90600000 - Serviços de saneamento e limpeza em áreas urbanas ou rurais, e serviços conexos"/>
                <w:listItem w:displayText="90610000 - Serviços de limpeza e varrimento de ruas" w:value="90610000 - Serviços de limpeza e varrimento de ruas"/>
                <w:listItem w:displayText="90611000 - Serviços de limpeza de ruas" w:value="90611000 - Serviços de limpeza de ruas"/>
                <w:listItem w:displayText="90612000 - Serviços de varredela de ruas" w:value="90612000 - Serviços de varredela de ruas"/>
                <w:listItem w:displayText="90620000 - Serviços de limpeza de neve" w:value="90620000 - Serviços de limpeza de neve"/>
                <w:listItem w:displayText="90630000 - Serviços de limpeza de gelo" w:value="90630000 - Serviços de limpeza de gelo"/>
                <w:listItem w:displayText="90640000 - Serviços de limpeza e esvaziamento de sarjetas" w:value="90640000 - Serviços de limpeza e esvaziamento de sarjetas"/>
                <w:listItem w:displayText="90641000 - Serviços de limpeza de sarjetas" w:value="90641000 - Serviços de limpeza de sarjetas"/>
                <w:listItem w:displayText="90642000 - Serviços de esvaziamento de sarjetas" w:value="90642000 - Serviços de esvaziamento de sarjetas"/>
                <w:listItem w:displayText="90650000 - Serviços de remoção de amianto" w:value="90650000 - Serviços de remoção de amianto"/>
                <w:listItem w:displayText="90660000 - Serviços de remoção de chumbo" w:value="90660000 - Serviços de remoção de chumbo"/>
                <w:listItem w:displayText="90670000 - Serviços de desinfecção e exterminação em áreas urbanas ou rurais" w:value="90670000 - Serviços de desinfecção e exterminação em áreas urbanas ou rurais"/>
                <w:listItem w:displayText="90680000 - Serviços de limpeza de praias" w:value="90680000 - Serviços de limpeza de praias"/>
                <w:listItem w:displayText="90690000 - Serviços de remoção de pichagens e graffiti" w:value="90690000 - Serviços de remoção de pichagens e graffiti"/>
                <w:listItem w:displayText="90700000 - Serviços ambientais" w:value="90700000 - Serviços ambientais"/>
                <w:listItem w:displayText="90710000 - Gestão ambiental" w:value="90710000 - Gestão ambiental"/>
                <w:listItem w:displayText="90711000 - Avaliação do impacto ambiental fora do âmbito da construção" w:value="90711000 - Avaliação do impacto ambiental fora do âmbito da construção"/>
                <w:listItem w:displayText="90711100 - Avaliação de riscos fora do âmbito da construção" w:value="90711100 - Avaliação de riscos fora do âmbito da construção"/>
                <w:listItem w:displayText="90711200 - Normas ambientais fora do âmbito da construção" w:value="90711200 - Normas ambientais fora do âmbito da construção"/>
                <w:listItem w:displayText="90711300 - Análise de indicadores ambientais fora do âmbito da construção" w:value="90711300 - Análise de indicadores ambientais fora do âmbito da construção"/>
                <w:listItem w:displayText="90711400 - Serviços de avaliação do impacto ambiental (AIA) fora do âmbito da construção" w:value="90711400 - Serviços de avaliação do impacto ambiental (AIA) fora do âmbito da construção"/>
                <w:listItem w:displayText="90711500 - Monitorização ambiental fora do âmbito da construção" w:value="90711500 - Monitorização ambiental fora do âmbito da construção"/>
                <w:listItem w:displayText="90712000 - Planeamento ambiental" w:value="90712000 - Planeamento ambiental"/>
                <w:listItem w:displayText="90712100 - Planeamento do desenvolvimento ambiental urbano" w:value="90712100 - Planeamento do desenvolvimento ambiental urbano"/>
                <w:listItem w:displayText="90712200 - Planeamento estratégico da conservação florestal" w:value="90712200 - Planeamento estratégico da conservação florestal"/>
                <w:listItem w:displayText="90712300 - Planeamento estratégico da conservação marinha" w:value="90712300 - Planeamento estratégico da conservação marinha"/>
                <w:listItem w:displayText="90712400 - Serviços de planeamento estratégico para a gestão ou conservação dos recursos naturais" w:value="90712400 - Serviços de planeamento estratégico para a gestão ou conservação dos recursos naturais"/>
                <w:listItem w:displayText="90712500 - Criação ou planeamento de instituições ambientais" w:value="90712500 - Criação ou planeamento de instituições ambientais"/>
                <w:listItem w:displayText="90713000 - Serviços de consultoria sobre questões ambientais" w:value="90713000 - Serviços de consultoria sobre questões ambientais"/>
                <w:listItem w:displayText="90713100 - Serviços de consultoria em matéria de abastecimento de água e de águas residuais fora do âmbito da construção" w:value="90713100 - Serviços de consultoria em matéria de abastecimento de água e de águas residuais fora do âmbito da construção"/>
                <w:listItem w:displayText="90714000 - Auditorias ambientais" w:value="90714000 - Auditorias ambientais"/>
                <w:listItem w:displayText="90714100 - Sistemas de informação ambiental" w:value="90714100 - Sistemas de informação ambiental"/>
                <w:listItem w:displayText="90714200 - Serviços de auditoria ambiental colectiva" w:value="90714200 - Serviços de auditoria ambiental colectiva"/>
                <w:listItem w:displayText="90714300 - Serviços de auditoria ambiental sectorial" w:value="90714300 - Serviços de auditoria ambiental sectorial"/>
                <w:listItem w:displayText="90714400 - Serviços de auditoria ambiental para actividade específica" w:value="90714400 - Serviços de auditoria ambiental para actividade específica"/>
                <w:listItem w:displayText="90714500 - Serviços de controlo da qualidade ambiental" w:value="90714500 - Serviços de controlo da qualidade ambiental"/>
                <w:listItem w:displayText="90714600 - Serviços de controlo de segurança ambiental" w:value="90714600 - Serviços de controlo de segurança ambiental"/>
                <w:listItem w:displayText="90715000 - Serviços de investigação da poluição" w:value="90715000 - Serviços de investigação da poluição"/>
                <w:listItem w:displayText="90715100 - Serviços de investigação da poluição por produtos químicos e petrolíferos" w:value="90715100 - Serviços de investigação da poluição por produtos químicos e petrolíferos"/>
                <w:listItem w:displayText="90715110 - Investigação de instalações de gás" w:value="90715110 - Investigação de instalações de gás"/>
                <w:listItem w:displayText="90715120 - Investigação de depósitos de resíduos provenientes de instalações químicas ou de refinarias petrolíferas" w:value="90715120 - Investigação de depósitos de resíduos provenientes de instalações químicas ou de refinarias petrolíferas"/>
                <w:listItem w:displayText="90715200 - Outros serviços de investigação da poluição" w:value="90715200 - Outros serviços de investigação da poluição"/>
                <w:listItem w:displayText="90715210 - Investigação de depósitos ou terminais de produtos petrolíferos" w:value="90715210 - Investigação de depósitos ou terminais de produtos petrolíferos"/>
                <w:listItem w:displayText="90715220 - Investigação de zonas industriais" w:value="90715220 - Investigação de zonas industriais"/>
                <w:listItem w:displayText="90715230 - Investigação de depósitos de resíduos industriais" w:value="90715230 - Investigação de depósitos de resíduos industriais"/>
                <w:listItem w:displayText="90715240 - Investigação de instalações de tratamento de madeiras" w:value="90715240 - Investigação de instalações de tratamento de madeiras"/>
                <w:listItem w:displayText="90715250 - Investigação de instalações de limpeza a seco" w:value="90715250 - Investigação de instalações de limpeza a seco"/>
                <w:listItem w:displayText="90715260 - Investigação de instalações de fundição" w:value="90715260 - Investigação de instalações de fundição"/>
                <w:listItem w:displayText="90715270 - Investigação de instalações de reciclagem" w:value="90715270 - Investigação de instalações de reciclagem"/>
                <w:listItem w:displayText="90715280 - Investigação de instalações de transformação de produtos alimentares" w:value="90715280 - Investigação de instalações de transformação de produtos alimentares"/>
                <w:listItem w:displayText="90720000 - Protecção ambiental" w:value="90720000 - Protecção ambiental"/>
                <w:listItem w:displayText="90721000 - Serviços de segurança ambiental" w:value="90721000 - Serviços de segurança ambiental"/>
                <w:listItem w:displayText="90721100 - Serviços de protecção da paisagem" w:value="90721100 - Serviços de protecção da paisagem"/>
                <w:listItem w:displayText="90721200 - Serviços de protecção da camada de ozono" w:value="90721200 - Serviços de protecção da camada de ozono"/>
                <w:listItem w:displayText="90721300 - Serviços de protecção contra a contaminação de alimentos para humanos e para animais" w:value="90721300 - Serviços de protecção contra a contaminação de alimentos para humanos e para animais"/>
                <w:listItem w:displayText="90721400 - Serviços de protecção dos recursos genéticos" w:value="90721400 - Serviços de protecção dos recursos genéticos"/>
                <w:listItem w:displayText="90721500 - Serviços de protecção contra substâncias tóxicas" w:value="90721500 - Serviços de protecção contra substâncias tóxicas"/>
                <w:listItem w:displayText="90721600 - Serviços de radioprotecção" w:value="90721600 - Serviços de radioprotecção"/>
                <w:listItem w:displayText="90721700 - Serviços de protecção de espécies ameaçadas" w:value="90721700 - Serviços de protecção de espécies ameaçadas"/>
                <w:listItem w:displayText="90721800 - Serviços de protecção contra riscos ou perigos naturais" w:value="90721800 - Serviços de protecção contra riscos ou perigos naturais"/>
                <w:listItem w:displayText="90722000 - Recuperação ambiental" w:value="90722000 - Recuperação ambiental"/>
                <w:listItem w:displayText="90722100 - Recuperação de zonas industriais" w:value="90722100 - Recuperação de zonas industriais"/>
                <w:listItem w:displayText="90722200 - Serviços de descontaminação ambiental" w:value="90722200 - Serviços de descontaminação ambiental"/>
                <w:listItem w:displayText="90722300 - Serviços de recuperação de terras" w:value="90722300 - Serviços de recuperação de terras"/>
                <w:listItem w:displayText="90730000 - Rastreio e monitorização da poluição e reabilitação" w:value="90730000 - Rastreio e monitorização da poluição e reabilitação"/>
                <w:listItem w:displayText="90731000 - Serviços relacionados com a poluição atmosférica" w:value="90731000 - Serviços relacionados com a poluição atmosférica"/>
                <w:listItem w:displayText="90731100 - Gestão da qualidade do ar" w:value="90731100 - Gestão da qualidade do ar"/>
                <w:listItem w:displayText="90731200 - Serviços de gestão ou controlo transfronteiras da qualidade do ar" w:value="90731200 - Serviços de gestão ou controlo transfronteiras da qualidade do ar"/>
                <w:listItem w:displayText="90731210 - Aquisição de créditos de emissão de CO2" w:value="90731210 - Aquisição de créditos de emissão de CO2"/>
                <w:listItem w:displayText="90731300 - Serviços de protecção contra a poluição atmosférica" w:value="90731300 - Serviços de protecção contra a poluição atmosférica"/>
                <w:listItem w:displayText="90731400 - Serviços de monitorização ou medição da poluição atmosférica" w:value="90731400 - Serviços de monitorização ou medição da poluição atmosférica"/>
                <w:listItem w:displayText="90731500 - Serviços de detecção de gases tóxicos" w:value="90731500 - Serviços de detecção de gases tóxicos"/>
                <w:listItem w:displayText="90731600 - Monitorização de metano" w:value="90731600 - Monitorização de metano"/>
                <w:listItem w:displayText="90731700 - Serviços de monitorização de dióxido de carbono" w:value="90731700 - Serviços de monitorização de dióxido de carbono"/>
                <w:listItem w:displayText="90731800 - Monitorização de partículas em suspensão atmosférica" w:value="90731800 - Monitorização de partículas em suspensão atmosférica"/>
                <w:listItem w:displayText="90731900 - Serviços de monitorização da destruição do ozono" w:value="90731900 - Serviços de monitorização da destruição do ozono"/>
                <w:listItem w:displayText="90732000 - Serviços relacionados com a poluição do solo" w:value="90732000 - Serviços relacionados com a poluição do solo"/>
                <w:listItem w:displayText="90732100 - Serviços de protecção contra a poluição do solo" w:value="90732100 - Serviços de protecção contra a poluição do solo"/>
                <w:listItem w:displayText="90732200 - Serviços de remoção de solos poluídos" w:value="90732200 - Serviços de remoção de solos poluídos"/>
                <w:listItem w:displayText="90732300 - Tratamento ou recuperação de solos poluídos" w:value="90732300 - Tratamento ou recuperação de solos poluídos"/>
                <w:listItem w:displayText="90732400 - Serviços de consultoria sobre poluição de solos" w:value="90732400 - Serviços de consultoria sobre poluição de solos"/>
                <w:listItem w:displayText="90732500 - Cartografia da poluição do solo" w:value="90732500 - Cartografia da poluição do solo"/>
                <w:listItem w:displayText="90732600 - Medição ou monitorização da poluição do solo" w:value="90732600 - Medição ou monitorização da poluição do solo"/>
                <w:listItem w:displayText="90732700 - Avaliação da poluição por fertilizantes orgânicos" w:value="90732700 - Avaliação da poluição por fertilizantes orgânicos"/>
                <w:listItem w:displayText="90732800 - Avaliação da poluição por pesticidas" w:value="90732800 - Avaliação da poluição por pesticidas"/>
                <w:listItem w:displayText="90732900 - Avaliação da poluição por nitratos e fosfatos" w:value="90732900 - Avaliação da poluição por nitratos e fosfatos"/>
                <w:listItem w:displayText="90732910 - Avaliação da poluição por nitratos" w:value="90732910 - Avaliação da poluição por nitratos"/>
                <w:listItem w:displayText="90732920 - Avaliação da poluição por fosfatos" w:value="90732920 - Avaliação da poluição por fosfatos"/>
                <w:listItem w:displayText="90733000 - Serviços relacionados com a poluição da água" w:value="90733000 - Serviços relacionados com a poluição da água"/>
                <w:listItem w:displayText="90733100 - Serviços de monitorização ou controlo da poluição de águas superficiais" w:value="90733100 - Serviços de monitorização ou controlo da poluição de águas superficiais"/>
                <w:listItem w:displayText="90733200 - Serviços de recuperação de águas superficiais poluídas" w:value="90733200 - Serviços de recuperação de águas superficiais poluídas"/>
                <w:listItem w:displayText="90733300 - Serviços de protecção contra a poluição de águas superficiais" w:value="90733300 - Serviços de protecção contra a poluição de águas superficiais"/>
                <w:listItem w:displayText="90733400 - Serviços de tratamento de águas superficiais" w:value="90733400 - Serviços de tratamento de águas superficiais"/>
                <w:listItem w:displayText="90733500 - Serviços de drenagem de águas superficiais poluídas" w:value="90733500 - Serviços de drenagem de águas superficiais poluídas"/>
                <w:listItem w:displayText="90733600 - Serviços de gestão ou controlo transfronteiras da poluição da água" w:value="90733600 - Serviços de gestão ou controlo transfronteiras da poluição da água"/>
                <w:listItem w:displayText="90733700 - Serviços de monitorização ou controlo da poluição de águas subterrâneas" w:value="90733700 - Serviços de monitorização ou controlo da poluição de águas subterrâneas"/>
                <w:listItem w:displayText="90733800 - Serviços de drenagem de águas subterrâneas" w:value="90733800 - Serviços de drenagem de águas subterrâneas"/>
                <w:listItem w:displayText="90733900 - Tratamento ou recuperação de águas subterrâneas poluídas" w:value="90733900 - Tratamento ou recuperação de águas subterrâneas poluídas"/>
                <w:listItem w:displayText="90740000 - Serviços de rastreio e monitorização de poluentes e serviços de reabilitação" w:value="90740000 - Serviços de rastreio e monitorização de poluentes e serviços de reabilitação"/>
                <w:listItem w:displayText="90741000 - Serviços relacionados com a poluição por produtos petrolíferos" w:value="90741000 - Serviços relacionados com a poluição por produtos petrolíferos"/>
                <w:listItem w:displayText="90741100 - Serviços de monitorização de derrames de hidrocarbonetos" w:value="90741100 - Serviços de monitorização de derrames de hidrocarbonetos"/>
                <w:listItem w:displayText="90741200 - Serviços de controlo de derrames de hidrocarbonetos" w:value="90741200 - Serviços de controlo de derrames de hidrocarbonetos"/>
                <w:listItem w:displayText="90741300 - Serviços de reabilitação de derrames de hidrocarbonetos" w:value="90741300 - Serviços de reabilitação de derrames de hidrocarbonetos"/>
                <w:listItem w:displayText="90742000 - Serviços relacionados com a poluição sonora" w:value="90742000 - Serviços relacionados com a poluição sonora"/>
                <w:listItem w:displayText="90742100 - Serviços de controlo do ruído" w:value="90742100 - Serviços de controlo do ruído"/>
                <w:listItem w:displayText="90742200 - Serviços de protecção contra a poluição sonora" w:value="90742200 - Serviços de protecção contra a poluição sonora"/>
                <w:listItem w:displayText="90742300 - Serviços de monitorização da poluição sonora" w:value="90742300 - Serviços de monitorização da poluição sonora"/>
                <w:listItem w:displayText="90742400 - Serviços de consultoria sobre poluição sonora" w:value="90742400 - Serviços de consultoria sobre poluição sonora"/>
                <w:listItem w:displayText="90743000 - Serviços relacionados com a poluição por substâncias tóxicas" w:value="90743000 - Serviços relacionados com a poluição por substâncias tóxicas"/>
                <w:listItem w:displayText="90743100 - Serviços de monitorização da poluição por substâncias tóxicas" w:value="90743100 - Serviços de monitorização da poluição por substâncias tóxicas"/>
                <w:listItem w:displayText="90743200 - Serviços de reabilitação de substâncias tóxicas" w:value="90743200 - Serviços de reabilitação de substâncias tóxicas"/>
                <w:listItem w:displayText="90900000 - Serviços de limpeza e saneamento" w:value="90900000 - Serviços de limpeza e saneamento"/>
                <w:listItem w:displayText="90910000 - Serviços de limpeza" w:value="90910000 - Serviços de limpeza"/>
                <w:listItem w:displayText="90911000 - Serviços de limpeza de alojamentos, edifícios e janelas" w:value="90911000 - Serviços de limpeza de alojamentos, edifícios e janelas"/>
                <w:listItem w:displayText="90911100 - Serviços de limpeza de alojamentos" w:value="90911100 - Serviços de limpeza de alojamentos"/>
                <w:listItem w:displayText="90911200 - Serviços de limpeza de edifícios" w:value="90911200 - Serviços de limpeza de edifícios"/>
                <w:listItem w:displayText="90911300 - Serviços de limpeza de janelas" w:value="90911300 - Serviços de limpeza de janelas"/>
                <w:listItem w:displayText="90912000 - Serviços de limpeza com jacto de areia, de estruturas tubulares" w:value="90912000 - Serviços de limpeza com jacto de areia, de estruturas tubulares"/>
                <w:listItem w:displayText="90913000 - Serviços de limpeza de tanques e reservatórios" w:value="90913000 - Serviços de limpeza de tanques e reservatórios"/>
                <w:listItem w:displayText="90913100 - Serviços de limpeza de tanques" w:value="90913100 - Serviços de limpeza de tanques"/>
                <w:listItem w:displayText="90913200 - Serviços de limpeza de reservatórios" w:value="90913200 - Serviços de limpeza de reservatórios"/>
                <w:listItem w:displayText="90914000 - Serviços de limpeza de parques de estacionamento" w:value="90914000 - Serviços de limpeza de parques de estacionamento"/>
                <w:listItem w:displayText="90915000 - Serviços de limpeza de chaminés e fornos" w:value="90915000 - Serviços de limpeza de chaminés e fornos"/>
                <w:listItem w:displayText="90916000 - Serviços de limpeza de equipamento telefónico" w:value="90916000 - Serviços de limpeza de equipamento telefónico"/>
                <w:listItem w:displayText="90917000 - Serviços de limpeza de equipamento de transporte" w:value="90917000 - Serviços de limpeza de equipamento de transporte"/>
                <w:listItem w:displayText="90918000 - Serviços de limpeza de contentores de lixo" w:value="90918000 - Serviços de limpeza de contentores de lixo"/>
                <w:listItem w:displayText="90919000 - Serviços de limpeza de escritórios, de escolas e de equipamento de escritório" w:value="90919000 - Serviços de limpeza de escritórios, de escolas e de equipamento de escritório"/>
                <w:listItem w:displayText="90919100 - Serviços de limpeza de equipamento de escritório" w:value="90919100 - Serviços de limpeza de equipamento de escritório"/>
                <w:listItem w:displayText="90919200 - Serviços de limpeza de escritórios" w:value="90919200 - Serviços de limpeza de escritórios"/>
                <w:listItem w:displayText="90919300 - Serviços de limpeza de escolas" w:value="90919300 - Serviços de limpeza de escolas"/>
                <w:listItem w:displayText="90920000 - Serviços de saneamento de instalações" w:value="90920000 - Serviços de saneamento de instalações"/>
                <w:listItem w:displayText="90921000 - Serviços de desinfecção e exterminação" w:value="90921000 - Serviços de desinfecção e exterminação"/>
                <w:listItem w:displayText="90922000 - Serviços de tratamento antiparasitário" w:value="90922000 - Serviços de tratamento antiparasitário"/>
                <w:listItem w:displayText="90923000 - Serviços de desratização" w:value="90923000 - Serviços de desratização"/>
                <w:listItem w:displayText="90924000 - Serviços de fumigação" w:value="90924000 - Serviços de fumigação"/>
                <w:listItem w:displayText="92000000 - Serviços recreativos, culturais e desportivos" w:value="92000000 - Serviços recreativos, culturais e desportivos"/>
                <w:listItem w:displayText="92100000 - Serviços cinematográficos e de vídeo" w:value="92100000 - Serviços cinematográficos e de vídeo"/>
                <w:listItem w:displayText="92110000 - Serviços de produção de filmes e fitas de vídeo e afins" w:value="92110000 - Serviços de produção de filmes e fitas de vídeo e afins"/>
                <w:listItem w:displayText="92111000 - Serviços de produção cinematográfica e de vídeo" w:value="92111000 - Serviços de produção cinematográfica e de vídeo"/>
                <w:listItem w:displayText="92111100 - Produção de filmes e videocassetes para formação" w:value="92111100 - Produção de filmes e videocassetes para formação"/>
                <w:listItem w:displayText="92111200 - Produção de filmes e videocassetes para publicidade, propaganda e informação" w:value="92111200 - Produção de filmes e videocassetes para publicidade, propaganda e informação"/>
                <w:listItem w:displayText="92111210 - Produção de filmes publicitários" w:value="92111210 - Produção de filmes publicitários"/>
                <w:listItem w:displayText="92111220 - Produção de videocassetes publicitárias" w:value="92111220 - Produção de videocassetes publicitárias"/>
                <w:listItem w:displayText="92111230 - Produção de filmes de propaganda" w:value="92111230 - Produção de filmes de propaganda"/>
                <w:listItem w:displayText="92111240 - Produção de videocassetes de propaganda" w:value="92111240 - Produção de videocassetes de propaganda"/>
                <w:listItem w:displayText="92111250 - Produção de filmes informativos" w:value="92111250 - Produção de filmes informativos"/>
                <w:listItem w:displayText="92111260 - Produção de videocassetes informativas" w:value="92111260 - Produção de videocassetes informativas"/>
                <w:listItem w:displayText="92111300 - Produção de filmes e videocassetes recreativos" w:value="92111300 - Produção de filmes e videocassetes recreativos"/>
                <w:listItem w:displayText="92111310 - Produção de filmes recreativos" w:value="92111310 - Produção de filmes recreativos"/>
                <w:listItem w:displayText="92111320 - Produção de videocassetes recreativas" w:value="92111320 - Produção de videocassetes recreativas"/>
                <w:listItem w:displayText="92112000 - Serviços relacionados com a produção de filmes e videocassetes" w:value="92112000 - Serviços relacionados com a produção de filmes e videocassetes"/>
                <w:listItem w:displayText="92120000 - Serviços de distribuição de filmes e videocassetes" w:value="92120000 - Serviços de distribuição de filmes e videocassetes"/>
                <w:listItem w:displayText="92121000 - Serviços de distribuição de videocassetes" w:value="92121000 - Serviços de distribuição de videocassetes"/>
                <w:listItem w:displayText="92122000 - Serviços de distribuição de filmes" w:value="92122000 - Serviços de distribuição de filmes"/>
                <w:listItem w:displayText="92130000 - Serviços de projecção de filmes" w:value="92130000 - Serviços de projecção de filmes"/>
                <w:listItem w:displayText="92140000 - Serviços de projecção de videocassetes" w:value="92140000 - Serviços de projecção de videocassetes"/>
                <w:listItem w:displayText="92200000 - Serviços de rádio e televisão" w:value="92200000 - Serviços de rádio e televisão"/>
                <w:listItem w:displayText="92210000 - Serviços de rádio" w:value="92210000 - Serviços de rádio"/>
                <w:listItem w:displayText="92211000 - Serviços de produção radiofónica" w:value="92211000 - Serviços de produção radiofónica"/>
                <w:listItem w:displayText="92213000 - Serviços de sistemas radiofónicos a pequena escala" w:value="92213000 - Serviços de sistemas radiofónicos a pequena escala"/>
                <w:listItem w:displayText="92214000 - Serviços de estúdios ou equipamentos radiofónicos" w:value="92214000 - Serviços de estúdios ou equipamentos radiofónicos"/>
                <w:listItem w:displayText="92215000 - Serviços GMRS (General Mobile Radio Services)" w:value="92215000 - Serviços GMRS (General Mobile Radio Services)"/>
                <w:listItem w:displayText="92216000 - Serviços FRS (Family Radio Services)" w:value="92216000 - Serviços FRS (Family Radio Services)"/>
                <w:listItem w:displayText="92217000 - Serviços GMRS/FRS (General Mobile Radio Services/Family Radio Services)" w:value="92217000 - Serviços GMRS/FRS (General Mobile Radio Services/Family Radio Services)"/>
                <w:listItem w:displayText="92220000 - Serviços de televisão" w:value="92220000 - Serviços de televisão"/>
                <w:listItem w:displayText="92221000 - Serviços de produção televisiva" w:value="92221000 - Serviços de produção televisiva"/>
                <w:listItem w:displayText="92222000 - Serviços de televisão em circuito fechado" w:value="92222000 - Serviços de televisão em circuito fechado"/>
                <w:listItem w:displayText="92224000 - Televisão digital" w:value="92224000 - Televisão digital"/>
                <w:listItem w:displayText="92225000 - Televisão interactiva" w:value="92225000 - Televisão interactiva"/>
                <w:listItem w:displayText="92225100 - Televisão de filmes a pedido (film on demand)" w:value="92225100 - Televisão de filmes a pedido (film on demand)"/>
                <w:listItem w:displayText="92226000 - Teleprogramação" w:value="92226000 - Teleprogramação"/>
                <w:listItem w:displayText="92230000 - Serviços de rádio e de televisão por cabo" w:value="92230000 - Serviços de rádio e de televisão por cabo"/>
                <w:listItem w:displayText="92231000 - Serviços bilaterais internacionais e linhas alugadas privadas internacionais" w:value="92231000 - Serviços bilaterais internacionais e linhas alugadas privadas internacionais"/>
                <w:listItem w:displayText="92232000 - TV por cabo" w:value="92232000 - TV por cabo"/>
                <w:listItem w:displayText="92300000 - Serviços recreativos" w:value="92300000 - Serviços recreativos"/>
                <w:listItem w:displayText="92310000 - Serviços de criação e interpretação artísticas e literárias" w:value="92310000 - Serviços de criação e interpretação artísticas e literárias"/>
                <w:listItem w:displayText="92311000 - Obras de arte" w:value="92311000 - Obras de arte"/>
                <w:listItem w:displayText="92312000 - Serviços relacionados com arte" w:value="92312000 - Serviços relacionados com arte"/>
                <w:listItem w:displayText="92312100 - Serviços recreativos de produtores teatrais, grupos de cantores, bandas de música e orquestras" w:value="92312100 - Serviços recreativos de produtores teatrais, grupos de cantores, bandas de música e orquestras"/>
                <w:listItem w:displayText="92312110 - Serviços recreativos dos produtores teatrais" w:value="92312110 - Serviços recreativos dos produtores teatrais"/>
                <w:listItem w:displayText="92312120 - Serviços recreativos dos grupos de cantores" w:value="92312120 - Serviços recreativos dos grupos de cantores"/>
                <w:listItem w:displayText="92312130 - Serviços recreativos das bandas de música" w:value="92312130 - Serviços recreativos das bandas de música"/>
                <w:listItem w:displayText="92312140 - Serviços recreativos das orquestras" w:value="92312140 - Serviços recreativos das orquestras"/>
                <w:listItem w:displayText="92312200 - Serviços fornecidos por autores, compositores, escultores, artistas e outros artistas individuais" w:value="92312200 - Serviços fornecidos por autores, compositores, escultores, artistas e outros artistas individuais"/>
                <w:listItem w:displayText="92312210 - Serviços prestados por autores" w:value="92312210 - Serviços prestados por autores"/>
                <w:listItem w:displayText="92312211 - Serviços de redacção" w:value="92312211 - Serviços de redacção"/>
                <w:listItem w:displayText="92312212 - Serviços relacionados com a preparação de manuais de formação" w:value="92312212 - Serviços relacionados com a preparação de manuais de formação"/>
                <w:listItem w:displayText="92312213 - Serviços técnicos de autor" w:value="92312213 - Serviços técnicos de autor"/>
                <w:listItem w:displayText="92312220 - Serviços prestados por compositores" w:value="92312220 - Serviços prestados por compositores"/>
                <w:listItem w:displayText="92312230 - Serviços prestados por escultores" w:value="92312230 - Serviços prestados por escultores"/>
                <w:listItem w:displayText="92312240 - Serviços prestados por artistas" w:value="92312240 - Serviços prestados por artistas"/>
                <w:listItem w:displayText="92312250 - Serviços prestados por artistas individuais" w:value="92312250 - Serviços prestados por artistas individuais"/>
                <w:listItem w:displayText="92312251 - Serviços de dj (disc-jockey)" w:value="92312251 - Serviços de dj (disc-jockey)"/>
                <w:listItem w:displayText="92320000 - Serviços de exploração de instalações para fins artísticos" w:value="92320000 - Serviços de exploração de instalações para fins artísticos"/>
                <w:listItem w:displayText="92330000 - Serviços relacionados com zonas de recreio" w:value="92330000 - Serviços relacionados com zonas de recreio"/>
                <w:listItem w:displayText="92331000 - Serviços de feiras de atracções e de parques de diversões" w:value="92331000 - Serviços de feiras de atracções e de parques de diversões"/>
                <w:listItem w:displayText="92331100 - Serviços de feiras de atracções" w:value="92331100 - Serviços de feiras de atracções"/>
                <w:listItem w:displayText="92331200 - Serviços de parques de diversões" w:value="92331200 - Serviços de parques de diversões"/>
                <w:listItem w:displayText="92331210 - Serviços de entretenimento de crianças" w:value="92331210 - Serviços de entretenimento de crianças"/>
                <w:listItem w:displayText="92332000 - Serviços relacionados com praias" w:value="92332000 - Serviços relacionados com praias"/>
                <w:listItem w:displayText="92340000 - Serviços de espectáculos recreativos e de dança" w:value="92340000 - Serviços de espectáculos recreativos e de dança"/>
                <w:listItem w:displayText="92341000 - Serviços de circo" w:value="92341000 - Serviços de circo"/>
                <w:listItem w:displayText="92342000 - Serviços de ensino de dança" w:value="92342000 - Serviços de ensino de dança"/>
                <w:listItem w:displayText="92342100 - Serviços de ensino de danças de salão" w:value="92342100 - Serviços de ensino de danças de salão"/>
                <w:listItem w:displayText="92342200 - Serviços de ensino de dança de discoteca" w:value="92342200 - Serviços de ensino de dança de discoteca"/>
                <w:listItem w:displayText="92350000 - Serviços relacionados com lotarias e jogos de aposta" w:value="92350000 - Serviços relacionados com lotarias e jogos de aposta"/>
                <w:listItem w:displayText="92351000 - Serviços relacionados com lotarias" w:value="92351000 - Serviços relacionados com lotarias"/>
                <w:listItem w:displayText="92351100 - Serviços de exploração de lotarias" w:value="92351100 - Serviços de exploração de lotarias"/>
                <w:listItem w:displayText="92351200 - Serviços de exploração de casinos" w:value="92351200 - Serviços de exploração de casinos"/>
                <w:listItem w:displayText="92352000 - Serviços relacionados com jogos de aposta" w:value="92352000 - Serviços relacionados com jogos de aposta"/>
                <w:listItem w:displayText="92352100 - Serviços de exploração de caixas-registadoras para apostas" w:value="92352100 - Serviços de exploração de caixas-registadoras para apostas"/>
                <w:listItem w:displayText="92352200 - Serviços de corretagem de apostas" w:value="92352200 - Serviços de corretagem de apostas"/>
                <w:listItem w:displayText="92360000 - Serviços de pirotecnia" w:value="92360000 - Serviços de pirotecnia"/>
                <w:listItem w:displayText="92370000 - Técnico de som" w:value="92370000 - Técnico de som"/>
                <w:listItem w:displayText="92400000 - Serviços das agências noticiosas" w:value="92400000 - Serviços das agências noticiosas"/>
                <w:listItem w:displayText="92500000 - Serviços de bibliotecas, arquivos e museus e outros serviços culturais" w:value="92500000 - Serviços de bibliotecas, arquivos e museus e outros serviços culturais"/>
                <w:listItem w:displayText="92510000 - Serviços de bibliotecas e arquivos" w:value="92510000 - Serviços de bibliotecas e arquivos"/>
                <w:listItem w:displayText="92511000 - Serviços das bibliotecas" w:value="92511000 - Serviços das bibliotecas"/>
                <w:listItem w:displayText="92512000 - Serviços dos arquivos" w:value="92512000 - Serviços dos arquivos"/>
                <w:listItem w:displayText="92512100 - Serviços de destruição de arquivos" w:value="92512100 - Serviços de destruição de arquivos"/>
                <w:listItem w:displayText="92520000 - Serviços dos museus e afins" w:value="92520000 - Serviços dos museus e afins"/>
                <w:listItem w:displayText="92521000 - Serviços dos museus" w:value="92521000 - Serviços dos museus"/>
                <w:listItem w:displayText="92521100 - Serviços de exposições em museus" w:value="92521100 - Serviços de exposições em museus"/>
                <w:listItem w:displayText="92521200 - Serviços de preservação de obras expostas e espécimes" w:value="92521200 - Serviços de preservação de obras expostas e espécimes"/>
                <w:listItem w:displayText="92521210 - Serviços de preservação de obras expostas" w:value="92521210 - Serviços de preservação de obras expostas"/>
                <w:listItem w:displayText="92521220 - Serviços de preservação de espécimes" w:value="92521220 - Serviços de preservação de espécimes"/>
                <w:listItem w:displayText="92522000 - Serviços de preservação de locais e monumentos históricos" w:value="92522000 - Serviços de preservação de locais e monumentos históricos"/>
                <w:listItem w:displayText="92522100 - Serviços de preservação de locais históricos" w:value="92522100 - Serviços de preservação de locais históricos"/>
                <w:listItem w:displayText="92522200 - Serviços de preservação de monumentos históricos" w:value="92522200 - Serviços de preservação de monumentos históricos"/>
                <w:listItem w:displayText="92530000 - Serviços relacionados com jardins botânicos e zoológicos e com reservas naturais" w:value="92530000 - Serviços relacionados com jardins botânicos e zoológicos e com reservas naturais"/>
                <w:listItem w:displayText="92531000 - Serviços relacionados com jardins botânicos" w:value="92531000 - Serviços relacionados com jardins botânicos"/>
                <w:listItem w:displayText="92532000 - Serviços relacionados com jardins zoológicos" w:value="92532000 - Serviços relacionados com jardins zoológicos"/>
                <w:listItem w:displayText="92533000 - Serviços relacionados com reservas naturais" w:value="92533000 - Serviços relacionados com reservas naturais"/>
                <w:listItem w:displayText="92534000 - Serviços de preservação da vida selvagem" w:value="92534000 - Serviços de preservação da vida selvagem"/>
                <w:listItem w:displayText="92600000 - Serviços de desporto" w:value="92600000 - Serviços de desporto"/>
                <w:listItem w:displayText="92610000 - Serviços de exploração de instalações desportivas" w:value="92610000 - Serviços de exploração de instalações desportivas"/>
                <w:listItem w:displayText="92620000 - Serviços relacionados com o desporto" w:value="92620000 - Serviços relacionados com o desporto"/>
                <w:listItem w:displayText="92621000 - Serviços de promoção de manifestações desportivas" w:value="92621000 - Serviços de promoção de manifestações desportivas"/>
                <w:listItem w:displayText="92622000 - Serviços de organização de manifestações desportivas" w:value="92622000 - Serviços de organização de manifestações desportivas"/>
                <w:listItem w:displayText="92700000 - Serviços de cibercafé" w:value="92700000 - Serviços de cibercafé"/>
                <w:listItem w:displayText="98000000 - Outros serviços comunitários, sociais e pessoais" w:value="98000000 - Outros serviços comunitários, sociais e pessoais"/>
                <w:listItem w:displayText="98100000 - Serviços das organizações associativas" w:value="98100000 - Serviços das organizações associativas"/>
                <w:listItem w:displayText="98110000 - Serviços prestados por organizações empresariais, profissionais e especializadas" w:value="98110000 - Serviços prestados por organizações empresariais, profissionais e especializadas"/>
                <w:listItem w:displayText="98111000 - Serviços prestados por organizações empresariais" w:value="98111000 - Serviços prestados por organizações empresariais"/>
                <w:listItem w:displayText="98112000 - Serviços prestados por organizações profissionais" w:value="98112000 - Serviços prestados por organizações profissionais"/>
                <w:listItem w:displayText="98113000 - Serviços prestados por organizações especializadas" w:value="98113000 - Serviços prestados por organizações especializadas"/>
                <w:listItem w:displayText="98113100 - Serviços relacionados com a segurança nuclear" w:value="98113100 - Serviços relacionados com a segurança nuclear"/>
                <w:listItem w:displayText="98120000 - Serviços prestados por organizações sindicais" w:value="98120000 - Serviços prestados por organizações sindicais"/>
                <w:listItem w:displayText="98130000 - Serviços diversos prestados por organizações associativas" w:value="98130000 - Serviços diversos prestados por organizações associativas"/>
                <w:listItem w:displayText="98131000 - Serviços prestados por organizações religiosas" w:value="98131000 - Serviços prestados por organizações religiosas"/>
                <w:listItem w:displayText="98132000 - Serviços prestados por organizações políticas" w:value="98132000 - Serviços prestados por organizações políticas"/>
                <w:listItem w:displayText="98133000 - Serviços prestados por organizações associativas de carácter social" w:value="98133000 - Serviços prestados por organizações associativas de carácter social"/>
                <w:listItem w:displayText="98133100 - Serviços de apoio à educação cívica e a instalações colectivas" w:value="98133100 - Serviços de apoio à educação cívica e a instalações colectivas"/>
                <w:listItem w:displayText="98133110 - Serviços prestados por organizações de juventude" w:value="98133110 - Serviços prestados por organizações de juventude"/>
                <w:listItem w:displayText="98200000 - Serviços de consultoria para a igualdade de oportunidades" w:value="98200000 - Serviços de consultoria para a igualdade de oportunidades"/>
                <w:listItem w:displayText="98300000 - Serviços diversos" w:value="98300000 - Serviços diversos"/>
                <w:listItem w:displayText="98310000 - Serviços de lavagem e de limpeza a seco" w:value="98310000 - Serviços de lavagem e de limpeza a seco"/>
                <w:listItem w:displayText="98311000 - Serviços de recolha de roupa por lavandarias" w:value="98311000 - Serviços de recolha de roupa por lavandarias"/>
                <w:listItem w:displayText="98311100 - Serviços de gestão de lavandarias" w:value="98311100 - Serviços de gestão de lavandarias"/>
                <w:listItem w:displayText="98311200 - Serviços de exploração de lavandarias" w:value="98311200 - Serviços de exploração de lavandarias"/>
                <w:listItem w:displayText="98312000 - Serviços de limpeza de têxteis" w:value="98312000 - Serviços de limpeza de têxteis"/>
                <w:listItem w:displayText="98312100 - Serviços de impregnação de têxteis" w:value="98312100 - Serviços de impregnação de têxteis"/>
                <w:listItem w:displayText="98313000 - Serviços de limpeza de artigos de peles com pêlo" w:value="98313000 - Serviços de limpeza de artigos de peles com pêlo"/>
                <w:listItem w:displayText="98314000 - Serviços de coloração" w:value="98314000 - Serviços de coloração"/>
                <w:listItem w:displayText="98315000 - Serviços de engomagem" w:value="98315000 - Serviços de engomagem"/>
                <w:listItem w:displayText="98316000 - Serviços de tinturaria" w:value="98316000 - Serviços de tinturaria"/>
                <w:listItem w:displayText="98320000 - Serviços de cabeleireiro e de tratamento estético" w:value="98320000 - Serviços de cabeleireiro e de tratamento estético"/>
                <w:listItem w:displayText="98321000 - Serviços de cabeleireiro" w:value="98321000 - Serviços de cabeleireiro"/>
                <w:listItem w:displayText="98321100 - Serviços de barbearia" w:value="98321100 - Serviços de barbearia"/>
                <w:listItem w:displayText="98322000 - Serviços de tratamento estético" w:value="98322000 - Serviços de tratamento estético"/>
                <w:listItem w:displayText="98322100 - Serviços de cosmética, manicura e pedicura" w:value="98322100 - Serviços de cosmética, manicura e pedicura"/>
                <w:listItem w:displayText="98322110 - Serviços de cosmética" w:value="98322110 - Serviços de cosmética"/>
                <w:listItem w:displayText="98322120 - Serviços de manicura" w:value="98322120 - Serviços de manicura"/>
                <w:listItem w:displayText="98322130 - Serviços de pedicura" w:value="98322130 - Serviços de pedicura"/>
                <w:listItem w:displayText="98322140 - Serviços de maquilhagem" w:value="98322140 - Serviços de maquilhagem"/>
                <w:listItem w:displayText="98330000 - Serviços relacionados com o bem-estar físico" w:value="98330000 - Serviços relacionados com o bem-estar físico"/>
                <w:listItem w:displayText="98331000 - Serviços de banhos turcos" w:value="98331000 - Serviços de banhos turcos"/>
                <w:listItem w:displayText="98332000 - Serviços de estações termais" w:value="98332000 - Serviços de estações termais"/>
                <w:listItem w:displayText="98333000 - Serviços de massagens" w:value="98333000 - Serviços de massagens"/>
                <w:listItem w:displayText="98334000 - Serviços de bem-estar" w:value="98334000 - Serviços de bem-estar"/>
                <w:listItem w:displayText="98336000 - Serviços de treino, ginástica ou aeróbica" w:value="98336000 - Serviços de treino, ginástica ou aeróbica"/>
                <w:listItem w:displayText="98340000 - Serviços de escritório e de alojamento" w:value="98340000 - Serviços de escritório e de alojamento"/>
                <w:listItem w:displayText="98341000 - Serviços de alojamento" w:value="98341000 - Serviços de alojamento"/>
                <w:listItem w:displayText="98341100 - Serviços de gestão de alojamentos" w:value="98341100 - Serviços de gestão de alojamentos"/>
                <w:listItem w:displayText="98341110 - Serviços de economia doméstica" w:value="98341110 - Serviços de economia doméstica"/>
                <w:listItem w:displayText="98341120 - Serviços de portaria" w:value="98341120 - Serviços de portaria"/>
                <w:listItem w:displayText="98341130 - Serviços de portaria (em prédios urbanos)" w:value="98341130 - Serviços de portaria (em prédios urbanos)"/>
                <w:listItem w:displayText="98341140 - Serviços de guarda de edifícios" w:value="98341140 - Serviços de guarda de edifícios"/>
                <w:listItem w:displayText="98342000 - Serviços de ambiente de trabalho" w:value="98342000 - Serviços de ambiente de trabalho"/>
                <w:listItem w:displayText="98350000 - Serviços relacionados com instalações públicas" w:value="98350000 - Serviços relacionados com instalações públicas"/>
                <w:listItem w:displayText="98351000 - Serviços de gestão de parques de estacionamento" w:value="98351000 - Serviços de gestão de parques de estacionamento"/>
                <w:listItem w:displayText="98351100 - Serviços de parques de estacionamento" w:value="98351100 - Serviços de parques de estacionamento"/>
                <w:listItem w:displayText="98351110 - Serviços de controlo do estacionamento" w:value="98351110 - Serviços de controlo do estacionamento"/>
                <w:listItem w:displayText="98360000 - Serviços marítimos" w:value="98360000 - Serviços marítimos"/>
                <w:listItem w:displayText="98361000 - Serviços marítimos ligados ao meio aquático" w:value="98361000 - Serviços marítimos ligados ao meio aquático"/>
                <w:listItem w:displayText="98362000 - Serviços de gestão de portos" w:value="98362000 - Serviços de gestão de portos"/>
                <w:listItem w:displayText="98362100 - Serviços auxiliares de bases marítimas" w:value="98362100 - Serviços auxiliares de bases marítimas"/>
                <w:listItem w:displayText="98363000 - Serviços de mergulho" w:value="98363000 - Serviços de mergulho"/>
                <w:listItem w:displayText="98370000 - Serviços funerários e afins" w:value="98370000 - Serviços funerários e afins"/>
                <w:listItem w:displayText="98371000 - Serviços funerários" w:value="98371000 - Serviços funerários"/>
                <w:listItem w:displayText="98371100 - Serviços de cemitérios e crematórios" w:value="98371100 - Serviços de cemitérios e crematórios"/>
                <w:listItem w:displayText="98371110 - Serviços de cemitérios" w:value="98371110 - Serviços de cemitérios"/>
                <w:listItem w:displayText="98371111 - Serviços de manutenção de cemitérios" w:value="98371111 - Serviços de manutenção de cemitérios"/>
                <w:listItem w:displayText="98371120 - Serviços de crematórios" w:value="98371120 - Serviços de crematórios"/>
                <w:listItem w:displayText="98371200 - Serviços das agências funerárias" w:value="98371200 - Serviços das agências funerárias"/>
                <w:listItem w:displayText="98380000 - Serviços de canis" w:value="98380000 - Serviços de canis"/>
                <w:listItem w:displayText="98390000 - Outros serviços" w:value="98390000 - Outros serviços"/>
                <w:listItem w:displayText="98391000 - Serviços de desactivação" w:value="98391000 - Serviços de desactivação"/>
                <w:listItem w:displayText="98392000 - Serviços de relocalização" w:value="98392000 - Serviços de relocalização"/>
                <w:listItem w:displayText="98393000 - Serviços de fabrico por medida" w:value="98393000 - Serviços de fabrico por medida"/>
                <w:listItem w:displayText="98394000 - Serviços de estofamento" w:value="98394000 - Serviços de estofamento"/>
                <w:listItem w:displayText="98395000 - Serviços de serralharia" w:value="98395000 - Serviços de serralharia"/>
                <w:listItem w:displayText="98396000 - Serviços de afinação de instrumentos" w:value="98396000 - Serviços de afinação de instrumentos"/>
                <w:listItem w:displayText="98500000 - Residências particulares com empregados domésticos" w:value="98500000 - Residências particulares com empregados domésticos"/>
                <w:listItem w:displayText="98510000 - Serviços dos trabalhadores do comércio e da indústria" w:value="98510000 - Serviços dos trabalhadores do comércio e da indústria"/>
                <w:listItem w:displayText="98511000 - Serviços dos trabalhadores do comércio" w:value="98511000 - Serviços dos trabalhadores do comércio"/>
                <w:listItem w:displayText="98512000 - Serviços dos trabalhadores da indústria" w:value="98512000 - Serviços dos trabalhadores da indústria"/>
                <w:listItem w:displayText="98513000 - Serviços de fornecimento de pessoal para agregados familiares" w:value="98513000 - Serviços de fornecimento de pessoal para agregados familiares"/>
                <w:listItem w:displayText="98513100 - Serviços de agências de pessoal para agregados familiares" w:value="98513100 - Serviços de agências de pessoal para agregados familiares"/>
                <w:listItem w:displayText="98513200 - Serviços de empregados para agregados familiares" w:value="98513200 - Serviços de empregados para agregados familiares"/>
                <w:listItem w:displayText="98513300 - Pessoal temporário para agregados familiares" w:value="98513300 - Pessoal temporário para agregados familiares"/>
                <w:listItem w:displayText="98513310 - Serviços de assistência ao domicílio" w:value="98513310 - Serviços de assistência ao domicílio"/>
                <w:listItem w:displayText="98514000 - Serviços domésticos" w:value="98514000 - Serviços domésticos"/>
                <w:listItem w:displayText="98900000 - Serviços prestados por organizações e entidades extraterritoriais" w:value="98900000 - Serviços prestados por organizações e entidades extraterritoriais"/>
                <w:listItem w:displayText="98910000 - Serviços específicos às organizações e entidades extraterritoriais" w:value="98910000 - Serviços específicos às organizações e entidades extraterritoriai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65A47143" w14:textId="77777777" w:rsidR="005E27A8" w:rsidRPr="00ED763B" w:rsidRDefault="005E27A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1142195358"/>
        <w:lock w:val="contentLocked"/>
        <w:placeholder>
          <w:docPart w:val="DefaultPlaceholder_-1854013440"/>
        </w:placeholder>
        <w:group/>
      </w:sdtPr>
      <w:sdtContent>
        <w:p w14:paraId="610866A4" w14:textId="2C4E96A4" w:rsidR="00B94A89" w:rsidRPr="00ED763B" w:rsidRDefault="005E27A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66432" behindDoc="0" locked="0" layoutInCell="1" allowOverlap="1" wp14:anchorId="0F1ACAD9" wp14:editId="64CA21B1">
                <wp:simplePos x="0" y="0"/>
                <wp:positionH relativeFrom="column">
                  <wp:posOffset>0</wp:posOffset>
                </wp:positionH>
                <wp:positionV relativeFrom="paragraph">
                  <wp:posOffset>250315</wp:posOffset>
                </wp:positionV>
                <wp:extent cx="1363980" cy="185420"/>
                <wp:effectExtent l="0" t="0" r="7620" b="5080"/>
                <wp:wrapTopAndBottom/>
                <wp:docPr id="63518394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6F7581" w:rsidRPr="00ED763B">
            <w:rPr>
              <w:rFonts w:ascii="Arial" w:hAnsi="Arial" w:cs="Arial"/>
            </w:rPr>
            <w:t>Grupo de Lotes</w:t>
          </w:r>
          <w:r w:rsidR="00B94A89" w:rsidRPr="00ED763B">
            <w:rPr>
              <w:rFonts w:ascii="Arial" w:hAnsi="Arial" w:cs="Arial"/>
            </w:rPr>
            <w:t xml:space="preserve">? </w:t>
          </w:r>
          <w:sdt>
            <w:sdtPr>
              <w:rPr>
                <w:rFonts w:ascii="Arial" w:hAnsi="Arial" w:cs="Arial"/>
              </w:rPr>
              <w:id w:val="864948791"/>
              <w:lock w:val="sdtLocked"/>
              <w:placeholder>
                <w:docPart w:val="2C0A94019FAE4AA892828C0193CE351E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="00B94A89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1037474354"/>
        <w:lock w:val="contentLocked"/>
        <w:placeholder>
          <w:docPart w:val="DefaultPlaceholder_-1854013440"/>
        </w:placeholder>
        <w:group/>
      </w:sdtPr>
      <w:sdtContent>
        <w:p w14:paraId="01AD59C0" w14:textId="563734A5" w:rsidR="003F2BFB" w:rsidRPr="00ED763B" w:rsidRDefault="003F2BF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Grupo de Lotes: </w:t>
          </w:r>
          <w:sdt>
            <w:sdtPr>
              <w:rPr>
                <w:rFonts w:ascii="Arial" w:hAnsi="Arial" w:cs="Arial"/>
              </w:rPr>
              <w:id w:val="1125665108"/>
              <w:lock w:val="sdtLocked"/>
              <w:placeholder>
                <w:docPart w:val="5DDED0D4655A47F1A6600E52E432DE5B"/>
              </w:placeholder>
              <w:showingPlcHdr/>
              <w:dropDownList>
                <w:listItem w:value="Escolha um item."/>
                <w:listItem w:displayText="GLO-0001" w:value="GLO-0001"/>
                <w:listItem w:displayText="GLO-0002" w:value="GLO-0002"/>
                <w:listItem w:displayText="GLO-0003" w:value="GLO-0003"/>
                <w:listItem w:displayText="GLO-0004" w:value="GLO-0004"/>
                <w:listItem w:displayText="GLO-0005" w:value="GLO-0005"/>
                <w:listItem w:displayText="GLO-0006" w:value="GLO-0006"/>
                <w:listItem w:displayText="GLO-0007" w:value="GLO-0007"/>
                <w:listItem w:displayText="GLO-0008" w:value="GLO-0008"/>
                <w:listItem w:displayText="GLO-0009" w:value="GLO-0009"/>
                <w:listItem w:displayText="GLO-0010" w:value="GLO-0010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-478383567"/>
        <w:lock w:val="contentLocked"/>
        <w:placeholder>
          <w:docPart w:val="DefaultPlaceholder_-1854013440"/>
        </w:placeholder>
        <w:group/>
      </w:sdtPr>
      <w:sdtContent>
        <w:p w14:paraId="544DD3CC" w14:textId="54523B6D" w:rsidR="006F7581" w:rsidRPr="00ED763B" w:rsidRDefault="00B94A8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Lotes adicionados: </w:t>
          </w:r>
          <w:sdt>
            <w:sdtPr>
              <w:rPr>
                <w:rFonts w:ascii="Arial" w:hAnsi="Arial" w:cs="Arial"/>
              </w:rPr>
              <w:id w:val="209308273"/>
              <w:placeholder>
                <w:docPart w:val="3FFBC262FF4B44709D0CB90B8175B4AA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84152E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79853C09" w14:textId="77777777" w:rsidR="005E27A8" w:rsidRPr="00ED763B" w:rsidRDefault="005E27A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2012902197"/>
        <w:lock w:val="contentLocked"/>
        <w:placeholder>
          <w:docPart w:val="DefaultPlaceholder_-1854013440"/>
        </w:placeholder>
        <w:group/>
      </w:sdtPr>
      <w:sdtContent>
        <w:p w14:paraId="17A702B7" w14:textId="5C97BB8E" w:rsidR="00B94A89" w:rsidRPr="00ED763B" w:rsidRDefault="00B94A8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Descrição do Grupo de Lotes</w:t>
          </w:r>
          <w:r w:rsidR="00347859" w:rsidRPr="00ED763B">
            <w:rPr>
              <w:rFonts w:ascii="Arial" w:hAnsi="Arial" w:cs="Arial"/>
            </w:rPr>
            <w:t xml:space="preserve">: </w:t>
          </w:r>
          <w:sdt>
            <w:sdtPr>
              <w:rPr>
                <w:rFonts w:ascii="Arial" w:hAnsi="Arial" w:cs="Arial"/>
              </w:rPr>
              <w:id w:val="-1427951212"/>
              <w:placeholder>
                <w:docPart w:val="4949B6B37A5D4AA292D05831904F5356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5836ACF2" w14:textId="77777777" w:rsidR="00B94A89" w:rsidRPr="00ED763B" w:rsidRDefault="00B94A89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482091777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3DF2BEDA" w14:textId="13802B58" w:rsidR="00B94A89" w:rsidRPr="00ED763B" w:rsidRDefault="00486F94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 xml:space="preserve">7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Indicações adicionais</w:t>
          </w:r>
        </w:p>
        <w:p w14:paraId="2D7FE232" w14:textId="05273E22" w:rsidR="00F13976" w:rsidRDefault="00F13976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Está prevista a possibilidade de o(s) vencedor(es) do concurso de conceção realizar(em) o desenvolvimento de parte(s) do projeto vencedor, mediante procedimento por ajuste direto? (*) </w:t>
          </w:r>
          <w:sdt>
            <w:sdtPr>
              <w:rPr>
                <w:rFonts w:ascii="Arial" w:hAnsi="Arial" w:cs="Arial"/>
              </w:rPr>
              <w:id w:val="10657702"/>
              <w:placeholder>
                <w:docPart w:val="DBD1F986978346129A3C2FC7E17E5F72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FB4D632" w14:textId="16F76F92" w:rsidR="00486F94" w:rsidRPr="00ED763B" w:rsidRDefault="00BB130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68480" behindDoc="0" locked="0" layoutInCell="1" allowOverlap="1" wp14:anchorId="390D0703" wp14:editId="35E25E2F">
                <wp:simplePos x="0" y="0"/>
                <wp:positionH relativeFrom="column">
                  <wp:posOffset>0</wp:posOffset>
                </wp:positionH>
                <wp:positionV relativeFrom="paragraph">
                  <wp:posOffset>242695</wp:posOffset>
                </wp:positionV>
                <wp:extent cx="1363980" cy="185420"/>
                <wp:effectExtent l="0" t="0" r="7620" b="5080"/>
                <wp:wrapTopAndBottom/>
                <wp:docPr id="84398849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486F94" w:rsidRPr="00ED763B">
            <w:rPr>
              <w:rFonts w:ascii="Arial" w:hAnsi="Arial" w:cs="Arial"/>
            </w:rPr>
            <w:t>O contrato envolve aquisição conjunta (satisfação de várias entidades)?</w:t>
          </w:r>
          <w:r w:rsidR="00347859" w:rsidRPr="00ED763B">
            <w:rPr>
              <w:rFonts w:ascii="Arial" w:hAnsi="Arial" w:cs="Arial"/>
            </w:rPr>
            <w:t xml:space="preserve"> (*)</w:t>
          </w:r>
          <w:r w:rsidR="00486F94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872985149"/>
              <w:lock w:val="sdtLocked"/>
              <w:placeholder>
                <w:docPart w:val="92AD2C8516E94E36AC6253274B62B3F4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="00486F94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A885DD1" w14:textId="575A12D8" w:rsidR="008D703A" w:rsidRDefault="008D703A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 entidade adjudicante atua como compradora no procedimento? (*) </w:t>
          </w:r>
          <w:sdt>
            <w:sdtPr>
              <w:rPr>
                <w:rFonts w:ascii="Arial" w:hAnsi="Arial" w:cs="Arial"/>
              </w:rPr>
              <w:id w:val="-1603803809"/>
              <w:placeholder>
                <w:docPart w:val="9D3FBFE825754F37A6F153C53D62F2E0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368AB9BA" w14:textId="56E99866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Entidade Adjudicante</w:t>
          </w:r>
        </w:p>
        <w:p w14:paraId="08C1B6C0" w14:textId="6660D0E9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NIPC: (*) </w:t>
          </w:r>
          <w:sdt>
            <w:sdtPr>
              <w:rPr>
                <w:rFonts w:ascii="Arial" w:hAnsi="Arial" w:cs="Arial"/>
              </w:rPr>
              <w:id w:val="1499857086"/>
              <w:lock w:val="sdtLocked"/>
              <w:placeholder>
                <w:docPart w:val="518C52E64F3C4A81A447DA6AF621FD67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A8C8DF0" w14:textId="71C398C8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Designação da entidade adjudicante: (*) </w:t>
          </w:r>
          <w:sdt>
            <w:sdtPr>
              <w:rPr>
                <w:rFonts w:ascii="Arial" w:hAnsi="Arial" w:cs="Arial"/>
              </w:rPr>
              <w:id w:val="2032596921"/>
              <w:lock w:val="sdtLocked"/>
              <w:placeholder>
                <w:docPart w:val="A2696404F3FD4ECA828F78D362A2F867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607D0F8" w14:textId="55678BE6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Unidades Orgânicas:</w:t>
          </w:r>
          <w:r w:rsidR="0084152E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575700112"/>
              <w:lock w:val="sdtLocked"/>
              <w:placeholder>
                <w:docPart w:val="9FDD0D26E0264E6986E16DC0C3754F7A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276254D" w14:textId="455C4B6F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Percentagem (%): (*) </w:t>
          </w:r>
          <w:sdt>
            <w:sdtPr>
              <w:rPr>
                <w:rFonts w:ascii="Arial" w:hAnsi="Arial" w:cs="Arial"/>
              </w:rPr>
              <w:id w:val="-655606888"/>
              <w:lock w:val="sdtLocked"/>
              <w:placeholder>
                <w:docPart w:val="C56631AFCC79430F8407AA4D3E6BBEF2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76A4303" w14:textId="72811017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Valor: (*) </w:t>
          </w:r>
          <w:sdt>
            <w:sdtPr>
              <w:rPr>
                <w:rFonts w:ascii="Arial" w:hAnsi="Arial" w:cs="Arial"/>
              </w:rPr>
              <w:id w:val="-785497936"/>
              <w:lock w:val="sdtLocked"/>
              <w:placeholder>
                <w:docPart w:val="2ED97CA47C894328846F266612904CB8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</w:rPr>
        <w:id w:val="-835151940"/>
        <w:lock w:val="contentLocked"/>
        <w:placeholder>
          <w:docPart w:val="DefaultPlaceholder_-1854013440"/>
        </w:placeholder>
        <w:group/>
      </w:sdtPr>
      <w:sdtContent>
        <w:bookmarkStart w:id="4" w:name="_Hlk170991585" w:displacedByCustomXml="prev"/>
        <w:p w14:paraId="05C8E882" w14:textId="38D3F834" w:rsidR="00347859" w:rsidRPr="00ED763B" w:rsidRDefault="003D0448" w:rsidP="005F21AA">
          <w:pPr>
            <w:spacing w:line="480" w:lineRule="auto"/>
            <w:rPr>
              <w:rFonts w:ascii="Arial" w:hAnsi="Arial" w:cs="Arial"/>
            </w:rPr>
          </w:pPr>
          <w:r w:rsidRPr="003D0448">
            <w:rPr>
              <w:rFonts w:ascii="Arial" w:hAnsi="Arial" w:cs="Arial"/>
              <w:noProof/>
            </w:rPr>
            <w:drawing>
              <wp:anchor distT="0" distB="0" distL="114300" distR="114300" simplePos="0" relativeHeight="251696128" behindDoc="0" locked="0" layoutInCell="1" allowOverlap="1" wp14:anchorId="2BD6458C" wp14:editId="7344C1A8">
                <wp:simplePos x="0" y="0"/>
                <wp:positionH relativeFrom="column">
                  <wp:posOffset>1905</wp:posOffset>
                </wp:positionH>
                <wp:positionV relativeFrom="paragraph">
                  <wp:posOffset>312197</wp:posOffset>
                </wp:positionV>
                <wp:extent cx="4991735" cy="171450"/>
                <wp:effectExtent l="0" t="0" r="0" b="0"/>
                <wp:wrapTopAndBottom/>
                <wp:docPr id="67282853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2828533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91735" cy="171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bookmarkEnd w:id="4"/>
          <w:r w:rsidR="00347859" w:rsidRPr="00ED763B">
            <w:rPr>
              <w:rFonts w:ascii="Arial" w:hAnsi="Arial" w:cs="Arial"/>
            </w:rPr>
            <w:t>Entidade</w:t>
          </w:r>
        </w:p>
        <w:p w14:paraId="41DFEE0E" w14:textId="31D7A4A4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NIPC: (*) </w:t>
          </w:r>
          <w:sdt>
            <w:sdtPr>
              <w:rPr>
                <w:rFonts w:ascii="Arial" w:hAnsi="Arial" w:cs="Arial"/>
              </w:rPr>
              <w:id w:val="-1290582319"/>
              <w:lock w:val="sdtLocked"/>
              <w:placeholder>
                <w:docPart w:val="E1D230C20BDC45209F9C8D487E46DDE6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6E6A8B0" w14:textId="50CDE904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Unidades Orgânicas:</w:t>
          </w:r>
          <w:r w:rsidR="0084152E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560298296"/>
              <w:lock w:val="sdtLocked"/>
              <w:placeholder>
                <w:docPart w:val="AD3A882AF2C345F29C09D2A612284A63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9E25423" w14:textId="77777777" w:rsidR="00347859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Percentagem (%): (*) </w:t>
          </w:r>
          <w:sdt>
            <w:sdtPr>
              <w:rPr>
                <w:rFonts w:ascii="Arial" w:hAnsi="Arial" w:cs="Arial"/>
              </w:rPr>
              <w:id w:val="-1580437671"/>
              <w:lock w:val="sdtLocked"/>
              <w:placeholder>
                <w:docPart w:val="58DA0ECEDF954BD5ACEF807103762094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6E0E264" w14:textId="02E96517" w:rsidR="00486F94" w:rsidRPr="00ED763B" w:rsidRDefault="0034785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Valor: (*) </w:t>
          </w:r>
          <w:sdt>
            <w:sdtPr>
              <w:rPr>
                <w:rFonts w:ascii="Arial" w:hAnsi="Arial" w:cs="Arial"/>
              </w:rPr>
              <w:id w:val="-157700936"/>
              <w:lock w:val="sdtLocked"/>
              <w:placeholder>
                <w:docPart w:val="912E1E743F264782A9ECFF54E30A1EC2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2D2413F1" w14:textId="77777777" w:rsidR="00DF0918" w:rsidRPr="00ED763B" w:rsidRDefault="00DF091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215735566"/>
        <w:lock w:val="contentLocked"/>
        <w:placeholder>
          <w:docPart w:val="DefaultPlaceholder_-1854013440"/>
        </w:placeholder>
        <w:group/>
      </w:sdtPr>
      <w:sdtContent>
        <w:p w14:paraId="639C62D1" w14:textId="77777777" w:rsidR="003D0448" w:rsidRDefault="00486F94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O contrato é adjudicado por uma central de compras?</w:t>
          </w:r>
          <w:r w:rsidR="00F37FD6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707639782"/>
              <w:lock w:val="sdtLocked"/>
              <w:placeholder>
                <w:docPart w:val="2AD3F52C111F40B58181B7C902B69146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F9E423A" w14:textId="141794FF" w:rsidR="002C3E04" w:rsidRPr="00ED763B" w:rsidRDefault="003D0448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Procedimento aberto a qualquer fornecedor? (*) </w:t>
          </w:r>
          <w:sdt>
            <w:sdtPr>
              <w:rPr>
                <w:rFonts w:ascii="Arial" w:hAnsi="Arial" w:cs="Arial"/>
              </w:rPr>
              <w:id w:val="728504241"/>
              <w:placeholder>
                <w:docPart w:val="55C107E864FA46118904A93185447084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2085790897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0C219221" w14:textId="2B29E8E6" w:rsidR="00CA16B9" w:rsidRDefault="005060B4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5060B4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697152" behindDoc="0" locked="0" layoutInCell="1" allowOverlap="1" wp14:anchorId="728A4702" wp14:editId="00B1C203">
                <wp:simplePos x="0" y="0"/>
                <wp:positionH relativeFrom="column">
                  <wp:posOffset>1905</wp:posOffset>
                </wp:positionH>
                <wp:positionV relativeFrom="paragraph">
                  <wp:posOffset>299497</wp:posOffset>
                </wp:positionV>
                <wp:extent cx="5334635" cy="352425"/>
                <wp:effectExtent l="0" t="0" r="0" b="9525"/>
                <wp:wrapTopAndBottom/>
                <wp:docPr id="133635114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635114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635" cy="352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CA16B9" w:rsidRPr="00ED763B">
            <w:rPr>
              <w:rFonts w:ascii="Arial" w:hAnsi="Arial" w:cs="Arial"/>
              <w:b/>
              <w:bCs/>
            </w:rPr>
            <w:t>8 - Indicações Técnicas</w:t>
          </w:r>
        </w:p>
        <w:p w14:paraId="4B118693" w14:textId="1B45CCDE" w:rsidR="00CA16B9" w:rsidRPr="00ED763B" w:rsidRDefault="00962F3D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98176" behindDoc="0" locked="0" layoutInCell="1" allowOverlap="1" wp14:anchorId="131A9011" wp14:editId="0B9FE7EF">
                <wp:simplePos x="0" y="0"/>
                <wp:positionH relativeFrom="column">
                  <wp:posOffset>-4445</wp:posOffset>
                </wp:positionH>
                <wp:positionV relativeFrom="paragraph">
                  <wp:posOffset>569595</wp:posOffset>
                </wp:positionV>
                <wp:extent cx="6839585" cy="543560"/>
                <wp:effectExtent l="0" t="0" r="0" b="8890"/>
                <wp:wrapTopAndBottom/>
                <wp:docPr id="166718742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7187421" name="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9585" cy="543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CA16B9" w:rsidRPr="00ED763B">
            <w:rPr>
              <w:rFonts w:ascii="Arial" w:hAnsi="Arial" w:cs="Arial"/>
            </w:rPr>
            <w:t xml:space="preserve">O concurso destina-se à celebração de um Acordo-Quadro? </w:t>
          </w:r>
          <w:sdt>
            <w:sdtPr>
              <w:rPr>
                <w:rFonts w:ascii="Arial" w:hAnsi="Arial" w:cs="Arial"/>
              </w:rPr>
              <w:id w:val="1907568259"/>
              <w:lock w:val="sdtLocked"/>
              <w:placeholder>
                <w:docPart w:val="29D774C97ABD43B1ACE4DF7C238C3B0D"/>
              </w:placeholder>
              <w:showingPlcHdr/>
              <w:dropDownList>
                <w:listItem w:value="Escolha um item."/>
                <w:listItem w:displayText="Acordo-quadro, em parte sem reabertura e em parte com reabertura de concurso" w:value="Acordo-quadro, em parte sem reabertura e em parte com reabertura de concurso"/>
                <w:listItem w:displayText="Acordo-quadro, com reabertura de concurso" w:value="Acordo-quadro, com reabertura de concurso"/>
                <w:listItem w:displayText="Acordo-quadro, sem reabertura de concurso" w:value="Acordo-quadro, sem reabertura de concurso"/>
                <w:listItem w:displayText="Inexistência de acordo-quadro" w:value="Inexistência de acordo-quadro"/>
              </w:dropDownList>
            </w:sdtPr>
            <w:sdtContent>
              <w:r w:rsidR="00CA16B9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07B342E" w14:textId="11619E96" w:rsidR="008B5A57" w:rsidRPr="00ED763B" w:rsidRDefault="00CA16B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Categorias de adquirentes no Acordo-Quadro</w:t>
          </w:r>
          <w:r w:rsidR="008B5A57" w:rsidRPr="00ED763B">
            <w:rPr>
              <w:rFonts w:ascii="Arial" w:hAnsi="Arial" w:cs="Arial"/>
            </w:rPr>
            <w:t>:</w:t>
          </w:r>
          <w:r w:rsidR="00F37FD6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401029117"/>
              <w:placeholder>
                <w:docPart w:val="5F3A0771F83542FB958B64CDF82C912F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A930085" w14:textId="2226B5E6" w:rsidR="00CA16B9" w:rsidRPr="00ED763B" w:rsidRDefault="00CA16B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Modalidade</w:t>
          </w:r>
          <w:r w:rsidR="008B5A57"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995992476"/>
              <w:lock w:val="sdtLocked"/>
              <w:placeholder>
                <w:docPart w:val="91C3EA55665245808875DA16B9A97A52"/>
              </w:placeholder>
              <w:showingPlcHdr/>
              <w:dropDownList>
                <w:listItem w:value="Escolha um item."/>
                <w:listItem w:displayText="Com várias entidades" w:value="Com várias entidades"/>
                <w:listItem w:displayText="Com uma entidade" w:value="Com uma entidade"/>
              </w:dropDownList>
            </w:sdtPr>
            <w:sdtContent>
              <w:r w:rsidR="008B5A57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08C021A" w14:textId="77777777" w:rsidR="00C00038" w:rsidRPr="00ED763B" w:rsidRDefault="00CA16B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Prazo de vigência</w:t>
          </w:r>
          <w:r w:rsidR="008B5A57" w:rsidRPr="00ED763B">
            <w:rPr>
              <w:rFonts w:ascii="Arial" w:hAnsi="Arial" w:cs="Arial"/>
            </w:rPr>
            <w:t>: (*)</w:t>
          </w:r>
        </w:p>
        <w:p w14:paraId="55F7E9E5" w14:textId="29E2EFFB" w:rsidR="00C00038" w:rsidRPr="00ED763B" w:rsidRDefault="00E043AD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</w:t>
          </w:r>
          <w:r w:rsidR="00C00038" w:rsidRPr="00ED763B">
            <w:rPr>
              <w:rFonts w:ascii="Arial" w:hAnsi="Arial" w:cs="Arial"/>
            </w:rPr>
            <w:t xml:space="preserve">- </w:t>
          </w:r>
          <w:r w:rsidR="008B5A57" w:rsidRPr="00ED763B">
            <w:rPr>
              <w:rFonts w:ascii="Arial" w:hAnsi="Arial" w:cs="Arial"/>
            </w:rPr>
            <w:t>até</w:t>
          </w:r>
          <w:r w:rsidR="00266C15" w:rsidRPr="00ED763B">
            <w:rPr>
              <w:rFonts w:ascii="Arial" w:hAnsi="Arial" w:cs="Arial"/>
            </w:rPr>
            <w:t xml:space="preserve"> </w:t>
          </w:r>
          <w:r w:rsidR="008B5A57" w:rsidRPr="00ED763B">
            <w:rPr>
              <w:rFonts w:ascii="Arial" w:hAnsi="Arial" w:cs="Arial"/>
            </w:rPr>
            <w:t xml:space="preserve">  </w:t>
          </w:r>
          <w:sdt>
            <w:sdtPr>
              <w:rPr>
                <w:rFonts w:ascii="Arial" w:hAnsi="Arial" w:cs="Arial"/>
              </w:rPr>
              <w:id w:val="-1663385145"/>
              <w:lock w:val="sdtLocked"/>
              <w:placeholder>
                <w:docPart w:val="B784AFCB30DD466D82B63F3281BED637"/>
              </w:placeholder>
              <w:showingPlcHdr/>
              <w:date>
                <w:dateFormat w:val="yyyy-MM-dd"/>
                <w:lid w:val="pt-PT"/>
                <w:storeMappedDataAs w:val="dateTime"/>
                <w:calendar w:val="gregorian"/>
              </w:date>
            </w:sdtPr>
            <w:sdtContent>
              <w:r w:rsidR="00210199" w:rsidRPr="00E043AD">
                <w:rPr>
                  <w:rFonts w:ascii="Arial" w:hAnsi="Arial" w:cs="Arial"/>
                  <w:color w:val="A6A6A6" w:themeColor="background1" w:themeShade="A6"/>
                </w:rPr>
                <w:t>Clique ou toque para introduzir uma data.</w:t>
              </w:r>
            </w:sdtContent>
          </w:sdt>
        </w:p>
        <w:p w14:paraId="1EFB3D96" w14:textId="5B3D3D8F" w:rsidR="00CA16B9" w:rsidRPr="00ED763B" w:rsidRDefault="00DF091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ou </w:t>
          </w:r>
          <w:r w:rsidR="00C00038" w:rsidRPr="00ED763B">
            <w:rPr>
              <w:rFonts w:ascii="Arial" w:hAnsi="Arial" w:cs="Arial"/>
            </w:rPr>
            <w:t xml:space="preserve">- </w:t>
          </w:r>
          <w:r w:rsidR="008B5A57" w:rsidRPr="00ED763B">
            <w:rPr>
              <w:rFonts w:ascii="Arial" w:hAnsi="Arial" w:cs="Arial"/>
            </w:rPr>
            <w:t>por</w:t>
          </w:r>
          <w:r w:rsidR="00266C15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762112079"/>
              <w:lock w:val="sdtLocked"/>
              <w:placeholder>
                <w:docPart w:val="D769D48B240F442699345248B26CE5CA"/>
              </w:placeholder>
              <w:showingPlcHdr/>
              <w15:color w:val="0000FF"/>
            </w:sdtPr>
            <w:sdtContent>
              <w:r w:rsidR="00BF7321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="00BF7321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440061076"/>
              <w:lock w:val="sdtLocked"/>
              <w:placeholder>
                <w:docPart w:val="3D2AA942E6784742950A6A46D813AC2E"/>
              </w:placeholder>
              <w:showingPlcHdr/>
              <w:dropDownList>
                <w:listItem w:value="Escolha um item."/>
                <w:listItem w:displayText="mes(es)" w:value="mes(es)"/>
                <w:listItem w:displayText="ano(s)" w:value="ano(s)"/>
              </w:dropDownList>
            </w:sdtPr>
            <w:sdtContent>
              <w:r w:rsidR="002B3981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AF42512" w14:textId="7FBDA929" w:rsidR="00CA16B9" w:rsidRPr="00ED763B" w:rsidRDefault="00494DD0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72576" behindDoc="0" locked="0" layoutInCell="1" allowOverlap="1" wp14:anchorId="4958AD42" wp14:editId="0A6875B0">
                <wp:simplePos x="0" y="0"/>
                <wp:positionH relativeFrom="column">
                  <wp:posOffset>0</wp:posOffset>
                </wp:positionH>
                <wp:positionV relativeFrom="paragraph">
                  <wp:posOffset>255145</wp:posOffset>
                </wp:positionV>
                <wp:extent cx="1363980" cy="185420"/>
                <wp:effectExtent l="0" t="0" r="7620" b="5080"/>
                <wp:wrapTopAndBottom/>
                <wp:docPr id="171196166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CA16B9" w:rsidRPr="00ED763B">
            <w:rPr>
              <w:rFonts w:ascii="Arial" w:hAnsi="Arial" w:cs="Arial"/>
            </w:rPr>
            <w:t>Valor estimado</w:t>
          </w:r>
          <w:r w:rsidR="00D21685"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947336669"/>
              <w:lock w:val="sdtLocked"/>
              <w:placeholder>
                <w:docPart w:val="7C5CB16C174B4553AF1C5E84EFEB3843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="00D216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B591596" w14:textId="07C1C223" w:rsidR="00CA16B9" w:rsidRPr="00ED763B" w:rsidRDefault="00494DD0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 </w:t>
          </w:r>
          <w:r w:rsidR="00CA16B9" w:rsidRPr="00ED763B">
            <w:rPr>
              <w:rFonts w:ascii="Arial" w:hAnsi="Arial" w:cs="Arial"/>
            </w:rPr>
            <w:t xml:space="preserve">Para Acordo-Quadro </w:t>
          </w:r>
          <w:r w:rsidR="00C253E3" w:rsidRPr="00ED763B">
            <w:rPr>
              <w:rFonts w:ascii="Arial" w:hAnsi="Arial" w:cs="Arial"/>
            </w:rPr>
            <w:t>-</w:t>
          </w:r>
          <w:r w:rsidR="00CA16B9" w:rsidRPr="00ED763B">
            <w:rPr>
              <w:rFonts w:ascii="Arial" w:hAnsi="Arial" w:cs="Arial"/>
            </w:rPr>
            <w:t xml:space="preserve"> valor total máximo estimado para toda a duração do Acordo-Quadro</w:t>
          </w:r>
          <w:r w:rsidR="00D21685" w:rsidRPr="00ED763B">
            <w:rPr>
              <w:rFonts w:ascii="Arial" w:hAnsi="Arial" w:cs="Arial"/>
            </w:rPr>
            <w:t>: (*)</w:t>
          </w:r>
        </w:p>
        <w:p w14:paraId="0B5BD872" w14:textId="77777777" w:rsidR="00D21685" w:rsidRPr="00ED763B" w:rsidRDefault="00000000" w:rsidP="005F21AA">
          <w:pPr>
            <w:spacing w:line="480" w:lineRule="auto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</w:rPr>
              <w:id w:val="1525053497"/>
              <w:lock w:val="sdtLocked"/>
              <w:placeholder>
                <w:docPart w:val="A148AA707B5947A290FB8F784C430DD6"/>
              </w:placeholder>
              <w:showingPlcHdr/>
              <w15:color w:val="0000FF"/>
            </w:sdtPr>
            <w:sdtContent>
              <w:r w:rsidR="00D21685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="00D21685" w:rsidRPr="00ED763B">
            <w:rPr>
              <w:rFonts w:ascii="Arial" w:hAnsi="Arial" w:cs="Arial"/>
            </w:rPr>
            <w:t xml:space="preserve"> </w:t>
          </w:r>
        </w:p>
        <w:p w14:paraId="27E33FF8" w14:textId="0652F278" w:rsidR="00CA16B9" w:rsidRPr="00ED763B" w:rsidRDefault="00CA16B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É utilizado um leilão eletrónico? </w:t>
          </w:r>
          <w:r w:rsidR="00D21685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881905211"/>
              <w:lock w:val="sdtLocked"/>
              <w:placeholder>
                <w:docPart w:val="13339108297747CEA69202D133BB3862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="00D216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7BF3FF9" w14:textId="77777777" w:rsidR="00746149" w:rsidRDefault="00CA16B9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É adotada uma fase de negociação?</w:t>
          </w:r>
          <w:r w:rsidR="00D21685" w:rsidRPr="00ED763B">
            <w:rPr>
              <w:rFonts w:ascii="Arial" w:hAnsi="Arial" w:cs="Arial"/>
            </w:rPr>
            <w:t xml:space="preserve"> (*) </w:t>
          </w:r>
          <w:sdt>
            <w:sdtPr>
              <w:rPr>
                <w:rFonts w:ascii="Arial" w:hAnsi="Arial" w:cs="Arial"/>
              </w:rPr>
              <w:id w:val="2038390427"/>
              <w:lock w:val="sdtLocked"/>
              <w:placeholder>
                <w:docPart w:val="7668BEA215154E41BFBC177AAA244E5C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="00D216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FD3442A" w14:textId="1AFC2C5F" w:rsidR="00CA16B9" w:rsidRPr="00ED763B" w:rsidRDefault="00746149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 de Aquisição Dinâmico: (*) </w:t>
          </w:r>
          <w:sdt>
            <w:sdtPr>
              <w:rPr>
                <w:rFonts w:ascii="Arial" w:hAnsi="Arial" w:cs="Arial"/>
              </w:rPr>
              <w:id w:val="-1562245467"/>
              <w:placeholder>
                <w:docPart w:val="6483D8454231493B8AB4B8C2AAAC593A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1366640543"/>
        <w:lock w:val="contentLocked"/>
        <w:placeholder>
          <w:docPart w:val="DefaultPlaceholder_-1854013440"/>
        </w:placeholder>
        <w:group/>
      </w:sdtPr>
      <w:sdtContent>
        <w:p w14:paraId="53FA9548" w14:textId="47ABE69D" w:rsidR="00486F94" w:rsidRPr="00ED763B" w:rsidRDefault="00951ED2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9 - Local de execução do contrato</w:t>
          </w:r>
        </w:p>
      </w:sdtContent>
    </w:sdt>
    <w:sdt>
      <w:sdtPr>
        <w:rPr>
          <w:rFonts w:ascii="Arial" w:hAnsi="Arial" w:cs="Arial"/>
        </w:rPr>
        <w:id w:val="394093177"/>
        <w:lock w:val="contentLocked"/>
        <w:placeholder>
          <w:docPart w:val="DefaultPlaceholder_-1854013440"/>
        </w:placeholder>
        <w:group/>
      </w:sdtPr>
      <w:sdtContent>
        <w:p w14:paraId="1DCE8C00" w14:textId="3D37433B" w:rsidR="00494DD0" w:rsidRPr="00ED763B" w:rsidRDefault="00951ED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Local da execução do contrato (Procedimento)</w:t>
          </w:r>
        </w:p>
        <w:p w14:paraId="5ACADB3A" w14:textId="4172F98F" w:rsidR="00951ED2" w:rsidRPr="00ED763B" w:rsidRDefault="00951ED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País:</w:t>
          </w:r>
          <w:r w:rsidR="007842CA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372034677"/>
              <w:lock w:val="sdtLocked"/>
              <w:placeholder>
                <w:docPart w:val="6EDE18C0CA29466BBD57D517986524DC"/>
              </w:placeholder>
              <w:showingPlcHdr/>
              <w:dropDownList>
                <w:listItem w:value="Escolha um item."/>
                <w:listItem w:displayText="Portugal" w:value="Portugal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F53C0F8" w14:textId="30C2775C" w:rsidR="00486F94" w:rsidRPr="00ED763B" w:rsidRDefault="00951ED2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NUT III: </w:t>
          </w:r>
          <w:r w:rsidR="007842CA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648018159"/>
              <w:lock w:val="sdtLocked"/>
              <w:placeholder>
                <w:docPart w:val="63465C850B824E049C21D62528538BC7"/>
              </w:placeholder>
              <w:showingPlcHdr/>
              <w:dropDownList>
                <w:listItem w:value="Escolha um item."/>
                <w:listItem w:displayText="PT200 - Região Autónoma dos Açores" w:value="PT200 - Região Autónoma dos Açore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FBB0547" w14:textId="0B66A32E" w:rsidR="00486F94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Localidade:</w:t>
          </w:r>
          <w:r w:rsidR="007842CA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704713984"/>
              <w:lock w:val="sdtLocked"/>
              <w:placeholder>
                <w:docPart w:val="0C083DC68EE84C14A8E9C8CADAD7D145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B938A36" w14:textId="77777777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Distrito: (*) </w:t>
          </w:r>
          <w:sdt>
            <w:sdtPr>
              <w:rPr>
                <w:rFonts w:ascii="Arial" w:hAnsi="Arial" w:cs="Arial"/>
              </w:rPr>
              <w:id w:val="-562109921"/>
              <w:lock w:val="sdtLocked"/>
              <w:placeholder>
                <w:docPart w:val="551DC031DE2B4724A04067EBE0446503"/>
              </w:placeholder>
              <w:dropDownList>
                <w:listItem w:displayText="Escolha um item." w:value="Escolha um item."/>
                <w:listItem w:displayText="Região Autónoma dos Açores" w:value="Região Autónoma dos Açore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62A278A" w14:textId="77777777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Concelho: (*) </w:t>
          </w:r>
          <w:sdt>
            <w:sdtPr>
              <w:rPr>
                <w:rFonts w:ascii="Arial" w:hAnsi="Arial" w:cs="Arial"/>
              </w:rPr>
              <w:id w:val="1002084805"/>
              <w:lock w:val="sdtLocked"/>
              <w:placeholder>
                <w:docPart w:val="75A7210AA5864D64B2948FD1AEFD3647"/>
              </w:placeholder>
              <w:showingPlcHdr/>
              <w:dropDownList>
                <w:listItem w:value="Escolha um item."/>
                <w:listItem w:displayText="Angra do Heroísmo" w:value="Angra do Heroísmo"/>
                <w:listItem w:displayText="Calheta" w:value="Calheta"/>
                <w:listItem w:displayText="Corvo" w:value="Corvo"/>
                <w:listItem w:displayText="Horta" w:value="Horta"/>
                <w:listItem w:displayText="Lagoa" w:value="Lagoa"/>
                <w:listItem w:displayText="Lajes das Flores" w:value="Lajes das Flores"/>
                <w:listItem w:displayText="Lajes do Pico" w:value="Lajes do Pico"/>
                <w:listItem w:displayText="Madalena" w:value="Madalena"/>
                <w:listItem w:displayText="Nordeste" w:value="Nordeste"/>
                <w:listItem w:displayText="Ponta Delgada" w:value="Ponta Delgada"/>
                <w:listItem w:displayText="Povoação" w:value="Povoação"/>
                <w:listItem w:displayText="Praia da Vitória" w:value="Praia da Vitória"/>
                <w:listItem w:displayText="Ribeira Grande" w:value="Ribeira Grande"/>
                <w:listItem w:displayText="Santa Cruz da Graciosa" w:value="Santa Cruz da Graciosa"/>
                <w:listItem w:displayText="Santa Cruz das Flores" w:value="Santa Cruz das Flores"/>
                <w:listItem w:displayText="São Roque do Pico" w:value="São Roque do Pico"/>
                <w:listItem w:displayText="Velas" w:value="Velas"/>
                <w:listItem w:displayText="Vila do Porto" w:value="Vila do Porto"/>
                <w:listItem w:displayText="Vila Franca do Campo" w:value="Vila Franca do Camp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A3B9E97" w14:textId="72DCBC09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Freguesia: (*) </w:t>
          </w:r>
          <w:sdt>
            <w:sdtPr>
              <w:rPr>
                <w:rFonts w:ascii="Arial" w:hAnsi="Arial" w:cs="Arial"/>
              </w:rPr>
              <w:id w:val="1947721942"/>
              <w:lock w:val="sdtLocked"/>
              <w:placeholder>
                <w:docPart w:val="30C3426B686B4D8EA285AE316DEC2D32"/>
              </w:placeholder>
              <w:showingPlcHdr/>
              <w:dropDownList>
                <w:listItem w:value="Escolha um item."/>
                <w:listItem w:displayText="Freguesia de Achada" w:value="Freguesia de Achada"/>
                <w:listItem w:displayText="Freguesia de Achadinha" w:value="Freguesia de Achadinha"/>
                <w:listItem w:displayText="Freguesia de Água de Alto" w:value="Freguesia de Água de Alto"/>
                <w:listItem w:displayText="Freguesia de Água de Pau" w:value="Freguesia de Água de Pau"/>
                <w:listItem w:displayText="Freguesia de Água Retorta" w:value="Freguesia de Água Retorta"/>
                <w:listItem w:displayText="Freguesia de Agualva - Praia da Vitória" w:value="Freguesia de Agualva - Praia da Vitória"/>
                <w:listItem w:displayText="Freguesia de Ajuda da Bretanha" w:value="Freguesia de Ajuda da Bretanha"/>
                <w:listItem w:displayText="Freguesia de Algarvia" w:value="Freguesia de Algarvia"/>
                <w:listItem w:displayText="Freguesia de Almagreira - Vila do Porto" w:value="Freguesia de Almagreira - Vila do Porto"/>
                <w:listItem w:displayText="Freguesia de Altares" w:value="Freguesia de Altares"/>
                <w:listItem w:displayText="Freguesia de Angra (Nossa Senhora da Conceição)" w:value="Freguesia de Angra (Nossa Senhora da Conceição)"/>
                <w:listItem w:displayText="Freguesia de Angra (Santa Luzia)" w:value="Freguesia de Angra (Santa Luzia)"/>
                <w:listItem w:displayText="Freguesia de Angra (São Pedro)" w:value="Freguesia de Angra (São Pedro)"/>
                <w:listItem w:displayText="Freguesia de Angra (Sé)" w:value="Freguesia de Angra (Sé)"/>
                <w:listItem w:displayText="Freguesia de Arrifes" w:value="Freguesia de Arrifes"/>
                <w:listItem w:displayText="Freguesia de Bandeiras" w:value="Freguesia de Bandeiras"/>
                <w:listItem w:displayText="Freguesia de Biscoitos" w:value="Freguesia de Biscoitos"/>
                <w:listItem w:displayText="Freguesia de Cabo da Praia" w:value="Freguesia de Cabo da Praia"/>
                <w:listItem w:displayText="Freguesia de Cabouco" w:value="Freguesia de Cabouco"/>
                <w:listItem w:displayText="Freguesia de Calheta – Açores" w:value="Freguesia de Calheta – Açores"/>
                <w:listItem w:displayText="Freguesia de Calheta de Nesquim" w:value="Freguesia de Calheta de Nesquim"/>
                <w:listItem w:displayText="Freguesia de Calhetas" w:value="Freguesia de Calhetas"/>
                <w:listItem w:displayText="Freguesia de Candelária - Madalena" w:value="Freguesia de Candelária - Madalena"/>
                <w:listItem w:displayText="Freguesia de Candelária - Ponta Delgada" w:value="Freguesia de Candelária - Ponta Delgada"/>
                <w:listItem w:displayText="Freguesia de Capelas" w:value="Freguesia de Capelas"/>
                <w:listItem w:displayText="Freguesia de Capelo" w:value="Freguesia de Capelo"/>
                <w:listItem w:displayText="Freguesia de Castelo Branco – Horta" w:value="Freguesia de Castelo Branco – Horta"/>
                <w:listItem w:displayText="Freguesia de Caveira" w:value="Freguesia de Caveira"/>
                <w:listItem w:displayText="Freguesia de Cedros – Horta" w:value="Freguesia de Cedros – Horta"/>
                <w:listItem w:displayText="Freguesia de Cedros - Santa Cruz das Flores" w:value="Freguesia de Cedros - Santa Cruz das Flores"/>
                <w:listItem w:displayText="Freguesia de Cinco Ribeiras" w:value="Freguesia de Cinco Ribeiras"/>
                <w:listItem w:displayText="Freguesia de Covoada" w:value="Freguesia de Covoada"/>
                <w:listItem w:displayText="Freguesia de Criação Velha" w:value="Freguesia de Criação Velha"/>
                <w:listItem w:displayText="Freguesia de Doze Ribeiras" w:value="Freguesia de Doze Ribeiras"/>
                <w:listItem w:displayText="Freguesia de Faial da Terra" w:value="Freguesia de Faial da Terra"/>
                <w:listItem w:displayText="Freguesia de Fajã de Baixo" w:value="Freguesia de Fajã de Baixo"/>
                <w:listItem w:displayText="Freguesia de Fajã de Cima" w:value="Freguesia de Fajã de Cima"/>
                <w:listItem w:displayText="Freguesia de Fajã Grande" w:value="Freguesia de Fajã Grande"/>
                <w:listItem w:displayText="Freguesia de Fajãzinha" w:value="Freguesia de Fajãzinha"/>
                <w:listItem w:displayText="Freguesia de Fazenda" w:value="Freguesia de Fazenda"/>
                <w:listItem w:displayText="Freguesia de Fenais da Ajuda" w:value="Freguesia de Fenais da Ajuda"/>
                <w:listItem w:displayText="Freguesia de Fenais da Luz" w:value="Freguesia de Fenais da Luz"/>
                <w:listItem w:displayText="Freguesia de Feteira - Angra do Heroísmo" w:value="Freguesia de Feteira - Angra do Heroísmo"/>
                <w:listItem w:displayText="Freguesia de Feteira – Horta" w:value="Freguesia de Feteira – Horta"/>
                <w:listItem w:displayText="Freguesia de Feteiras" w:value="Freguesia de Feteiras"/>
                <w:listItem w:displayText="Freguesia de Flamengos" w:value="Freguesia de Flamengos"/>
                <w:listItem w:displayText="Freguesia de Fonte do Bastardo" w:value="Freguesia de Fonte do Bastardo"/>
                <w:listItem w:displayText="Freguesia de Fontinhas" w:value="Freguesia de Fontinhas"/>
                <w:listItem w:displayText="Freguesia de Furnas" w:value="Freguesia de Furnas"/>
                <w:listItem w:displayText="Freguesia de Ginetes" w:value="Freguesia de Ginetes"/>
                <w:listItem w:displayText="Freguesia de Guadalupe" w:value="Freguesia de Guadalupe"/>
                <w:listItem w:displayText="Freguesia de Horta (Angústias)" w:value="Freguesia de Horta (Angústias)"/>
                <w:listItem w:displayText="Freguesia de Horta (Conceição)" w:value="Freguesia de Horta (Conceição)"/>
                <w:listItem w:displayText="Freguesia de Horta (Matriz)" w:value="Freguesia de Horta (Matriz)"/>
                <w:listItem w:displayText="Freguesia de Lagoa (Nossa Senhora do Rosário)" w:value="Freguesia de Lagoa (Nossa Senhora do Rosário)"/>
                <w:listItem w:displayText="Freguesia de Lagoa (Santa Cruz)" w:value="Freguesia de Lagoa (Santa Cruz)"/>
                <w:listItem w:displayText="Freguesia de Lajedo" w:value="Freguesia de Lajedo"/>
                <w:listItem w:displayText="Freguesia de Lajes - Praia da Vitória" w:value="Freguesia de Lajes - Praia da Vitória"/>
                <w:listItem w:displayText="Freguesia de Lajes das Flores" w:value="Freguesia de Lajes das Flores"/>
                <w:listItem w:displayText="Freguesia de Lajes do Pico" w:value="Freguesia de Lajes do Pico"/>
                <w:listItem w:displayText="Freguesia de Lomba - Lajes das Flores" w:value="Freguesia de Lomba - Lajes das Flores"/>
                <w:listItem w:displayText="Freguesia de Lomba da Fazenda" w:value="Freguesia de Lomba da Fazenda"/>
                <w:listItem w:displayText="Freguesia de Lomba da Maia" w:value="Freguesia de Lomba da Maia"/>
                <w:listItem w:displayText="Freguesia de Lomba de São Pedro" w:value="Freguesia de Lomba de São Pedro"/>
                <w:listItem w:displayText="Freguesia de Luz - Santa Cruz da Graciosa" w:value="Freguesia de Luz - Santa Cruz da Graciosa"/>
                <w:listItem w:displayText="Freguesia de Madalena - Madalena" w:value="Freguesia de Madalena - Madalena"/>
                <w:listItem w:displayText="Freguesia de Maia - Ribeira Grande" w:value="Freguesia de Maia - Ribeira Grande"/>
                <w:listItem w:displayText="Freguesia de Manadas (Santa Bárbara)" w:value="Freguesia de Manadas (Santa Bárbara)"/>
                <w:listItem w:displayText="Freguesia de Mosteiro - Lajes das Flores" w:value="Freguesia de Mosteiro - Lajes das Flores"/>
                <w:listItem w:displayText="Freguesia de Mosteiros - Ponta Delgada" w:value="Freguesia de Mosteiros - Ponta Delgada"/>
                <w:listItem w:displayText="Freguesia de Nordeste" w:value="Freguesia de Nordeste"/>
                <w:listItem w:displayText="Freguesia de Norte Grande (Neves)" w:value="Freguesia de Norte Grande (Neves)"/>
                <w:listItem w:displayText="Freguesia de Norte Pequeno" w:value="Freguesia de Norte Pequeno"/>
                <w:listItem w:displayText="Freguesia de Nossa Senhora dos Remédios" w:value="Freguesia de Nossa Senhora dos Remédios"/>
                <w:listItem w:displayText="Freguesia de Pedro Miguel" w:value="Freguesia de Pedro Miguel"/>
                <w:listItem w:displayText="Freguesia de Pico da Pedra" w:value="Freguesia de Pico da Pedra"/>
                <w:listItem w:displayText="Freguesia de Piedade" w:value="Freguesia de Piedade"/>
                <w:listItem w:displayText="Freguesia de Pilar da Bretanha" w:value="Freguesia de Pilar da Bretanha"/>
                <w:listItem w:displayText="Freguesia de Ponta Delgada - Santa Cruz das Flores" w:value="Freguesia de Ponta Delgada - Santa Cruz das Flores"/>
                <w:listItem w:displayText="Freguesia de Ponta Delgada (São José)" w:value="Freguesia de Ponta Delgada (São José)"/>
                <w:listItem w:displayText="Freguesia de Ponta Delgada (São Pedro)" w:value="Freguesia de Ponta Delgada (São Pedro)"/>
                <w:listItem w:displayText="Freguesia de Ponta Delgada (São Sebastião)" w:value="Freguesia de Ponta Delgada (São Sebastião)"/>
                <w:listItem w:displayText="Freguesia de Ponta Garça" w:value="Freguesia de Ponta Garça"/>
                <w:listItem w:displayText="Freguesia de Porto Formoso" w:value="Freguesia de Porto Formoso"/>
                <w:listItem w:displayText="Freguesia de Porto Judeu" w:value="Freguesia de Porto Judeu"/>
                <w:listItem w:displayText="Freguesia de Porto Martins" w:value="Freguesia de Porto Martins"/>
                <w:listItem w:displayText="Freguesia de Posto Santo" w:value="Freguesia de Posto Santo"/>
                <w:listItem w:displayText="Freguesia de Povoação" w:value="Freguesia de Povoação"/>
                <w:listItem w:displayText="Freguesia de Praia da Vitória (Santa Cruz)" w:value="Freguesia de Praia da Vitória (Santa Cruz)"/>
                <w:listItem w:displayText="Freguesia de Praia do Almoxarife" w:value="Freguesia de Praia do Almoxarife"/>
                <w:listItem w:displayText="Freguesia de Praia do Norte" w:value="Freguesia de Praia do Norte"/>
                <w:listItem w:displayText="Freguesia de Prainha" w:value="Freguesia de Prainha"/>
                <w:listItem w:displayText="Freguesia de Quatro Ribeiras" w:value="Freguesia de Quatro Ribeiras"/>
                <w:listItem w:displayText="Freguesia de Rabo de Peixe" w:value="Freguesia de Rabo de Peixe"/>
                <w:listItem w:displayText="Freguesia de Raminho" w:value="Freguesia de Raminho"/>
                <w:listItem w:displayText="Freguesia de Relva" w:value="Freguesia de Relva"/>
                <w:listItem w:displayText="Freguesia de Remédios" w:value="Freguesia de Remédios"/>
                <w:listItem w:displayText="Freguesia de Ribeira Chã" w:value="Freguesia de Ribeira Chã"/>
                <w:listItem w:displayText="Freguesia de Ribeira das Tainhas" w:value="Freguesia de Ribeira das Tainhas"/>
                <w:listItem w:displayText="Freguesia de Ribeira Grande (Conceição)" w:value="Freguesia de Ribeira Grande (Conceição)"/>
                <w:listItem w:displayText="Freguesia de Ribeira Grande (Matriz)" w:value="Freguesia de Ribeira Grande (Matriz)"/>
                <w:listItem w:displayText="Freguesia de Ribeira Quente" w:value="Freguesia de Ribeira Quente"/>
                <w:listItem w:displayText="Freguesia de Ribeira Seca – Calheta" w:value="Freguesia de Ribeira Seca – Calheta"/>
                <w:listItem w:displayText="Freguesia de Ribeira Seca - Ribeira Grande" w:value="Freguesia de Ribeira Seca - Ribeira Grande"/>
                <w:listItem w:displayText="Freguesia de Ribeira Seca - Vila Franca do Campo" w:value="Freguesia de Ribeira Seca - Vila Franca do Campo"/>
                <w:listItem w:displayText="Freguesia de Ribeiras" w:value="Freguesia de Ribeiras"/>
                <w:listItem w:displayText="Freguesia de Ribeirinha - Angra do Heroísmo" w:value="Freguesia de Ribeirinha - Angra do Heroísmo"/>
                <w:listItem w:displayText="Freguesia de Ribeirinha – Horta" w:value="Freguesia de Ribeirinha – Horta"/>
                <w:listItem w:displayText="Freguesia de Ribeirinha - Lajes do Pico" w:value="Freguesia de Ribeirinha - Lajes do Pico"/>
                <w:listItem w:displayText="Freguesia de Ribeirinha - Ribeira Grande" w:value="Freguesia de Ribeirinha - Ribeira Grande"/>
                <w:listItem w:displayText="Freguesia de Rosais (Velas)" w:value="Freguesia de Rosais (Velas)"/>
                <w:listItem w:displayText="Freguesia de Rosto do Cão (Livramento)" w:value="Freguesia de Rosto do Cão (Livramento)"/>
                <w:listItem w:displayText="Freguesia de Rosto do Cão (São Roque)" w:value="Freguesia de Rosto do Cão (São Roque)"/>
                <w:listItem w:displayText="Freguesia de Salão" w:value="Freguesia de Salão"/>
                <w:listItem w:displayText="Freguesia de Salga" w:value="Freguesia de Salga"/>
                <w:listItem w:displayText="Freguesia de Santa Bárbara - Angra do Heroísmo" w:value="Freguesia de Santa Bárbara - Angra do Heroísmo"/>
                <w:listItem w:displayText="Freguesia de Santa Bárbara - Ponta Delgada" w:value="Freguesia de Santa Bárbara - Ponta Delgada"/>
                <w:listItem w:displayText="Freguesia de Santa Bárbara - Ribeira Grande" w:value="Freguesia de Santa Bárbara - Ribeira Grande"/>
                <w:listItem w:displayText="Freguesia de Santa Bárbara - Vila do Porto" w:value="Freguesia de Santa Bárbara - Vila do Porto"/>
                <w:listItem w:displayText="Freguesia de Santa Clara - Ponta Delgada" w:value="Freguesia de Santa Clara - Ponta Delgada"/>
                <w:listItem w:displayText="Freguesia de Santa Cruz da Graciosa" w:value="Freguesia de Santa Cruz da Graciosa"/>
                <w:listItem w:displayText="Freguesia de Santa Cruz das Flores" w:value="Freguesia de Santa Cruz das Flores"/>
                <w:listItem w:displayText="Freguesia de Santa Luzia - São Roque do Pico" w:value="Freguesia de Santa Luzia - São Roque do Pico"/>
                <w:listItem w:displayText="Freguesia de Santana – Nordeste" w:value="Freguesia de Santana – Nordeste"/>
                <w:listItem w:displayText="Freguesia de Santo Amaro - São Roque do Pico" w:value="Freguesia de Santo Amaro - São Roque do Pico"/>
                <w:listItem w:displayText="Freguesia de Santo Amaro – Velas" w:value="Freguesia de Santo Amaro – Velas"/>
                <w:listItem w:displayText="Freguesia de Santo Antão" w:value="Freguesia de Santo Antão"/>
                <w:listItem w:displayText="Freguesia de Santo António - Ponta Delgada" w:value="Freguesia de Santo António - Ponta Delgada"/>
                <w:listItem w:displayText="Freguesia de Santo António - São Roque do Pico" w:value="Freguesia de Santo António - São Roque do Pico"/>
                <w:listItem w:displayText="Freguesia de Santo António de Nordestinho" w:value="Freguesia de Santo António de Nordestinho"/>
                <w:listItem w:displayText="Freguesia de Santo Espírito" w:value="Freguesia de Santo Espírito"/>
                <w:listItem w:displayText="Freguesia de São Bartolomeu de Regatos" w:value="Freguesia de São Bartolomeu de Regatos"/>
                <w:listItem w:displayText="Freguesia de São Bento - Angra do Heroísmo" w:value="Freguesia de São Bento - Angra do Heroísmo"/>
                <w:listItem w:displayText="Freguesia de São Brás - Praia da Vitória" w:value="Freguesia de São Brás - Praia da Vitória"/>
                <w:listItem w:displayText="Freguesia de São Brás - Ribeira Grande" w:value="Freguesia de São Brás - Ribeira Grande"/>
                <w:listItem w:displayText="Freguesia de São Caetano - Madalena" w:value="Freguesia de São Caetano - Madalena"/>
                <w:listItem w:displayText="Freguesia de São João - Lajes do Pico" w:value="Freguesia de São João - Lajes do Pico"/>
                <w:listItem w:displayText="Freguesia de São Mateus - Madalena" w:value="Freguesia de São Mateus - Madalena"/>
                <w:listItem w:displayText="Freguesia de São Mateus - Santa Cruz da Graciosa" w:value="Freguesia de São Mateus - Santa Cruz da Graciosa"/>
                <w:listItem w:displayText="Freguesia de São Mateus da Calheta" w:value="Freguesia de São Mateus da Calheta"/>
                <w:listItem w:displayText="Freguesia de São Pedro - Vila do Porto" w:value="Freguesia de São Pedro - Vila do Porto"/>
                <w:listItem w:displayText="Freguesia de São Pedro de Nordestinho" w:value="Freguesia de São Pedro de Nordestinho"/>
                <w:listItem w:displayText="Freguesia de São Roque do Pico" w:value="Freguesia de São Roque do Pico"/>
                <w:listItem w:displayText="Freguesia de São Vicente Ferreira" w:value="Freguesia de São Vicente Ferreira"/>
                <w:listItem w:displayText="Freguesia de Serreta" w:value="Freguesia de Serreta"/>
                <w:listItem w:displayText="Freguesia de Sete Cidades" w:value="Freguesia de Sete Cidades"/>
                <w:listItem w:displayText="Freguesia de Terra Chã" w:value="Freguesia de Terra Chã"/>
                <w:listItem w:displayText="Freguesia de Topo (Nossa Senhora do Rosário)" w:value="Freguesia de Topo (Nossa Senhora do Rosário)"/>
                <w:listItem w:displayText="Freguesia de Urzelina (São Mateus)" w:value="Freguesia de Urzelina (São Mateus)"/>
                <w:listItem w:displayText="Freguesia de Velas (São Jorge)" w:value="Freguesia de Velas (São Jorge)"/>
                <w:listItem w:displayText="Freguesia de Vila de São Sebastião" w:value="Freguesia de Vila de São Sebastião"/>
                <w:listItem w:displayText="Freguesia de Vila do Porto" w:value="Freguesia de Vila do Porto"/>
                <w:listItem w:displayText="Freguesia de Vila Franca do Campo (São Miguel)" w:value="Freguesia de Vila Franca do Campo (São Miguel)"/>
                <w:listItem w:displayText="Freguesia de Vila Franca do Campo (São Pedro)" w:value="Freguesia de Vila Franca do Campo (São Pedro)"/>
                <w:listItem w:displayText="Freguesia de Vila Nova - Praia da Vitória" w:value="Freguesia de Vila Nova - Praia da Vitória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67BB866A" w14:textId="77777777" w:rsidR="00494DD0" w:rsidRPr="00ED763B" w:rsidRDefault="00494DD0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2087143222"/>
        <w:lock w:val="contentLocked"/>
        <w:placeholder>
          <w:docPart w:val="DefaultPlaceholder_-1854013440"/>
        </w:placeholder>
        <w:group/>
      </w:sdtPr>
      <w:sdtContent>
        <w:p w14:paraId="631EB8FD" w14:textId="3940CB58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Local da execução do contrato (Lotes)</w:t>
          </w:r>
        </w:p>
      </w:sdtContent>
    </w:sdt>
    <w:sdt>
      <w:sdtPr>
        <w:rPr>
          <w:rFonts w:ascii="Arial" w:hAnsi="Arial" w:cs="Arial"/>
        </w:rPr>
        <w:id w:val="1778136111"/>
        <w:lock w:val="contentLocked"/>
        <w:placeholder>
          <w:docPart w:val="DefaultPlaceholder_-1854013440"/>
        </w:placeholder>
        <w:group/>
      </w:sdtPr>
      <w:sdtContent>
        <w:p w14:paraId="0EC0F3EC" w14:textId="4CA2092D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518861283"/>
              <w:placeholder>
                <w:docPart w:val="195EB0D333454C569781B1D5E9BECC13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4A1D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09225DDD" w14:textId="77777777" w:rsidR="003D2FB1" w:rsidRPr="00ED763B" w:rsidRDefault="003D2FB1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636839578"/>
        <w:lock w:val="contentLocked"/>
        <w:placeholder>
          <w:docPart w:val="DefaultPlaceholder_-1854013440"/>
        </w:placeholder>
        <w:group/>
      </w:sdtPr>
      <w:sdtContent>
        <w:p w14:paraId="0A8873E0" w14:textId="1F296B00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País:</w:t>
          </w:r>
          <w:r w:rsidR="007842CA" w:rsidRPr="00ED763B">
            <w:rPr>
              <w:rFonts w:ascii="Arial" w:hAnsi="Arial" w:cs="Arial"/>
            </w:rPr>
            <w:t xml:space="preserve"> (*) 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85006250"/>
              <w:lock w:val="sdtLocked"/>
              <w:placeholder>
                <w:docPart w:val="EF6D3A47162942CDA2A576ABC4A8A122"/>
              </w:placeholder>
              <w:showingPlcHdr/>
              <w:dropDownList>
                <w:listItem w:value="Escolha um item."/>
                <w:listItem w:displayText="Portugal" w:value="Portugal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FD2082E" w14:textId="491AD54A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NUT III: </w:t>
          </w:r>
          <w:r w:rsidR="007842CA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-1228137513"/>
              <w:lock w:val="sdtLocked"/>
              <w:placeholder>
                <w:docPart w:val="0F684C2A6E37479192AC443A88C570A4"/>
              </w:placeholder>
              <w:showingPlcHdr/>
              <w:dropDownList>
                <w:listItem w:value="Escolha um item."/>
                <w:listItem w:displayText="PT200 - Região Autónoma dos Açores" w:value="PT200 - Região Autónoma dos Açore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790A235" w14:textId="20CFD7C0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Localidade:</w:t>
          </w:r>
          <w:r w:rsidR="007842CA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1631817041"/>
              <w:lock w:val="sdtLocked"/>
              <w:placeholder>
                <w:docPart w:val="62CD746C03BD491BB9A7D11E72113745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2AB8865" w14:textId="77777777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Distrito: (*) </w:t>
          </w:r>
          <w:sdt>
            <w:sdtPr>
              <w:rPr>
                <w:rFonts w:ascii="Arial" w:hAnsi="Arial" w:cs="Arial"/>
              </w:rPr>
              <w:id w:val="-1305926172"/>
              <w:lock w:val="sdtLocked"/>
              <w:placeholder>
                <w:docPart w:val="099D5A7C3271464989CF559DA8BF8F7A"/>
              </w:placeholder>
              <w:dropDownList>
                <w:listItem w:displayText="Escolha um item." w:value="Escolha um item."/>
                <w:listItem w:displayText="Região Autónoma dos Açores" w:value="Região Autónoma dos Açore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399C6CEC" w14:textId="77777777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Concelho: (*) </w:t>
          </w:r>
          <w:sdt>
            <w:sdtPr>
              <w:rPr>
                <w:rFonts w:ascii="Arial" w:hAnsi="Arial" w:cs="Arial"/>
              </w:rPr>
              <w:id w:val="-524717085"/>
              <w:lock w:val="sdtLocked"/>
              <w:placeholder>
                <w:docPart w:val="FE164AAED6B346CD99DCA2A87381E936"/>
              </w:placeholder>
              <w:showingPlcHdr/>
              <w:dropDownList>
                <w:listItem w:value="Escolha um item."/>
                <w:listItem w:displayText="Angra do Heroísmo" w:value="Angra do Heroísmo"/>
                <w:listItem w:displayText="Calheta" w:value="Calheta"/>
                <w:listItem w:displayText="Corvo" w:value="Corvo"/>
                <w:listItem w:displayText="Horta" w:value="Horta"/>
                <w:listItem w:displayText="Lagoa" w:value="Lagoa"/>
                <w:listItem w:displayText="Lajes das Flores" w:value="Lajes das Flores"/>
                <w:listItem w:displayText="Lajes do Pico" w:value="Lajes do Pico"/>
                <w:listItem w:displayText="Madalena" w:value="Madalena"/>
                <w:listItem w:displayText="Nordeste" w:value="Nordeste"/>
                <w:listItem w:displayText="Ponta Delgada" w:value="Ponta Delgada"/>
                <w:listItem w:displayText="Povoação" w:value="Povoação"/>
                <w:listItem w:displayText="Praia da Vitória" w:value="Praia da Vitória"/>
                <w:listItem w:displayText="Ribeira Grande" w:value="Ribeira Grande"/>
                <w:listItem w:displayText="Santa Cruz da Graciosa" w:value="Santa Cruz da Graciosa"/>
                <w:listItem w:displayText="Santa Cruz das Flores" w:value="Santa Cruz das Flores"/>
                <w:listItem w:displayText="São Roque do Pico" w:value="São Roque do Pico"/>
                <w:listItem w:displayText="Velas" w:value="Velas"/>
                <w:listItem w:displayText="Vila do Porto" w:value="Vila do Porto"/>
                <w:listItem w:displayText="Vila Franca do Campo" w:value="Vila Franca do Camp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410B78AB" w14:textId="3D2E6ACD" w:rsidR="00D718BA" w:rsidRPr="00ED763B" w:rsidRDefault="00D718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Freguesia: (*) </w:t>
          </w:r>
          <w:sdt>
            <w:sdtPr>
              <w:rPr>
                <w:rFonts w:ascii="Arial" w:hAnsi="Arial" w:cs="Arial"/>
              </w:rPr>
              <w:id w:val="338901055"/>
              <w:lock w:val="sdtLocked"/>
              <w:placeholder>
                <w:docPart w:val="E2604D0553FC435CA7801340E19A1A8A"/>
              </w:placeholder>
              <w:showingPlcHdr/>
              <w:dropDownList>
                <w:listItem w:value="Escolha um item."/>
                <w:listItem w:displayText="Freguesia de Achada" w:value="Freguesia de Achada"/>
                <w:listItem w:displayText="Freguesia de Achadinha" w:value="Freguesia de Achadinha"/>
                <w:listItem w:displayText="Freguesia de Água de Alto" w:value="Freguesia de Água de Alto"/>
                <w:listItem w:displayText="Freguesia de Água de Pau" w:value="Freguesia de Água de Pau"/>
                <w:listItem w:displayText="Freguesia de Água Retorta" w:value="Freguesia de Água Retorta"/>
                <w:listItem w:displayText="Freguesia de Agualva - Praia da Vitória" w:value="Freguesia de Agualva - Praia da Vitória"/>
                <w:listItem w:displayText="Freguesia de Ajuda da Bretanha" w:value="Freguesia de Ajuda da Bretanha"/>
                <w:listItem w:displayText="Freguesia de Algarvia" w:value="Freguesia de Algarvia"/>
                <w:listItem w:displayText="Freguesia de Almagreira - Vila do Porto" w:value="Freguesia de Almagreira - Vila do Porto"/>
                <w:listItem w:displayText="Freguesia de Altares" w:value="Freguesia de Altares"/>
                <w:listItem w:displayText="Freguesia de Angra (Nossa Senhora da Conceição)" w:value="Freguesia de Angra (Nossa Senhora da Conceição)"/>
                <w:listItem w:displayText="Freguesia de Angra (Santa Luzia)" w:value="Freguesia de Angra (Santa Luzia)"/>
                <w:listItem w:displayText="Freguesia de Angra (São Pedro)" w:value="Freguesia de Angra (São Pedro)"/>
                <w:listItem w:displayText="Freguesia de Angra (Sé)" w:value="Freguesia de Angra (Sé)"/>
                <w:listItem w:displayText="Freguesia de Arrifes" w:value="Freguesia de Arrifes"/>
                <w:listItem w:displayText="Freguesia de Bandeiras" w:value="Freguesia de Bandeiras"/>
                <w:listItem w:displayText="Freguesia de Biscoitos" w:value="Freguesia de Biscoitos"/>
                <w:listItem w:displayText="Freguesia de Cabo da Praia" w:value="Freguesia de Cabo da Praia"/>
                <w:listItem w:displayText="Freguesia de Cabouco" w:value="Freguesia de Cabouco"/>
                <w:listItem w:displayText="Freguesia de Calheta – Açores" w:value="Freguesia de Calheta – Açores"/>
                <w:listItem w:displayText="Freguesia de Calheta de Nesquim" w:value="Freguesia de Calheta de Nesquim"/>
                <w:listItem w:displayText="Freguesia de Calhetas" w:value="Freguesia de Calhetas"/>
                <w:listItem w:displayText="Freguesia de Candelária - Madalena" w:value="Freguesia de Candelária - Madalena"/>
                <w:listItem w:displayText="Freguesia de Candelária - Ponta Delgada" w:value="Freguesia de Candelária - Ponta Delgada"/>
                <w:listItem w:displayText="Freguesia de Capelas" w:value="Freguesia de Capelas"/>
                <w:listItem w:displayText="Freguesia de Capelo" w:value="Freguesia de Capelo"/>
                <w:listItem w:displayText="Freguesia de Castelo Branco – Horta" w:value="Freguesia de Castelo Branco – Horta"/>
                <w:listItem w:displayText="Freguesia de Caveira" w:value="Freguesia de Caveira"/>
                <w:listItem w:displayText="Freguesia de Cedros – Horta" w:value="Freguesia de Cedros – Horta"/>
                <w:listItem w:displayText="Freguesia de Cedros - Santa Cruz das Flores" w:value="Freguesia de Cedros - Santa Cruz das Flores"/>
                <w:listItem w:displayText="Freguesia de Cinco Ribeiras" w:value="Freguesia de Cinco Ribeiras"/>
                <w:listItem w:displayText="Freguesia de Covoada" w:value="Freguesia de Covoada"/>
                <w:listItem w:displayText="Freguesia de Criação Velha" w:value="Freguesia de Criação Velha"/>
                <w:listItem w:displayText="Freguesia de Doze Ribeiras" w:value="Freguesia de Doze Ribeiras"/>
                <w:listItem w:displayText="Freguesia de Faial da Terra" w:value="Freguesia de Faial da Terra"/>
                <w:listItem w:displayText="Freguesia de Fajã de Baixo" w:value="Freguesia de Fajã de Baixo"/>
                <w:listItem w:displayText="Freguesia de Fajã de Cima" w:value="Freguesia de Fajã de Cima"/>
                <w:listItem w:displayText="Freguesia de Fajã Grande" w:value="Freguesia de Fajã Grande"/>
                <w:listItem w:displayText="Freguesia de Fajãzinha" w:value="Freguesia de Fajãzinha"/>
                <w:listItem w:displayText="Freguesia de Fazenda" w:value="Freguesia de Fazenda"/>
                <w:listItem w:displayText="Freguesia de Fenais da Ajuda" w:value="Freguesia de Fenais da Ajuda"/>
                <w:listItem w:displayText="Freguesia de Fenais da Luz" w:value="Freguesia de Fenais da Luz"/>
                <w:listItem w:displayText="Freguesia de Feteira - Angra do Heroísmo" w:value="Freguesia de Feteira - Angra do Heroísmo"/>
                <w:listItem w:displayText="Freguesia de Feteira – Horta" w:value="Freguesia de Feteira – Horta"/>
                <w:listItem w:displayText="Freguesia de Feteiras" w:value="Freguesia de Feteiras"/>
                <w:listItem w:displayText="Freguesia de Flamengos" w:value="Freguesia de Flamengos"/>
                <w:listItem w:displayText="Freguesia de Fonte do Bastardo" w:value="Freguesia de Fonte do Bastardo"/>
                <w:listItem w:displayText="Freguesia de Fontinhas" w:value="Freguesia de Fontinhas"/>
                <w:listItem w:displayText="Freguesia de Furnas" w:value="Freguesia de Furnas"/>
                <w:listItem w:displayText="Freguesia de Ginetes" w:value="Freguesia de Ginetes"/>
                <w:listItem w:displayText="Freguesia de Guadalupe" w:value="Freguesia de Guadalupe"/>
                <w:listItem w:displayText="Freguesia de Horta (Angústias)" w:value="Freguesia de Horta (Angústias)"/>
                <w:listItem w:displayText="Freguesia de Horta (Conceição)" w:value="Freguesia de Horta (Conceição)"/>
                <w:listItem w:displayText="Freguesia de Horta (Matriz)" w:value="Freguesia de Horta (Matriz)"/>
                <w:listItem w:displayText="Freguesia de Lagoa (Nossa Senhora do Rosário)" w:value="Freguesia de Lagoa (Nossa Senhora do Rosário)"/>
                <w:listItem w:displayText="Freguesia de Lagoa (Santa Cruz)" w:value="Freguesia de Lagoa (Santa Cruz)"/>
                <w:listItem w:displayText="Freguesia de Lajedo" w:value="Freguesia de Lajedo"/>
                <w:listItem w:displayText="Freguesia de Lajes - Praia da Vitória" w:value="Freguesia de Lajes - Praia da Vitória"/>
                <w:listItem w:displayText="Freguesia de Lajes das Flores" w:value="Freguesia de Lajes das Flores"/>
                <w:listItem w:displayText="Freguesia de Lajes do Pico" w:value="Freguesia de Lajes do Pico"/>
                <w:listItem w:displayText="Freguesia de Lomba - Lajes das Flores" w:value="Freguesia de Lomba - Lajes das Flores"/>
                <w:listItem w:displayText="Freguesia de Lomba da Fazenda" w:value="Freguesia de Lomba da Fazenda"/>
                <w:listItem w:displayText="Freguesia de Lomba da Maia" w:value="Freguesia de Lomba da Maia"/>
                <w:listItem w:displayText="Freguesia de Lomba de São Pedro" w:value="Freguesia de Lomba de São Pedro"/>
                <w:listItem w:displayText="Freguesia de Luz - Santa Cruz da Graciosa" w:value="Freguesia de Luz - Santa Cruz da Graciosa"/>
                <w:listItem w:displayText="Freguesia de Madalena - Madalena" w:value="Freguesia de Madalena - Madalena"/>
                <w:listItem w:displayText="Freguesia de Maia - Ribeira Grande" w:value="Freguesia de Maia - Ribeira Grande"/>
                <w:listItem w:displayText="Freguesia de Manadas (Santa Bárbara)" w:value="Freguesia de Manadas (Santa Bárbara)"/>
                <w:listItem w:displayText="Freguesia de Mosteiro - Lajes das Flores" w:value="Freguesia de Mosteiro - Lajes das Flores"/>
                <w:listItem w:displayText="Freguesia de Mosteiros - Ponta Delgada" w:value="Freguesia de Mosteiros - Ponta Delgada"/>
                <w:listItem w:displayText="Freguesia de Nordeste" w:value="Freguesia de Nordeste"/>
                <w:listItem w:displayText="Freguesia de Norte Grande (Neves)" w:value="Freguesia de Norte Grande (Neves)"/>
                <w:listItem w:displayText="Freguesia de Norte Pequeno" w:value="Freguesia de Norte Pequeno"/>
                <w:listItem w:displayText="Freguesia de Nossa Senhora dos Remédios" w:value="Freguesia de Nossa Senhora dos Remédios"/>
                <w:listItem w:displayText="Freguesia de Pedro Miguel" w:value="Freguesia de Pedro Miguel"/>
                <w:listItem w:displayText="Freguesia de Pico da Pedra" w:value="Freguesia de Pico da Pedra"/>
                <w:listItem w:displayText="Freguesia de Piedade" w:value="Freguesia de Piedade"/>
                <w:listItem w:displayText="Freguesia de Pilar da Bretanha" w:value="Freguesia de Pilar da Bretanha"/>
                <w:listItem w:displayText="Freguesia de Ponta Delgada - Santa Cruz das Flores" w:value="Freguesia de Ponta Delgada - Santa Cruz das Flores"/>
                <w:listItem w:displayText="Freguesia de Ponta Delgada (São José)" w:value="Freguesia de Ponta Delgada (São José)"/>
                <w:listItem w:displayText="Freguesia de Ponta Delgada (São Pedro)" w:value="Freguesia de Ponta Delgada (São Pedro)"/>
                <w:listItem w:displayText="Freguesia de Ponta Delgada (São Sebastião)" w:value="Freguesia de Ponta Delgada (São Sebastião)"/>
                <w:listItem w:displayText="Freguesia de Ponta Garça" w:value="Freguesia de Ponta Garça"/>
                <w:listItem w:displayText="Freguesia de Porto Formoso" w:value="Freguesia de Porto Formoso"/>
                <w:listItem w:displayText="Freguesia de Porto Judeu" w:value="Freguesia de Porto Judeu"/>
                <w:listItem w:displayText="Freguesia de Porto Martins" w:value="Freguesia de Porto Martins"/>
                <w:listItem w:displayText="Freguesia de Posto Santo" w:value="Freguesia de Posto Santo"/>
                <w:listItem w:displayText="Freguesia de Povoação" w:value="Freguesia de Povoação"/>
                <w:listItem w:displayText="Freguesia de Praia da Vitória (Santa Cruz)" w:value="Freguesia de Praia da Vitória (Santa Cruz)"/>
                <w:listItem w:displayText="Freguesia de Praia do Almoxarife" w:value="Freguesia de Praia do Almoxarife"/>
                <w:listItem w:displayText="Freguesia de Praia do Norte" w:value="Freguesia de Praia do Norte"/>
                <w:listItem w:displayText="Freguesia de Prainha" w:value="Freguesia de Prainha"/>
                <w:listItem w:displayText="Freguesia de Quatro Ribeiras" w:value="Freguesia de Quatro Ribeiras"/>
                <w:listItem w:displayText="Freguesia de Rabo de Peixe" w:value="Freguesia de Rabo de Peixe"/>
                <w:listItem w:displayText="Freguesia de Raminho" w:value="Freguesia de Raminho"/>
                <w:listItem w:displayText="Freguesia de Relva" w:value="Freguesia de Relva"/>
                <w:listItem w:displayText="Freguesia de Remédios" w:value="Freguesia de Remédios"/>
                <w:listItem w:displayText="Freguesia de Ribeira Chã" w:value="Freguesia de Ribeira Chã"/>
                <w:listItem w:displayText="Freguesia de Ribeira das Tainhas" w:value="Freguesia de Ribeira das Tainhas"/>
                <w:listItem w:displayText="Freguesia de Ribeira Grande (Conceição)" w:value="Freguesia de Ribeira Grande (Conceição)"/>
                <w:listItem w:displayText="Freguesia de Ribeira Grande (Matriz)" w:value="Freguesia de Ribeira Grande (Matriz)"/>
                <w:listItem w:displayText="Freguesia de Ribeira Quente" w:value="Freguesia de Ribeira Quente"/>
                <w:listItem w:displayText="Freguesia de Ribeira Seca – Calheta" w:value="Freguesia de Ribeira Seca – Calheta"/>
                <w:listItem w:displayText="Freguesia de Ribeira Seca - Ribeira Grande" w:value="Freguesia de Ribeira Seca - Ribeira Grande"/>
                <w:listItem w:displayText="Freguesia de Ribeira Seca - Vila Franca do Campo" w:value="Freguesia de Ribeira Seca - Vila Franca do Campo"/>
                <w:listItem w:displayText="Freguesia de Ribeiras" w:value="Freguesia de Ribeiras"/>
                <w:listItem w:displayText="Freguesia de Ribeirinha - Angra do Heroísmo" w:value="Freguesia de Ribeirinha - Angra do Heroísmo"/>
                <w:listItem w:displayText="Freguesia de Ribeirinha – Horta" w:value="Freguesia de Ribeirinha – Horta"/>
                <w:listItem w:displayText="Freguesia de Ribeirinha - Lajes do Pico" w:value="Freguesia de Ribeirinha - Lajes do Pico"/>
                <w:listItem w:displayText="Freguesia de Ribeirinha - Ribeira Grande" w:value="Freguesia de Ribeirinha - Ribeira Grande"/>
                <w:listItem w:displayText="Freguesia de Rosais (Velas)" w:value="Freguesia de Rosais (Velas)"/>
                <w:listItem w:displayText="Freguesia de Rosto do Cão (Livramento)" w:value="Freguesia de Rosto do Cão (Livramento)"/>
                <w:listItem w:displayText="Freguesia de Rosto do Cão (São Roque)" w:value="Freguesia de Rosto do Cão (São Roque)"/>
                <w:listItem w:displayText="Freguesia de Salão" w:value="Freguesia de Salão"/>
                <w:listItem w:displayText="Freguesia de Salga" w:value="Freguesia de Salga"/>
                <w:listItem w:displayText="Freguesia de Santa Bárbara - Angra do Heroísmo" w:value="Freguesia de Santa Bárbara - Angra do Heroísmo"/>
                <w:listItem w:displayText="Freguesia de Santa Bárbara - Ponta Delgada" w:value="Freguesia de Santa Bárbara - Ponta Delgada"/>
                <w:listItem w:displayText="Freguesia de Santa Bárbara - Ribeira Grande" w:value="Freguesia de Santa Bárbara - Ribeira Grande"/>
                <w:listItem w:displayText="Freguesia de Santa Bárbara - Vila do Porto" w:value="Freguesia de Santa Bárbara - Vila do Porto"/>
                <w:listItem w:displayText="Freguesia de Santa Clara - Ponta Delgada" w:value="Freguesia de Santa Clara - Ponta Delgada"/>
                <w:listItem w:displayText="Freguesia de Santa Cruz da Graciosa" w:value="Freguesia de Santa Cruz da Graciosa"/>
                <w:listItem w:displayText="Freguesia de Santa Cruz das Flores" w:value="Freguesia de Santa Cruz das Flores"/>
                <w:listItem w:displayText="Freguesia de Santa Luzia - São Roque do Pico" w:value="Freguesia de Santa Luzia - São Roque do Pico"/>
                <w:listItem w:displayText="Freguesia de Santana – Nordeste" w:value="Freguesia de Santana – Nordeste"/>
                <w:listItem w:displayText="Freguesia de Santo Amaro - São Roque do Pico" w:value="Freguesia de Santo Amaro - São Roque do Pico"/>
                <w:listItem w:displayText="Freguesia de Santo Amaro – Velas" w:value="Freguesia de Santo Amaro – Velas"/>
                <w:listItem w:displayText="Freguesia de Santo Antão" w:value="Freguesia de Santo Antão"/>
                <w:listItem w:displayText="Freguesia de Santo António - Ponta Delgada" w:value="Freguesia de Santo António - Ponta Delgada"/>
                <w:listItem w:displayText="Freguesia de Santo António - São Roque do Pico" w:value="Freguesia de Santo António - São Roque do Pico"/>
                <w:listItem w:displayText="Freguesia de Santo António de Nordestinho" w:value="Freguesia de Santo António de Nordestinho"/>
                <w:listItem w:displayText="Freguesia de Santo Espírito" w:value="Freguesia de Santo Espírito"/>
                <w:listItem w:displayText="Freguesia de São Bartolomeu de Regatos" w:value="Freguesia de São Bartolomeu de Regatos"/>
                <w:listItem w:displayText="Freguesia de São Bento - Angra do Heroísmo" w:value="Freguesia de São Bento - Angra do Heroísmo"/>
                <w:listItem w:displayText="Freguesia de São Brás - Praia da Vitória" w:value="Freguesia de São Brás - Praia da Vitória"/>
                <w:listItem w:displayText="Freguesia de São Brás - Ribeira Grande" w:value="Freguesia de São Brás - Ribeira Grande"/>
                <w:listItem w:displayText="Freguesia de São Caetano - Madalena" w:value="Freguesia de São Caetano - Madalena"/>
                <w:listItem w:displayText="Freguesia de São João - Lajes do Pico" w:value="Freguesia de São João - Lajes do Pico"/>
                <w:listItem w:displayText="Freguesia de São Mateus - Madalena" w:value="Freguesia de São Mateus - Madalena"/>
                <w:listItem w:displayText="Freguesia de São Mateus - Santa Cruz da Graciosa" w:value="Freguesia de São Mateus - Santa Cruz da Graciosa"/>
                <w:listItem w:displayText="Freguesia de São Mateus da Calheta" w:value="Freguesia de São Mateus da Calheta"/>
                <w:listItem w:displayText="Freguesia de São Pedro - Vila do Porto" w:value="Freguesia de São Pedro - Vila do Porto"/>
                <w:listItem w:displayText="Freguesia de São Pedro de Nordestinho" w:value="Freguesia de São Pedro de Nordestinho"/>
                <w:listItem w:displayText="Freguesia de São Roque do Pico" w:value="Freguesia de São Roque do Pico"/>
                <w:listItem w:displayText="Freguesia de São Vicente Ferreira" w:value="Freguesia de São Vicente Ferreira"/>
                <w:listItem w:displayText="Freguesia de Serreta" w:value="Freguesia de Serreta"/>
                <w:listItem w:displayText="Freguesia de Sete Cidades" w:value="Freguesia de Sete Cidades"/>
                <w:listItem w:displayText="Freguesia de Terra Chã" w:value="Freguesia de Terra Chã"/>
                <w:listItem w:displayText="Freguesia de Topo (Nossa Senhora do Rosário)" w:value="Freguesia de Topo (Nossa Senhora do Rosário)"/>
                <w:listItem w:displayText="Freguesia de Urzelina (São Mateus)" w:value="Freguesia de Urzelina (São Mateus)"/>
                <w:listItem w:displayText="Freguesia de Velas (São Jorge)" w:value="Freguesia de Velas (São Jorge)"/>
                <w:listItem w:displayText="Freguesia de Vila de São Sebastião" w:value="Freguesia de Vila de São Sebastião"/>
                <w:listItem w:displayText="Freguesia de Vila do Porto" w:value="Freguesia de Vila do Porto"/>
                <w:listItem w:displayText="Freguesia de Vila Franca do Campo (São Miguel)" w:value="Freguesia de Vila Franca do Campo (São Miguel)"/>
                <w:listItem w:displayText="Freguesia de Vila Franca do Campo (São Pedro)" w:value="Freguesia de Vila Franca do Campo (São Pedro)"/>
                <w:listItem w:displayText="Freguesia de Vila Nova - Praia da Vitória" w:value="Freguesia de Vila Nova - Praia da Vitória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0BCEF0DF" w14:textId="77777777" w:rsidR="00D718BA" w:rsidRPr="00ED763B" w:rsidRDefault="00D718BA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717631673"/>
        <w:lock w:val="contentLocked"/>
        <w:placeholder>
          <w:docPart w:val="DefaultPlaceholder_-1854013440"/>
        </w:placeholder>
        <w:group/>
      </w:sdtPr>
      <w:sdtContent>
        <w:p w14:paraId="66531FD7" w14:textId="4A54A0BB" w:rsidR="00151DA6" w:rsidRDefault="006B75AE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6B75AE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699200" behindDoc="0" locked="0" layoutInCell="1" allowOverlap="1" wp14:anchorId="7087C9DF" wp14:editId="3F406BC4">
                <wp:simplePos x="0" y="0"/>
                <wp:positionH relativeFrom="column">
                  <wp:posOffset>1905</wp:posOffset>
                </wp:positionH>
                <wp:positionV relativeFrom="paragraph">
                  <wp:posOffset>255270</wp:posOffset>
                </wp:positionV>
                <wp:extent cx="6840220" cy="539115"/>
                <wp:effectExtent l="0" t="0" r="0" b="0"/>
                <wp:wrapTopAndBottom/>
                <wp:docPr id="1393160728" name="Imagem 1" descr="Uma imagem com texto, Tipo de letra, captura de ecrã, file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3160728" name="Imagem 1" descr="Uma imagem com texto, Tipo de letra, captura de ecrã, file&#10;&#10;Descrição gerada automaticamente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220" cy="5391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7445A2" w:rsidRPr="00ED763B">
            <w:rPr>
              <w:rFonts w:ascii="Arial" w:hAnsi="Arial" w:cs="Arial"/>
              <w:b/>
              <w:bCs/>
            </w:rPr>
            <w:t>10 - Prazo de execução do contrato</w:t>
          </w:r>
        </w:p>
        <w:p w14:paraId="6FEB982B" w14:textId="3DFA672B" w:rsidR="007445A2" w:rsidRPr="00ED763B" w:rsidRDefault="00000000" w:rsidP="005F21AA">
          <w:pPr>
            <w:spacing w:line="480" w:lineRule="auto"/>
            <w:rPr>
              <w:rFonts w:ascii="Arial" w:hAnsi="Arial" w:cs="Arial"/>
              <w:b/>
              <w:bCs/>
            </w:rPr>
          </w:pPr>
        </w:p>
      </w:sdtContent>
    </w:sdt>
    <w:sdt>
      <w:sdtPr>
        <w:rPr>
          <w:rFonts w:ascii="Arial" w:hAnsi="Arial" w:cs="Arial"/>
        </w:rPr>
        <w:id w:val="2095888808"/>
        <w:lock w:val="contentLocked"/>
        <w:placeholder>
          <w:docPart w:val="DefaultPlaceholder_-1854013440"/>
        </w:placeholder>
        <w:group/>
      </w:sdtPr>
      <w:sdtContent>
        <w:p w14:paraId="18C670E6" w14:textId="7E9B3681" w:rsidR="0016556C" w:rsidRPr="00ED763B" w:rsidRDefault="001655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1012575026"/>
              <w:placeholder>
                <w:docPart w:val="3A9643B6F88F475B9AD57B66BE7DAB27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4A1D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73948ABE" w14:textId="77777777" w:rsidR="00C87ECA" w:rsidRDefault="00C87ECA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color w:val="5B9BD5" w:themeColor="accent1"/>
        </w:rPr>
        <w:id w:val="-398979418"/>
        <w:lock w:val="contentLocked"/>
        <w:placeholder>
          <w:docPart w:val="DefaultPlaceholder_-1854013440"/>
        </w:placeholder>
        <w:group/>
      </w:sdtPr>
      <w:sdtEndPr>
        <w:rPr>
          <w:color w:val="auto"/>
        </w:rPr>
      </w:sdtEndPr>
      <w:sdtContent>
        <w:p w14:paraId="263C9777" w14:textId="7FBC4128" w:rsidR="00FD3BA6" w:rsidRDefault="00FD3BA6" w:rsidP="008C5A54">
          <w:pPr>
            <w:rPr>
              <w:rFonts w:ascii="Arial" w:hAnsi="Arial" w:cs="Arial"/>
              <w:color w:val="5B9BD5" w:themeColor="accent1"/>
            </w:rPr>
          </w:pPr>
          <w:r w:rsidRPr="00FD3BA6">
            <w:rPr>
              <w:rFonts w:ascii="Arial" w:hAnsi="Arial" w:cs="Arial"/>
              <w:noProof/>
              <w:color w:val="5B9BD5" w:themeColor="accent1"/>
            </w:rPr>
            <w:drawing>
              <wp:inline distT="0" distB="0" distL="0" distR="0" wp14:anchorId="17263E67" wp14:editId="455382D4">
                <wp:extent cx="4189751" cy="237296"/>
                <wp:effectExtent l="0" t="0" r="1270" b="0"/>
                <wp:docPr id="147330084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3300842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27418" cy="256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FD3BA6">
            <w:rPr>
              <w:rFonts w:ascii="Arial" w:hAnsi="Arial" w:cs="Arial"/>
              <w:color w:val="5B9BD5" w:themeColor="accent1"/>
            </w:rPr>
            <w:t xml:space="preserve"> </w:t>
          </w:r>
        </w:p>
        <w:p w14:paraId="2AFE154D" w14:textId="77777777" w:rsidR="008701C6" w:rsidRDefault="008701C6" w:rsidP="008C5A54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Data de Início: (*) </w:t>
          </w:r>
          <w:sdt>
            <w:sdtPr>
              <w:rPr>
                <w:rFonts w:ascii="Arial" w:hAnsi="Arial" w:cs="Arial"/>
              </w:rPr>
              <w:id w:val="-1814477034"/>
              <w:lock w:val="sdtLocked"/>
              <w:placeholder>
                <w:docPart w:val="FFB409193274482283DFAD18386363DF"/>
              </w:placeholder>
              <w:showingPlcHdr/>
              <w:date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Pr="00C26E42">
                <w:rPr>
                  <w:rStyle w:val="TextodoMarcadordePosio"/>
                </w:rPr>
                <w:t>Clique ou toque para introduzir uma data.</w:t>
              </w:r>
            </w:sdtContent>
          </w:sdt>
        </w:p>
        <w:p w14:paraId="7083EB7C" w14:textId="298C563B" w:rsidR="008701C6" w:rsidRPr="00ED763B" w:rsidRDefault="008701C6" w:rsidP="008C5A54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Data de Fim: (*) </w:t>
          </w:r>
          <w:sdt>
            <w:sdtPr>
              <w:rPr>
                <w:rFonts w:ascii="Arial" w:hAnsi="Arial" w:cs="Arial"/>
              </w:rPr>
              <w:id w:val="849842098"/>
              <w:lock w:val="sdtLocked"/>
              <w:placeholder>
                <w:docPart w:val="FFB409193274482283DFAD18386363DF"/>
              </w:placeholder>
              <w:showingPlcHdr/>
              <w:date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="00914EA4" w:rsidRPr="00C26E42">
                <w:rPr>
                  <w:rStyle w:val="TextodoMarcadordePosio"/>
                </w:rPr>
                <w:t>Clique ou toque para introduzir uma data.</w:t>
              </w:r>
            </w:sdtContent>
          </w:sdt>
        </w:p>
      </w:sdtContent>
    </w:sdt>
    <w:p w14:paraId="04710AA7" w14:textId="77777777" w:rsidR="008701C6" w:rsidRPr="00ED763B" w:rsidRDefault="008701C6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1787537666"/>
        <w:lock w:val="contentLocked"/>
        <w:placeholder>
          <w:docPart w:val="DefaultPlaceholder_-1854013440"/>
        </w:placeholder>
        <w:group/>
      </w:sdtPr>
      <w:sdtContent>
        <w:p w14:paraId="0212CE19" w14:textId="6AB823E4" w:rsidR="0016556C" w:rsidRPr="00ED763B" w:rsidRDefault="001655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de execução do contrato: (*) </w:t>
          </w:r>
          <w:sdt>
            <w:sdtPr>
              <w:rPr>
                <w:rFonts w:ascii="Arial" w:hAnsi="Arial" w:cs="Arial"/>
              </w:rPr>
              <w:id w:val="-874152188"/>
              <w:lock w:val="sdtLocked"/>
              <w:placeholder>
                <w:docPart w:val="B0B513CFE5C248808058D3D056FFD9C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925226468"/>
              <w:lock w:val="sdtLocked"/>
              <w:placeholder>
                <w:docPart w:val="1A792EC98FC2496D9C086F2E886D6683"/>
              </w:placeholder>
              <w:showingPlcHdr/>
              <w:dropDownList>
                <w:listItem w:value="Escolha um item."/>
                <w:listItem w:displayText="dias" w:value="dias"/>
                <w:listItem w:displayText="meses" w:value="meses"/>
                <w:listItem w:displayText="anos" w:value="anos"/>
              </w:dropDownList>
            </w:sdtPr>
            <w:sdtContent>
              <w:r w:rsidR="00C253E3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DF0DABF" w14:textId="67923438" w:rsidR="00D718BA" w:rsidRPr="00ED763B" w:rsidRDefault="003D2FB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74624" behindDoc="0" locked="0" layoutInCell="1" allowOverlap="1" wp14:anchorId="78372AE0" wp14:editId="282B01B1">
                <wp:simplePos x="0" y="0"/>
                <wp:positionH relativeFrom="column">
                  <wp:posOffset>0</wp:posOffset>
                </wp:positionH>
                <wp:positionV relativeFrom="paragraph">
                  <wp:posOffset>249555</wp:posOffset>
                </wp:positionV>
                <wp:extent cx="1363980" cy="185420"/>
                <wp:effectExtent l="0" t="0" r="7620" b="5080"/>
                <wp:wrapTopAndBottom/>
                <wp:docPr id="77089149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6556C" w:rsidRPr="00ED763B">
            <w:rPr>
              <w:rFonts w:ascii="Arial" w:hAnsi="Arial" w:cs="Arial"/>
            </w:rPr>
            <w:t xml:space="preserve">Previsão de renovações: (*) </w:t>
          </w:r>
          <w:sdt>
            <w:sdtPr>
              <w:rPr>
                <w:rFonts w:ascii="Arial" w:hAnsi="Arial" w:cs="Arial"/>
              </w:rPr>
              <w:id w:val="348837782"/>
              <w:lock w:val="sdtLocked"/>
              <w:placeholder>
                <w:docPart w:val="FBFA0CBE031B46E180453E19A3DDAC1C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="0016556C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A6783E3" w14:textId="71F0B9E3" w:rsidR="00D718BA" w:rsidRPr="00ED763B" w:rsidRDefault="0080681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Número máximo de renovações: (*) </w:t>
          </w:r>
          <w:sdt>
            <w:sdtPr>
              <w:rPr>
                <w:rFonts w:ascii="Arial" w:hAnsi="Arial" w:cs="Arial"/>
              </w:rPr>
              <w:id w:val="895947597"/>
              <w:lock w:val="sdtLocked"/>
              <w:placeholder>
                <w:docPart w:val="199C9D862B7C4C758A757990A167FC1F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81D4EDA" w14:textId="224B7E9C" w:rsidR="0080681B" w:rsidRPr="00ED763B" w:rsidRDefault="003D2FB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76672" behindDoc="0" locked="0" layoutInCell="1" allowOverlap="1" wp14:anchorId="0D7B519B" wp14:editId="3B836C65">
                <wp:simplePos x="0" y="0"/>
                <wp:positionH relativeFrom="column">
                  <wp:posOffset>0</wp:posOffset>
                </wp:positionH>
                <wp:positionV relativeFrom="paragraph">
                  <wp:posOffset>257935</wp:posOffset>
                </wp:positionV>
                <wp:extent cx="1363980" cy="185420"/>
                <wp:effectExtent l="0" t="0" r="7620" b="5080"/>
                <wp:wrapTopAndBottom/>
                <wp:docPr id="1283997474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80681B" w:rsidRPr="00ED763B">
            <w:rPr>
              <w:rFonts w:ascii="Arial" w:hAnsi="Arial" w:cs="Arial"/>
            </w:rPr>
            <w:t xml:space="preserve">Prazo de renovações diferente do prazo inicial: (*) </w:t>
          </w:r>
          <w:sdt>
            <w:sdtPr>
              <w:rPr>
                <w:rFonts w:ascii="Arial" w:hAnsi="Arial" w:cs="Arial"/>
              </w:rPr>
              <w:id w:val="1698809015"/>
              <w:lock w:val="sdtLocked"/>
              <w:placeholder>
                <w:docPart w:val="444504F58FFE42FF8FF8BB43BA05FBEB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="0080681B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63CBC3C" w14:textId="5B354464" w:rsidR="0080681B" w:rsidRPr="00ED763B" w:rsidRDefault="0080681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de execução da renovação do contrato: (*) </w:t>
          </w:r>
          <w:sdt>
            <w:sdtPr>
              <w:rPr>
                <w:rFonts w:ascii="Arial" w:hAnsi="Arial" w:cs="Arial"/>
              </w:rPr>
              <w:id w:val="-1727599612"/>
              <w:lock w:val="sdtLocked"/>
              <w:placeholder>
                <w:docPart w:val="B6135488D5554F8D8DA1E227CBFB2EE6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585217742"/>
              <w:lock w:val="sdtLocked"/>
              <w:placeholder>
                <w:docPart w:val="4CA47229751D4F3DB4CD0E09346A78E8"/>
              </w:placeholder>
              <w:showingPlcHdr/>
              <w:dropDownList>
                <w:listItem w:value="Escolha um item."/>
                <w:listItem w:displayText="dias" w:value="dias"/>
                <w:listItem w:displayText="meses" w:value="meses"/>
                <w:listItem w:displayText="anos" w:value="anos"/>
              </w:dropDownList>
            </w:sdtPr>
            <w:sdtContent>
              <w:r w:rsidR="0010477D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26817A6D" w14:textId="77777777" w:rsidR="00543B79" w:rsidRPr="00ED763B" w:rsidRDefault="00543B79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779420675"/>
        <w:lock w:val="contentLocked"/>
        <w:placeholder>
          <w:docPart w:val="DefaultPlaceholder_-1854013440"/>
        </w:placeholder>
        <w:group/>
      </w:sdtPr>
      <w:sdtContent>
        <w:p w14:paraId="4C0968AF" w14:textId="4E534FB3" w:rsidR="006B75AE" w:rsidRDefault="006B75AE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6B75AE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700224" behindDoc="0" locked="0" layoutInCell="1" allowOverlap="1" wp14:anchorId="796BCC4F" wp14:editId="1B7E6327">
                <wp:simplePos x="0" y="0"/>
                <wp:positionH relativeFrom="column">
                  <wp:posOffset>-10795</wp:posOffset>
                </wp:positionH>
                <wp:positionV relativeFrom="paragraph">
                  <wp:posOffset>271780</wp:posOffset>
                </wp:positionV>
                <wp:extent cx="6840220" cy="546735"/>
                <wp:effectExtent l="0" t="0" r="0" b="5715"/>
                <wp:wrapTopAndBottom/>
                <wp:docPr id="1566730306" name="Imagem 1" descr="Uma imagem com texto, Tipo de letra, captura de ecrã, file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6730306" name="Imagem 1" descr="Uma imagem com texto, Tipo de letra, captura de ecrã, file&#10;&#10;Descrição gerada automaticamente"/>
                        <pic:cNvPicPr/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220" cy="5467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9E75BA" w:rsidRPr="00ED763B">
            <w:rPr>
              <w:rFonts w:ascii="Arial" w:hAnsi="Arial" w:cs="Arial"/>
              <w:b/>
              <w:bCs/>
            </w:rPr>
            <w:t xml:space="preserve">11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="009E75BA" w:rsidRPr="00ED763B">
            <w:rPr>
              <w:rFonts w:ascii="Arial" w:hAnsi="Arial" w:cs="Arial"/>
              <w:b/>
              <w:bCs/>
            </w:rPr>
            <w:t xml:space="preserve"> Fundos EU</w:t>
          </w:r>
        </w:p>
        <w:p w14:paraId="5611A80B" w14:textId="03803F85" w:rsidR="009E75BA" w:rsidRPr="00ED763B" w:rsidRDefault="00000000" w:rsidP="005F21AA">
          <w:pPr>
            <w:spacing w:line="480" w:lineRule="auto"/>
            <w:rPr>
              <w:rFonts w:ascii="Arial" w:hAnsi="Arial" w:cs="Arial"/>
              <w:b/>
              <w:bCs/>
            </w:rPr>
          </w:pPr>
        </w:p>
      </w:sdtContent>
    </w:sdt>
    <w:sdt>
      <w:sdtPr>
        <w:rPr>
          <w:rFonts w:ascii="Arial" w:hAnsi="Arial" w:cs="Arial"/>
        </w:rPr>
        <w:id w:val="-1657519561"/>
        <w:lock w:val="contentLocked"/>
        <w:placeholder>
          <w:docPart w:val="DefaultPlaceholder_-1854013440"/>
        </w:placeholder>
        <w:group/>
      </w:sdtPr>
      <w:sdtContent>
        <w:p w14:paraId="646351FD" w14:textId="4E90DF09" w:rsidR="009E75BA" w:rsidRPr="00ED763B" w:rsidRDefault="009E75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45686492"/>
              <w:placeholder>
                <w:docPart w:val="BCEB8D90FFF3484EB26EBA0C5A7FBE05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4A1D85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03739C4E" w14:textId="77777777" w:rsidR="003D2FB1" w:rsidRPr="00ED763B" w:rsidRDefault="003D2FB1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517156859"/>
        <w:lock w:val="contentLocked"/>
        <w:placeholder>
          <w:docPart w:val="DefaultPlaceholder_-1854013440"/>
        </w:placeholder>
        <w:group/>
      </w:sdtPr>
      <w:sdtContent>
        <w:p w14:paraId="30FAF9FB" w14:textId="639F47EB" w:rsidR="009E75BA" w:rsidRDefault="009E75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Têm fundos EU? </w:t>
          </w:r>
          <w:sdt>
            <w:sdtPr>
              <w:rPr>
                <w:rFonts w:ascii="Arial" w:hAnsi="Arial" w:cs="Arial"/>
              </w:rPr>
              <w:id w:val="99144054"/>
              <w:lock w:val="sdtLocked"/>
              <w:placeholder>
                <w:docPart w:val="2080D90E6C9441C8B6B03E78BDFC23D4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223E516D" w14:textId="77777777" w:rsidR="00387EC5" w:rsidRPr="00ED763B" w:rsidRDefault="00387EC5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1852752354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1398A820" w14:textId="4E9670EA" w:rsidR="009E75BA" w:rsidRDefault="009E75BA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 xml:space="preserve">12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Documentos de habilitação</w:t>
          </w:r>
        </w:p>
        <w:p w14:paraId="6472306D" w14:textId="06F46C03" w:rsidR="009E75BA" w:rsidRPr="00ED763B" w:rsidRDefault="000471D8" w:rsidP="005F21AA">
          <w:pPr>
            <w:spacing w:line="480" w:lineRule="auto"/>
            <w:rPr>
              <w:rFonts w:ascii="Arial" w:hAnsi="Arial" w:cs="Arial"/>
            </w:rPr>
          </w:pPr>
          <w:r w:rsidRPr="006B75AE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701248" behindDoc="0" locked="0" layoutInCell="1" allowOverlap="1" wp14:anchorId="56D5D0AB" wp14:editId="49F0473D">
                <wp:simplePos x="0" y="0"/>
                <wp:positionH relativeFrom="column">
                  <wp:posOffset>-23495</wp:posOffset>
                </wp:positionH>
                <wp:positionV relativeFrom="paragraph">
                  <wp:posOffset>0</wp:posOffset>
                </wp:positionV>
                <wp:extent cx="6077585" cy="209550"/>
                <wp:effectExtent l="0" t="0" r="0" b="0"/>
                <wp:wrapTopAndBottom/>
                <wp:docPr id="77075617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0756175" name=""/>
                        <pic:cNvPicPr/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77585" cy="209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88960" behindDoc="0" locked="0" layoutInCell="1" allowOverlap="1" wp14:anchorId="68CCC92E" wp14:editId="69E05E08">
                <wp:simplePos x="0" y="0"/>
                <wp:positionH relativeFrom="column">
                  <wp:posOffset>1905</wp:posOffset>
                </wp:positionH>
                <wp:positionV relativeFrom="paragraph">
                  <wp:posOffset>509905</wp:posOffset>
                </wp:positionV>
                <wp:extent cx="1363980" cy="185420"/>
                <wp:effectExtent l="0" t="0" r="7620" b="5080"/>
                <wp:wrapTopAndBottom/>
                <wp:docPr id="95671350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9E75BA" w:rsidRPr="00ED763B">
            <w:rPr>
              <w:rFonts w:ascii="Arial" w:hAnsi="Arial" w:cs="Arial"/>
            </w:rPr>
            <w:t>Habilitação para o exercício da atividade profissional:</w:t>
          </w:r>
          <w:r w:rsidR="001302BD" w:rsidRPr="00ED763B">
            <w:rPr>
              <w:rFonts w:ascii="Arial" w:hAnsi="Arial" w:cs="Arial"/>
            </w:rPr>
            <w:t xml:space="preserve"> (*) </w:t>
          </w:r>
          <w:r w:rsidR="009E75BA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1558932116"/>
              <w:lock w:val="sdtLocked"/>
              <w:placeholder>
                <w:docPart w:val="D0EFA83CA7C842B1BB627AD8F9BC3E73"/>
              </w:placeholder>
              <w:showingPlcHdr/>
              <w:dropDownList>
                <w:listItem w:displayText="Não" w:value="Não"/>
                <w:listItem w:displayText="Sim" w:value="Sim"/>
              </w:dropDownList>
            </w:sdtPr>
            <w:sdtContent>
              <w:r w:rsidR="009E75B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3ABDCD3" w14:textId="2AE0D2C0" w:rsidR="009E75BA" w:rsidRPr="00ED763B" w:rsidRDefault="009E75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Tipo: (*) </w:t>
          </w:r>
          <w:sdt>
            <w:sdtPr>
              <w:rPr>
                <w:rFonts w:ascii="Arial" w:hAnsi="Arial" w:cs="Arial"/>
              </w:rPr>
              <w:id w:val="-1191831197"/>
              <w:lock w:val="sdtLocked"/>
              <w:placeholder>
                <w:docPart w:val="5B405B6BFAF140F099F14056A269C333"/>
              </w:placeholder>
              <w:showingPlcHdr/>
              <w:dropDownList>
                <w:listItem w:value="Escolha um item."/>
                <w:listItem w:displayText="Certificado" w:value="Certificado"/>
                <w:listItem w:displayText="Alvará" w:value="Alvará"/>
                <w:listItem w:displayText="Outros" w:value="Outros"/>
                <w:listItem w:displayText="Ordem Profissional" w:value="Ordem Profissional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91B3740" w14:textId="7EA4498D" w:rsidR="009E75BA" w:rsidRPr="00ED763B" w:rsidRDefault="009E75B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Descrição: (*) </w:t>
          </w:r>
          <w:sdt>
            <w:sdtPr>
              <w:rPr>
                <w:rFonts w:ascii="Arial" w:hAnsi="Arial" w:cs="Arial"/>
              </w:rPr>
              <w:id w:val="-1220433711"/>
              <w:lock w:val="sdtLocked"/>
              <w:placeholder>
                <w:docPart w:val="8753746976B649E9BA37FCFAB119AF7E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142899520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2DCE7E1C" w14:textId="6D2AC7FC" w:rsidR="009E75BA" w:rsidRDefault="000471D8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0471D8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702272" behindDoc="0" locked="0" layoutInCell="1" allowOverlap="1" wp14:anchorId="2297E23C" wp14:editId="2C0885E9">
                <wp:simplePos x="0" y="0"/>
                <wp:positionH relativeFrom="column">
                  <wp:posOffset>1905</wp:posOffset>
                </wp:positionH>
                <wp:positionV relativeFrom="paragraph">
                  <wp:posOffset>267335</wp:posOffset>
                </wp:positionV>
                <wp:extent cx="6840220" cy="349885"/>
                <wp:effectExtent l="0" t="0" r="0" b="0"/>
                <wp:wrapTopAndBottom/>
                <wp:docPr id="712525138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525138" name=""/>
                        <pic:cNvPicPr/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220" cy="349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E33CB" w:rsidRPr="00ED763B">
            <w:rPr>
              <w:rFonts w:ascii="Arial" w:hAnsi="Arial" w:cs="Arial"/>
              <w:b/>
              <w:bCs/>
            </w:rPr>
            <w:t xml:space="preserve">13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="00DE33CB" w:rsidRPr="00ED763B">
            <w:rPr>
              <w:rFonts w:ascii="Arial" w:hAnsi="Arial" w:cs="Arial"/>
              <w:b/>
              <w:bCs/>
            </w:rPr>
            <w:t xml:space="preserve"> Condições de Apresentação</w:t>
          </w:r>
        </w:p>
        <w:p w14:paraId="7BCDC02C" w14:textId="3DAA842F" w:rsidR="00DE33CB" w:rsidRPr="00ED763B" w:rsidRDefault="00DE33C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Plataforma eletrónica utilizada pela entidade adjudicante:</w:t>
          </w:r>
          <w:r w:rsidR="00D80AFF" w:rsidRPr="00ED763B">
            <w:rPr>
              <w:rFonts w:ascii="Arial" w:hAnsi="Arial" w:cs="Arial"/>
            </w:rPr>
            <w:t xml:space="preserve"> (*) </w:t>
          </w:r>
          <w:sdt>
            <w:sdtPr>
              <w:rPr>
                <w:rFonts w:ascii="Arial" w:hAnsi="Arial" w:cs="Arial"/>
              </w:rPr>
              <w:id w:val="-2071805816"/>
              <w:lock w:val="sdtLocked"/>
              <w:placeholder>
                <w:docPart w:val="D0BFF7FCF18543C4A4D141E9977848D8"/>
              </w:placeholder>
              <w:showingPlcHdr/>
              <w:dropDownList>
                <w:listItem w:value="Escolha um item."/>
                <w:listItem w:displayText="ComprasPT" w:value="ComprasPT"/>
                <w:listItem w:displayText="Vortal" w:value="Vortal"/>
                <w:listItem w:displayText="ACIN - ICloud Solutions" w:value="ACIN - ICloud Solutions"/>
                <w:listItem w:displayText="AnoGov" w:value="AnoGov"/>
              </w:dropDownList>
            </w:sdtPr>
            <w:sdtContent>
              <w:r w:rsidR="00D80AFF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7AD18D4" w14:textId="40818D9E" w:rsidR="00DE33CB" w:rsidRPr="00ED763B" w:rsidRDefault="00DE33C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URL para Apresentação:</w:t>
          </w:r>
          <w:r w:rsidR="00D80AFF" w:rsidRPr="00ED763B">
            <w:rPr>
              <w:rFonts w:ascii="Arial" w:hAnsi="Arial" w:cs="Arial"/>
            </w:rPr>
            <w:t xml:space="preserve"> (*) </w:t>
          </w:r>
          <w:sdt>
            <w:sdtPr>
              <w:rPr>
                <w:rFonts w:ascii="Arial" w:hAnsi="Arial" w:cs="Arial"/>
              </w:rPr>
              <w:id w:val="1827703029"/>
              <w:lock w:val="sdtLocked"/>
              <w:placeholder>
                <w:docPart w:val="E3B2480BDAF24C0388FDA446D7070625"/>
              </w:placeholder>
              <w:showingPlcHdr/>
              <w15:color w:val="0000FF"/>
            </w:sdtPr>
            <w:sdtContent>
              <w:r w:rsidR="00D80AFF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F813CA2" w14:textId="08A826F9" w:rsidR="00D80AFF" w:rsidRPr="00ED763B" w:rsidRDefault="00DE33C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Admissibilidade da apresentação de propostas variantes: </w:t>
          </w:r>
          <w:r w:rsidR="00D80AFF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1848136151"/>
              <w:lock w:val="sdtLocked"/>
              <w:placeholder>
                <w:docPart w:val="0258AD641B87475C98111E745708F291"/>
              </w:placeholder>
              <w:showingPlcHdr/>
              <w:dropDownList>
                <w:listItem w:value="Escolha um item."/>
                <w:listItem w:displayText="Não autorizado" w:value="Não autorizado"/>
                <w:listItem w:displayText="Permitido" w:value="Permitido"/>
                <w:listItem w:displayText="Necessário" w:value="Necessário"/>
              </w:dropDownList>
            </w:sdtPr>
            <w:sdtContent>
              <w:r w:rsidR="00D80AFF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6CFE0C42" w14:textId="7F7A9FA1" w:rsidR="00D80AFF" w:rsidRPr="00ED763B" w:rsidRDefault="00DE33C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para apresentação das </w:t>
          </w:r>
          <w:r w:rsidR="000471D8">
            <w:rPr>
              <w:rFonts w:ascii="Arial" w:hAnsi="Arial" w:cs="Arial"/>
            </w:rPr>
            <w:t>candidaturas</w:t>
          </w:r>
          <w:r w:rsidRPr="00ED763B">
            <w:rPr>
              <w:rFonts w:ascii="Arial" w:hAnsi="Arial" w:cs="Arial"/>
            </w:rPr>
            <w:t xml:space="preserve">: </w:t>
          </w:r>
          <w:r w:rsidR="00D80AFF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-306787772"/>
              <w:lock w:val="sdtLocked"/>
              <w:placeholder>
                <w:docPart w:val="8C6FE58CBCFC452BA77A0C2242CAE29C"/>
              </w:placeholder>
              <w:showingPlcHdr/>
              <w:date w:fullDate="2024-06-12T00:00:00Z"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="00E8010A" w:rsidRPr="00E043AD">
                <w:rPr>
                  <w:rFonts w:ascii="Arial" w:hAnsi="Arial" w:cs="Arial"/>
                  <w:color w:val="A6A6A6" w:themeColor="background1" w:themeShade="A6"/>
                </w:rPr>
                <w:t>Clique ou toque para introduzir uma data.</w:t>
              </w:r>
            </w:sdtContent>
          </w:sdt>
        </w:p>
        <w:p w14:paraId="5BC407F4" w14:textId="429BEBBF" w:rsidR="002B6DEC" w:rsidRDefault="002B6DE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</w:t>
          </w:r>
          <w:r w:rsidR="000471D8">
            <w:rPr>
              <w:rFonts w:ascii="Arial" w:hAnsi="Arial" w:cs="Arial"/>
            </w:rPr>
            <w:t xml:space="preserve">para a decisão de qualificação: (*) </w:t>
          </w:r>
          <w:sdt>
            <w:sdtPr>
              <w:rPr>
                <w:rFonts w:ascii="Arial" w:hAnsi="Arial" w:cs="Arial"/>
              </w:rPr>
              <w:id w:val="-1649432102"/>
              <w:placeholder>
                <w:docPart w:val="583ED23C839C4CE9B8A4077C00C06CF8"/>
              </w:placeholder>
              <w:showingPlcHdr/>
              <w15:color w:val="0000FF"/>
            </w:sdtPr>
            <w:sdtContent>
              <w:r w:rsidR="00761D2E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dias a contar do termo do prazo para a apresentação das </w:t>
          </w:r>
          <w:r w:rsidR="000471D8">
            <w:rPr>
              <w:rFonts w:ascii="Arial" w:hAnsi="Arial" w:cs="Arial"/>
            </w:rPr>
            <w:t>candidaturas</w:t>
          </w:r>
        </w:p>
        <w:p w14:paraId="2AD5E245" w14:textId="118C5D88" w:rsidR="000471D8" w:rsidRPr="00ED763B" w:rsidRDefault="000471D8" w:rsidP="000471D8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Requisitos mínimos de capacidade técnica</w:t>
          </w:r>
          <w:r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2020038783"/>
              <w:placeholder>
                <w:docPart w:val="8D63EE5C15FE4BEE9326B848E1013044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1F42F12" w14:textId="383CEC9F" w:rsidR="000471D8" w:rsidRPr="00ED763B" w:rsidRDefault="000471D8" w:rsidP="000471D8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Requisitos mínimos de capacidade financeira</w:t>
          </w:r>
          <w:r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911579920"/>
              <w:placeholder>
                <w:docPart w:val="9C191A4D69D8479E97F0B4A9CED03A8E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2A983D9" w14:textId="00A96153" w:rsidR="000471D8" w:rsidRDefault="00B11AB1" w:rsidP="005F21AA">
          <w:pPr>
            <w:spacing w:line="480" w:lineRule="auto"/>
            <w:rPr>
              <w:rFonts w:ascii="Arial" w:hAnsi="Arial" w:cs="Arial"/>
            </w:rPr>
          </w:pPr>
          <w:r w:rsidRPr="00B11AB1">
            <w:rPr>
              <w:rFonts w:ascii="Arial" w:hAnsi="Arial" w:cs="Arial"/>
              <w:noProof/>
            </w:rPr>
            <w:drawing>
              <wp:anchor distT="0" distB="0" distL="114300" distR="114300" simplePos="0" relativeHeight="251703296" behindDoc="0" locked="0" layoutInCell="1" allowOverlap="1" wp14:anchorId="49AE9526" wp14:editId="01F37078">
                <wp:simplePos x="0" y="0"/>
                <wp:positionH relativeFrom="column">
                  <wp:posOffset>1905</wp:posOffset>
                </wp:positionH>
                <wp:positionV relativeFrom="paragraph">
                  <wp:posOffset>273685</wp:posOffset>
                </wp:positionV>
                <wp:extent cx="6840220" cy="523240"/>
                <wp:effectExtent l="0" t="0" r="0" b="0"/>
                <wp:wrapTopAndBottom/>
                <wp:docPr id="351820387" name="Imagem 1" descr="Uma imagem com texto, Tipo de letra, captura de ecrã, Azul elétric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820387" name="Imagem 1" descr="Uma imagem com texto, Tipo de letra, captura de ecrã, Azul elétrico&#10;&#10;Descrição gerada automaticamente"/>
                        <pic:cNvPicPr/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220" cy="523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Arial" w:hAnsi="Arial" w:cs="Arial"/>
            </w:rPr>
            <w:t xml:space="preserve">Modelo de qualificação: (*) </w:t>
          </w:r>
          <w:sdt>
            <w:sdtPr>
              <w:rPr>
                <w:rFonts w:ascii="Arial" w:hAnsi="Arial" w:cs="Arial"/>
              </w:rPr>
              <w:id w:val="-1567491625"/>
              <w:placeholder>
                <w:docPart w:val="A0D80F0CA3284CD68E7062CFD9AEDA5E"/>
              </w:placeholder>
              <w:showingPlcHdr/>
              <w:dropDownList>
                <w:listItem w:displayText="Modelo simples" w:value="Modelo simples"/>
                <w:listItem w:displayText="Modelo complexo" w:value="Modelo complex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01CFD0C1" w14:textId="6B931D48" w:rsidR="00B11AB1" w:rsidRDefault="00B11AB1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N</w:t>
          </w:r>
          <w:r w:rsidRPr="00B11AB1">
            <w:rPr>
              <w:rFonts w:ascii="Arial" w:hAnsi="Arial" w:cs="Arial"/>
            </w:rPr>
            <w:t>úmero de candidatos a qualificar</w:t>
          </w:r>
          <w:r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-526334407"/>
              <w:placeholder>
                <w:docPart w:val="B86F3D0080FC42BBAC537451AF9304E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255B522" w14:textId="1E393B32" w:rsidR="00555256" w:rsidRPr="00B11AB1" w:rsidRDefault="00555256" w:rsidP="0055525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F</w:t>
          </w:r>
          <w:r w:rsidRPr="00555256">
            <w:rPr>
              <w:rFonts w:ascii="Arial" w:hAnsi="Arial" w:cs="Arial"/>
            </w:rPr>
            <w:t>atores e eventuais subfactores que densificam o critério de qualificação acompanhados dos respetivos coeficientes de ponderação</w:t>
          </w:r>
          <w:r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-1205171206"/>
              <w:placeholder>
                <w:docPart w:val="4FDCE285C7A84169A749081BBD2EB70F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A500D29" w14:textId="78E2B6BC" w:rsidR="00555256" w:rsidRDefault="00555256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Prazo para apresentação das soluções: (*) </w:t>
          </w:r>
          <w:sdt>
            <w:sdtPr>
              <w:rPr>
                <w:rFonts w:ascii="Arial" w:hAnsi="Arial" w:cs="Arial"/>
              </w:rPr>
              <w:id w:val="-756593217"/>
              <w:placeholder>
                <w:docPart w:val="25AD88086A1641DF87A6FBF2B3074BD3"/>
              </w:placeholder>
              <w:showingPlcHdr/>
              <w:date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Pr="00C26E42">
                <w:rPr>
                  <w:rStyle w:val="TextodoMarcadordePosio"/>
                </w:rPr>
                <w:t>Clique ou toque para introduzir uma data.</w:t>
              </w:r>
            </w:sdtContent>
          </w:sdt>
        </w:p>
        <w:p w14:paraId="0E4FA8A3" w14:textId="6F86422C" w:rsidR="00555256" w:rsidRDefault="00555256" w:rsidP="0055525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Remuneração pela participação no diálogo, ou critério do respetivo cálculo: (*) </w:t>
          </w:r>
          <w:sdt>
            <w:sdtPr>
              <w:rPr>
                <w:rFonts w:ascii="Arial" w:hAnsi="Arial" w:cs="Arial"/>
              </w:rPr>
              <w:id w:val="-1797753959"/>
              <w:placeholder>
                <w:docPart w:val="7BC0050D5CD8451D906572CEBF3ECC9C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AA08072" w14:textId="62AAC14C" w:rsidR="00555256" w:rsidRDefault="00555256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Prazo para a apresentação das propostas de investigação e desenvolvimento: (*) </w:t>
          </w:r>
          <w:sdt>
            <w:sdtPr>
              <w:rPr>
                <w:rFonts w:ascii="Arial" w:hAnsi="Arial" w:cs="Arial"/>
              </w:rPr>
              <w:id w:val="1650244276"/>
              <w:placeholder>
                <w:docPart w:val="74E3D7FBEB96465F8E66A964631BCB0E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33BA64ED" w14:textId="07CCE7B8" w:rsidR="00555256" w:rsidRPr="00ED763B" w:rsidRDefault="00555256" w:rsidP="00555256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Prazo para apresentação das </w:t>
          </w:r>
          <w:r>
            <w:rPr>
              <w:rFonts w:ascii="Arial" w:hAnsi="Arial" w:cs="Arial"/>
            </w:rPr>
            <w:t>propostas</w:t>
          </w:r>
          <w:r w:rsidRPr="00ED763B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296106639"/>
              <w:placeholder>
                <w:docPart w:val="870D912ABBEE44178EC675232F9D3B3E"/>
              </w:placeholder>
              <w:showingPlcHdr/>
              <w:date w:fullDate="2024-06-12T00:00:00Z">
                <w:dateFormat w:val="dd-MM-yyyy"/>
                <w:lid w:val="pt-PT"/>
                <w:storeMappedDataAs w:val="dateTime"/>
                <w:calendar w:val="gregorian"/>
              </w:date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ou toque para introduzir uma data.</w:t>
              </w:r>
            </w:sdtContent>
          </w:sdt>
        </w:p>
        <w:p w14:paraId="223D598A" w14:textId="39C23570" w:rsidR="00555256" w:rsidRPr="00B11AB1" w:rsidRDefault="0055525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</w:t>
          </w:r>
          <w:r>
            <w:rPr>
              <w:rFonts w:ascii="Arial" w:hAnsi="Arial" w:cs="Arial"/>
            </w:rPr>
            <w:t xml:space="preserve">durante o qual os concorrentes são obrigados a manter as respetivas propostas: (*) </w:t>
          </w:r>
          <w:sdt>
            <w:sdtPr>
              <w:rPr>
                <w:rFonts w:ascii="Arial" w:hAnsi="Arial" w:cs="Arial"/>
              </w:rPr>
              <w:id w:val="430015909"/>
              <w:placeholder>
                <w:docPart w:val="0DE517AAC5034599861981F326E3A4B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dias a contar do termo do prazo para a apresentação das </w:t>
          </w:r>
          <w:r>
            <w:rPr>
              <w:rFonts w:ascii="Arial" w:hAnsi="Arial" w:cs="Arial"/>
            </w:rPr>
            <w:t>propostas</w:t>
          </w:r>
        </w:p>
        <w:p w14:paraId="55EE57ED" w14:textId="2889E114" w:rsidR="002B6DEC" w:rsidRPr="00ED763B" w:rsidRDefault="002B6DE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Apresentação de Catálogo Eletrónico: </w:t>
          </w:r>
          <w:sdt>
            <w:sdtPr>
              <w:rPr>
                <w:rFonts w:ascii="Arial" w:hAnsi="Arial" w:cs="Arial"/>
              </w:rPr>
              <w:id w:val="1301266960"/>
              <w:placeholder>
                <w:docPart w:val="88E8D720A4934BFCB6FC563BC3C09221"/>
              </w:placeholder>
              <w:showingPlcHdr/>
              <w:dropDownList>
                <w:listItem w:value="Escolha um item."/>
                <w:listItem w:displayText="Necessário" w:value="Necessário"/>
                <w:listItem w:displayText="Permitido" w:value="Permitido"/>
                <w:listItem w:displayText="Não autorizado" w:value="Não autorizad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D9985BB" w14:textId="77777777" w:rsidR="002E68E0" w:rsidRDefault="00DE33C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Indicação de Subcontratação na Proposta:</w:t>
          </w:r>
          <w:r w:rsidR="00184B5C" w:rsidRPr="00ED763B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83768672"/>
              <w:lock w:val="sdtLocked"/>
              <w:placeholder>
                <w:docPart w:val="934148A4C7004DC0BF339EB97234B791"/>
              </w:placeholder>
              <w:showingPlcHdr/>
              <w:dropDownList>
                <w:listItem w:value="Escolha um item."/>
                <w:listItem w:displayText="O objeto do(s) subcontrato(s) necessário(s) para cumprir a obrigação de subcontratar uma percentagem mínima do contrato" w:value="O objeto do(s) subcontrato(s) necessário(s) para cumprir a obrigação de subcontratar uma percentagem mínima do contrato"/>
                <w:listItem w:displayText="Inexistência de indicação de subcontratação" w:value="Inexistência de indicação de subcontratação"/>
                <w:listItem w:displayText="A parte do contrato que o proponente tenciona subcontratar" w:value="A parte do contrato que o proponente tenciona subcontratar"/>
                <w:listItem w:displayText="O(s) subcontratante(s) proposto(s) necessário(s) para cumprir a obrigação de subcontratar uma percentagem mínima do contrato" w:value="O(s) subcontratante(s) proposto(s) necessário(s) para cumprir a obrigação de subcontratar uma percentagem mínima do contrato"/>
                <w:listItem w:displayText="O(s) subcontratante(s) proposto(s) acima de qualquer obrigação de subcontratar uma percentagem mínima do contrato" w:value="O(s) subcontratante(s) proposto(s) acima de qualquer obrigação de subcontratar uma percentagem mínima do contrato"/>
                <w:listItem w:displayText="O objeto do(s) subcontrato(s) acima de qualquer obrigação de subcontratar uma percentagem mínima do contrato" w:value="O objeto do(s) subcontrato(s) acima de qualquer obrigação de subcontratar uma percentagem mínima do contrato"/>
              </w:dropDownList>
            </w:sdtPr>
            <w:sdtContent>
              <w:r w:rsidR="004E75B7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1314AF1" w14:textId="49D14A86" w:rsidR="00DE33CB" w:rsidRPr="00ED763B" w:rsidRDefault="002E68E0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Modo de apresentação dos trabalhos VII: (*) </w:t>
          </w:r>
          <w:sdt>
            <w:sdtPr>
              <w:rPr>
                <w:rFonts w:ascii="Arial" w:hAnsi="Arial" w:cs="Arial"/>
              </w:rPr>
              <w:id w:val="-1958021120"/>
              <w:placeholder>
                <w:docPart w:val="AA5ED307DECE42D9814F470466DDBA7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1453016994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1EEFDF0E" w14:textId="4789CA77" w:rsidR="003724BC" w:rsidRDefault="002E68E0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2E68E0">
            <w:rPr>
              <w:rFonts w:ascii="Arial" w:hAnsi="Arial" w:cs="Arial"/>
              <w:b/>
              <w:bCs/>
              <w:noProof/>
            </w:rPr>
            <w:drawing>
              <wp:anchor distT="0" distB="0" distL="114300" distR="114300" simplePos="0" relativeHeight="251704320" behindDoc="0" locked="0" layoutInCell="1" allowOverlap="1" wp14:anchorId="6A246692" wp14:editId="4B8BBB1F">
                <wp:simplePos x="0" y="0"/>
                <wp:positionH relativeFrom="column">
                  <wp:posOffset>-48895</wp:posOffset>
                </wp:positionH>
                <wp:positionV relativeFrom="paragraph">
                  <wp:posOffset>273050</wp:posOffset>
                </wp:positionV>
                <wp:extent cx="6840220" cy="197485"/>
                <wp:effectExtent l="0" t="0" r="0" b="0"/>
                <wp:wrapTopAndBottom/>
                <wp:docPr id="726609304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6609304" name=""/>
                        <pic:cNvPicPr/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220" cy="197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2E68E0">
            <w:rPr>
              <w:rFonts w:ascii="Arial" w:hAnsi="Arial" w:cs="Arial"/>
              <w:b/>
              <w:bCs/>
            </w:rPr>
            <w:t xml:space="preserve"> </w:t>
          </w:r>
          <w:r w:rsidR="003724BC" w:rsidRPr="00ED763B">
            <w:rPr>
              <w:rFonts w:ascii="Arial" w:hAnsi="Arial" w:cs="Arial"/>
              <w:b/>
              <w:bCs/>
            </w:rPr>
            <w:t xml:space="preserve">14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="003724BC" w:rsidRPr="00ED763B">
            <w:rPr>
              <w:rFonts w:ascii="Arial" w:hAnsi="Arial" w:cs="Arial"/>
              <w:b/>
              <w:bCs/>
            </w:rPr>
            <w:t xml:space="preserve"> Prestação de caução</w:t>
          </w:r>
        </w:p>
        <w:p w14:paraId="02B3ADA0" w14:textId="0A423CC6" w:rsidR="003724BC" w:rsidRPr="00ED763B" w:rsidRDefault="002E68E0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78720" behindDoc="0" locked="0" layoutInCell="1" allowOverlap="1" wp14:anchorId="21B8B997" wp14:editId="24A82489">
                <wp:simplePos x="0" y="0"/>
                <wp:positionH relativeFrom="column">
                  <wp:posOffset>0</wp:posOffset>
                </wp:positionH>
                <wp:positionV relativeFrom="paragraph">
                  <wp:posOffset>340360</wp:posOffset>
                </wp:positionV>
                <wp:extent cx="1363980" cy="185420"/>
                <wp:effectExtent l="0" t="0" r="7620" b="5080"/>
                <wp:wrapTopAndBottom/>
                <wp:docPr id="76042335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3724BC" w:rsidRPr="00ED763B">
            <w:rPr>
              <w:rFonts w:ascii="Arial" w:hAnsi="Arial" w:cs="Arial"/>
            </w:rPr>
            <w:t>Prestação de caução:</w:t>
          </w:r>
          <w:r w:rsidR="001302BD" w:rsidRPr="00ED763B">
            <w:rPr>
              <w:rFonts w:ascii="Arial" w:hAnsi="Arial" w:cs="Arial"/>
            </w:rPr>
            <w:t xml:space="preserve"> (*)</w:t>
          </w:r>
          <w:r w:rsidR="003724BC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898091485"/>
              <w:lock w:val="sdtLocked"/>
              <w:placeholder>
                <w:docPart w:val="76EAC7F752E248BE853EC5E3A61ADD4C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3724BC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341EE31C" w14:textId="4FF522BB" w:rsidR="003724BC" w:rsidRPr="00ED763B" w:rsidRDefault="003724B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Percentagem: (*) </w:t>
          </w:r>
          <w:sdt>
            <w:sdtPr>
              <w:rPr>
                <w:rFonts w:ascii="Arial" w:hAnsi="Arial" w:cs="Arial"/>
              </w:rPr>
              <w:id w:val="504103115"/>
              <w:lock w:val="sdtLocked"/>
              <w:placeholder>
                <w:docPart w:val="FE70ECCE40C14D379D17A3A3B7529815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BABD3A2" w14:textId="566F124D" w:rsidR="003724BC" w:rsidRPr="00ED763B" w:rsidRDefault="003724B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Descrição da Garantia Exigida: (*) </w:t>
          </w:r>
          <w:sdt>
            <w:sdtPr>
              <w:rPr>
                <w:rFonts w:ascii="Arial" w:hAnsi="Arial" w:cs="Arial"/>
              </w:rPr>
              <w:id w:val="-589080052"/>
              <w:lock w:val="sdtLocked"/>
              <w:placeholder>
                <w:docPart w:val="62E9BBA3C5494DF4B582F65A1ED9FC6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</w:p>
      </w:sdtContent>
    </w:sdt>
    <w:sdt>
      <w:sdtPr>
        <w:rPr>
          <w:rFonts w:ascii="Arial" w:hAnsi="Arial" w:cs="Arial"/>
          <w:b/>
          <w:bCs/>
        </w:rPr>
        <w:id w:val="-592865122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26539879" w14:textId="5051D493" w:rsidR="003724BC" w:rsidRDefault="00AA519E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15 - Fornecimento das peças do concurso, apresentação de pedidos de participação e apresentação das propostas</w:t>
          </w:r>
        </w:p>
        <w:p w14:paraId="15450253" w14:textId="7913835F" w:rsidR="00552767" w:rsidRDefault="00552767" w:rsidP="005F21AA">
          <w:pPr>
            <w:spacing w:line="480" w:lineRule="auto"/>
            <w:rPr>
              <w:rFonts w:ascii="Arial" w:hAnsi="Arial" w:cs="Arial"/>
            </w:rPr>
          </w:pPr>
          <w:r w:rsidRPr="00552767">
            <w:rPr>
              <w:rFonts w:ascii="Arial" w:hAnsi="Arial" w:cs="Arial"/>
            </w:rPr>
            <w:t>Identificador do Lote: (*)</w:t>
          </w:r>
          <w:r>
            <w:rPr>
              <w:rFonts w:ascii="Arial" w:hAnsi="Arial" w:cs="Arial"/>
              <w:b/>
              <w:bCs/>
            </w:rPr>
            <w:t xml:space="preserve"> </w:t>
          </w:r>
          <w:sdt>
            <w:sdtPr>
              <w:rPr>
                <w:rFonts w:ascii="Arial" w:hAnsi="Arial" w:cs="Arial"/>
              </w:rPr>
              <w:id w:val="-656141103"/>
              <w:placeholder>
                <w:docPart w:val="8CA0AB70737E43DC9A9A2C11FEE47A14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347FD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FABCB7C" w14:textId="61A4BF4F" w:rsidR="00552767" w:rsidRDefault="00552767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Link para acesso às peças do concurso (URL): (*) </w:t>
          </w:r>
          <w:sdt>
            <w:sdtPr>
              <w:rPr>
                <w:rFonts w:ascii="Arial" w:hAnsi="Arial" w:cs="Arial"/>
              </w:rPr>
              <w:id w:val="1843738179"/>
              <w:lock w:val="sdtLocked"/>
              <w:placeholder>
                <w:docPart w:val="44F42296B7C0414C9F78CC0401AA5AD8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</w:rPr>
        <w:id w:val="-478067096"/>
        <w:lock w:val="contentLocked"/>
        <w:placeholder>
          <w:docPart w:val="DefaultPlaceholder_-1854013440"/>
        </w:placeholder>
        <w:group/>
      </w:sdtPr>
      <w:sdtEndPr>
        <w:rPr>
          <w:b/>
          <w:bCs/>
        </w:rPr>
      </w:sdtEndPr>
      <w:sdtContent>
        <w:p w14:paraId="0342A987" w14:textId="57F51F5F" w:rsidR="00AA519E" w:rsidRDefault="00552767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</w:rPr>
            <w:t xml:space="preserve">Língua Oficial dos Documentos: </w:t>
          </w:r>
          <w:sdt>
            <w:sdtPr>
              <w:rPr>
                <w:rFonts w:ascii="Arial" w:hAnsi="Arial" w:cs="Arial"/>
                <w:b/>
                <w:bCs/>
              </w:rPr>
              <w:id w:val="-106352770"/>
              <w:placeholder>
                <w:docPart w:val="B773986D8A154C28AF49A70F1E12E3D2"/>
              </w:placeholder>
              <w:showingPlcHdr/>
              <w:dropDownList>
                <w:listItem w:value="Escolha um item."/>
                <w:listItem w:displayText="Africanse" w:value="Africanse"/>
                <w:listItem w:displayText="Aimará" w:value="Aimará"/>
                <w:listItem w:displayText="Akan" w:value="Akan"/>
                <w:listItem w:displayText="Albanês" w:value="Albanês"/>
                <w:listItem w:displayText="Alemão" w:value="Alemão"/>
                <w:listItem w:displayText="Alto sorábio" w:value="Alto sorábio"/>
                <w:listItem w:displayText="Amárico" w:value="Amárico"/>
                <w:listItem w:displayText="Árabe" w:value="Árabe"/>
                <w:listItem w:displayText="Arménio" w:value="Arménio"/>
                <w:listItem w:displayText="Azeri" w:value="Azeri"/>
                <w:listItem w:displayText="Basco" w:value="Basco"/>
                <w:listItem w:displayText="Bengali" w:value="Bengali"/>
                <w:listItem w:displayText="Bielorrusso" w:value="Bielorrusso"/>
                <w:listItem w:displayText="Birmanês" w:value="Birmanês"/>
                <w:listItem w:displayText="Bislamá" w:value="Bislamá"/>
                <w:listItem w:displayText="Bósnio" w:value="Bósnio"/>
                <w:listItem w:displayText="Bretão" w:value="Bretão"/>
                <w:listItem w:displayText="Búlgaro" w:value="Búlgaro"/>
                <w:listItem w:displayText="Butanês" w:value="Butanês"/>
                <w:listItem w:displayText="Catalão" w:value="Catalão"/>
                <w:listItem w:displayText="Cazaque" w:value="Cazaque"/>
                <w:listItem w:displayText="Chamorro" w:value="Chamorro"/>
                <w:listItem w:displayText="Checo" w:value="Checo"/>
                <w:listItem w:displayText="Chiluba" w:value="Chiluba"/>
                <w:listItem w:displayText="Chinês" w:value="Chinês"/>
                <w:listItem w:displayText="Cingalês" w:value="Cingalês"/>
                <w:listItem w:displayText="Coreano" w:value="Coreano"/>
                <w:listItem w:displayText="Córnico" w:value="Córnico"/>
                <w:listItem w:displayText="Corso" w:value="Corso"/>
                <w:listItem w:displayText="Croata" w:value="Croata"/>
                <w:listItem w:displayText="Curdo" w:value="Curdo"/>
                <w:listItem w:displayText="Dano-noruguês" w:value="Dano-noruguês"/>
                <w:listItem w:displayText="Dinamarquês" w:value="Dinamarquês"/>
                <w:listItem w:displayText="Divehi" w:value="Divehi"/>
                <w:listItem w:displayText="Eslovaco" w:value="Eslovaco"/>
                <w:listItem w:displayText="Esloveno" w:value="Esloveno"/>
                <w:listItem w:displayText="Espanhol" w:value="Espanhol"/>
                <w:listItem w:displayText="Essuatiniano" w:value="Essuatiniano"/>
                <w:listItem w:displayText="Estónio" w:value="Estónio"/>
                <w:listItem w:displayText="Euê" w:value="Euê"/>
                <w:listItem w:displayText="Feroês" w:value="Feroês"/>
                <w:listItem w:displayText="Fijiano" w:value="Fijiano"/>
                <w:listItem w:displayText="Filipino" w:value="Filipino"/>
                <w:listItem w:displayText="Finlandês" w:value="Finlandês"/>
                <w:listItem w:displayText="Francês" w:value="Francês"/>
                <w:listItem w:displayText="Frísio" w:value="Frísio"/>
                <w:listItem w:displayText="Fula" w:value="Fula"/>
                <w:listItem w:displayText="Gaélico escocês" w:value="Gaélico escocês"/>
                <w:listItem w:displayText="Galego" w:value="Galego"/>
                <w:listItem w:displayText="Galês" w:value="Galês"/>
                <w:listItem w:displayText="Georgiano" w:value="Georgiano"/>
                <w:listItem w:displayText="Grego" w:value="Grego"/>
                <w:listItem w:displayText="Groenlandês" w:value="Groenlandês"/>
                <w:listItem w:displayText="Guarani" w:value="Guarani"/>
                <w:listItem w:displayText="Haitiano" w:value="Haitiano"/>
                <w:listItem w:displayText="Haúça" w:value="Haúça"/>
                <w:listItem w:displayText="Hebreu" w:value="Hebreu"/>
                <w:listItem w:displayText="Hindi" w:value="Hindi"/>
                <w:listItem w:displayText="Hiri motu" w:value="Hiri motu"/>
                <w:listItem w:displayText="Húngaro" w:value="Húngaro"/>
                <w:listItem w:displayText="Ibo" w:value="Ibo"/>
                <w:listItem w:displayText="Indonésia" w:value="Indonésia"/>
                <w:listItem w:displayText="Inglês" w:value="Inglês"/>
                <w:listItem w:displayText="Ioruba" w:value="Ioruba"/>
                <w:listItem w:displayText="Irlandês" w:value="Irlandês"/>
                <w:listItem w:displayText="Islandês" w:value="Islandês"/>
                <w:listItem w:displayText="Italiano" w:value="Italiano"/>
                <w:listItem w:displayText="Japonês" w:value="Japonês"/>
                <w:listItem w:displayText="Khmer" w:value="Khmer"/>
                <w:listItem w:displayText="Laociano" w:value="Laociano"/>
                <w:listItem w:displayText="Latim" w:value="Latim"/>
                <w:listItem w:displayText="Letão" w:value="Letão"/>
                <w:listItem w:displayText="Lingala" w:value="Lingala"/>
                <w:listItem w:displayText="Línguas mandingas" w:value="Línguas mandingas"/>
                <w:listItem w:displayText="Lituano" w:value="Lituano"/>
                <w:listItem w:displayText="Luxemburguês" w:value="Luxemburguês"/>
                <w:listItem w:displayText="Macedónio" w:value="Macedónio"/>
                <w:listItem w:displayText="Malaio" w:value="Malaio"/>
                <w:listItem w:displayText="Malgaxe" w:value="Malgaxe"/>
                <w:listItem w:displayText="Maltês" w:value="Maltês"/>
                <w:listItem w:displayText="Manês" w:value="Manês"/>
                <w:listItem w:displayText="Maori" w:value="Maori"/>
                <w:listItem w:displayText="Marshallino" w:value="Marshallino"/>
                <w:listItem w:displayText="Minangkabau" w:value="Minangkabau"/>
                <w:listItem w:displayText="Mongol" w:value="Mongol"/>
                <w:listItem w:displayText="Montenegrino" w:value="Montenegrino"/>
                <w:listItem w:displayText="Nauruano" w:value="Nauruano"/>
                <w:listItem w:displayText="Neerlandês" w:value="Neerlandês"/>
                <w:listItem w:displayText="Neonorueguês" w:value="Neonorueguês"/>
                <w:listItem w:displayText="Nepali" w:value="Nepali"/>
                <w:listItem w:displayText="Nianja" w:value="Nianja"/>
                <w:listItem w:displayText="Niueiano" w:value="Niueiano"/>
                <w:listItem w:displayText="Norueguês" w:value="Norueguês"/>
                <w:listItem w:displayText="Occitano" w:value="Occitano"/>
                <w:listItem w:displayText="Osseto" w:value="Osseto"/>
                <w:listItem w:displayText="Pachto" w:value="Pachto"/>
                <w:listItem w:displayText="Palauano" w:value="Palauano"/>
                <w:listItem w:displayText="Panjábi" w:value="Panjábi"/>
                <w:listItem w:displayText="Papiamento" w:value="Papiamento"/>
                <w:listItem w:displayText="Perso" w:value="Perso"/>
                <w:listItem w:displayText="Polaco" w:value="Polaco"/>
                <w:listItem w:displayText="Português" w:value="Português"/>
                <w:listItem w:displayText="Quíchua" w:value="Quíchua"/>
                <w:listItem w:displayText="Quicongo" w:value="Quicongo"/>
                <w:listItem w:displayText="Quirguiz" w:value="Quirguiz"/>
                <w:listItem w:displayText="Rarotongano" w:value="Rarotongano"/>
                <w:listItem w:displayText="Romanche" w:value="Romanche"/>
                <w:listItem w:displayText="Romani" w:value="Romani"/>
                <w:listItem w:displayText="Romeno" w:value="Romeno"/>
                <w:listItem w:displayText="Ruanda" w:value="Ruanda"/>
                <w:listItem w:displayText="Rundi" w:value="Rundi"/>
                <w:listItem w:displayText="Russo" w:value="Russo"/>
                <w:listItem w:displayText="Sami do norte" w:value="Sami do norte"/>
                <w:listItem w:displayText="Samoano" w:value="Samoano"/>
                <w:listItem w:displayText="Sango" w:value="Sango"/>
                <w:listItem w:displayText="Scots" w:value="Scots"/>
                <w:listItem w:displayText="Sérvio" w:value="Sérvio"/>
                <w:listItem w:displayText="Setsuana" w:value="Setsuana"/>
                <w:listItem w:displayText="Sindebele meridional" w:value="Sindebele meridional"/>
                <w:listItem w:displayText="Somali" w:value="Somali"/>
                <w:listItem w:displayText="Soto meridional" w:value="Soto meridional"/>
                <w:listItem w:displayText="Soto setentrional" w:value="Soto setentrional"/>
                <w:listItem w:displayText="Suaíli" w:value="Suaíli"/>
                <w:listItem w:displayText="Sueco" w:value="Sueco"/>
                <w:listItem w:displayText="Tailandês" w:value="Tailandês"/>
                <w:listItem w:displayText="Tajique" w:value="Tajique"/>
                <w:listItem w:displayText="Tâmil" w:value="Tâmil"/>
                <w:listItem w:displayText="Tétum" w:value="Tétum"/>
                <w:listItem w:displayText="Tibetano" w:value="Tibetano"/>
                <w:listItem w:displayText="Tigrínia" w:value="Tigrínia"/>
                <w:listItem w:displayText="Tok pisin" w:value="Tok pisin"/>
                <w:listItem w:displayText="Tonganês" w:value="Tonganês"/>
                <w:listItem w:displayText="Toquelauano" w:value="Toquelauano"/>
                <w:listItem w:displayText="Turco" w:value="Turco"/>
                <w:listItem w:displayText="Turquemeno" w:value="Turquemeno"/>
                <w:listItem w:displayText="Tuvaluano" w:value="Tuvaluano"/>
                <w:listItem w:displayText="Ucraniano" w:value="Ucraniano"/>
                <w:listItem w:displayText="Uolofe" w:value="Uolofe"/>
                <w:listItem w:displayText="Urdu" w:value="Urdu"/>
                <w:listItem w:displayText="Usbeque" w:value="Usbeque"/>
                <w:listItem w:displayText="Valão" w:value="Valão"/>
                <w:listItem w:displayText="Venda" w:value="Venda"/>
                <w:listItem w:displayText="Vietnamita" w:value="Vietnamita"/>
                <w:listItem w:displayText="Xitsonga" w:value="Xitsonga"/>
                <w:listItem w:displayText="Xossa" w:value="Xossa"/>
                <w:listItem w:displayText="Yiddish" w:value="Yiddish"/>
                <w:listItem w:displayText="Zulu" w:value="Zulu"/>
              </w:dropDownList>
            </w:sdtPr>
            <w:sdtContent>
              <w:r w:rsidR="00FE5824" w:rsidRPr="00CA615D">
                <w:rPr>
                  <w:rStyle w:val="TextodoMarcadordePosio"/>
                </w:rPr>
                <w:t>Escolha um item.</w:t>
              </w:r>
            </w:sdtContent>
          </w:sdt>
        </w:p>
      </w:sdtContent>
    </w:sdt>
    <w:p w14:paraId="6989C0DE" w14:textId="77777777" w:rsidR="00251E65" w:rsidRDefault="00251E65" w:rsidP="005F21AA">
      <w:pPr>
        <w:spacing w:line="480" w:lineRule="auto"/>
        <w:rPr>
          <w:rFonts w:ascii="Arial" w:hAnsi="Arial" w:cs="Arial"/>
          <w:b/>
          <w:bCs/>
        </w:rPr>
      </w:pPr>
    </w:p>
    <w:sdt>
      <w:sdtPr>
        <w:rPr>
          <w:rFonts w:ascii="Arial" w:hAnsi="Arial" w:cs="Arial"/>
          <w:b/>
          <w:bCs/>
        </w:rPr>
        <w:id w:val="-449785327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24774352" w14:textId="1FD6C1D3" w:rsidR="00BE4D37" w:rsidRDefault="00BE4D37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</w:t>
          </w:r>
          <w:r w:rsidRPr="00ED763B">
            <w:rPr>
              <w:rFonts w:ascii="Arial" w:hAnsi="Arial" w:cs="Arial"/>
              <w:b/>
              <w:bCs/>
            </w:rPr>
            <w:t xml:space="preserve">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Segunda fase</w:t>
          </w:r>
        </w:p>
        <w:p w14:paraId="68011B7D" w14:textId="2EFD753F" w:rsidR="00BE4D37" w:rsidRDefault="00BE4D37" w:rsidP="005F21AA">
          <w:pPr>
            <w:spacing w:line="480" w:lineRule="auto"/>
            <w:rPr>
              <w:rFonts w:ascii="Arial" w:hAnsi="Arial" w:cs="Arial"/>
            </w:rPr>
          </w:pPr>
          <w:r w:rsidRPr="00BE4D37">
            <w:rPr>
              <w:rFonts w:ascii="Arial" w:hAnsi="Arial" w:cs="Arial"/>
            </w:rPr>
            <w:t xml:space="preserve">Número mínimo de candidatos: (*) </w:t>
          </w:r>
          <w:sdt>
            <w:sdtPr>
              <w:rPr>
                <w:rFonts w:ascii="Arial" w:hAnsi="Arial" w:cs="Arial"/>
              </w:rPr>
              <w:id w:val="1321001598"/>
              <w:lock w:val="sdtLocked"/>
              <w:placeholder>
                <w:docPart w:val="832D1CEE0E004D1397329E1E4BDAE09D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C1AA58B" w14:textId="44B9A9D3" w:rsidR="00BE4D37" w:rsidRDefault="00BE4D37" w:rsidP="00BE4D37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706368" behindDoc="0" locked="0" layoutInCell="1" allowOverlap="1" wp14:anchorId="41F8413E" wp14:editId="6858C077">
                <wp:simplePos x="0" y="0"/>
                <wp:positionH relativeFrom="column">
                  <wp:posOffset>0</wp:posOffset>
                </wp:positionH>
                <wp:positionV relativeFrom="paragraph">
                  <wp:posOffset>245745</wp:posOffset>
                </wp:positionV>
                <wp:extent cx="1363980" cy="185420"/>
                <wp:effectExtent l="0" t="0" r="7620" b="5080"/>
                <wp:wrapTopAndBottom/>
                <wp:docPr id="195303497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Arial" w:hAnsi="Arial" w:cs="Arial"/>
            </w:rPr>
            <w:t>Indicador de n.º máximo de candidatos</w:t>
          </w:r>
          <w:r w:rsidRPr="00BE4D37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2104840491"/>
              <w:lock w:val="sdtLocked"/>
              <w:placeholder>
                <w:docPart w:val="7FA43451A2EA4B08994E4EC9A0275660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550EA722" w14:textId="1B5A7D64" w:rsidR="00BE4D37" w:rsidRPr="00BE4D37" w:rsidRDefault="00BE4D37" w:rsidP="00BE4D37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N.º máximo de candidatos</w:t>
          </w:r>
          <w:r w:rsidRPr="00BE4D37"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324703680"/>
              <w:lock w:val="sdtLocked"/>
              <w:placeholder>
                <w:docPart w:val="FF159A3F15414A439EEB26393DEEDF59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1889803750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6046A7D0" w14:textId="1A9FE915" w:rsidR="00BE4D37" w:rsidRPr="00362D1B" w:rsidRDefault="00362D1B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362D1B">
            <w:rPr>
              <w:rFonts w:ascii="Arial" w:hAnsi="Arial" w:cs="Arial"/>
              <w:b/>
              <w:bCs/>
            </w:rPr>
            <w:t xml:space="preserve">17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362D1B">
            <w:rPr>
              <w:rFonts w:ascii="Arial" w:hAnsi="Arial" w:cs="Arial"/>
              <w:b/>
              <w:bCs/>
            </w:rPr>
            <w:t xml:space="preserve"> Modalidade do concurso de VII/ideias</w:t>
          </w:r>
        </w:p>
        <w:p w14:paraId="03282113" w14:textId="4DBEEB6B" w:rsidR="00362D1B" w:rsidRDefault="00362D1B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É um concurso de conceção simplificado? (*) </w:t>
          </w:r>
          <w:sdt>
            <w:sdtPr>
              <w:rPr>
                <w:rFonts w:ascii="Arial" w:hAnsi="Arial" w:cs="Arial"/>
              </w:rPr>
              <w:id w:val="935559313"/>
              <w:lock w:val="sdtLocked"/>
              <w:placeholder>
                <w:docPart w:val="2E758C549A3349FEB5979C6AE3261E48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4AA91DCC" w14:textId="23683126" w:rsidR="00362D1B" w:rsidRDefault="00362D1B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Modalidade do concurso? (*) </w:t>
          </w:r>
          <w:sdt>
            <w:sdtPr>
              <w:rPr>
                <w:rFonts w:ascii="Arial" w:hAnsi="Arial" w:cs="Arial"/>
              </w:rPr>
              <w:id w:val="-1469112338"/>
              <w:lock w:val="sdtLocked"/>
              <w:placeholder>
                <w:docPart w:val="375500F9FE3644CA95012689251608F7"/>
              </w:placeholder>
              <w:showingPlcHdr/>
              <w:dropDownList>
                <w:listItem w:value="Escolha um item."/>
                <w:listItem w:displayText="Concurso Público" w:value="Concurso Público"/>
                <w:listItem w:displayText="Concurso Limitado" w:value="Concurso Limitado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4DA33311" w14:textId="68CA647C" w:rsidR="003B6385" w:rsidRDefault="003B6385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Se concurso público, prazo para apresentação dos trabalhos de conceção/ideias: (*) </w:t>
          </w:r>
          <w:sdt>
            <w:sdtPr>
              <w:rPr>
                <w:rFonts w:ascii="Arial" w:hAnsi="Arial" w:cs="Arial"/>
              </w:rPr>
              <w:id w:val="343756970"/>
              <w:lock w:val="sdtLocked"/>
              <w:placeholder>
                <w:docPart w:val="D333E9E483DE498B931685EA62DCE332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CA75326" w14:textId="3E99B682" w:rsidR="003B6385" w:rsidRDefault="003B6385" w:rsidP="003B6385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Se concurso limitado, prazo para apresentação das candidaturas: (*) </w:t>
          </w:r>
          <w:sdt>
            <w:sdtPr>
              <w:rPr>
                <w:rFonts w:ascii="Arial" w:hAnsi="Arial" w:cs="Arial"/>
              </w:rPr>
              <w:id w:val="-622306957"/>
              <w:lock w:val="sdtLocked"/>
              <w:placeholder>
                <w:docPart w:val="7E87F13715F145A48182416E9AA17133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4C08338" w14:textId="4A61A632" w:rsidR="00017BC7" w:rsidRDefault="00017BC7" w:rsidP="003B6385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Requisitos mínimos de capacidade técnica: (*) </w:t>
          </w:r>
          <w:sdt>
            <w:sdtPr>
              <w:rPr>
                <w:rFonts w:ascii="Arial" w:hAnsi="Arial" w:cs="Arial"/>
              </w:rPr>
              <w:id w:val="1289005918"/>
              <w:lock w:val="sdtLocked"/>
              <w:placeholder>
                <w:docPart w:val="EB967AF9E7D94E0AA4891F37FC28A6C8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D1CF03A" w14:textId="2868FF63" w:rsidR="00017BC7" w:rsidRDefault="00017BC7" w:rsidP="00017BC7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Prazo para apresentação dos trabalhos de conceção/ideias: (*) </w:t>
          </w:r>
          <w:sdt>
            <w:sdtPr>
              <w:rPr>
                <w:rFonts w:ascii="Arial" w:hAnsi="Arial" w:cs="Arial"/>
              </w:rPr>
              <w:id w:val="-855735200"/>
              <w:lock w:val="sdtLocked"/>
              <w:placeholder>
                <w:docPart w:val="F7B83A1EEE5D41CCB09FCBD5C0847C67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384559394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3FF2F3CA" w14:textId="1BAF148A" w:rsidR="00017BC7" w:rsidRDefault="00017BC7" w:rsidP="003B6385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362D1B">
            <w:rPr>
              <w:rFonts w:ascii="Arial" w:hAnsi="Arial" w:cs="Arial"/>
              <w:b/>
              <w:bCs/>
            </w:rPr>
            <w:t>1</w:t>
          </w:r>
          <w:r>
            <w:rPr>
              <w:rFonts w:ascii="Arial" w:hAnsi="Arial" w:cs="Arial"/>
              <w:b/>
              <w:bCs/>
            </w:rPr>
            <w:t>8</w:t>
          </w:r>
          <w:r w:rsidRPr="00362D1B">
            <w:rPr>
              <w:rFonts w:ascii="Arial" w:hAnsi="Arial" w:cs="Arial"/>
              <w:b/>
              <w:bCs/>
            </w:rPr>
            <w:t xml:space="preserve">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362D1B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Duração do sistema de aquisição dinâmico</w:t>
          </w:r>
        </w:p>
        <w:p w14:paraId="0ABC1C76" w14:textId="43047913" w:rsidR="00017BC7" w:rsidRPr="00017BC7" w:rsidRDefault="00017BC7" w:rsidP="003B6385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Até: (*) </w:t>
          </w:r>
          <w:sdt>
            <w:sdtPr>
              <w:rPr>
                <w:rFonts w:ascii="Arial" w:hAnsi="Arial" w:cs="Arial"/>
              </w:rPr>
              <w:id w:val="967477461"/>
              <w:lock w:val="sdtLocked"/>
              <w:placeholder>
                <w:docPart w:val="F919BDEE139B4243AE0E0A81783759F8"/>
              </w:placeholder>
              <w:showingPlcHdr/>
              <w:date>
                <w:dateFormat w:val="yyyy-MM-dd"/>
                <w:lid w:val="pt-PT"/>
                <w:storeMappedDataAs w:val="dateTime"/>
                <w:calendar w:val="gregorian"/>
              </w:date>
            </w:sdtPr>
            <w:sdtContent>
              <w:r w:rsidRPr="00CA615D">
                <w:rPr>
                  <w:rStyle w:val="TextodoMarcadordePosio"/>
                </w:rPr>
                <w:t>Clique ou toque para introduzir uma data.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561557311"/>
        <w:lock w:val="contentLocked"/>
        <w:placeholder>
          <w:docPart w:val="F4AC09557CC24080B4AADFAEEF17EC32"/>
        </w:placeholder>
        <w:group/>
      </w:sdtPr>
      <w:sdtEndPr>
        <w:rPr>
          <w:b w:val="0"/>
          <w:bCs w:val="0"/>
        </w:rPr>
      </w:sdtEndPr>
      <w:sdtContent>
        <w:p w14:paraId="5EECECED" w14:textId="54DC83BB" w:rsidR="00017BC7" w:rsidRDefault="00017BC7" w:rsidP="00017BC7">
          <w:pPr>
            <w:spacing w:line="480" w:lineRule="aut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19</w:t>
          </w:r>
          <w:r w:rsidRPr="00362D1B">
            <w:rPr>
              <w:rFonts w:ascii="Arial" w:hAnsi="Arial" w:cs="Arial"/>
              <w:b/>
              <w:bCs/>
            </w:rPr>
            <w:t xml:space="preserve">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362D1B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Duração do sistema de qualificação</w:t>
          </w:r>
        </w:p>
        <w:p w14:paraId="0E7B3306" w14:textId="77777777" w:rsidR="00145D67" w:rsidRDefault="00017BC7" w:rsidP="00017BC7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Até: (*) </w:t>
          </w:r>
          <w:sdt>
            <w:sdtPr>
              <w:rPr>
                <w:rFonts w:ascii="Arial" w:hAnsi="Arial" w:cs="Arial"/>
              </w:rPr>
              <w:id w:val="1176152640"/>
              <w:lock w:val="sdtLocked"/>
              <w:placeholder>
                <w:docPart w:val="FD4348F52F3341A9B70F675C21C1DC5F"/>
              </w:placeholder>
              <w:showingPlcHdr/>
              <w:date w:fullDate="2024-07-16T00:00:00Z">
                <w:dateFormat w:val="yyyy-MM-dd"/>
                <w:lid w:val="pt-PT"/>
                <w:storeMappedDataAs w:val="dateTime"/>
                <w:calendar w:val="gregorian"/>
              </w:date>
            </w:sdtPr>
            <w:sdtContent>
              <w:r w:rsidR="00C36617" w:rsidRPr="00CA615D">
                <w:rPr>
                  <w:rStyle w:val="TextodoMarcadordePosio"/>
                </w:rPr>
                <w:t>Clique ou toque para introduzir uma data.</w:t>
              </w:r>
            </w:sdtContent>
          </w:sdt>
        </w:p>
        <w:p w14:paraId="497A6FF7" w14:textId="77777777" w:rsidR="00145D67" w:rsidRDefault="00145D67" w:rsidP="00017BC7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Duração superior a 3 anos? (*) </w:t>
          </w:r>
          <w:sdt>
            <w:sdtPr>
              <w:rPr>
                <w:rFonts w:ascii="Arial" w:hAnsi="Arial" w:cs="Arial"/>
              </w:rPr>
              <w:id w:val="-1418775541"/>
              <w:lock w:val="sdtLocked"/>
              <w:placeholder>
                <w:docPart w:val="AABA30A984684C92B36A206D3487D99B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424A1E0F" w14:textId="11EF7532" w:rsidR="00017BC7" w:rsidRPr="00017BC7" w:rsidRDefault="00145D67" w:rsidP="00017BC7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Número do anúncio inicial (se aplicável): </w:t>
          </w:r>
          <w:sdt>
            <w:sdtPr>
              <w:rPr>
                <w:rFonts w:ascii="Arial" w:hAnsi="Arial" w:cs="Arial"/>
              </w:rPr>
              <w:id w:val="-38442598"/>
              <w:lock w:val="sdtLocked"/>
              <w:placeholder>
                <w:docPart w:val="F749256625894F64B1D2122A6A2B07AC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03A5CB4B" w14:textId="36C0670A" w:rsidR="003B6385" w:rsidRDefault="00145D67" w:rsidP="005F21AA">
      <w:pPr>
        <w:spacing w:line="480" w:lineRule="auto"/>
        <w:rPr>
          <w:rFonts w:ascii="Arial" w:hAnsi="Arial" w:cs="Arial"/>
          <w:b/>
          <w:bCs/>
        </w:rPr>
      </w:pPr>
      <w:r w:rsidRPr="00ED763B">
        <w:rPr>
          <w:rFonts w:ascii="Arial" w:hAnsi="Arial" w:cs="Arial"/>
          <w:b/>
          <w:bCs/>
        </w:rPr>
        <w:t xml:space="preserve">20 </w:t>
      </w:r>
      <w:r w:rsidR="009B40D1">
        <w:rPr>
          <w:rFonts w:ascii="Arial" w:hAnsi="Arial" w:cs="Arial"/>
          <w:b/>
          <w:bCs/>
        </w:rPr>
        <w:t>-</w:t>
      </w:r>
      <w:r w:rsidRPr="00ED763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Motivos de exclusão: </w:t>
      </w:r>
      <w:sdt>
        <w:sdtPr>
          <w:rPr>
            <w:rFonts w:ascii="Arial" w:hAnsi="Arial" w:cs="Arial"/>
            <w:b/>
            <w:bCs/>
          </w:rPr>
          <w:id w:val="1401098890"/>
          <w:lock w:val="sdtLocked"/>
          <w:placeholder>
            <w:docPart w:val="DFCBC2A2A88E4FFEB24525DAB55B3A34"/>
          </w:placeholder>
          <w:showingPlcHdr/>
          <w:dropDownList>
            <w:listItem w:value="Escolha um item."/>
            <w:listItem w:displayText="Acordo com os credores" w:value="Acordo com os credores"/>
            <w:listItem w:displayText="Acordos com outros operadores económicos com o objetivo de distorcer a concorrência" w:value="Acordos com outros operadores económicos com o objetivo de distorcer a concorrência"/>
            <w:listItem w:displayText="Atividades suspensas" w:value="Atividades suspensas"/>
            <w:listItem w:displayText="Ativos sob gestão por um liquidatário" w:value="Ativos sob gestão por um liquidatário"/>
            <w:listItem w:displayText="Branqueamento de capitais ou financiamento do terrorismo" w:value="Branqueamento de capitais ou financiamento do terrorismo"/>
            <w:listItem w:displayText="Conflitos de interesses decorrentes da participação no procedimento de contratação" w:value="Conflitos de interesses decorrentes da participação no procedimento de contratação"/>
            <w:listItem w:displayText="Corrupção" w:value="Corrupção"/>
            <w:listItem w:displayText="Culpados de falsas declarações, ocultando informações, incapazes de apresentar os documentos necessários e obtiveram informações confidenciais sobre este procedimento." w:value="Culpados de falsas declarações, ocultando informações, incapazes de apresentar os documentos necessários e obtiveram informações confidenciais sobre este procedimento."/>
            <w:listItem w:displayText="Falência" w:value="Falência"/>
            <w:listItem w:displayText="Falta grave em matéria profissional" w:value="Falta grave em matéria profissional"/>
            <w:listItem w:displayText="Fraude" w:value="Fraude"/>
            <w:listItem w:displayText="Infrações terroristas ou infrações relacionadas com atividades terroristas" w:value="Infrações terroristas ou infrações relacionadas com atividades terroristas"/>
            <w:listItem w:displayText="Insolvência" w:value="Insolvência"/>
            <w:listItem w:displayText="Intervenção direta ou indireta na preparação do presente procedimento de contratação" w:value="Intervenção direta ou indireta na preparação do presente procedimento de contratação"/>
            <w:listItem w:displayText="Motivos de exclusão puramente nacionais" w:value="Motivos de exclusão puramente nacionais"/>
            <w:listItem w:displayText="Pagamento das contribuições para a segurança social" w:value="Pagamento das contribuições para a segurança social"/>
            <w:listItem w:displayText="Pagamento de impostos" w:value="Pagamento de impostos"/>
            <w:listItem w:displayText="Participação numa organização criminosa" w:value="Participação numa organização criminosa"/>
            <w:listItem w:displayText="Rescisão antecipada, indemnizações ou outras sanções comparáveis" w:value="Rescisão antecipada, indemnizações ou outras sanções comparáveis"/>
            <w:listItem w:displayText="Situação análoga, como falência ao abrigo da legislação nacional" w:value="Situação análoga, como falência ao abrigo da legislação nacional"/>
            <w:listItem w:displayText="Trabalho infantil e outras formas de tráfico de seres humanos" w:value="Trabalho infantil e outras formas de tráfico de seres humanos"/>
            <w:listItem w:displayText="Violação das obrigações no domínio da legislação ambiental" w:value="Violação das obrigações no domínio da legislação ambiental"/>
            <w:listItem w:displayText="Violação das obrigações no domínio da legislação laboral" w:value="Violação das obrigações no domínio da legislação laboral"/>
            <w:listItem w:displayText="Violação das obrigações no domínio da legislação social" w:value="Violação das obrigações no domínio da legislação social"/>
          </w:dropDownList>
        </w:sdtPr>
        <w:sdtContent>
          <w:r w:rsidRPr="00CA615D">
            <w:rPr>
              <w:rStyle w:val="TextodoMarcadordePosio"/>
            </w:rPr>
            <w:t>Escolha um item.</w:t>
          </w:r>
        </w:sdtContent>
      </w:sdt>
    </w:p>
    <w:p w14:paraId="7634F78C" w14:textId="77777777" w:rsidR="00145D67" w:rsidRPr="00BE4D37" w:rsidRDefault="00145D67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805392987"/>
        <w:lock w:val="contentLocked"/>
        <w:placeholder>
          <w:docPart w:val="DefaultPlaceholder_-1854013440"/>
        </w:placeholder>
        <w:group/>
      </w:sdtPr>
      <w:sdtContent>
        <w:p w14:paraId="6DFBBC42" w14:textId="3D635D71" w:rsidR="003724BC" w:rsidRPr="00ED763B" w:rsidRDefault="00DC2476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6B382A">
            <w:rPr>
              <w:rFonts w:ascii="Arial" w:hAnsi="Arial" w:cs="Arial"/>
              <w:b/>
              <w:bCs/>
            </w:rPr>
            <w:t>1</w:t>
          </w:r>
          <w:r w:rsidRPr="00ED763B">
            <w:rPr>
              <w:rFonts w:ascii="Arial" w:hAnsi="Arial" w:cs="Arial"/>
              <w:b/>
              <w:bCs/>
            </w:rPr>
            <w:t xml:space="preserve"> - Outros Requisitos</w:t>
          </w:r>
        </w:p>
      </w:sdtContent>
    </w:sdt>
    <w:sdt>
      <w:sdtPr>
        <w:rPr>
          <w:rFonts w:ascii="Arial" w:hAnsi="Arial" w:cs="Arial"/>
        </w:rPr>
        <w:id w:val="-2008510300"/>
        <w:lock w:val="contentLocked"/>
        <w:placeholder>
          <w:docPart w:val="DefaultPlaceholder_-1854013440"/>
        </w:placeholder>
        <w:group/>
      </w:sdtPr>
      <w:sdtContent>
        <w:p w14:paraId="35DE1ACC" w14:textId="79A47C05" w:rsidR="00DC2476" w:rsidRPr="00ED763B" w:rsidRDefault="00DC247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1543667471"/>
              <w:placeholder>
                <w:docPart w:val="24CD030BA8114D729DC15B421C2ECA75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347FD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7B4B522E" w14:textId="77777777" w:rsidR="00E8010A" w:rsidRPr="00ED763B" w:rsidRDefault="00E8010A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303518026"/>
        <w:lock w:val="contentLocked"/>
        <w:placeholder>
          <w:docPart w:val="DefaultPlaceholder_-1854013440"/>
        </w:placeholder>
        <w:group/>
      </w:sdtPr>
      <w:sdtContent>
        <w:p w14:paraId="0EA3762D" w14:textId="3D5F389E" w:rsidR="00DC2476" w:rsidRPr="00ED763B" w:rsidRDefault="00BA63E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80768" behindDoc="0" locked="0" layoutInCell="1" allowOverlap="1" wp14:anchorId="3601F4DE" wp14:editId="5463DA63">
                <wp:simplePos x="0" y="0"/>
                <wp:positionH relativeFrom="column">
                  <wp:posOffset>0</wp:posOffset>
                </wp:positionH>
                <wp:positionV relativeFrom="paragraph">
                  <wp:posOffset>244600</wp:posOffset>
                </wp:positionV>
                <wp:extent cx="1363980" cy="185420"/>
                <wp:effectExtent l="0" t="0" r="7620" b="5080"/>
                <wp:wrapTopAndBottom/>
                <wp:docPr id="107278277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C2476" w:rsidRPr="00ED763B">
            <w:rPr>
              <w:rFonts w:ascii="Arial" w:hAnsi="Arial" w:cs="Arial"/>
            </w:rPr>
            <w:t xml:space="preserve">Informação sobre contratos reservados. Aplica-se a contratos reservados (54º-A)? (*) </w:t>
          </w:r>
          <w:sdt>
            <w:sdtPr>
              <w:rPr>
                <w:rFonts w:ascii="Arial" w:hAnsi="Arial" w:cs="Arial"/>
              </w:rPr>
              <w:id w:val="-1756053483"/>
              <w:lock w:val="sdtLocked"/>
              <w:placeholder>
                <w:docPart w:val="22A3C7B3F5AA4877B0C5DCD883F9465E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DC2476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4FC37110" w14:textId="5E5DCF74" w:rsidR="003724BC" w:rsidRDefault="00DC247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Alínea do CCP: (*) </w:t>
          </w:r>
          <w:sdt>
            <w:sdtPr>
              <w:rPr>
                <w:rFonts w:ascii="Arial" w:hAnsi="Arial" w:cs="Arial"/>
              </w:rPr>
              <w:id w:val="-2086298230"/>
              <w:lock w:val="sdtLocked"/>
              <w:placeholder>
                <w:docPart w:val="4FED40032C74485C87C336765D6D3F23"/>
              </w:placeholder>
              <w:showingPlcHdr/>
              <w:dropDownList>
                <w:listItem w:value="Escolha um item."/>
                <w:listItem w:displayText="Alínea a) do n.º 1 do artigo 54º-A CCP" w:value="Alínea a) do n.º 1 do artigo 54º-A CCP"/>
                <w:listItem w:displayText="Alínea b) do n.º 1 do artigo 54º-A CCP" w:value="Alínea b) do n.º 1 do artigo 54º-A CCP"/>
                <w:listItem w:displayText="Alínea c) do n.º 1 do artigo 54º-A CCP" w:value="Alínea c) do n.º 1 do artigo 54º-A CCP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482004798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4F8E1EEE" w14:textId="2E1B8AA8" w:rsidR="00B0121D" w:rsidRDefault="00D76E96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>
            <w:rPr>
              <w:rFonts w:ascii="Arial" w:hAnsi="Arial" w:cs="Arial"/>
              <w:b/>
              <w:bCs/>
            </w:rPr>
            <w:t>2</w:t>
          </w:r>
          <w:r w:rsidRPr="00ED763B">
            <w:rPr>
              <w:rFonts w:ascii="Arial" w:hAnsi="Arial" w:cs="Arial"/>
              <w:b/>
              <w:bCs/>
            </w:rPr>
            <w:t xml:space="preserve"> - Critério de </w:t>
          </w:r>
          <w:r>
            <w:rPr>
              <w:rFonts w:ascii="Arial" w:hAnsi="Arial" w:cs="Arial"/>
              <w:b/>
              <w:bCs/>
            </w:rPr>
            <w:t>seleção</w:t>
          </w:r>
        </w:p>
        <w:p w14:paraId="2A454BE6" w14:textId="6A15BE8F" w:rsidR="00D76E96" w:rsidRDefault="0061111F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Fatores - </w:t>
          </w:r>
          <w:r w:rsidR="00F05E15">
            <w:rPr>
              <w:rFonts w:ascii="Arial" w:hAnsi="Arial" w:cs="Arial"/>
            </w:rPr>
            <w:t>T</w:t>
          </w:r>
          <w:r w:rsidR="00D76E96">
            <w:rPr>
              <w:rFonts w:ascii="Arial" w:hAnsi="Arial" w:cs="Arial"/>
            </w:rPr>
            <w:t xml:space="preserve">ipo: (*) </w:t>
          </w:r>
          <w:sdt>
            <w:sdtPr>
              <w:rPr>
                <w:rFonts w:ascii="Arial" w:hAnsi="Arial" w:cs="Arial"/>
              </w:rPr>
              <w:id w:val="-1159997293"/>
              <w:lock w:val="sdtLocked"/>
              <w:placeholder>
                <w:docPart w:val="01942D1CD8F34FEBB709CA941A172C4C"/>
              </w:placeholder>
              <w:showingPlcHdr/>
              <w15:color w:val="0000FF"/>
            </w:sdtPr>
            <w:sdtContent>
              <w:r w:rsidR="00D76E96"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484C148" w14:textId="4B983917" w:rsidR="00D76E96" w:rsidRDefault="00D76E96" w:rsidP="00D76E9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Critérios de seleção utilizados: (*) </w:t>
          </w:r>
          <w:sdt>
            <w:sdtPr>
              <w:rPr>
                <w:rFonts w:ascii="Arial" w:hAnsi="Arial" w:cs="Arial"/>
              </w:rPr>
              <w:id w:val="-440456281"/>
              <w:lock w:val="sdtLocked"/>
              <w:placeholder>
                <w:docPart w:val="52C0F09EF83F46CB9865A0D7CF84D630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DE7CB23" w14:textId="77777777" w:rsidR="00D76E96" w:rsidRDefault="00D76E96" w:rsidP="00D76E96">
          <w:pPr>
            <w:spacing w:line="480" w:lineRule="auto"/>
            <w:rPr>
              <w:rFonts w:ascii="Arial" w:hAnsi="Arial" w:cs="Arial"/>
            </w:rPr>
          </w:pPr>
        </w:p>
        <w:p w14:paraId="6BA0AC8D" w14:textId="23258BC7" w:rsidR="00D76E96" w:rsidRDefault="0061111F" w:rsidP="00D76E9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Fatores - </w:t>
          </w:r>
          <w:r w:rsidR="00D76E96">
            <w:rPr>
              <w:rFonts w:ascii="Arial" w:hAnsi="Arial" w:cs="Arial"/>
            </w:rPr>
            <w:t xml:space="preserve">Nome: (*) </w:t>
          </w:r>
          <w:sdt>
            <w:sdtPr>
              <w:rPr>
                <w:rFonts w:ascii="Arial" w:hAnsi="Arial" w:cs="Arial"/>
              </w:rPr>
              <w:id w:val="-610667942"/>
              <w:lock w:val="sdtLocked"/>
              <w:placeholder>
                <w:docPart w:val="FAA8A33B21274CB49C617DA782F18B36"/>
              </w:placeholder>
              <w:showingPlcHdr/>
              <w15:color w:val="0000FF"/>
            </w:sdtPr>
            <w:sdtContent>
              <w:r w:rsidR="00D76E96"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18866B6" w14:textId="72700943" w:rsidR="00D76E96" w:rsidRDefault="0061111F" w:rsidP="00D76E9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Fatores - P</w:t>
          </w:r>
          <w:r w:rsidR="00D76E96">
            <w:rPr>
              <w:rFonts w:ascii="Arial" w:hAnsi="Arial" w:cs="Arial"/>
            </w:rPr>
            <w:t xml:space="preserve">onderação %: (*) </w:t>
          </w:r>
          <w:sdt>
            <w:sdtPr>
              <w:rPr>
                <w:rFonts w:ascii="Arial" w:hAnsi="Arial" w:cs="Arial"/>
              </w:rPr>
              <w:id w:val="78493798"/>
              <w:lock w:val="sdtLocked"/>
              <w:placeholder>
                <w:docPart w:val="B2E0C4AD9C944B09963DB28D54AE4DF9"/>
              </w:placeholder>
              <w:showingPlcHdr/>
              <w15:color w:val="0000FF"/>
            </w:sdtPr>
            <w:sdtContent>
              <w:r w:rsidR="00D76E96"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2D2CF7A" w14:textId="1DF43CA5" w:rsidR="0061111F" w:rsidRPr="00D76E96" w:rsidRDefault="0061111F" w:rsidP="00D76E96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708416" behindDoc="0" locked="0" layoutInCell="1" allowOverlap="1" wp14:anchorId="3137ADF8" wp14:editId="1593F3A1">
                <wp:simplePos x="0" y="0"/>
                <wp:positionH relativeFrom="column">
                  <wp:posOffset>0</wp:posOffset>
                </wp:positionH>
                <wp:positionV relativeFrom="paragraph">
                  <wp:posOffset>283845</wp:posOffset>
                </wp:positionV>
                <wp:extent cx="1363980" cy="185420"/>
                <wp:effectExtent l="0" t="0" r="7620" b="5080"/>
                <wp:wrapTopAndBottom/>
                <wp:docPr id="1034550865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Arial" w:hAnsi="Arial" w:cs="Arial"/>
            </w:rPr>
            <w:t xml:space="preserve">Subfatores? (*) </w:t>
          </w:r>
          <w:sdt>
            <w:sdtPr>
              <w:rPr>
                <w:rFonts w:ascii="Arial" w:hAnsi="Arial" w:cs="Arial"/>
              </w:rPr>
              <w:id w:val="-967662360"/>
              <w:lock w:val="sdtLocked"/>
              <w:placeholder>
                <w:docPart w:val="91AA472B250B4ACAA427C9DD9D61380C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67C9415F" w14:textId="730D10CB" w:rsidR="0061111F" w:rsidRDefault="0061111F" w:rsidP="0061111F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Subfatores - Nome: (*) </w:t>
          </w:r>
          <w:sdt>
            <w:sdtPr>
              <w:rPr>
                <w:rFonts w:ascii="Arial" w:hAnsi="Arial" w:cs="Arial"/>
              </w:rPr>
              <w:id w:val="1403873458"/>
              <w:lock w:val="sdtLocked"/>
              <w:placeholder>
                <w:docPart w:val="0F9DF8B8BD044767890D3E496766E6F4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BC5E732" w14:textId="05F2BCD4" w:rsidR="0061111F" w:rsidRDefault="0061111F" w:rsidP="0061111F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Subfatores - Ponderação %: (*) </w:t>
          </w:r>
          <w:sdt>
            <w:sdtPr>
              <w:rPr>
                <w:rFonts w:ascii="Arial" w:hAnsi="Arial" w:cs="Arial"/>
              </w:rPr>
              <w:id w:val="-734553423"/>
              <w:lock w:val="sdtLocked"/>
              <w:placeholder>
                <w:docPart w:val="B69A5BB72CA0495691148FF680A82FEF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8800545" w14:textId="76AA1361" w:rsidR="00D76E96" w:rsidRPr="00D76E96" w:rsidRDefault="00D76E96" w:rsidP="00D76E96">
          <w:pPr>
            <w:spacing w:line="480" w:lineRule="auto"/>
            <w:rPr>
              <w:rFonts w:ascii="Arial" w:hAnsi="Arial" w:cs="Arial"/>
            </w:rPr>
          </w:pPr>
        </w:p>
        <w:p w14:paraId="219F0D48" w14:textId="63181B3A" w:rsidR="00D76E96" w:rsidRPr="00D76E96" w:rsidRDefault="0061111F" w:rsidP="00D76E9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Critérios de seleção do convite para a segunda fase: (*) </w:t>
          </w:r>
          <w:sdt>
            <w:sdtPr>
              <w:rPr>
                <w:rFonts w:ascii="Arial" w:hAnsi="Arial" w:cs="Arial"/>
              </w:rPr>
              <w:id w:val="1606530019"/>
              <w:lock w:val="sdtLocked"/>
              <w:placeholder>
                <w:docPart w:val="F0539649D8234FD9BB35475C8690AE3D"/>
              </w:placeholder>
              <w:showingPlcHdr/>
              <w15:color w:val="0000FF"/>
            </w:sdtPr>
            <w:sdtContent>
              <w:r w:rsidRPr="00BE4D37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243252A3" w14:textId="77777777" w:rsidR="00D76E96" w:rsidRPr="00D76E96" w:rsidRDefault="00D76E96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1984582937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16C82C59" w14:textId="17F9BEC4" w:rsidR="00DC2476" w:rsidRPr="00ED763B" w:rsidRDefault="00171517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C7019F">
            <w:rPr>
              <w:rFonts w:ascii="Arial" w:hAnsi="Arial" w:cs="Arial"/>
              <w:b/>
              <w:bCs/>
            </w:rPr>
            <w:t>3</w:t>
          </w:r>
          <w:r w:rsidRPr="00ED763B">
            <w:rPr>
              <w:rFonts w:ascii="Arial" w:hAnsi="Arial" w:cs="Arial"/>
              <w:b/>
              <w:bCs/>
            </w:rPr>
            <w:t xml:space="preserve"> - Critério de adjudicação</w:t>
          </w:r>
        </w:p>
        <w:p w14:paraId="52CE2EA7" w14:textId="1E6325DD" w:rsidR="00DC2476" w:rsidRPr="00ED763B" w:rsidRDefault="00BA63E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82816" behindDoc="0" locked="0" layoutInCell="1" allowOverlap="1" wp14:anchorId="0D8CAB1F" wp14:editId="1C8BFFE0">
                <wp:simplePos x="0" y="0"/>
                <wp:positionH relativeFrom="column">
                  <wp:posOffset>0</wp:posOffset>
                </wp:positionH>
                <wp:positionV relativeFrom="paragraph">
                  <wp:posOffset>251335</wp:posOffset>
                </wp:positionV>
                <wp:extent cx="1363980" cy="185420"/>
                <wp:effectExtent l="0" t="0" r="7620" b="5080"/>
                <wp:wrapTopAndBottom/>
                <wp:docPr id="43202422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54AE8" w:rsidRPr="00ED763B">
            <w:rPr>
              <w:rFonts w:ascii="Arial" w:hAnsi="Arial" w:cs="Arial"/>
            </w:rPr>
            <w:t xml:space="preserve">O Critério de adjudicação é diferenciado por lote? (*) </w:t>
          </w:r>
          <w:sdt>
            <w:sdtPr>
              <w:rPr>
                <w:rFonts w:ascii="Arial" w:hAnsi="Arial" w:cs="Arial"/>
              </w:rPr>
              <w:id w:val="-2020308178"/>
              <w:lock w:val="sdtLocked"/>
              <w:placeholder>
                <w:docPart w:val="1AFDB9BA77914B3FB56104EF255B5B3C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154AE8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63765031"/>
        <w:lock w:val="contentLocked"/>
        <w:placeholder>
          <w:docPart w:val="DefaultPlaceholder_-1854013440"/>
        </w:placeholder>
        <w:group/>
      </w:sdtPr>
      <w:sdtContent>
        <w:p w14:paraId="31AF4FB7" w14:textId="53BFE5A8" w:rsidR="00154AE8" w:rsidRPr="00ED763B" w:rsidRDefault="00154AE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260757732"/>
              <w:placeholder>
                <w:docPart w:val="D5C326C727254E7DA88914EF2F817204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347FD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5E41D3B1" w14:textId="77777777" w:rsidR="00706FE4" w:rsidRPr="00ED763B" w:rsidRDefault="00706FE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375856634"/>
        <w:lock w:val="contentLocked"/>
        <w:placeholder>
          <w:docPart w:val="DefaultPlaceholder_-1854013440"/>
        </w:placeholder>
        <w:group/>
      </w:sdtPr>
      <w:sdtContent>
        <w:p w14:paraId="05395CDD" w14:textId="0C49584A" w:rsidR="009C5D58" w:rsidRPr="00ED763B" w:rsidRDefault="00BA63E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84864" behindDoc="0" locked="0" layoutInCell="1" allowOverlap="1" wp14:anchorId="7B5ADDB8" wp14:editId="2D7472CC">
                <wp:simplePos x="0" y="0"/>
                <wp:positionH relativeFrom="column">
                  <wp:posOffset>0</wp:posOffset>
                </wp:positionH>
                <wp:positionV relativeFrom="paragraph">
                  <wp:posOffset>259590</wp:posOffset>
                </wp:positionV>
                <wp:extent cx="1363980" cy="185420"/>
                <wp:effectExtent l="0" t="0" r="7620" b="5080"/>
                <wp:wrapTopAndBottom/>
                <wp:docPr id="2118607330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9C5D58" w:rsidRPr="00ED763B">
            <w:rPr>
              <w:rFonts w:ascii="Arial" w:hAnsi="Arial" w:cs="Arial"/>
            </w:rPr>
            <w:t>Multifator:</w:t>
          </w:r>
          <w:r w:rsidR="001302BD" w:rsidRPr="00ED763B">
            <w:rPr>
              <w:rFonts w:ascii="Arial" w:hAnsi="Arial" w:cs="Arial"/>
            </w:rPr>
            <w:t xml:space="preserve"> (*)</w:t>
          </w:r>
          <w:r w:rsidR="009C5D58"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-43447239"/>
              <w:lock w:val="sdtLocked"/>
              <w:placeholder>
                <w:docPart w:val="DD887D5E600D4EA893CD828E34549558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9C5D58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-808475461"/>
        <w:lock w:val="contentLocked"/>
        <w:placeholder>
          <w:docPart w:val="DefaultPlaceholder_-1854013440"/>
        </w:placeholder>
        <w:group/>
      </w:sdtPr>
      <w:sdtContent>
        <w:p w14:paraId="5A6A88F6" w14:textId="33192D36" w:rsidR="00E17E6C" w:rsidRPr="00ED763B" w:rsidRDefault="00E17E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Fator</w:t>
          </w:r>
        </w:p>
        <w:p w14:paraId="41433A52" w14:textId="74434436" w:rsidR="00E17E6C" w:rsidRDefault="00E17E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Nome: (*) </w:t>
          </w:r>
          <w:sdt>
            <w:sdtPr>
              <w:rPr>
                <w:rFonts w:ascii="Arial" w:hAnsi="Arial" w:cs="Arial"/>
              </w:rPr>
              <w:id w:val="-1003735927"/>
              <w:lock w:val="sdtLocked"/>
              <w:placeholder>
                <w:docPart w:val="85DD2554C51849AB8687F09B28CA29D4"/>
              </w:placeholder>
              <w:showingPlcHdr/>
              <w:dropDownList>
                <w:listItem w:value="Escolha um item."/>
                <w:listItem w:displayText="Promoção de atividades culturais e dinamização de património cultural" w:value="Promoção de atividades culturais e dinamização de património cultural"/>
                <w:listItem w:displayText="Preço" w:value="Preço"/>
                <w:listItem w:displayText="Qualidade" w:value="Qualidade"/>
                <w:listItem w:displayText="Circularidade" w:value="Circularidade"/>
                <w:listItem w:displayText="Serviço e assistência técnica pós-venda e condições de entrega" w:value="Serviço e assistência técnica pós-venda e condições de entrega"/>
                <w:listItem w:displayText="Sustentabilidade ambiental ou social" w:value="Sustentabilidade ambiental ou social"/>
                <w:listItem w:displayText="Outros" w:value="Outros"/>
                <w:listItem w:displayText="Promoção do cumprimento do disposto no Código do Trabalho e convenções coletivas de trabalho" w:value="Promoção do cumprimento do disposto no Código do Trabalho e convenções coletivas de trabalho"/>
                <w:listItem w:displayText="Organização, qualificações e experiência do pessoal encarregado" w:value="Organização, qualificações e experiência do pessoal encarregado"/>
                <w:listItem w:displayText="Grau de inovação de processos, produtos ou materiais" w:value="Grau de inovação de processos, produtos ou materiais"/>
                <w:listItem w:displayText="Promoção da inovação ou de emprego científico ou qualificado" w:value="Promoção da inovação ou de emprego científico ou qualificad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463E0BF5" w14:textId="6BCE4334" w:rsidR="004C3026" w:rsidRPr="00ED763B" w:rsidRDefault="004C3026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Tipo: (*) </w:t>
          </w:r>
          <w:sdt>
            <w:sdtPr>
              <w:rPr>
                <w:rFonts w:ascii="Arial" w:hAnsi="Arial" w:cs="Arial"/>
              </w:rPr>
              <w:id w:val="1151025100"/>
              <w:lock w:val="sdtLocked"/>
              <w:placeholder>
                <w:docPart w:val="2EE5B4DDB09742F6A27D244697249B7B"/>
              </w:placeholder>
              <w:showingPlcHdr/>
              <w:dropDownList>
                <w:listItem w:value="Escolha um item."/>
                <w:listItem w:displayText="Preço" w:value="Preço"/>
                <w:listItem w:displayText="Qualidade" w:value="Qualidade"/>
                <w:listItem w:displayText="Custo" w:value="Cust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3312E6C8" w14:textId="1D324103" w:rsidR="00E17E6C" w:rsidRPr="00ED763B" w:rsidRDefault="00E17E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Ponderação %: (*) </w:t>
          </w:r>
          <w:sdt>
            <w:sdtPr>
              <w:rPr>
                <w:rFonts w:ascii="Arial" w:hAnsi="Arial" w:cs="Arial"/>
              </w:rPr>
              <w:id w:val="-1485078599"/>
              <w:lock w:val="sdtLocked"/>
              <w:placeholder>
                <w:docPart w:val="E0C1951E1814481CA1EDE9813A7891DC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4E7461F" w14:textId="67C7ECBF" w:rsidR="00E17E6C" w:rsidRPr="00ED763B" w:rsidRDefault="00BA63E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86912" behindDoc="0" locked="0" layoutInCell="1" allowOverlap="1" wp14:anchorId="1757CB69" wp14:editId="680AF530">
                <wp:simplePos x="0" y="0"/>
                <wp:positionH relativeFrom="column">
                  <wp:posOffset>0</wp:posOffset>
                </wp:positionH>
                <wp:positionV relativeFrom="paragraph">
                  <wp:posOffset>252220</wp:posOffset>
                </wp:positionV>
                <wp:extent cx="1363980" cy="185420"/>
                <wp:effectExtent l="0" t="0" r="7620" b="5080"/>
                <wp:wrapTopAndBottom/>
                <wp:docPr id="142467387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17E6C" w:rsidRPr="00ED763B">
            <w:rPr>
              <w:rFonts w:ascii="Arial" w:hAnsi="Arial" w:cs="Arial"/>
            </w:rPr>
            <w:t>Subfator</w:t>
          </w:r>
          <w:r w:rsidR="00E44D66" w:rsidRPr="00ED763B">
            <w:rPr>
              <w:rFonts w:ascii="Arial" w:hAnsi="Arial" w:cs="Arial"/>
            </w:rPr>
            <w:t>es? (*)</w:t>
          </w:r>
          <w:r w:rsidR="00E17E6C" w:rsidRPr="00ED763B">
            <w:rPr>
              <w:rFonts w:ascii="Arial" w:hAnsi="Arial" w:cs="Arial"/>
            </w:rPr>
            <w:t xml:space="preserve">: </w:t>
          </w:r>
          <w:sdt>
            <w:sdtPr>
              <w:rPr>
                <w:rFonts w:ascii="Arial" w:hAnsi="Arial" w:cs="Arial"/>
              </w:rPr>
              <w:id w:val="-856732050"/>
              <w:lock w:val="sdtLocked"/>
              <w:placeholder>
                <w:docPart w:val="6913D224E5AC4E4283E3636FEBE6C094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="00E17E6C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7B68F9C7" w14:textId="58AAC05F" w:rsidR="00E17E6C" w:rsidRPr="00ED763B" w:rsidRDefault="00E17E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Nome: (*) </w:t>
          </w:r>
          <w:sdt>
            <w:sdtPr>
              <w:rPr>
                <w:rFonts w:ascii="Arial" w:hAnsi="Arial" w:cs="Arial"/>
              </w:rPr>
              <w:id w:val="467872430"/>
              <w:lock w:val="sdtLocked"/>
              <w:placeholder>
                <w:docPart w:val="21BFB6312B324D7AA9538B7721CD2503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412299C" w14:textId="105E2D16" w:rsidR="00E17E6C" w:rsidRPr="00ED763B" w:rsidRDefault="00E17E6C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Ponderação %: (*) </w:t>
          </w:r>
          <w:sdt>
            <w:sdtPr>
              <w:rPr>
                <w:rFonts w:ascii="Arial" w:hAnsi="Arial" w:cs="Arial"/>
              </w:rPr>
              <w:id w:val="1104847042"/>
              <w:lock w:val="sdtLocked"/>
              <w:placeholder>
                <w:docPart w:val="65B8425654634DCBB012EA83B7F76974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6CA6FE1F" w14:textId="77777777" w:rsidR="00706FE4" w:rsidRPr="00ED763B" w:rsidRDefault="00706FE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2028852523"/>
        <w:lock w:val="contentLocked"/>
        <w:placeholder>
          <w:docPart w:val="DefaultPlaceholder_-1854013440"/>
        </w:placeholder>
        <w:group/>
      </w:sdtPr>
      <w:sdtContent>
        <w:p w14:paraId="3BB8340D" w14:textId="7720E1F7" w:rsidR="009C5D58" w:rsidRPr="00ED763B" w:rsidRDefault="009C5D5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Monofator:</w:t>
          </w:r>
        </w:p>
        <w:p w14:paraId="2D1D4BD4" w14:textId="3EDC1915" w:rsidR="00171517" w:rsidRDefault="009C5D5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Nome: </w:t>
          </w:r>
          <w:r w:rsidR="00147A6A" w:rsidRPr="00ED763B">
            <w:rPr>
              <w:rFonts w:ascii="Arial" w:hAnsi="Arial" w:cs="Arial"/>
            </w:rPr>
            <w:t xml:space="preserve">(*) </w:t>
          </w:r>
          <w:sdt>
            <w:sdtPr>
              <w:rPr>
                <w:rFonts w:ascii="Arial" w:hAnsi="Arial" w:cs="Arial"/>
              </w:rPr>
              <w:id w:val="2096207298"/>
              <w:lock w:val="sdtLocked"/>
              <w:placeholder>
                <w:docPart w:val="604CA9E48B504CF19F69A1C8B92638CA"/>
              </w:placeholder>
              <w:showingPlcHdr/>
              <w:dropDownList>
                <w:listItem w:value="Escolha um item."/>
                <w:listItem w:displayText="Promoção de atividades culturais e dinamização de património cultural" w:value="Promoção de atividades culturais e dinamização de património cultural"/>
                <w:listItem w:displayText="Preço" w:value="Preço"/>
                <w:listItem w:displayText="Qualidade" w:value="Qualidade"/>
                <w:listItem w:displayText="Circularidade" w:value="Circularidade"/>
                <w:listItem w:displayText="Serviço e assistência técnica pós-venda e condições de entrega" w:value="Serviço e assistência técnica pós-venda e condições de entrega"/>
                <w:listItem w:displayText="Sustentabilidade ambiental ou social" w:value="Sustentabilidade ambiental ou social"/>
                <w:listItem w:displayText="Outros" w:value="Outros"/>
                <w:listItem w:displayText="Promoção do cumprimento do disposto no Código do Trabalho e convenções coletivas de trabalho" w:value="Promoção do cumprimento do disposto no Código do Trabalho e convenções coletivas de trabalho"/>
                <w:listItem w:displayText="Organização, qualificações e experiência do pessoal encarregado" w:value="Organização, qualificações e experiência do pessoal encarregado"/>
                <w:listItem w:displayText="Grau de inovação de processos, produtos ou materiais" w:value="Grau de inovação de processos, produtos ou materiais"/>
                <w:listItem w:displayText="Promoção da inovação ou de emprego científico ou qualificado" w:value="Promoção da inovação ou de emprego científico ou qualificado"/>
              </w:dropDownList>
            </w:sdtPr>
            <w:sdtContent>
              <w:r w:rsidR="00147A6A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52A3A848" w14:textId="4D49F114" w:rsidR="004C3026" w:rsidRPr="00ED763B" w:rsidRDefault="004C3026" w:rsidP="004C3026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Tipo: (*) </w:t>
          </w:r>
          <w:sdt>
            <w:sdtPr>
              <w:rPr>
                <w:rFonts w:ascii="Arial" w:hAnsi="Arial" w:cs="Arial"/>
              </w:rPr>
              <w:id w:val="601993699"/>
              <w:lock w:val="sdtLocked"/>
              <w:placeholder>
                <w:docPart w:val="4D826EBBFFC2426FAB49D09E1C3E40F9"/>
              </w:placeholder>
              <w:showingPlcHdr/>
              <w:dropDownList>
                <w:listItem w:value="Escolha um item."/>
                <w:listItem w:displayText="Preço" w:value="Preço"/>
                <w:listItem w:displayText="Qualidade" w:value="Qualidade"/>
                <w:listItem w:displayText="Custo" w:value="Cust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5C32E509" w14:textId="77777777" w:rsidR="00D15A61" w:rsidRDefault="00D15A61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1089658096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2CE12D0E" w14:textId="72200DB4" w:rsidR="004C3026" w:rsidRDefault="004C3026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b/>
              <w:bCs/>
            </w:rPr>
            <w:t xml:space="preserve">24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</w:t>
          </w:r>
          <w:r w:rsidR="007C5445">
            <w:rPr>
              <w:rFonts w:ascii="Arial" w:hAnsi="Arial" w:cs="Arial"/>
              <w:b/>
              <w:bCs/>
            </w:rPr>
            <w:t xml:space="preserve">Número de trabalhos de VII/ideias a selecionar: (*) </w:t>
          </w:r>
          <w:sdt>
            <w:sdtPr>
              <w:rPr>
                <w:rFonts w:ascii="Arial" w:hAnsi="Arial" w:cs="Arial"/>
              </w:rPr>
              <w:id w:val="568086580"/>
              <w:lock w:val="sdtLocked"/>
              <w:placeholder>
                <w:docPart w:val="94D7D105D90947CD98E14148187A7DAC"/>
              </w:placeholder>
              <w:showingPlcHdr/>
              <w15:color w:val="0000FF"/>
            </w:sdtPr>
            <w:sdtContent>
              <w:r w:rsidR="007C5445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sdt>
      <w:sdtPr>
        <w:rPr>
          <w:rFonts w:ascii="Arial" w:hAnsi="Arial" w:cs="Arial"/>
          <w:b/>
          <w:bCs/>
        </w:rPr>
        <w:id w:val="-684125295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12F06C82" w14:textId="5F98E095" w:rsidR="007C5445" w:rsidRDefault="007C5445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7C5445">
            <w:rPr>
              <w:rFonts w:ascii="Arial" w:hAnsi="Arial" w:cs="Arial"/>
              <w:b/>
              <w:bCs/>
            </w:rPr>
            <w:t xml:space="preserve">25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7C5445">
            <w:rPr>
              <w:rFonts w:ascii="Arial" w:hAnsi="Arial" w:cs="Arial"/>
              <w:b/>
              <w:bCs/>
            </w:rPr>
            <w:t xml:space="preserve"> Prémios</w:t>
          </w:r>
          <w:r>
            <w:rPr>
              <w:rFonts w:ascii="Arial" w:hAnsi="Arial" w:cs="Arial"/>
              <w:b/>
              <w:bCs/>
            </w:rPr>
            <w:t xml:space="preserve">: </w:t>
          </w:r>
          <w:sdt>
            <w:sdtPr>
              <w:rPr>
                <w:rFonts w:ascii="Arial" w:hAnsi="Arial" w:cs="Arial"/>
                <w:b/>
                <w:bCs/>
              </w:rPr>
              <w:id w:val="1145860768"/>
              <w:lock w:val="sdtLocked"/>
              <w:placeholder>
                <w:docPart w:val="71D33601C1154452A301B39501F12807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CA615D">
                <w:rPr>
                  <w:rStyle w:val="TextodoMarcadordePosio"/>
                </w:rPr>
                <w:t>Escolha um item.</w:t>
              </w:r>
            </w:sdtContent>
          </w:sdt>
        </w:p>
        <w:p w14:paraId="5D81D124" w14:textId="7F53474E" w:rsidR="007C5445" w:rsidRDefault="007C5445" w:rsidP="005F21AA">
          <w:pPr>
            <w:spacing w:line="480" w:lineRule="auto"/>
            <w:rPr>
              <w:rFonts w:ascii="Arial" w:hAnsi="Arial" w:cs="Arial"/>
            </w:rPr>
          </w:pPr>
          <w:r w:rsidRPr="007C5445">
            <w:rPr>
              <w:rFonts w:ascii="Arial" w:hAnsi="Arial" w:cs="Arial"/>
            </w:rPr>
            <w:t>Montante</w:t>
          </w:r>
          <w:r>
            <w:rPr>
              <w:rFonts w:ascii="Arial" w:hAnsi="Arial" w:cs="Arial"/>
            </w:rPr>
            <w:t xml:space="preserve"> global dos prémios de participação: </w:t>
          </w:r>
          <w:sdt>
            <w:sdtPr>
              <w:rPr>
                <w:rFonts w:ascii="Arial" w:hAnsi="Arial" w:cs="Arial"/>
              </w:rPr>
              <w:id w:val="942737547"/>
              <w:lock w:val="sdtLocked"/>
              <w:placeholder>
                <w:docPart w:val="D7DCC6477D4E487EA8F075CD9F9EB55F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47EC71B" w14:textId="34A29CC7" w:rsidR="007C5445" w:rsidRDefault="007C5445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Prémio</w:t>
          </w:r>
        </w:p>
        <w:p w14:paraId="1074EA3F" w14:textId="640DD3CD" w:rsidR="007C5445" w:rsidRDefault="007C5445" w:rsidP="005F21AA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Descrição: </w:t>
          </w:r>
          <w:sdt>
            <w:sdtPr>
              <w:rPr>
                <w:rFonts w:ascii="Arial" w:hAnsi="Arial" w:cs="Arial"/>
              </w:rPr>
              <w:id w:val="1583410887"/>
              <w:lock w:val="sdtLocked"/>
              <w:placeholder>
                <w:docPart w:val="4D181AB29C9745F18FC5E8BF8A01B4D4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1BE95B8B" w14:textId="75D4E82D" w:rsidR="007C5445" w:rsidRDefault="007C5445" w:rsidP="007C5445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Classificação: </w:t>
          </w:r>
          <w:sdt>
            <w:sdtPr>
              <w:rPr>
                <w:rFonts w:ascii="Arial" w:hAnsi="Arial" w:cs="Arial"/>
              </w:rPr>
              <w:id w:val="-2046739362"/>
              <w:placeholder>
                <w:docPart w:val="EA2B4963336B4E77B8D1DE4AC6188638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7C7DA17" w14:textId="7ACAAE6B" w:rsidR="007C5445" w:rsidRPr="007C5445" w:rsidRDefault="007C5445" w:rsidP="007C5445">
          <w:pPr>
            <w:spacing w:line="48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Valor: </w:t>
          </w:r>
          <w:sdt>
            <w:sdtPr>
              <w:rPr>
                <w:rFonts w:ascii="Arial" w:hAnsi="Arial" w:cs="Arial"/>
              </w:rPr>
              <w:id w:val="881140272"/>
              <w:placeholder>
                <w:docPart w:val="233EE4E3669E4A078A7FA857E5DE8863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26A187EB" w14:textId="77777777" w:rsidR="007C5445" w:rsidRPr="007C5445" w:rsidRDefault="007C5445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492945243"/>
        <w:lock w:val="contentLocked"/>
        <w:placeholder>
          <w:docPart w:val="DefaultPlaceholder_-1854013440"/>
        </w:placeholder>
        <w:group/>
      </w:sdtPr>
      <w:sdtContent>
        <w:p w14:paraId="7CD41B08" w14:textId="6937F81A" w:rsidR="00171517" w:rsidRPr="00ED763B" w:rsidRDefault="00E44D66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B2339E">
            <w:rPr>
              <w:rFonts w:ascii="Arial" w:hAnsi="Arial" w:cs="Arial"/>
              <w:b/>
              <w:bCs/>
            </w:rPr>
            <w:t>6</w:t>
          </w:r>
          <w:r w:rsidRPr="00ED763B">
            <w:rPr>
              <w:rFonts w:ascii="Arial" w:hAnsi="Arial" w:cs="Arial"/>
              <w:b/>
              <w:bCs/>
            </w:rPr>
            <w:t xml:space="preserve"> - Condições do contrato</w:t>
          </w:r>
        </w:p>
      </w:sdtContent>
    </w:sdt>
    <w:sdt>
      <w:sdtPr>
        <w:rPr>
          <w:rFonts w:ascii="Arial" w:hAnsi="Arial" w:cs="Arial"/>
        </w:rPr>
        <w:id w:val="-80448248"/>
        <w:lock w:val="contentLocked"/>
        <w:placeholder>
          <w:docPart w:val="DefaultPlaceholder_-1854013440"/>
        </w:placeholder>
        <w:group/>
      </w:sdtPr>
      <w:sdtContent>
        <w:p w14:paraId="4E0B2BF1" w14:textId="7E52D9F4" w:rsidR="00C75C8B" w:rsidRPr="00ED763B" w:rsidRDefault="00C75C8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1450396317"/>
              <w:placeholder>
                <w:docPart w:val="C273B5D2B38247AFA6C310C9BDE257ED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402B10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6F65701D" w14:textId="77777777" w:rsidR="00706FE4" w:rsidRPr="00ED763B" w:rsidRDefault="00706FE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38559367"/>
        <w:lock w:val="contentLocked"/>
        <w:placeholder>
          <w:docPart w:val="DefaultPlaceholder_-1854013440"/>
        </w:placeholder>
        <w:group/>
      </w:sdtPr>
      <w:sdtContent>
        <w:p w14:paraId="75312857" w14:textId="3AA25866" w:rsidR="00C75C8B" w:rsidRPr="00ED763B" w:rsidRDefault="00C75C8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Faturação Eletrónica: (*) </w:t>
          </w:r>
          <w:sdt>
            <w:sdtPr>
              <w:rPr>
                <w:rFonts w:ascii="Arial" w:hAnsi="Arial" w:cs="Arial"/>
              </w:rPr>
              <w:id w:val="390474758"/>
              <w:lock w:val="sdtLocked"/>
              <w:placeholder>
                <w:docPart w:val="C3C4BE880FA14537964D4FB94ED5CB6A"/>
              </w:placeholder>
              <w:showingPlcHdr/>
              <w:dropDownList>
                <w:listItem w:value="Escolha um item."/>
                <w:listItem w:displayText="Não autorizado" w:value="Não autorizado"/>
                <w:listItem w:displayText="Permitido" w:value="Permitido"/>
                <w:listItem w:displayText="Necessário" w:value="Necessári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  <w:r w:rsidRPr="00ED763B">
            <w:rPr>
              <w:rFonts w:ascii="Arial" w:hAnsi="Arial" w:cs="Arial"/>
            </w:rPr>
            <w:t> </w:t>
          </w:r>
        </w:p>
      </w:sdtContent>
    </w:sdt>
    <w:sdt>
      <w:sdtPr>
        <w:rPr>
          <w:rFonts w:ascii="Arial" w:hAnsi="Arial" w:cs="Arial"/>
        </w:rPr>
        <w:id w:val="-1161462583"/>
        <w:lock w:val="contentLocked"/>
        <w:placeholder>
          <w:docPart w:val="DefaultPlaceholder_-1854013440"/>
        </w:placeholder>
        <w:group/>
      </w:sdtPr>
      <w:sdtContent>
        <w:p w14:paraId="4DD2E1B6" w14:textId="1D583E84" w:rsidR="00C75C8B" w:rsidRPr="00ED763B" w:rsidRDefault="00C75C8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Obrigação de Subcontratação:</w:t>
          </w:r>
        </w:p>
      </w:sdtContent>
    </w:sdt>
    <w:sdt>
      <w:sdtPr>
        <w:rPr>
          <w:rFonts w:ascii="Arial" w:hAnsi="Arial" w:cs="Arial"/>
        </w:rPr>
        <w:id w:val="29383279"/>
        <w:lock w:val="contentLocked"/>
        <w:placeholder>
          <w:docPart w:val="DefaultPlaceholder_-1854013440"/>
        </w:placeholder>
        <w:group/>
      </w:sdtPr>
      <w:sdtContent>
        <w:p w14:paraId="7E8F9339" w14:textId="34AEF1EB" w:rsidR="00C75C8B" w:rsidRPr="00ED763B" w:rsidRDefault="00C75C8B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>Código da Obrigação de Subcontratação:</w:t>
          </w:r>
          <w:r w:rsidR="00255891">
            <w:rPr>
              <w:rFonts w:ascii="Arial" w:hAnsi="Arial" w:cs="Arial"/>
            </w:rPr>
            <w:t xml:space="preserve"> (*)</w:t>
          </w:r>
          <w:r w:rsidRPr="00ED763B">
            <w:rPr>
              <w:rFonts w:ascii="Arial" w:hAnsi="Arial" w:cs="Arial"/>
            </w:rPr>
            <w:t xml:space="preserve"> </w:t>
          </w:r>
          <w:sdt>
            <w:sdtPr>
              <w:rPr>
                <w:rFonts w:ascii="Arial" w:hAnsi="Arial" w:cs="Arial"/>
              </w:rPr>
              <w:id w:val="2060118917"/>
              <w:lock w:val="sdtLocked"/>
              <w:placeholder>
                <w:docPart w:val="D881478DE4B04840930DAC42CC85564C"/>
              </w:placeholder>
              <w:showingPlcHdr/>
              <w:dropDownList>
                <w:listItem w:value="Escolha um item."/>
                <w:listItem w:displayText="Não é aplicável nenhuma obrigação de subcontratação." w:value="Não é aplicável nenhuma obrigação de subcontratação."/>
                <w:listItem w:displayText="O contratante tem de subcontratar uma percentagem mínima do contrato utilizando o procedimento estabelecido no título III da Diretiva 2009/81/CE." w:value="O contratante tem de subcontratar uma percentagem mínima do contrato utilizando o procedimento estabelecido no título III da Diretiva 2009/81/CE."/>
                <w:listItem w:displayText="O adquirente pode obrigar o contratante a adjudicar todos ou parte dos subcontratos através do procedimento estabelecido no título III da Diretiva 2009/81/CE." w:value="O adquirente pode obrigar o contratante a adjudicar todos ou parte dos subcontratos através do procedimento estabelecido no título III da Diretiva 2009/81/CE."/>
                <w:listItem w:displayText="O contratante tem de indicar qualquer mudança de subcontratantes durante a execução do contrato." w:value="O contratante tem de indicar qualquer mudança de subcontratantes durante a execução do contrato.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48247670" w14:textId="77777777" w:rsidR="00171517" w:rsidRPr="00ED763B" w:rsidRDefault="00171517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330335944"/>
        <w:lock w:val="contentLocked"/>
        <w:placeholder>
          <w:docPart w:val="DefaultPlaceholder_-1854013440"/>
        </w:placeholder>
        <w:group/>
      </w:sdtPr>
      <w:sdtContent>
        <w:p w14:paraId="72B5A379" w14:textId="64D2CEB4" w:rsidR="00171517" w:rsidRPr="00ED763B" w:rsidRDefault="00221557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B2339E">
            <w:rPr>
              <w:rFonts w:ascii="Arial" w:hAnsi="Arial" w:cs="Arial"/>
              <w:b/>
              <w:bCs/>
            </w:rPr>
            <w:t>7</w:t>
          </w:r>
          <w:r w:rsidRPr="00ED763B">
            <w:rPr>
              <w:rFonts w:ascii="Arial" w:hAnsi="Arial" w:cs="Arial"/>
              <w:b/>
              <w:bCs/>
            </w:rPr>
            <w:t xml:space="preserve"> - Compra Pública Estratégica</w:t>
          </w:r>
        </w:p>
      </w:sdtContent>
    </w:sdt>
    <w:bookmarkStart w:id="5" w:name="_Hlk168401363" w:displacedByCustomXml="next"/>
    <w:sdt>
      <w:sdtPr>
        <w:rPr>
          <w:rFonts w:ascii="Arial" w:hAnsi="Arial" w:cs="Arial"/>
        </w:rPr>
        <w:id w:val="-1751339919"/>
        <w:lock w:val="contentLocked"/>
        <w:placeholder>
          <w:docPart w:val="DefaultPlaceholder_-1854013440"/>
        </w:placeholder>
        <w:group/>
      </w:sdtPr>
      <w:sdtContent>
        <w:p w14:paraId="1BBA61A4" w14:textId="579A0C17" w:rsidR="00221557" w:rsidRPr="00ED763B" w:rsidRDefault="00A43B74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Compra Pública Estratégica: (*) </w:t>
          </w:r>
          <w:sdt>
            <w:sdtPr>
              <w:rPr>
                <w:rFonts w:ascii="Arial" w:hAnsi="Arial" w:cs="Arial"/>
              </w:rPr>
              <w:id w:val="1206753519"/>
              <w:lock w:val="sdtLocked"/>
              <w:placeholder>
                <w:docPart w:val="52086A2097F144E191403AE4D837BA40"/>
              </w:placeholder>
              <w:showingPlcHdr/>
              <w:dropDownList>
                <w:listItem w:value="Escolha um item."/>
                <w:listItem w:displayText="Inexistência de contratação pública estratégica" w:value="Inexistência de contratação pública estratégica"/>
                <w:listItem w:displayText="Aquisição inovadora" w:value="Aquisição inovadora"/>
                <w:listItem w:displayText="Realização dos objetivos sociais" w:value="Realização dos objetivos sociais"/>
                <w:listItem w:displayText="Redução dos impactos ambientais" w:value="Redução dos impactos ambientai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4150DF74" w14:textId="79A0BD14" w:rsidR="00B570EA" w:rsidRPr="00ED763B" w:rsidRDefault="00B570EA" w:rsidP="005F21AA">
      <w:pPr>
        <w:spacing w:line="480" w:lineRule="auto"/>
        <w:rPr>
          <w:rFonts w:ascii="Arial" w:hAnsi="Arial" w:cs="Arial"/>
        </w:rPr>
      </w:pPr>
      <w:r w:rsidRPr="00ED763B">
        <w:rPr>
          <w:rFonts w:ascii="Arial" w:hAnsi="Arial" w:cs="Arial"/>
          <w:noProof/>
        </w:rPr>
        <w:lastRenderedPageBreak/>
        <w:drawing>
          <wp:inline distT="0" distB="0" distL="0" distR="0" wp14:anchorId="2682A493" wp14:editId="2002201E">
            <wp:extent cx="6840220" cy="1350010"/>
            <wp:effectExtent l="0" t="0" r="0" b="2540"/>
            <wp:docPr id="609259684" name="Imagem 1" descr="Uma imagem com texto, captura de ecrã, Tipo de letr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259684" name="Imagem 1" descr="Uma imagem com texto, captura de ecrã, Tipo de letra&#10;&#10;Descrição gerada automaticament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="Arial" w:hAnsi="Arial" w:cs="Arial"/>
        </w:rPr>
        <w:id w:val="-398048661"/>
        <w:lock w:val="contentLocked"/>
        <w:placeholder>
          <w:docPart w:val="DefaultPlaceholder_-1854013440"/>
        </w:placeholder>
        <w:group/>
      </w:sdtPr>
      <w:sdtContent>
        <w:p w14:paraId="7D924E00" w14:textId="0121436A" w:rsidR="00606CB8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Descrição do Processo de Adjudicação Estratégico: </w:t>
          </w:r>
          <w:sdt>
            <w:sdtPr>
              <w:rPr>
                <w:rFonts w:ascii="Arial" w:hAnsi="Arial" w:cs="Arial"/>
              </w:rPr>
              <w:id w:val="590278963"/>
              <w:lock w:val="sdtLocked"/>
              <w:placeholder>
                <w:docPart w:val="7ACDA116B59D49BD9ED31C502C6D5B3F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077AD376" w14:textId="77777777" w:rsidR="00990B4D" w:rsidRPr="00ED763B" w:rsidRDefault="00990B4D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609173460"/>
        <w:lock w:val="contentLocked"/>
        <w:placeholder>
          <w:docPart w:val="DefaultPlaceholder_-1854013440"/>
        </w:placeholder>
        <w:group/>
      </w:sdtPr>
      <w:sdtContent>
        <w:p w14:paraId="18FCB465" w14:textId="5FA68422" w:rsidR="00990B4D" w:rsidRPr="00ED763B" w:rsidRDefault="006A4301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Contratos Públicos Inovadores: </w:t>
          </w:r>
          <w:sdt>
            <w:sdtPr>
              <w:rPr>
                <w:rFonts w:ascii="Arial" w:hAnsi="Arial" w:cs="Arial"/>
              </w:rPr>
              <w:id w:val="-1073736956"/>
              <w:lock w:val="sdtLocked"/>
              <w:placeholder>
                <w:docPart w:val="C430EC72F61844999F5F72E1FE18198C"/>
              </w:placeholder>
              <w:showingPlcHdr/>
              <w:dropDownList>
                <w:listItem w:value="Escolha um item."/>
                <w:listItem w:displayText="As obras, fornecimentos ou serviços adjudicados envolvem atividades de investigação e desenvolvimento." w:value="As obras, fornecimentos ou serviços adjudicados envolvem atividades de investigação e desenvolvimento."/>
                <w:listItem w:displayText="As obras, fornecimentos ou serviços adquiridos implicam inovação de processos." w:value="As obras, fornecimentos ou serviços adquiridos implicam inovação de processos."/>
                <w:listItem w:displayText="As obras, fornecimentos ou serviços adquiridos implicam inovação de produtos." w:value="As obras, fornecimentos ou serviços adquiridos implicam inovação de produtos."/>
                <w:listItem w:displayText="As obras, fornecimentos ou serviços adquiridos são inovadores ou significativamente melhorados em comparação com obras, fornecimentos ou serviços já existentes no mercado." w:value="As obras, fornecimentos ou serviços adquiridos são inovadores ou significativamente melhorados em comparação com obras, fornecimentos ou serviços já existentes no mercado.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7989373F" w14:textId="77777777" w:rsidR="00990B4D" w:rsidRPr="00ED763B" w:rsidRDefault="00990B4D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709959966"/>
        <w:lock w:val="contentLocked"/>
        <w:placeholder>
          <w:docPart w:val="DefaultPlaceholder_-1854013440"/>
        </w:placeholder>
        <w:group/>
      </w:sdtPr>
      <w:sdtContent>
        <w:p w14:paraId="1E8BA636" w14:textId="16523569" w:rsidR="006A4301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Contratos Públicos Sociais: </w:t>
          </w:r>
          <w:sdt>
            <w:sdtPr>
              <w:rPr>
                <w:rFonts w:ascii="Arial" w:hAnsi="Arial" w:cs="Arial"/>
              </w:rPr>
              <w:id w:val="370802113"/>
              <w:lock w:val="sdtLocked"/>
              <w:placeholder>
                <w:docPart w:val="D00A063A26F54AF4972E2F571D851F04"/>
              </w:placeholder>
              <w:showingPlcHdr/>
              <w:dropDownList>
                <w:listItem w:value="Escolha um item."/>
                <w:listItem w:displayText="Acessibilidade para todos" w:value="Acessibilidade para todos"/>
                <w:listItem w:displayText="Condições de trabalho justas" w:value="Condições de trabalho justas"/>
                <w:listItem w:displayText="Diligência devida em matéria de direitos humanos nas cadeias de abastecimento globais" w:value="Diligência devida em matéria de direitos humanos nas cadeias de abastecimento globais"/>
                <w:listItem w:displayText="Igualdade de género" w:value="Igualdade de género"/>
                <w:listItem w:displayText="Igualdade étnica" w:value="Igualdade étnica"/>
                <w:listItem w:displayText="Oportunidades de emprego para os desempregados de longa duração, as pessoas desfavorecidas e/ou as pessoas com deficiência" w:value="Oportunidades de emprego para os desempregados de longa duração, as pessoas desfavorecidas e/ou as pessoas com deficiência"/>
                <w:listItem w:displayText="Outros" w:value="Outro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61CC5E74" w14:textId="77777777" w:rsidR="00606CB8" w:rsidRPr="00ED763B" w:rsidRDefault="00606CB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558912575"/>
        <w:lock w:val="contentLocked"/>
        <w:placeholder>
          <w:docPart w:val="DefaultPlaceholder_-1854013440"/>
        </w:placeholder>
        <w:group/>
      </w:sdtPr>
      <w:sdtContent>
        <w:p w14:paraId="3DAA8764" w14:textId="0AE1B9FB" w:rsidR="00606CB8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Critérios de contratos Públicos Ecológicos: </w:t>
          </w:r>
          <w:sdt>
            <w:sdtPr>
              <w:rPr>
                <w:rFonts w:ascii="Arial" w:hAnsi="Arial" w:cs="Arial"/>
              </w:rPr>
              <w:id w:val="-1665845578"/>
              <w:lock w:val="sdtLocked"/>
              <w:placeholder>
                <w:docPart w:val="77FF6CB948904611BF209CA51547EB8D"/>
              </w:placeholder>
              <w:showingPlcHdr/>
              <w:dropDownList>
                <w:listItem w:value="Escolha um item."/>
                <w:listItem w:displayText="Critérios de contratação pública ecológica da UE" w:value="Critérios de contratação pública ecológica da UE"/>
                <w:listItem w:displayText="Critérios de contratação pública ecológica nacional" w:value="Critérios de contratação pública ecológica nacional"/>
                <w:listItem w:displayText="Outros critérios de contratação pública ecológica" w:value="Outros critérios de contratação pública ecológica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04D2D598" w14:textId="77777777" w:rsidR="00606CB8" w:rsidRDefault="00606CB8" w:rsidP="005F21AA">
      <w:pPr>
        <w:spacing w:line="480" w:lineRule="auto"/>
        <w:rPr>
          <w:rFonts w:ascii="Arial" w:hAnsi="Arial" w:cs="Arial"/>
        </w:rPr>
      </w:pPr>
    </w:p>
    <w:p w14:paraId="01924AC3" w14:textId="77777777" w:rsidR="00BF0F94" w:rsidRDefault="00BF0F94" w:rsidP="005F21AA">
      <w:pPr>
        <w:spacing w:line="480" w:lineRule="auto"/>
        <w:rPr>
          <w:rFonts w:ascii="Arial" w:hAnsi="Arial" w:cs="Arial"/>
          <w:color w:val="2E74B5" w:themeColor="accent1" w:themeShade="BF"/>
        </w:rPr>
      </w:pPr>
      <w:r w:rsidRPr="00090D59">
        <w:rPr>
          <w:rFonts w:ascii="Arial" w:hAnsi="Arial" w:cs="Arial"/>
          <w:noProof/>
          <w:color w:val="2E74B5" w:themeColor="accent1" w:themeShade="BF"/>
        </w:rPr>
        <w:drawing>
          <wp:inline distT="0" distB="0" distL="0" distR="0" wp14:anchorId="48F1431A" wp14:editId="6AA8080C">
            <wp:extent cx="6840220" cy="448945"/>
            <wp:effectExtent l="0" t="0" r="0" b="8255"/>
            <wp:docPr id="1015586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58688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4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="Arial" w:hAnsi="Arial" w:cs="Arial"/>
        </w:rPr>
        <w:id w:val="-1379010844"/>
        <w:lock w:val="contentLocked"/>
        <w:placeholder>
          <w:docPart w:val="B5FD3CBBC6B24D29AAC0B79CDA6917E3"/>
        </w:placeholder>
        <w:group/>
      </w:sdtPr>
      <w:sdtContent>
        <w:p w14:paraId="644AC0E7" w14:textId="77777777" w:rsidR="00BF0F94" w:rsidRDefault="00BF0F94" w:rsidP="005F21AA">
          <w:pPr>
            <w:spacing w:line="480" w:lineRule="auto"/>
            <w:rPr>
              <w:rFonts w:ascii="Arial" w:hAnsi="Arial" w:cs="Arial"/>
            </w:rPr>
          </w:pPr>
          <w:r w:rsidRPr="00090D59">
            <w:rPr>
              <w:rFonts w:ascii="Arial" w:hAnsi="Arial" w:cs="Arial"/>
            </w:rPr>
            <w:t xml:space="preserve">Contratos Públicos Ecológicos: (*) </w:t>
          </w:r>
          <w:sdt>
            <w:sdtPr>
              <w:rPr>
                <w:rFonts w:ascii="Arial" w:hAnsi="Arial" w:cs="Arial"/>
              </w:rPr>
              <w:id w:val="-486559474"/>
              <w:placeholder>
                <w:docPart w:val="C6BA16A5CC6F4508B60DC89AF63F8ECD"/>
              </w:placeholder>
              <w:showingPlcHdr/>
              <w:dropDownList>
                <w:listItem w:value="Escolha um item."/>
                <w:listItem w:displayText="A adaptação às alterações climáticas" w:value="A adaptação às alterações climáticas"/>
                <w:listItem w:displayText="A mitigação das alterações climáticas" w:value="A mitigação das alterações climáticas"/>
                <w:listItem w:displayText="A prevenção e o controlo da poluição" w:value="A prevenção e o controlo da poluição"/>
                <w:listItem w:displayText="A proteção e o restauro da biodiversidade e dos ecossistemas" w:value="A proteção e o restauro da biodiversidade e dos ecossistemas"/>
                <w:listItem w:displayText="A transição para uma economia circular" w:value="A transição para uma economia circular"/>
                <w:listItem w:displayText="A utilização sustentável e proteção dos recursos hídricos e marinhos" w:value="A utilização sustentável e proteção dos recursos hídricos e marinhos"/>
                <w:listItem w:displayText="Outros" w:value="Outros"/>
              </w:dropDownList>
            </w:sdtPr>
            <w:sdtContent>
              <w:r w:rsidRPr="00090D59">
                <w:rPr>
                  <w:rStyle w:val="TextodoMarcadordePosio"/>
                  <w:color w:val="767171" w:themeColor="background2" w:themeShade="80"/>
                </w:rPr>
                <w:t>Escolha um item.</w:t>
              </w:r>
            </w:sdtContent>
          </w:sdt>
        </w:p>
      </w:sdtContent>
    </w:sdt>
    <w:p w14:paraId="22D74240" w14:textId="77777777" w:rsidR="00BF0F94" w:rsidRPr="00090D59" w:rsidRDefault="00BF0F9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shd w:val="clear" w:color="auto" w:fill="FFFFFF"/>
        </w:rPr>
        <w:id w:val="502324086"/>
        <w:lock w:val="contentLocked"/>
        <w:placeholder>
          <w:docPart w:val="B5FD3CBBC6B24D29AAC0B79CDA6917E3"/>
        </w:placeholder>
        <w:group/>
      </w:sdtPr>
      <w:sdtContent>
        <w:p w14:paraId="37155882" w14:textId="0D96117F" w:rsidR="00BF0F94" w:rsidRPr="00FC7851" w:rsidRDefault="00BF0F94" w:rsidP="005F21AA">
          <w:pPr>
            <w:spacing w:line="480" w:lineRule="auto"/>
            <w:rPr>
              <w:rFonts w:ascii="Arial" w:hAnsi="Arial" w:cs="Arial"/>
            </w:rPr>
          </w:pPr>
          <w:r w:rsidRPr="00FC7851">
            <w:rPr>
              <w:rFonts w:ascii="Arial" w:hAnsi="Arial" w:cs="Arial"/>
              <w:shd w:val="clear" w:color="auto" w:fill="FFFFFF"/>
            </w:rPr>
            <w:t>Categorias da estratégia nacional</w:t>
          </w:r>
          <w:r>
            <w:rPr>
              <w:rFonts w:ascii="Arial" w:hAnsi="Arial" w:cs="Arial"/>
              <w:shd w:val="clear" w:color="auto" w:fill="FFFFFF"/>
            </w:rPr>
            <w:t xml:space="preserve">: </w:t>
          </w:r>
          <w:sdt>
            <w:sdtPr>
              <w:rPr>
                <w:rFonts w:ascii="Arial" w:hAnsi="Arial" w:cs="Arial"/>
                <w:shd w:val="clear" w:color="auto" w:fill="FFFFFF"/>
              </w:rPr>
              <w:id w:val="-795684535"/>
              <w:placeholder>
                <w:docPart w:val="C6BA16A5CC6F4508B60DC89AF63F8ECD"/>
              </w:placeholder>
              <w:showingPlcHdr/>
              <w:dropDownList>
                <w:listItem w:value="Escolha um item."/>
                <w:listItem w:displayText="Equipamentos elétricos e eletrónicos (EEE) na saúde" w:value="Equipamentos elétricos e eletrónicos (EEE) na saúde"/>
                <w:listItem w:displayText="Transporte rodoviário" w:value="Transporte rodoviário"/>
                <w:listItem w:displayText="Eletricidade" w:value="Eletricidade"/>
                <w:listItem w:displayText="Centros de dados, salas de servidores e serviços em nuvem" w:value="Centros de dados, salas de servidores e serviços em nuvem"/>
                <w:listItem w:displayText="Produtos e Serviços Têxteis" w:value="Produtos e Serviços Têxteis"/>
                <w:listItem w:displayText="Iluminação Pública e Sinalização Luminosa para Controlo de Tráfego Rodoviário e Peões (Semáforos)" w:value="Iluminação Pública e Sinalização Luminosa para Controlo de Tráfego Rodoviário e Peões (Semáforos)"/>
                <w:listItem w:displayText="Mobiliário" w:value="Mobiliário"/>
                <w:listItem w:displayText="Serviços de limpeza de interiores" w:value="Serviços de limpeza de interiores"/>
                <w:listItem w:displayText="Conceção, construção e gestão de edifícios de escritórios" w:value="Conceção, construção e gestão de edifícios de escritórios"/>
                <w:listItem w:displayText="Tintas, vernizes e marcações rodoviárias" w:value="Tintas, vernizes e marcações rodoviárias"/>
                <w:listItem w:displayText="Sistemas sanitários" w:value="Sistemas sanitários"/>
                <w:listItem w:displayText="Sistemas de aquecimento a água" w:value="Sistemas de aquecimento a água"/>
                <w:listItem w:displayText="Manutenção de espaços públicos" w:value="Manutenção de espaços públicos"/>
                <w:listItem w:displayText="Conceção, construção, reabilitação e conservação de estradas" w:value="Conceção, construção, reabilitação e conservação de estradas"/>
                <w:listItem w:displayText="Equipamentos de representação gráfica, consumíveis e serviços de impressão" w:value="Equipamentos de representação gráfica, consumíveis e serviços de impressão"/>
                <w:listItem w:displayText="Computadores, monitores, tabletes e telemóveis inteligentes" w:value="Computadores, monitores, tabletes e telemóveis inteligentes"/>
                <w:listItem w:displayText="Produtos alimentares, serviços de assistência de restauração (catering) e máquinas de distribuição automática" w:value="Produtos alimentares, serviços de assistência de restauração (catering) e máquinas de distribuição automática"/>
                <w:listItem w:displayText="Infraestruturas de tratamento de águas residuais" w:value="Infraestruturas de tratamento de águas residuais"/>
                <w:listItem w:displayText="Papel de cópia e impressão" w:value="Papel de cópia e impressão"/>
              </w:dropDownList>
            </w:sdtPr>
            <w:sdtContent>
              <w:r w:rsidR="00914EA4" w:rsidRPr="00090D59">
                <w:rPr>
                  <w:rStyle w:val="TextodoMarcadordePosio"/>
                  <w:color w:val="767171" w:themeColor="background2" w:themeShade="80"/>
                </w:rPr>
                <w:t>Escolha um item.</w:t>
              </w:r>
            </w:sdtContent>
          </w:sdt>
        </w:p>
      </w:sdtContent>
    </w:sdt>
    <w:p w14:paraId="22430E8F" w14:textId="77777777" w:rsidR="00BF0F94" w:rsidRPr="00ED763B" w:rsidRDefault="00BF0F9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345628399"/>
        <w:lock w:val="contentLocked"/>
        <w:placeholder>
          <w:docPart w:val="DefaultPlaceholder_-1854013440"/>
        </w:placeholder>
        <w:group/>
      </w:sdtPr>
      <w:sdtContent>
        <w:p w14:paraId="206B6C03" w14:textId="7B57E332" w:rsidR="00606CB8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  <w:noProof/>
            </w:rPr>
            <w:drawing>
              <wp:anchor distT="0" distB="0" distL="114300" distR="114300" simplePos="0" relativeHeight="251691008" behindDoc="0" locked="0" layoutInCell="1" allowOverlap="1" wp14:anchorId="429043EA" wp14:editId="0FF152B0">
                <wp:simplePos x="0" y="0"/>
                <wp:positionH relativeFrom="column">
                  <wp:posOffset>-13970</wp:posOffset>
                </wp:positionH>
                <wp:positionV relativeFrom="paragraph">
                  <wp:posOffset>259840</wp:posOffset>
                </wp:positionV>
                <wp:extent cx="1363980" cy="185420"/>
                <wp:effectExtent l="0" t="0" r="7620" b="5080"/>
                <wp:wrapTopAndBottom/>
                <wp:docPr id="60942103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6288545" name="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854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ED763B">
            <w:rPr>
              <w:rFonts w:ascii="Arial" w:hAnsi="Arial" w:cs="Arial"/>
            </w:rPr>
            <w:t xml:space="preserve">Diretiva Veículos Não Poluentes:  </w:t>
          </w:r>
          <w:sdt>
            <w:sdtPr>
              <w:rPr>
                <w:rFonts w:ascii="Arial" w:hAnsi="Arial" w:cs="Arial"/>
              </w:rPr>
              <w:id w:val="-1768070360"/>
              <w:lock w:val="sdtLocked"/>
              <w:placeholder>
                <w:docPart w:val="968F65B150604FA2B224E300BE3DBC46"/>
              </w:placeholder>
              <w:showingPlcHdr/>
              <w:dropDownList>
                <w:listItem w:value="Escolha um item."/>
                <w:listItem w:displayText="Não" w:value="Não"/>
                <w:listItem w:displayText="Sim" w:value="Sim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sdt>
      <w:sdtPr>
        <w:rPr>
          <w:rFonts w:ascii="Arial" w:hAnsi="Arial" w:cs="Arial"/>
        </w:rPr>
        <w:id w:val="-1548210509"/>
        <w:lock w:val="contentLocked"/>
        <w:placeholder>
          <w:docPart w:val="DefaultPlaceholder_-1854013440"/>
        </w:placeholder>
        <w:group/>
      </w:sdtPr>
      <w:sdtContent>
        <w:p w14:paraId="362625FE" w14:textId="36861B93" w:rsidR="00606CB8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Tipo de Contrato DVNP: </w:t>
          </w:r>
          <w:sdt>
            <w:sdtPr>
              <w:rPr>
                <w:rFonts w:ascii="Arial" w:hAnsi="Arial" w:cs="Arial"/>
              </w:rPr>
              <w:id w:val="1149164051"/>
              <w:lock w:val="sdtLocked"/>
              <w:placeholder>
                <w:docPart w:val="0C5D62FD51EE4BCDBEFF56B6F66BDE16"/>
              </w:placeholder>
              <w:showingPlcHdr/>
              <w:dropDownList>
                <w:listItem w:value="Escolha um item."/>
                <w:listItem w:displayText="Serviços de transporte rodoviário de passageiros" w:value="Serviços de transporte rodoviário de passageiros"/>
                <w:listItem w:displayText="Compra, locação financeira ou aluguer de veículos" w:value="Compra, locação financeira ou aluguer de veículos"/>
                <w:listItem w:displayText="Outros contratos de prestação de serviços" w:value="Outros contratos de prestação de serviços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3B41B33D" w14:textId="77777777" w:rsidR="00606CB8" w:rsidRPr="00ED763B" w:rsidRDefault="00606CB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52156165"/>
        <w:lock w:val="contentLocked"/>
        <w:placeholder>
          <w:docPart w:val="DefaultPlaceholder_-1854013440"/>
        </w:placeholder>
        <w:group/>
      </w:sdtPr>
      <w:sdtContent>
        <w:p w14:paraId="2A317FA0" w14:textId="6467D567" w:rsidR="00606CB8" w:rsidRPr="00ED763B" w:rsidRDefault="00606CB8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Veículos DVNP: </w:t>
          </w:r>
          <w:sdt>
            <w:sdtPr>
              <w:rPr>
                <w:rFonts w:ascii="Arial" w:hAnsi="Arial" w:cs="Arial"/>
              </w:rPr>
              <w:id w:val="-2041957724"/>
              <w:lock w:val="sdtLocked"/>
              <w:placeholder>
                <w:docPart w:val="FF37B8EC35724FFCA61CDD5B2DC87DDC"/>
              </w:placeholder>
              <w:showingPlcHdr/>
              <w:dropDownList>
                <w:listItem w:value="Escolha um item."/>
                <w:listItem w:displayText="M1" w:value="M1"/>
                <w:listItem w:displayText="Veículo ligeiro (M1, M2, N1)" w:value="Veículo ligeiro (M1, M2, N1)"/>
                <w:listItem w:displayText="M2" w:value="M2"/>
                <w:listItem w:displayText="Autocarro (M3)" w:value="Autocarro (M3)"/>
                <w:listItem w:displayText="N1" w:value="N1"/>
                <w:listItem w:displayText="N2" w:value="N2"/>
                <w:listItem w:displayText="Camião (N2-N3)" w:value="Camião (N2-N3)"/>
                <w:listItem w:displayText="N3" w:value="N3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23436F58" w14:textId="77777777" w:rsidR="00606CB8" w:rsidRPr="00ED763B" w:rsidRDefault="00606CB8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1989394591"/>
        <w:lock w:val="contentLocked"/>
        <w:placeholder>
          <w:docPart w:val="DefaultPlaceholder_-1854013440"/>
        </w:placeholder>
        <w:group/>
      </w:sdtPr>
      <w:sdtContent>
        <w:p w14:paraId="1DA78873" w14:textId="070778E9" w:rsidR="00A43B74" w:rsidRPr="00ED763B" w:rsidRDefault="00AE6FD0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Critério de acessibilidade: (*) </w:t>
          </w:r>
          <w:sdt>
            <w:sdtPr>
              <w:rPr>
                <w:rFonts w:ascii="Arial" w:hAnsi="Arial" w:cs="Arial"/>
              </w:rPr>
              <w:id w:val="-141821275"/>
              <w:lock w:val="sdtLocked"/>
              <w:placeholder>
                <w:docPart w:val="2A7E981CE43B42CD9E0F9DACAB04CE4C"/>
              </w:placeholder>
              <w:showingPlcHdr/>
              <w:dropDownList>
                <w:listItem w:value="Escolha um item."/>
                <w:listItem w:displayText="Os critérios de acessibilidade para as pessoas com deficiência estão incluídos" w:value="Os critérios de acessibilidade para as pessoas com deficiência estão incluídos"/>
                <w:listItem w:displayText="Os critérios de acessibilidade para as pessoas com deficiência não estão incluídos porque o contrato não se destina a pessoas singulares" w:value="Os critérios de acessibilidade para as pessoas com deficiência não estão incluídos porque o contrato não se destina a pessoas singulares"/>
                <w:listItem w:displayText="Os critérios de acessibilidade para as pessoas com deficiência não estão incluídos, com a seguinte justificação" w:value="Os critérios de acessibilidade para as pessoas com deficiência não estão incluídos, com a seguinte justificaçã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1CAB14B5" w14:textId="0431D6BB" w:rsidR="008E5404" w:rsidRPr="00ED763B" w:rsidRDefault="008E5404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Justificação relativa à Acessibilidade: </w:t>
          </w:r>
          <w:sdt>
            <w:sdtPr>
              <w:rPr>
                <w:rFonts w:ascii="Arial" w:hAnsi="Arial" w:cs="Arial"/>
              </w:rPr>
              <w:id w:val="-1942287687"/>
              <w:placeholder>
                <w:docPart w:val="BFCBEA0A06754404AC0403D5A5BBCB95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bookmarkEnd w:id="5"/>
    <w:p w14:paraId="1DB8824F" w14:textId="77777777" w:rsidR="00221557" w:rsidRPr="00ED763B" w:rsidRDefault="00221557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218061612"/>
        <w:lock w:val="contentLocked"/>
        <w:placeholder>
          <w:docPart w:val="DefaultPlaceholder_-1854013440"/>
        </w:placeholder>
        <w:group/>
      </w:sdtPr>
      <w:sdtContent>
        <w:p w14:paraId="265FA0D8" w14:textId="3DD84034" w:rsidR="00221557" w:rsidRPr="00ED763B" w:rsidRDefault="00EF5E5A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0A71E4">
            <w:rPr>
              <w:rFonts w:ascii="Arial" w:hAnsi="Arial" w:cs="Arial"/>
              <w:b/>
              <w:bCs/>
            </w:rPr>
            <w:t>8</w:t>
          </w:r>
          <w:r w:rsidRPr="00ED763B">
            <w:rPr>
              <w:rFonts w:ascii="Arial" w:hAnsi="Arial" w:cs="Arial"/>
              <w:b/>
              <w:bCs/>
            </w:rPr>
            <w:t xml:space="preserve">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Informações adicionais</w:t>
          </w:r>
        </w:p>
      </w:sdtContent>
    </w:sdt>
    <w:sdt>
      <w:sdtPr>
        <w:rPr>
          <w:rFonts w:ascii="Arial" w:hAnsi="Arial" w:cs="Arial"/>
        </w:rPr>
        <w:id w:val="-14307358"/>
        <w:lock w:val="contentLocked"/>
        <w:placeholder>
          <w:docPart w:val="DefaultPlaceholder_-1854013440"/>
        </w:placeholder>
        <w:group/>
      </w:sdtPr>
      <w:sdtContent>
        <w:p w14:paraId="60699EB8" w14:textId="29F9B1B6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Identificador do Lote: </w:t>
          </w:r>
          <w:sdt>
            <w:sdtPr>
              <w:rPr>
                <w:rFonts w:ascii="Arial" w:hAnsi="Arial" w:cs="Arial"/>
              </w:rPr>
              <w:id w:val="-1771921609"/>
              <w:placeholder>
                <w:docPart w:val="6F51E36C1A7D4B05976D64D96EADD8D5"/>
              </w:placeholder>
              <w:showingPlcHdr/>
              <w:dropDownList>
                <w:listItem w:value="Escolha um item."/>
                <w:listItem w:displayText="LOT-0001" w:value="LOT-0001"/>
                <w:listItem w:displayText="LOT-0002" w:value="LOT-0002"/>
                <w:listItem w:displayText="LOT-0003" w:value="LOT-0003"/>
                <w:listItem w:displayText="LOT-0004" w:value="LOT-0004"/>
                <w:listItem w:displayText="LOT-0005" w:value="LOT-0005"/>
                <w:listItem w:displayText="LOT-0006" w:value="LOT-0006"/>
                <w:listItem w:displayText="LOT-0007" w:value="LOT-0007"/>
                <w:listItem w:displayText="LOT-0008" w:value="LOT-0008"/>
                <w:listItem w:displayText="LOT-0009" w:value="LOT-0009"/>
                <w:listItem w:displayText="LOT-0010" w:value="LOT-0010"/>
                <w:listItem w:displayText="LOT-0011" w:value="LOT-0011"/>
                <w:listItem w:displayText="LOT-0012" w:value="LOT-0012"/>
                <w:listItem w:displayText="LOT-0013" w:value="LOT-0013"/>
                <w:listItem w:displayText="LOT-0014" w:value="LOT-0014"/>
                <w:listItem w:displayText="LOT-0015" w:value="LOT-0015"/>
                <w:listItem w:displayText="LOT-0016" w:value="LOT-0016"/>
                <w:listItem w:displayText="LOT-0017" w:value="LOT-0017"/>
                <w:listItem w:displayText="LOT-0018" w:value="LOT-0018"/>
                <w:listItem w:displayText="LOT-0019" w:value="LOT-0019"/>
                <w:listItem w:displayText="LOT-0020" w:value="LOT-0020"/>
                <w:listItem w:displayText="LOT-0021" w:value="LOT-0021"/>
                <w:listItem w:displayText="LOT-0022" w:value="LOT-0022"/>
                <w:listItem w:displayText="LOT-0023" w:value="LOT-0023"/>
                <w:listItem w:displayText="LOT-0024" w:value="LOT-0024"/>
                <w:listItem w:displayText="LOT-0025" w:value="LOT-0025"/>
                <w:listItem w:displayText="LOT-0026" w:value="LOT-0026"/>
                <w:listItem w:displayText="LOT-0027" w:value="LOT-0027"/>
                <w:listItem w:displayText="LOT-0028" w:value="LOT-0028"/>
                <w:listItem w:displayText="LOT-0029" w:value="LOT-0029"/>
                <w:listItem w:displayText="LOT-0030" w:value="LOT-0030"/>
                <w:listItem w:displayText="LOT-0031" w:value="LOT-0031"/>
                <w:listItem w:displayText="LOT-0032" w:value="LOT-0032"/>
                <w:listItem w:displayText="LOT-0033" w:value="LOT-0033"/>
                <w:listItem w:displayText="LOT-0034" w:value="LOT-0034"/>
                <w:listItem w:displayText="LOT-0035" w:value="LOT-0035"/>
                <w:listItem w:displayText="LOT-0036" w:value="LOT-0036"/>
                <w:listItem w:displayText="LOT-0037" w:value="LOT-0037"/>
                <w:listItem w:displayText="LOT-0038" w:value="LOT-0038"/>
                <w:listItem w:displayText="LOT-0039" w:value="LOT-0039"/>
                <w:listItem w:displayText="LOT-0040" w:value="LOT-0040"/>
                <w:listItem w:displayText="LOT-0041" w:value="LOT-0041"/>
                <w:listItem w:displayText="LOT-0042" w:value="LOT-0042"/>
                <w:listItem w:displayText="LOT-0043" w:value="LOT-0043"/>
                <w:listItem w:displayText="LOT-0044" w:value="LOT-0044"/>
                <w:listItem w:displayText="LOT-0045" w:value="LOT-0045"/>
                <w:listItem w:displayText="LOT-0046" w:value="LOT-0046"/>
                <w:listItem w:displayText="LOT-0047" w:value="LOT-0047"/>
                <w:listItem w:displayText="LOT-0048" w:value="LOT-0048"/>
                <w:listItem w:displayText="LOT-0049" w:value="LOT-0049"/>
                <w:listItem w:displayText="LOT-0050" w:value="LOT-0050"/>
                <w:listItem w:displayText="LOT-0051" w:value="LOT-0051"/>
                <w:listItem w:displayText="LOT-0052" w:value="LOT-0052"/>
                <w:listItem w:displayText="LOT-0053" w:value="LOT-0053"/>
                <w:listItem w:displayText="LOT-0054" w:value="LOT-0054"/>
                <w:listItem w:displayText="LOT-0055" w:value="LOT-0055"/>
                <w:listItem w:displayText="LOT-0056" w:value="LOT-0056"/>
                <w:listItem w:displayText="LOT-0057" w:value="LOT-0057"/>
                <w:listItem w:displayText="LOT-0058" w:value="LOT-0058"/>
                <w:listItem w:displayText="LOT-0059" w:value="LOT-0059"/>
                <w:listItem w:displayText="LOT-0060" w:value="LOT-0060"/>
              </w:dropDownList>
            </w:sdtPr>
            <w:sdtContent>
              <w:r w:rsidR="00402B10"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264495DA" w14:textId="77777777" w:rsidR="00706FE4" w:rsidRPr="00ED763B" w:rsidRDefault="00706FE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1537185403"/>
        <w:lock w:val="contentLocked"/>
        <w:placeholder>
          <w:docPart w:val="DefaultPlaceholder_-1854013440"/>
        </w:placeholder>
        <w:group/>
      </w:sdtPr>
      <w:sdtContent>
        <w:p w14:paraId="7D213D32" w14:textId="21E11008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Contrato adequado para PME: </w:t>
          </w:r>
          <w:sdt>
            <w:sdtPr>
              <w:rPr>
                <w:rFonts w:ascii="Arial" w:hAnsi="Arial" w:cs="Arial"/>
              </w:rPr>
              <w:id w:val="117415851"/>
              <w:lock w:val="sdtLocked"/>
              <w:placeholder>
                <w:docPart w:val="8995EEE802884544B6BF96BA4E696B4F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  <w:p w14:paraId="2537282F" w14:textId="61D77645" w:rsidR="00DC2476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lastRenderedPageBreak/>
            <w:t xml:space="preserve">Cobertura ACP (Acordo dos Contratos Públicos da Organização Mundial do Comércio): </w:t>
          </w:r>
          <w:sdt>
            <w:sdtPr>
              <w:rPr>
                <w:rFonts w:ascii="Arial" w:hAnsi="Arial" w:cs="Arial"/>
              </w:rPr>
              <w:id w:val="19131774"/>
              <w:lock w:val="sdtLocked"/>
              <w:placeholder>
                <w:docPart w:val="B4916F8B06FB425785C757E0B2FC4DF5"/>
              </w:placeholder>
              <w:showingPlcHdr/>
              <w:dropDownList>
                <w:listItem w:value="Escolha um item."/>
                <w:listItem w:displayText="Sim" w:value="Sim"/>
                <w:listItem w:displayText="Não" w:value="Não"/>
              </w:dropDownList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Escolha um item.</w:t>
              </w:r>
            </w:sdtContent>
          </w:sdt>
        </w:p>
      </w:sdtContent>
    </w:sdt>
    <w:p w14:paraId="0392F3C9" w14:textId="77777777" w:rsidR="00EF5E5A" w:rsidRPr="00ED763B" w:rsidRDefault="00EF5E5A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1327167452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6FAD1745" w14:textId="3DB6C417" w:rsidR="00EF5E5A" w:rsidRPr="00ED763B" w:rsidRDefault="00EF5E5A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 w:rsidRPr="00ED763B">
            <w:rPr>
              <w:rFonts w:ascii="Arial" w:hAnsi="Arial" w:cs="Arial"/>
              <w:b/>
              <w:bCs/>
            </w:rPr>
            <w:t>2</w:t>
          </w:r>
          <w:r w:rsidR="000A71E4">
            <w:rPr>
              <w:rFonts w:ascii="Arial" w:hAnsi="Arial" w:cs="Arial"/>
              <w:b/>
              <w:bCs/>
            </w:rPr>
            <w:t>9</w:t>
          </w:r>
          <w:r w:rsidRPr="00ED763B">
            <w:rPr>
              <w:rFonts w:ascii="Arial" w:hAnsi="Arial" w:cs="Arial"/>
              <w:b/>
              <w:bCs/>
            </w:rPr>
            <w:t xml:space="preserve"> - Identificação e contactos do órgão de recursos administrativos</w:t>
          </w:r>
        </w:p>
        <w:p w14:paraId="32BD4DF7" w14:textId="7A4E9CAC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Designação: (*)  </w:t>
          </w:r>
          <w:sdt>
            <w:sdtPr>
              <w:rPr>
                <w:rFonts w:ascii="Arial" w:hAnsi="Arial" w:cs="Arial"/>
              </w:rPr>
              <w:id w:val="1859383239"/>
              <w:lock w:val="sdtLocked"/>
              <w:placeholder>
                <w:docPart w:val="7F0E327780814CBC9C090983EA1C6299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1366CA5" w14:textId="5F9A9340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Endereço: (*) </w:t>
          </w:r>
          <w:sdt>
            <w:sdtPr>
              <w:rPr>
                <w:rFonts w:ascii="Arial" w:hAnsi="Arial" w:cs="Arial"/>
              </w:rPr>
              <w:id w:val="-1221208027"/>
              <w:lock w:val="sdtLocked"/>
              <w:placeholder>
                <w:docPart w:val="8B145F9C5818475C9355BFF51F5B66FD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3FF2A91E" w14:textId="77777777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Código postal: (*) </w:t>
          </w:r>
          <w:sdt>
            <w:sdtPr>
              <w:rPr>
                <w:rFonts w:ascii="Arial" w:hAnsi="Arial" w:cs="Arial"/>
              </w:rPr>
              <w:id w:val="2139135869"/>
              <w:lock w:val="sdtLocked"/>
              <w:placeholder>
                <w:docPart w:val="B17022BE3FE9496AAA22328CCB3FB068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5B4EC00F" w14:textId="77777777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Localidade: (*)  </w:t>
          </w:r>
          <w:sdt>
            <w:sdtPr>
              <w:rPr>
                <w:rFonts w:ascii="Arial" w:hAnsi="Arial" w:cs="Arial"/>
              </w:rPr>
              <w:id w:val="-590168356"/>
              <w:lock w:val="sdtLocked"/>
              <w:placeholder>
                <w:docPart w:val="B98CA45CA15347DB93EC723C63751B48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006A0C11" w14:textId="5250C726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Telefone: </w:t>
          </w:r>
          <w:sdt>
            <w:sdtPr>
              <w:rPr>
                <w:rFonts w:ascii="Arial" w:hAnsi="Arial" w:cs="Arial"/>
              </w:rPr>
              <w:id w:val="1373342476"/>
              <w:placeholder>
                <w:docPart w:val="5649C8973EEC492E8167AD146824AE04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7F5D9A4D" w14:textId="4A7E819D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Fax: </w:t>
          </w:r>
          <w:sdt>
            <w:sdtPr>
              <w:rPr>
                <w:rFonts w:ascii="Arial" w:hAnsi="Arial" w:cs="Arial"/>
              </w:rPr>
              <w:id w:val="-748425763"/>
              <w:placeholder>
                <w:docPart w:val="C6FEB9DF434C4F44BD31C633CF65D1C3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</w:p>
        <w:p w14:paraId="15E3AA5A" w14:textId="77777777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Endereço eletrónico: (*) </w:t>
          </w:r>
          <w:sdt>
            <w:sdtPr>
              <w:rPr>
                <w:rFonts w:ascii="Arial" w:hAnsi="Arial" w:cs="Arial"/>
              </w:rPr>
              <w:id w:val="1129899207"/>
              <w:lock w:val="sdtLocked"/>
              <w:placeholder>
                <w:docPart w:val="C10B2FFB01844410BAB812C9056FF687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Pr="00ED763B">
            <w:rPr>
              <w:rFonts w:ascii="Arial" w:hAnsi="Arial" w:cs="Arial"/>
            </w:rPr>
            <w:t xml:space="preserve"> </w:t>
          </w:r>
        </w:p>
        <w:p w14:paraId="36AD143A" w14:textId="1E1FE27C" w:rsidR="00EF5E5A" w:rsidRPr="00ED763B" w:rsidRDefault="00EF5E5A" w:rsidP="005F21AA">
          <w:pPr>
            <w:spacing w:line="480" w:lineRule="auto"/>
            <w:rPr>
              <w:rFonts w:ascii="Arial" w:hAnsi="Arial" w:cs="Arial"/>
            </w:rPr>
          </w:pPr>
          <w:r w:rsidRPr="00ED763B">
            <w:rPr>
              <w:rFonts w:ascii="Arial" w:hAnsi="Arial" w:cs="Arial"/>
            </w:rPr>
            <w:t xml:space="preserve">Prazo de interposição do recurso: </w:t>
          </w:r>
          <w:sdt>
            <w:sdtPr>
              <w:rPr>
                <w:rFonts w:ascii="Arial" w:hAnsi="Arial" w:cs="Arial"/>
              </w:rPr>
              <w:id w:val="468557011"/>
              <w:placeholder>
                <w:docPart w:val="0A7B2B93CD4540018E5831B43B30A768"/>
              </w:placeholder>
              <w:showingPlcHdr/>
              <w15:color w:val="0000FF"/>
            </w:sdtPr>
            <w:sdtContent>
              <w:r w:rsidR="009E6033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  <w:r w:rsidR="009E6033" w:rsidRPr="00ED763B">
            <w:rPr>
              <w:rFonts w:ascii="Arial" w:hAnsi="Arial" w:cs="Arial"/>
            </w:rPr>
            <w:t xml:space="preserve"> </w:t>
          </w:r>
          <w:r w:rsidRPr="00ED763B">
            <w:rPr>
              <w:rFonts w:ascii="Arial" w:hAnsi="Arial" w:cs="Arial"/>
            </w:rPr>
            <w:t>Dias</w:t>
          </w:r>
        </w:p>
      </w:sdtContent>
    </w:sdt>
    <w:sdt>
      <w:sdtPr>
        <w:rPr>
          <w:rFonts w:ascii="Arial" w:hAnsi="Arial" w:cs="Arial"/>
          <w:b/>
          <w:bCs/>
        </w:rPr>
        <w:id w:val="1062757874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  <w:color w:val="A6A6A6" w:themeColor="background1" w:themeShade="A6"/>
        </w:rPr>
      </w:sdtEndPr>
      <w:sdtContent>
        <w:p w14:paraId="30EB7DF7" w14:textId="4FF71717" w:rsidR="002A5C0B" w:rsidRPr="00ED763B" w:rsidRDefault="000A71E4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30 </w:t>
          </w:r>
          <w:r w:rsidR="00D16D7F" w:rsidRPr="00ED763B">
            <w:rPr>
              <w:rFonts w:ascii="Arial" w:hAnsi="Arial" w:cs="Arial"/>
              <w:b/>
              <w:bCs/>
            </w:rPr>
            <w:t>- Identificação do(s) autor(es) de anúncio</w:t>
          </w:r>
        </w:p>
        <w:p w14:paraId="6D7D959B" w14:textId="64AD8E1C" w:rsidR="00D16D7F" w:rsidRPr="00ED763B" w:rsidRDefault="00D16D7F" w:rsidP="005F21AA">
          <w:pPr>
            <w:spacing w:line="480" w:lineRule="auto"/>
            <w:rPr>
              <w:rFonts w:ascii="Arial" w:hAnsi="Arial" w:cs="Arial"/>
            </w:rPr>
          </w:pPr>
          <w:bookmarkStart w:id="6" w:name="_Hlk168563225"/>
          <w:r w:rsidRPr="00ED763B">
            <w:rPr>
              <w:rFonts w:ascii="Arial" w:hAnsi="Arial" w:cs="Arial"/>
            </w:rPr>
            <w:t xml:space="preserve">Nome: (*) </w:t>
          </w:r>
          <w:sdt>
            <w:sdtPr>
              <w:rPr>
                <w:rFonts w:ascii="Arial" w:hAnsi="Arial" w:cs="Arial"/>
                <w:color w:val="A6A6A6" w:themeColor="background1" w:themeShade="A6"/>
              </w:rPr>
              <w:id w:val="-1145816066"/>
              <w:lock w:val="sdtLocked"/>
              <w:placeholder>
                <w:docPart w:val="EC1EF0A24C8C40028FE775EB5862C78E"/>
              </w:placeholder>
              <w:showingPlcHdr/>
              <w15:color w:val="0000FF"/>
            </w:sdtPr>
            <w:sdtContent>
              <w:r w:rsidR="00756E1C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2F2D7D09" w14:textId="7FC05BDB" w:rsidR="00D16D7F" w:rsidRDefault="003722A4" w:rsidP="005F21AA">
          <w:pPr>
            <w:spacing w:line="480" w:lineRule="auto"/>
            <w:rPr>
              <w:rFonts w:ascii="Arial" w:hAnsi="Arial" w:cs="Arial"/>
              <w:color w:val="A6A6A6" w:themeColor="background1" w:themeShade="A6"/>
            </w:rPr>
          </w:pPr>
          <w:r w:rsidRPr="00ED763B">
            <w:rPr>
              <w:rFonts w:ascii="Arial" w:hAnsi="Arial" w:cs="Arial"/>
            </w:rPr>
            <w:t xml:space="preserve">Cargo: (*) </w:t>
          </w:r>
          <w:sdt>
            <w:sdtPr>
              <w:rPr>
                <w:color w:val="A6A6A6" w:themeColor="background1" w:themeShade="A6"/>
              </w:rPr>
              <w:id w:val="-409390676"/>
              <w:lock w:val="sdtLocked"/>
              <w:placeholder>
                <w:docPart w:val="B16822561D294D0D9A2978BD0314959C"/>
              </w:placeholder>
              <w:showingPlcHdr/>
              <w15:color w:val="0000FF"/>
            </w:sdtPr>
            <w:sdtEndPr>
              <w:rPr>
                <w:rFonts w:ascii="Arial" w:hAnsi="Arial" w:cs="Arial"/>
              </w:rPr>
            </w:sdtEndPr>
            <w:sdtContent>
              <w:r w:rsidR="00756E1C"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bookmarkEnd w:id="6" w:displacedByCustomXml="next"/>
      </w:sdtContent>
    </w:sdt>
    <w:p w14:paraId="52C236E2" w14:textId="77777777" w:rsidR="000A71E4" w:rsidRDefault="000A71E4" w:rsidP="005F21AA">
      <w:pPr>
        <w:spacing w:line="480" w:lineRule="auto"/>
        <w:rPr>
          <w:rFonts w:ascii="Arial" w:hAnsi="Arial" w:cs="Arial"/>
        </w:rPr>
      </w:pPr>
    </w:p>
    <w:sdt>
      <w:sdtPr>
        <w:rPr>
          <w:rFonts w:ascii="Arial" w:hAnsi="Arial" w:cs="Arial"/>
          <w:b/>
          <w:bCs/>
        </w:rPr>
        <w:id w:val="-1563252766"/>
        <w:lock w:val="contentLocked"/>
        <w:placeholder>
          <w:docPart w:val="DefaultPlaceholder_-1854013440"/>
        </w:placeholder>
        <w:group/>
      </w:sdtPr>
      <w:sdtEndPr>
        <w:rPr>
          <w:b w:val="0"/>
          <w:bCs w:val="0"/>
        </w:rPr>
      </w:sdtEndPr>
      <w:sdtContent>
        <w:p w14:paraId="6D0E29D4" w14:textId="778391AE" w:rsidR="000A71E4" w:rsidRDefault="000A71E4" w:rsidP="005F21AA">
          <w:pPr>
            <w:spacing w:line="480" w:lineRule="aut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31 </w:t>
          </w:r>
          <w:r w:rsidR="009B40D1">
            <w:rPr>
              <w:rFonts w:ascii="Arial" w:hAnsi="Arial" w:cs="Arial"/>
              <w:b/>
              <w:bCs/>
            </w:rPr>
            <w:t>-</w:t>
          </w:r>
          <w:r w:rsidRPr="00ED763B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Alteração/anulação</w:t>
          </w:r>
        </w:p>
        <w:p w14:paraId="16586B17" w14:textId="2660B201" w:rsidR="000A71E4" w:rsidRDefault="00A52618" w:rsidP="00A52618">
          <w:pPr>
            <w:spacing w:line="480" w:lineRule="auto"/>
            <w:ind w:left="708" w:hanging="708"/>
            <w:rPr>
              <w:rFonts w:ascii="Arial" w:hAnsi="Arial" w:cs="Arial"/>
            </w:rPr>
          </w:pPr>
          <w:r w:rsidRPr="00A52618">
            <w:rPr>
              <w:rFonts w:ascii="Arial" w:hAnsi="Arial" w:cs="Arial"/>
            </w:rPr>
            <w:t>Identificador das secções alteradas do anúncio anterior</w:t>
          </w:r>
          <w:r>
            <w:rPr>
              <w:rFonts w:ascii="Arial" w:hAnsi="Arial" w:cs="Arial"/>
            </w:rPr>
            <w:t xml:space="preserve">: (*) </w:t>
          </w:r>
          <w:sdt>
            <w:sdtPr>
              <w:rPr>
                <w:rFonts w:ascii="Arial" w:hAnsi="Arial" w:cs="Arial"/>
              </w:rPr>
              <w:id w:val="1660426235"/>
              <w:placeholder>
                <w:docPart w:val="EB6EAEC973494C739F43CBA667FBF333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49187C45" w14:textId="77777777" w:rsidR="00383413" w:rsidRDefault="00383413" w:rsidP="00A52618">
          <w:pPr>
            <w:spacing w:line="480" w:lineRule="auto"/>
            <w:ind w:left="708" w:hanging="708"/>
            <w:rPr>
              <w:rFonts w:ascii="Arial" w:hAnsi="Arial" w:cs="Arial"/>
            </w:rPr>
          </w:pPr>
        </w:p>
        <w:p w14:paraId="2F402F81" w14:textId="77CA6942" w:rsidR="00A52618" w:rsidRPr="00A52618" w:rsidRDefault="00A52618" w:rsidP="00A52618">
          <w:pPr>
            <w:spacing w:line="480" w:lineRule="auto"/>
            <w:ind w:left="708" w:hanging="708"/>
            <w:rPr>
              <w:rFonts w:ascii="Arial" w:hAnsi="Arial" w:cs="Arial"/>
            </w:rPr>
          </w:pPr>
          <w:r w:rsidRPr="00A52618">
            <w:rPr>
              <w:rFonts w:ascii="Arial" w:hAnsi="Arial" w:cs="Arial"/>
            </w:rPr>
            <w:t>Identificador da</w:t>
          </w:r>
          <w:r>
            <w:rPr>
              <w:rFonts w:ascii="Arial" w:hAnsi="Arial" w:cs="Arial"/>
            </w:rPr>
            <w:t xml:space="preserve"> versão</w:t>
          </w:r>
          <w:r w:rsidRPr="00A52618">
            <w:rPr>
              <w:rFonts w:ascii="Arial" w:hAnsi="Arial" w:cs="Arial"/>
            </w:rPr>
            <w:t xml:space="preserve"> do anúncio </w:t>
          </w:r>
          <w:r>
            <w:rPr>
              <w:rFonts w:ascii="Arial" w:hAnsi="Arial" w:cs="Arial"/>
            </w:rPr>
            <w:t xml:space="preserve">a alterar: (*) </w:t>
          </w:r>
          <w:sdt>
            <w:sdtPr>
              <w:rPr>
                <w:rFonts w:ascii="Arial" w:hAnsi="Arial" w:cs="Arial"/>
              </w:rPr>
              <w:id w:val="-815269862"/>
              <w:placeholder>
                <w:docPart w:val="02AD9113C29F4372B8DB480A7A7B9AAB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31EE0CED" w14:textId="3DDBD26E" w:rsidR="00A52618" w:rsidRDefault="00A52618" w:rsidP="00A52618">
          <w:pPr>
            <w:spacing w:line="480" w:lineRule="auto"/>
            <w:ind w:left="708" w:hanging="708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Descrição das alterações: </w:t>
          </w:r>
          <w:sdt>
            <w:sdtPr>
              <w:rPr>
                <w:rFonts w:ascii="Arial" w:hAnsi="Arial" w:cs="Arial"/>
              </w:rPr>
              <w:id w:val="-601034266"/>
              <w:placeholder>
                <w:docPart w:val="93E7A8085AC8432BB986E4848F9CD0CA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615C634C" w14:textId="2CF60800" w:rsidR="001318DA" w:rsidRDefault="001318DA" w:rsidP="001318DA">
          <w:pPr>
            <w:spacing w:line="480" w:lineRule="auto"/>
            <w:ind w:left="708" w:hanging="708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Alteração dos documentos do concurso: (*) </w:t>
          </w:r>
          <w:sdt>
            <w:sdtPr>
              <w:rPr>
                <w:rFonts w:ascii="Arial" w:hAnsi="Arial" w:cs="Arial"/>
              </w:rPr>
              <w:id w:val="-247886965"/>
              <w:placeholder>
                <w:docPart w:val="518389CCEA7642658A643F951179A87A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  <w:p w14:paraId="310CD31C" w14:textId="5FAC0DA2" w:rsidR="001318DA" w:rsidRPr="00A52618" w:rsidRDefault="001318DA" w:rsidP="001318DA">
          <w:pPr>
            <w:spacing w:line="480" w:lineRule="auto"/>
            <w:ind w:left="708" w:hanging="708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Código do motivo da alteração/anulação: </w:t>
          </w:r>
          <w:sdt>
            <w:sdtPr>
              <w:rPr>
                <w:rFonts w:ascii="Arial" w:hAnsi="Arial" w:cs="Arial"/>
              </w:rPr>
              <w:id w:val="902024298"/>
              <w:placeholder>
                <w:docPart w:val="FC023244B5A246A893A5AAF68A3F6C60"/>
              </w:placeholder>
              <w:showingPlcHdr/>
              <w15:color w:val="0000FF"/>
            </w:sdtPr>
            <w:sdtContent>
              <w:r w:rsidRPr="00E043AD">
                <w:rPr>
                  <w:rFonts w:ascii="Arial" w:hAnsi="Arial" w:cs="Arial"/>
                  <w:color w:val="A6A6A6" w:themeColor="background1" w:themeShade="A6"/>
                </w:rPr>
                <w:t>Clique aqui para introduzir texto.</w:t>
              </w:r>
            </w:sdtContent>
          </w:sdt>
        </w:p>
      </w:sdtContent>
    </w:sdt>
    <w:p w14:paraId="3EFA1419" w14:textId="77777777" w:rsidR="001318DA" w:rsidRPr="00A52618" w:rsidRDefault="001318DA" w:rsidP="001318DA">
      <w:pPr>
        <w:spacing w:line="480" w:lineRule="auto"/>
        <w:ind w:left="708" w:hanging="708"/>
        <w:rPr>
          <w:rFonts w:ascii="Arial" w:hAnsi="Arial" w:cs="Arial"/>
        </w:rPr>
      </w:pPr>
    </w:p>
    <w:p w14:paraId="2AB18DE5" w14:textId="77777777" w:rsidR="001318DA" w:rsidRPr="00A52618" w:rsidRDefault="001318DA" w:rsidP="00A52618">
      <w:pPr>
        <w:spacing w:line="480" w:lineRule="auto"/>
        <w:ind w:left="708" w:hanging="708"/>
        <w:rPr>
          <w:rFonts w:ascii="Arial" w:hAnsi="Arial" w:cs="Arial"/>
        </w:rPr>
      </w:pPr>
    </w:p>
    <w:p w14:paraId="62295BCE" w14:textId="77777777" w:rsidR="00A52618" w:rsidRPr="00A52618" w:rsidRDefault="00A52618" w:rsidP="00A52618">
      <w:pPr>
        <w:spacing w:line="480" w:lineRule="auto"/>
        <w:ind w:left="708" w:hanging="708"/>
        <w:rPr>
          <w:rFonts w:ascii="Arial" w:hAnsi="Arial" w:cs="Arial"/>
        </w:rPr>
      </w:pPr>
    </w:p>
    <w:sectPr w:rsidR="00A52618" w:rsidRPr="00A52618" w:rsidSect="0009135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025"/>
    <w:rsid w:val="000035C0"/>
    <w:rsid w:val="00015DEB"/>
    <w:rsid w:val="00017BC7"/>
    <w:rsid w:val="0002544F"/>
    <w:rsid w:val="000471D8"/>
    <w:rsid w:val="00051742"/>
    <w:rsid w:val="00053FD4"/>
    <w:rsid w:val="00075EFF"/>
    <w:rsid w:val="00083D19"/>
    <w:rsid w:val="00085670"/>
    <w:rsid w:val="00090429"/>
    <w:rsid w:val="00091351"/>
    <w:rsid w:val="0009689A"/>
    <w:rsid w:val="000A1FC7"/>
    <w:rsid w:val="000A5862"/>
    <w:rsid w:val="000A668A"/>
    <w:rsid w:val="000A71E4"/>
    <w:rsid w:val="000B4494"/>
    <w:rsid w:val="000C4606"/>
    <w:rsid w:val="000C4E12"/>
    <w:rsid w:val="000F511A"/>
    <w:rsid w:val="000F6F86"/>
    <w:rsid w:val="001044F7"/>
    <w:rsid w:val="0010477D"/>
    <w:rsid w:val="00125A44"/>
    <w:rsid w:val="001302BD"/>
    <w:rsid w:val="001318DA"/>
    <w:rsid w:val="00132979"/>
    <w:rsid w:val="00132CD1"/>
    <w:rsid w:val="001407DF"/>
    <w:rsid w:val="00141968"/>
    <w:rsid w:val="00144D56"/>
    <w:rsid w:val="00145D67"/>
    <w:rsid w:val="00147A6A"/>
    <w:rsid w:val="00151DA6"/>
    <w:rsid w:val="00153CD9"/>
    <w:rsid w:val="00154AE8"/>
    <w:rsid w:val="0016556C"/>
    <w:rsid w:val="00171517"/>
    <w:rsid w:val="00184B5C"/>
    <w:rsid w:val="001851B2"/>
    <w:rsid w:val="001C6B9E"/>
    <w:rsid w:val="001F0895"/>
    <w:rsid w:val="001F7646"/>
    <w:rsid w:val="00205D13"/>
    <w:rsid w:val="00210199"/>
    <w:rsid w:val="00215282"/>
    <w:rsid w:val="00221557"/>
    <w:rsid w:val="0023105F"/>
    <w:rsid w:val="002471FB"/>
    <w:rsid w:val="00251E65"/>
    <w:rsid w:val="00255891"/>
    <w:rsid w:val="00266C15"/>
    <w:rsid w:val="0027351F"/>
    <w:rsid w:val="002A5C0B"/>
    <w:rsid w:val="002B06EF"/>
    <w:rsid w:val="002B1DB5"/>
    <w:rsid w:val="002B3981"/>
    <w:rsid w:val="002B4A38"/>
    <w:rsid w:val="002B5AB4"/>
    <w:rsid w:val="002B6DEC"/>
    <w:rsid w:val="002C3E04"/>
    <w:rsid w:val="002C7B90"/>
    <w:rsid w:val="002D173A"/>
    <w:rsid w:val="002D3CC3"/>
    <w:rsid w:val="002D5EF4"/>
    <w:rsid w:val="002E3180"/>
    <w:rsid w:val="002E68E0"/>
    <w:rsid w:val="00304044"/>
    <w:rsid w:val="003173C2"/>
    <w:rsid w:val="00317C2F"/>
    <w:rsid w:val="00325E06"/>
    <w:rsid w:val="00346FF6"/>
    <w:rsid w:val="00347859"/>
    <w:rsid w:val="00347FDA"/>
    <w:rsid w:val="00361B0F"/>
    <w:rsid w:val="00362D1B"/>
    <w:rsid w:val="003722A4"/>
    <w:rsid w:val="003724BC"/>
    <w:rsid w:val="00375229"/>
    <w:rsid w:val="00376815"/>
    <w:rsid w:val="00383413"/>
    <w:rsid w:val="00384527"/>
    <w:rsid w:val="00387EC5"/>
    <w:rsid w:val="0039229A"/>
    <w:rsid w:val="003A5ACD"/>
    <w:rsid w:val="003A696C"/>
    <w:rsid w:val="003B29E5"/>
    <w:rsid w:val="003B6385"/>
    <w:rsid w:val="003C2306"/>
    <w:rsid w:val="003C778F"/>
    <w:rsid w:val="003D0448"/>
    <w:rsid w:val="003D2FB1"/>
    <w:rsid w:val="003D4680"/>
    <w:rsid w:val="003D6E2B"/>
    <w:rsid w:val="003F2BFB"/>
    <w:rsid w:val="003F7F46"/>
    <w:rsid w:val="00400297"/>
    <w:rsid w:val="00402B10"/>
    <w:rsid w:val="00403CA5"/>
    <w:rsid w:val="004046F7"/>
    <w:rsid w:val="00426117"/>
    <w:rsid w:val="004353EC"/>
    <w:rsid w:val="00463D8A"/>
    <w:rsid w:val="004825B0"/>
    <w:rsid w:val="00486F94"/>
    <w:rsid w:val="00494DD0"/>
    <w:rsid w:val="00495E45"/>
    <w:rsid w:val="0049663F"/>
    <w:rsid w:val="004A1D85"/>
    <w:rsid w:val="004A5540"/>
    <w:rsid w:val="004B1EB7"/>
    <w:rsid w:val="004B74A8"/>
    <w:rsid w:val="004C3026"/>
    <w:rsid w:val="004C320D"/>
    <w:rsid w:val="004D1C4A"/>
    <w:rsid w:val="004D7D69"/>
    <w:rsid w:val="004E75B7"/>
    <w:rsid w:val="004F0118"/>
    <w:rsid w:val="004F4A28"/>
    <w:rsid w:val="005060B4"/>
    <w:rsid w:val="00520535"/>
    <w:rsid w:val="00525BFB"/>
    <w:rsid w:val="00532C5E"/>
    <w:rsid w:val="00543B79"/>
    <w:rsid w:val="00552767"/>
    <w:rsid w:val="00555256"/>
    <w:rsid w:val="00571AEF"/>
    <w:rsid w:val="00576E8B"/>
    <w:rsid w:val="00577163"/>
    <w:rsid w:val="005B23A5"/>
    <w:rsid w:val="005B51F3"/>
    <w:rsid w:val="005B663E"/>
    <w:rsid w:val="005C04FB"/>
    <w:rsid w:val="005C5863"/>
    <w:rsid w:val="005E077A"/>
    <w:rsid w:val="005E27A8"/>
    <w:rsid w:val="005E393A"/>
    <w:rsid w:val="005F21AA"/>
    <w:rsid w:val="00602AB5"/>
    <w:rsid w:val="0060553B"/>
    <w:rsid w:val="00606CB8"/>
    <w:rsid w:val="0061111F"/>
    <w:rsid w:val="00624760"/>
    <w:rsid w:val="00633E23"/>
    <w:rsid w:val="00635095"/>
    <w:rsid w:val="00654CE0"/>
    <w:rsid w:val="006576D5"/>
    <w:rsid w:val="00661A77"/>
    <w:rsid w:val="006A30C3"/>
    <w:rsid w:val="006A4301"/>
    <w:rsid w:val="006A6D88"/>
    <w:rsid w:val="006B302A"/>
    <w:rsid w:val="006B382A"/>
    <w:rsid w:val="006B60BC"/>
    <w:rsid w:val="006B75AE"/>
    <w:rsid w:val="006D2D62"/>
    <w:rsid w:val="006E7E8E"/>
    <w:rsid w:val="006F53B4"/>
    <w:rsid w:val="006F7581"/>
    <w:rsid w:val="00706FE4"/>
    <w:rsid w:val="00715206"/>
    <w:rsid w:val="00715615"/>
    <w:rsid w:val="00725C61"/>
    <w:rsid w:val="007279B9"/>
    <w:rsid w:val="007445A2"/>
    <w:rsid w:val="00746149"/>
    <w:rsid w:val="00753F1E"/>
    <w:rsid w:val="00756E1C"/>
    <w:rsid w:val="00761D2E"/>
    <w:rsid w:val="00764ABE"/>
    <w:rsid w:val="0077359E"/>
    <w:rsid w:val="00776734"/>
    <w:rsid w:val="00781B4A"/>
    <w:rsid w:val="007823A7"/>
    <w:rsid w:val="007842CA"/>
    <w:rsid w:val="00785102"/>
    <w:rsid w:val="007C5445"/>
    <w:rsid w:val="007D2449"/>
    <w:rsid w:val="007E0344"/>
    <w:rsid w:val="007E1EBC"/>
    <w:rsid w:val="00801484"/>
    <w:rsid w:val="0080339A"/>
    <w:rsid w:val="0080340C"/>
    <w:rsid w:val="0080681B"/>
    <w:rsid w:val="00816C0C"/>
    <w:rsid w:val="00836CC3"/>
    <w:rsid w:val="0084152E"/>
    <w:rsid w:val="00850C11"/>
    <w:rsid w:val="00856ABF"/>
    <w:rsid w:val="00857DA2"/>
    <w:rsid w:val="008701C6"/>
    <w:rsid w:val="00871C71"/>
    <w:rsid w:val="00874F75"/>
    <w:rsid w:val="008926A8"/>
    <w:rsid w:val="00893463"/>
    <w:rsid w:val="008A63C9"/>
    <w:rsid w:val="008B1BAB"/>
    <w:rsid w:val="008B36DB"/>
    <w:rsid w:val="008B5A57"/>
    <w:rsid w:val="008B78F5"/>
    <w:rsid w:val="008C3EDA"/>
    <w:rsid w:val="008D703A"/>
    <w:rsid w:val="008E2424"/>
    <w:rsid w:val="008E5404"/>
    <w:rsid w:val="008E6030"/>
    <w:rsid w:val="008F5110"/>
    <w:rsid w:val="00914EA4"/>
    <w:rsid w:val="00916335"/>
    <w:rsid w:val="00917176"/>
    <w:rsid w:val="00927D06"/>
    <w:rsid w:val="00931358"/>
    <w:rsid w:val="00944A25"/>
    <w:rsid w:val="00951ED2"/>
    <w:rsid w:val="00962F3D"/>
    <w:rsid w:val="00965460"/>
    <w:rsid w:val="009768B9"/>
    <w:rsid w:val="00982C10"/>
    <w:rsid w:val="0098755E"/>
    <w:rsid w:val="00990B4D"/>
    <w:rsid w:val="009A34D9"/>
    <w:rsid w:val="009B40D1"/>
    <w:rsid w:val="009B6C97"/>
    <w:rsid w:val="009C19DB"/>
    <w:rsid w:val="009C5D58"/>
    <w:rsid w:val="009E6033"/>
    <w:rsid w:val="009E75BA"/>
    <w:rsid w:val="009F05F6"/>
    <w:rsid w:val="009F5BD1"/>
    <w:rsid w:val="00A260A4"/>
    <w:rsid w:val="00A40300"/>
    <w:rsid w:val="00A40EDB"/>
    <w:rsid w:val="00A43B74"/>
    <w:rsid w:val="00A52287"/>
    <w:rsid w:val="00A52618"/>
    <w:rsid w:val="00A53CF1"/>
    <w:rsid w:val="00A53F04"/>
    <w:rsid w:val="00A5409F"/>
    <w:rsid w:val="00A54FFC"/>
    <w:rsid w:val="00A56B46"/>
    <w:rsid w:val="00A61E3D"/>
    <w:rsid w:val="00A7471C"/>
    <w:rsid w:val="00A8592C"/>
    <w:rsid w:val="00A9245A"/>
    <w:rsid w:val="00A940EC"/>
    <w:rsid w:val="00AA01FD"/>
    <w:rsid w:val="00AA1E8A"/>
    <w:rsid w:val="00AA512B"/>
    <w:rsid w:val="00AA519E"/>
    <w:rsid w:val="00AB1380"/>
    <w:rsid w:val="00AB7A32"/>
    <w:rsid w:val="00AC38BE"/>
    <w:rsid w:val="00AC48A9"/>
    <w:rsid w:val="00AE6FD0"/>
    <w:rsid w:val="00AF3BA7"/>
    <w:rsid w:val="00AF6F01"/>
    <w:rsid w:val="00B0121D"/>
    <w:rsid w:val="00B11AB1"/>
    <w:rsid w:val="00B1339A"/>
    <w:rsid w:val="00B2339E"/>
    <w:rsid w:val="00B24C81"/>
    <w:rsid w:val="00B304FA"/>
    <w:rsid w:val="00B570EA"/>
    <w:rsid w:val="00B713C7"/>
    <w:rsid w:val="00B76F8A"/>
    <w:rsid w:val="00B848A0"/>
    <w:rsid w:val="00B9397D"/>
    <w:rsid w:val="00B94A89"/>
    <w:rsid w:val="00B950FB"/>
    <w:rsid w:val="00BA4A30"/>
    <w:rsid w:val="00BA63E8"/>
    <w:rsid w:val="00BB130A"/>
    <w:rsid w:val="00BC7B1B"/>
    <w:rsid w:val="00BE4D37"/>
    <w:rsid w:val="00BE59F5"/>
    <w:rsid w:val="00BF0F94"/>
    <w:rsid w:val="00BF43A9"/>
    <w:rsid w:val="00BF5F45"/>
    <w:rsid w:val="00BF7321"/>
    <w:rsid w:val="00C00038"/>
    <w:rsid w:val="00C036A3"/>
    <w:rsid w:val="00C11D04"/>
    <w:rsid w:val="00C20B83"/>
    <w:rsid w:val="00C23173"/>
    <w:rsid w:val="00C253E3"/>
    <w:rsid w:val="00C36617"/>
    <w:rsid w:val="00C45B62"/>
    <w:rsid w:val="00C50539"/>
    <w:rsid w:val="00C5225A"/>
    <w:rsid w:val="00C52730"/>
    <w:rsid w:val="00C57180"/>
    <w:rsid w:val="00C62A16"/>
    <w:rsid w:val="00C64D7B"/>
    <w:rsid w:val="00C6711D"/>
    <w:rsid w:val="00C7019F"/>
    <w:rsid w:val="00C75164"/>
    <w:rsid w:val="00C7531F"/>
    <w:rsid w:val="00C75C8B"/>
    <w:rsid w:val="00C76912"/>
    <w:rsid w:val="00C87ECA"/>
    <w:rsid w:val="00C95AE1"/>
    <w:rsid w:val="00CA16B9"/>
    <w:rsid w:val="00CB3172"/>
    <w:rsid w:val="00CC1E0C"/>
    <w:rsid w:val="00CE4B0A"/>
    <w:rsid w:val="00CF4025"/>
    <w:rsid w:val="00D021FE"/>
    <w:rsid w:val="00D14E7C"/>
    <w:rsid w:val="00D15A61"/>
    <w:rsid w:val="00D16D7F"/>
    <w:rsid w:val="00D21685"/>
    <w:rsid w:val="00D221E7"/>
    <w:rsid w:val="00D326A9"/>
    <w:rsid w:val="00D46311"/>
    <w:rsid w:val="00D718BA"/>
    <w:rsid w:val="00D76E96"/>
    <w:rsid w:val="00D80AFF"/>
    <w:rsid w:val="00D94728"/>
    <w:rsid w:val="00D9790D"/>
    <w:rsid w:val="00DB7EC4"/>
    <w:rsid w:val="00DC2476"/>
    <w:rsid w:val="00DC5A13"/>
    <w:rsid w:val="00DE33CB"/>
    <w:rsid w:val="00DE4A02"/>
    <w:rsid w:val="00DE5119"/>
    <w:rsid w:val="00DE71F8"/>
    <w:rsid w:val="00DF0918"/>
    <w:rsid w:val="00DF66D2"/>
    <w:rsid w:val="00E043AD"/>
    <w:rsid w:val="00E07B41"/>
    <w:rsid w:val="00E14A10"/>
    <w:rsid w:val="00E17E6C"/>
    <w:rsid w:val="00E35AE4"/>
    <w:rsid w:val="00E40B34"/>
    <w:rsid w:val="00E44D66"/>
    <w:rsid w:val="00E6298A"/>
    <w:rsid w:val="00E8010A"/>
    <w:rsid w:val="00E84381"/>
    <w:rsid w:val="00E910D9"/>
    <w:rsid w:val="00E918A1"/>
    <w:rsid w:val="00EA572E"/>
    <w:rsid w:val="00EC1294"/>
    <w:rsid w:val="00ED0062"/>
    <w:rsid w:val="00ED1EE3"/>
    <w:rsid w:val="00ED5DB8"/>
    <w:rsid w:val="00ED763B"/>
    <w:rsid w:val="00EE2410"/>
    <w:rsid w:val="00EF255C"/>
    <w:rsid w:val="00EF4BF3"/>
    <w:rsid w:val="00EF5E5A"/>
    <w:rsid w:val="00F0349E"/>
    <w:rsid w:val="00F05E15"/>
    <w:rsid w:val="00F13976"/>
    <w:rsid w:val="00F1711B"/>
    <w:rsid w:val="00F17F96"/>
    <w:rsid w:val="00F2789E"/>
    <w:rsid w:val="00F30AA2"/>
    <w:rsid w:val="00F31986"/>
    <w:rsid w:val="00F32A80"/>
    <w:rsid w:val="00F32EF6"/>
    <w:rsid w:val="00F3765F"/>
    <w:rsid w:val="00F37FD6"/>
    <w:rsid w:val="00F46EBE"/>
    <w:rsid w:val="00F54A41"/>
    <w:rsid w:val="00F74398"/>
    <w:rsid w:val="00F82302"/>
    <w:rsid w:val="00F86FA6"/>
    <w:rsid w:val="00F90219"/>
    <w:rsid w:val="00FB4FCE"/>
    <w:rsid w:val="00FB71B7"/>
    <w:rsid w:val="00FC78A7"/>
    <w:rsid w:val="00FD3BA6"/>
    <w:rsid w:val="00FE5405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B8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06"/>
    <w:rPr>
      <w:rFonts w:ascii="Calibri" w:eastAsia="Calibri" w:hAnsi="Calibri" w:cs="Times New Roman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715206"/>
    <w:rPr>
      <w:color w:val="808080"/>
    </w:rPr>
  </w:style>
  <w:style w:type="table" w:styleId="TabelacomGrelha">
    <w:name w:val="Table Grid"/>
    <w:basedOn w:val="Tabelanormal"/>
    <w:uiPriority w:val="39"/>
    <w:rsid w:val="007152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hemegridmargingutter">
    <w:name w:val="themegrid_margingutter"/>
    <w:basedOn w:val="Tipodeletrapredefinidodopargrafo"/>
    <w:rsid w:val="00951ED2"/>
  </w:style>
  <w:style w:type="character" w:customStyle="1" w:styleId="Estilo1">
    <w:name w:val="Estilo1"/>
    <w:basedOn w:val="Tipodeletrapredefinidodopargrafo"/>
    <w:uiPriority w:val="1"/>
    <w:rsid w:val="00571AEF"/>
    <w:rPr>
      <w:color w:val="FFFFFF" w:themeColor="background1"/>
    </w:rPr>
  </w:style>
  <w:style w:type="character" w:customStyle="1" w:styleId="Estilo2">
    <w:name w:val="Estilo2"/>
    <w:basedOn w:val="Tipodeletrapredefinidodopargrafo"/>
    <w:uiPriority w:val="1"/>
    <w:rsid w:val="00E043AD"/>
    <w:rPr>
      <w:color w:val="808080" w:themeColor="background1" w:themeShade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5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8EC2855522490786F5B88DA853F4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35A07F-4E7B-4FDA-9830-2C0342EC3DCD}"/>
      </w:docPartPr>
      <w:docPartBody>
        <w:p w:rsidR="00AE531F" w:rsidRDefault="00935111" w:rsidP="00935111">
          <w:pPr>
            <w:pStyle w:val="DC8EC2855522490786F5B88DA853F4AD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F5780223F744CEE807A108492F3DB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EB9009-8FC5-473B-93B7-5771BCF7F5C2}"/>
      </w:docPartPr>
      <w:docPartBody>
        <w:p w:rsidR="00AE531F" w:rsidRDefault="00935111" w:rsidP="00935111">
          <w:pPr>
            <w:pStyle w:val="9F5780223F744CEE807A108492F3DBD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33C54640974546F0A97D907EFEA892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B1C912-5B30-439A-9307-81B67D8372D1}"/>
      </w:docPartPr>
      <w:docPartBody>
        <w:p w:rsidR="00AE531F" w:rsidRDefault="00935111" w:rsidP="00935111">
          <w:pPr>
            <w:pStyle w:val="33C54640974546F0A97D907EFEA892E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B35199D282D4D43BC307C2BC4792D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A403AB-D77E-40BA-B9DA-41B73F0E6187}"/>
      </w:docPartPr>
      <w:docPartBody>
        <w:p w:rsidR="00AE531F" w:rsidRDefault="00935111" w:rsidP="00935111">
          <w:pPr>
            <w:pStyle w:val="2B35199D282D4D43BC307C2BC4792DD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3466BB2FF234EA082B3AF21941C0D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256166-815D-4FD1-AA97-478319287EE9}"/>
      </w:docPartPr>
      <w:docPartBody>
        <w:p w:rsidR="00AE531F" w:rsidRDefault="00935111" w:rsidP="00935111">
          <w:pPr>
            <w:pStyle w:val="03466BB2FF234EA082B3AF21941C0DDF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50D05E6F25F34254914D99EC024771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4F6EAE-0907-4CD8-8135-22DA9259C3EF}"/>
      </w:docPartPr>
      <w:docPartBody>
        <w:p w:rsidR="00AE531F" w:rsidRDefault="00AE531F">
          <w:pPr>
            <w:pStyle w:val="50D05E6F25F34254914D99EC0247717B"/>
          </w:pPr>
          <w:r w:rsidRPr="00FD7223">
            <w:rPr>
              <w:rStyle w:val="TextodoMarcadordePosio"/>
            </w:rPr>
            <w:t>Escolha um item.</w:t>
          </w:r>
        </w:p>
      </w:docPartBody>
    </w:docPart>
    <w:docPart>
      <w:docPartPr>
        <w:name w:val="ED682CB36F3C4303B93D0057B17F9B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6C5691-C3FC-49E0-ABE0-2B55D5A37A9C}"/>
      </w:docPartPr>
      <w:docPartBody>
        <w:p w:rsidR="00AE531F" w:rsidRDefault="00935111" w:rsidP="00935111">
          <w:pPr>
            <w:pStyle w:val="ED682CB36F3C4303B93D0057B17F9BEB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2E75957BF234F43AC900BC0B3FB91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A0983F-7241-45F6-9C4F-CBE6730C6F75}"/>
      </w:docPartPr>
      <w:docPartBody>
        <w:p w:rsidR="00AE531F" w:rsidRDefault="00935111" w:rsidP="00935111">
          <w:pPr>
            <w:pStyle w:val="02E75957BF234F43AC900BC0B3FB910B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BC279DC88AB4EB7A132A442C50174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0EE1-7363-484E-91CE-EFB99723D85C}"/>
      </w:docPartPr>
      <w:docPartBody>
        <w:p w:rsidR="00AE531F" w:rsidRDefault="00935111" w:rsidP="00935111">
          <w:pPr>
            <w:pStyle w:val="CBC279DC88AB4EB7A132A442C50174C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3DFB136569842B0A057DA86CA8DC6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F8DBB2-4124-40E1-A834-78D571A076F8}"/>
      </w:docPartPr>
      <w:docPartBody>
        <w:p w:rsidR="00B00DA1" w:rsidRDefault="00935111" w:rsidP="00935111">
          <w:pPr>
            <w:pStyle w:val="43DFB136569842B0A057DA86CA8DC61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6ED733-F973-444F-B112-6BD8B717009C}"/>
      </w:docPartPr>
      <w:docPartBody>
        <w:p w:rsidR="002662F5" w:rsidRDefault="00574BD4">
          <w:r w:rsidRPr="00940CFA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D00E37623C0A486BA8773B1B8CD0B5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CBE3BF-AA25-4925-B050-56723999F0BB}"/>
      </w:docPartPr>
      <w:docPartBody>
        <w:p w:rsidR="002662F5" w:rsidRDefault="00935111" w:rsidP="00935111">
          <w:pPr>
            <w:pStyle w:val="D00E37623C0A486BA8773B1B8CD0B56F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CAFC14AF01A3474E8EB507C69E13A1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3EA758-DEBB-4B2D-B7B3-2964EED67F30}"/>
      </w:docPartPr>
      <w:docPartBody>
        <w:p w:rsidR="002662F5" w:rsidRDefault="00935111" w:rsidP="00935111">
          <w:pPr>
            <w:pStyle w:val="CAFC14AF01A3474E8EB507C69E13A1F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D7D4C4DF62942BD9DFBF7991F3982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B58D4C-1502-4B9D-9D0C-562932183563}"/>
      </w:docPartPr>
      <w:docPartBody>
        <w:p w:rsidR="002662F5" w:rsidRDefault="00935111" w:rsidP="00935111">
          <w:pPr>
            <w:pStyle w:val="BD7D4C4DF62942BD9DFBF7991F3982D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480A36DCA6D64897BCEABA5F1E43DF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9E2915-F36C-413E-B743-FBCF68D274F0}"/>
      </w:docPartPr>
      <w:docPartBody>
        <w:p w:rsidR="002662F5" w:rsidRDefault="00935111" w:rsidP="00935111">
          <w:pPr>
            <w:pStyle w:val="480A36DCA6D64897BCEABA5F1E43DF40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3DB7FF85015B4E5AAD98D217C65CBE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977CB0-556F-436D-A7D4-FB960C8E3A60}"/>
      </w:docPartPr>
      <w:docPartBody>
        <w:p w:rsidR="002662F5" w:rsidRDefault="00935111" w:rsidP="00935111">
          <w:pPr>
            <w:pStyle w:val="3DB7FF85015B4E5AAD98D217C65CBEB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0E8E69381B54024BBCC0BE5476446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962527-3CD6-4632-B530-C3CB89C83072}"/>
      </w:docPartPr>
      <w:docPartBody>
        <w:p w:rsidR="002662F5" w:rsidRDefault="00935111" w:rsidP="00935111">
          <w:pPr>
            <w:pStyle w:val="80E8E69381B54024BBCC0BE54764467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F6528C54901D4A5AA491DFA0273BCE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08A1E-BEF1-4A1F-B7D3-22BC540B45E0}"/>
      </w:docPartPr>
      <w:docPartBody>
        <w:p w:rsidR="00D868E0" w:rsidRDefault="00935111" w:rsidP="00935111">
          <w:pPr>
            <w:pStyle w:val="F6528C54901D4A5AA491DFA0273BCEA1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A66C422998BD49D6BA7E6C05B0705F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9B15F-10C6-4A89-AF46-0040BA709C06}"/>
      </w:docPartPr>
      <w:docPartBody>
        <w:p w:rsidR="00D868E0" w:rsidRDefault="00935111" w:rsidP="00935111">
          <w:pPr>
            <w:pStyle w:val="A66C422998BD49D6BA7E6C05B0705F5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31C3E10581D4F0889C889A4C79C67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4698CB-26AD-4A88-8E7F-32CDD64033DF}"/>
      </w:docPartPr>
      <w:docPartBody>
        <w:p w:rsidR="00D868E0" w:rsidRDefault="00935111" w:rsidP="00935111">
          <w:pPr>
            <w:pStyle w:val="A31C3E10581D4F0889C889A4C79C67C71"/>
          </w:pPr>
          <w:r w:rsidRPr="00205D13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C53146F2D2642838F419E051F28CF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F383DA-EBFF-4F91-A8EF-552C3A26113B}"/>
      </w:docPartPr>
      <w:docPartBody>
        <w:p w:rsidR="00D868E0" w:rsidRDefault="00935111" w:rsidP="00935111">
          <w:pPr>
            <w:pStyle w:val="9C53146F2D2642838F419E051F28CFB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EF67125A37A340F4B66593944A8DCD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DFE296-1687-433C-9FCD-7D34CBAD2152}"/>
      </w:docPartPr>
      <w:docPartBody>
        <w:p w:rsidR="00D868E0" w:rsidRDefault="00935111" w:rsidP="00935111">
          <w:pPr>
            <w:pStyle w:val="EF67125A37A340F4B66593944A8DCD6D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C808CD72A2C44FFE8986294E711314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85CD8E-D395-4938-B850-EB5CEDB40FEA}"/>
      </w:docPartPr>
      <w:docPartBody>
        <w:p w:rsidR="005C6982" w:rsidRDefault="00935111" w:rsidP="00935111">
          <w:pPr>
            <w:pStyle w:val="C808CD72A2C44FFE8986294E711314A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8D3FB17B108466F9087A071D172C6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C6D509-225F-463A-AE92-7149AD3E2A71}"/>
      </w:docPartPr>
      <w:docPartBody>
        <w:p w:rsidR="005C6982" w:rsidRDefault="00935111" w:rsidP="00935111">
          <w:pPr>
            <w:pStyle w:val="28D3FB17B108466F9087A071D172C629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5DDD14FE72749509381BF991DC594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0F30D4-4D38-4E4C-AE2E-27D0A965B8C7}"/>
      </w:docPartPr>
      <w:docPartBody>
        <w:p w:rsidR="005C6982" w:rsidRDefault="00935111" w:rsidP="00935111">
          <w:pPr>
            <w:pStyle w:val="B5DDD14FE72749509381BF991DC5943D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6B2B3278E2464C14BBC3E8C75E8DB4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268CE1-6E19-45BC-BDF8-3EDC773881B5}"/>
      </w:docPartPr>
      <w:docPartBody>
        <w:p w:rsidR="005C6982" w:rsidRDefault="00935111" w:rsidP="00935111">
          <w:pPr>
            <w:pStyle w:val="6B2B3278E2464C14BBC3E8C75E8DB41B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572B9618CC54FE79556A46C82C31F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7F0473-7E63-4DBA-9EBB-8055DE279660}"/>
      </w:docPartPr>
      <w:docPartBody>
        <w:p w:rsidR="005C6982" w:rsidRDefault="00935111" w:rsidP="00935111">
          <w:pPr>
            <w:pStyle w:val="F572B9618CC54FE79556A46C82C31F0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B31A82E6FF046108C80DC5CF11E67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A958D2-5E1E-4C6F-984D-F038416825E2}"/>
      </w:docPartPr>
      <w:docPartBody>
        <w:p w:rsidR="005C6982" w:rsidRDefault="00935111" w:rsidP="00935111">
          <w:pPr>
            <w:pStyle w:val="9B31A82E6FF046108C80DC5CF11E679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20921BCE404461DB355656EB5E014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933C3E-1CCD-4939-AAAF-7F81DB167FDE}"/>
      </w:docPartPr>
      <w:docPartBody>
        <w:p w:rsidR="005C6982" w:rsidRDefault="00935111" w:rsidP="00935111">
          <w:pPr>
            <w:pStyle w:val="220921BCE404461DB355656EB5E0149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368DB0B1E424CCCBDFBF8CE1C0AD2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363CBC-1F89-4CA4-993B-22EBAB37C292}"/>
      </w:docPartPr>
      <w:docPartBody>
        <w:p w:rsidR="005C6982" w:rsidRDefault="00935111" w:rsidP="00935111">
          <w:pPr>
            <w:pStyle w:val="F368DB0B1E424CCCBDFBF8CE1C0AD22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F640302EA5E4B1EABD72B8F9F836C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E14A06-F2F6-42E8-9AB7-94E3864E2AE3}"/>
      </w:docPartPr>
      <w:docPartBody>
        <w:p w:rsidR="005C6982" w:rsidRDefault="00935111" w:rsidP="00935111">
          <w:pPr>
            <w:pStyle w:val="2F640302EA5E4B1EABD72B8F9F836C3F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B44BFEC80D0471D97F17F37A2A6A9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87CFEC-C995-4EF1-91CA-7844A5F84594}"/>
      </w:docPartPr>
      <w:docPartBody>
        <w:p w:rsidR="009528B9" w:rsidRDefault="00935111" w:rsidP="00935111">
          <w:pPr>
            <w:pStyle w:val="DB44BFEC80D0471D97F17F37A2A6A9E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890B6E4F0BF4CD1A4C401BE38A79D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992478-1B77-46FC-9D35-DF3684299AE7}"/>
      </w:docPartPr>
      <w:docPartBody>
        <w:p w:rsidR="009528B9" w:rsidRDefault="00935111" w:rsidP="00935111">
          <w:pPr>
            <w:pStyle w:val="E890B6E4F0BF4CD1A4C401BE38A79DA0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C0A94019FAE4AA892828C0193CE351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023E5C-FF14-4686-B893-3F02E708F98C}"/>
      </w:docPartPr>
      <w:docPartBody>
        <w:p w:rsidR="009528B9" w:rsidRDefault="00935111" w:rsidP="00935111">
          <w:pPr>
            <w:pStyle w:val="2C0A94019FAE4AA892828C0193CE351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7299764E42A443438BD8AADFA0A130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A24334-186E-4842-B13B-340CC2615151}"/>
      </w:docPartPr>
      <w:docPartBody>
        <w:p w:rsidR="009528B9" w:rsidRDefault="00935111" w:rsidP="00935111">
          <w:pPr>
            <w:pStyle w:val="7299764E42A443438BD8AADFA0A130A1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C6A6F18FCAD43E5A6538E62ECA248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191BAA-530E-4538-B5A3-A8EC8B55836C}"/>
      </w:docPartPr>
      <w:docPartBody>
        <w:p w:rsidR="009528B9" w:rsidRDefault="00935111" w:rsidP="00935111">
          <w:pPr>
            <w:pStyle w:val="5C6A6F18FCAD43E5A6538E62ECA24872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E7002098F504DFC93E6F390094607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F0DE3A-286C-4281-8AED-57154BEF5066}"/>
      </w:docPartPr>
      <w:docPartBody>
        <w:p w:rsidR="009528B9" w:rsidRDefault="00935111" w:rsidP="00935111">
          <w:pPr>
            <w:pStyle w:val="FE7002098F504DFC93E6F3900946070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2AD2C8516E94E36AC6253274B62B3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D68515-F27D-40C9-A422-F133B395C533}"/>
      </w:docPartPr>
      <w:docPartBody>
        <w:p w:rsidR="009528B9" w:rsidRDefault="00935111" w:rsidP="00935111">
          <w:pPr>
            <w:pStyle w:val="92AD2C8516E94E36AC6253274B62B3F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AD3F52C111F40B58181B7C902B691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FA4372-D753-4E2D-863B-AA3D7075FC4C}"/>
      </w:docPartPr>
      <w:docPartBody>
        <w:p w:rsidR="009528B9" w:rsidRDefault="00935111" w:rsidP="00935111">
          <w:pPr>
            <w:pStyle w:val="2AD3F52C111F40B58181B7C902B6914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518C52E64F3C4A81A447DA6AF621FD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FD98B7-6BC9-4964-8B1F-849207CA2BD8}"/>
      </w:docPartPr>
      <w:docPartBody>
        <w:p w:rsidR="009528B9" w:rsidRDefault="00935111" w:rsidP="00935111">
          <w:pPr>
            <w:pStyle w:val="518C52E64F3C4A81A447DA6AF621FD6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2696404F3FD4ECA828F78D362A2F8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6F31C10-EEC2-425B-976E-EE28A3E85EF0}"/>
      </w:docPartPr>
      <w:docPartBody>
        <w:p w:rsidR="009528B9" w:rsidRDefault="00935111" w:rsidP="00935111">
          <w:pPr>
            <w:pStyle w:val="A2696404F3FD4ECA828F78D362A2F86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FDD0D26E0264E6986E16DC0C3754F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8896F8-4CD9-4B8B-9CFC-F105BF052625}"/>
      </w:docPartPr>
      <w:docPartBody>
        <w:p w:rsidR="009528B9" w:rsidRDefault="00935111" w:rsidP="00935111">
          <w:pPr>
            <w:pStyle w:val="9FDD0D26E0264E6986E16DC0C3754F7A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56631AFCC79430F8407AA4D3E6BBE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EFDA43-8188-4E49-9310-BCA56F0FB146}"/>
      </w:docPartPr>
      <w:docPartBody>
        <w:p w:rsidR="009528B9" w:rsidRDefault="00935111" w:rsidP="00935111">
          <w:pPr>
            <w:pStyle w:val="C56631AFCC79430F8407AA4D3E6BBEF2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ED97CA47C894328846F266612904C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007A20-97DA-4114-8211-81E586A150F7}"/>
      </w:docPartPr>
      <w:docPartBody>
        <w:p w:rsidR="009528B9" w:rsidRDefault="00935111" w:rsidP="00935111">
          <w:pPr>
            <w:pStyle w:val="2ED97CA47C894328846F266612904CB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E1D230C20BDC45209F9C8D487E46DD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31280A-5339-4FC9-8BD2-42AA685FB2AC}"/>
      </w:docPartPr>
      <w:docPartBody>
        <w:p w:rsidR="009528B9" w:rsidRDefault="00935111" w:rsidP="00935111">
          <w:pPr>
            <w:pStyle w:val="E1D230C20BDC45209F9C8D487E46DDE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D3A882AF2C345F29C09D2A612284A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200BA5-DA2D-4D9A-B058-B2BC14C21A38}"/>
      </w:docPartPr>
      <w:docPartBody>
        <w:p w:rsidR="009528B9" w:rsidRDefault="00935111" w:rsidP="00935111">
          <w:pPr>
            <w:pStyle w:val="AD3A882AF2C345F29C09D2A612284A6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8DA0ECEDF954BD5ACEF8071037620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72252A-F98B-4680-939B-924A1161862C}"/>
      </w:docPartPr>
      <w:docPartBody>
        <w:p w:rsidR="009528B9" w:rsidRDefault="00935111" w:rsidP="00935111">
          <w:pPr>
            <w:pStyle w:val="58DA0ECEDF954BD5ACEF80710376209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12E1E743F264782A9ECFF54E30A1E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AFD7BA-A06B-4885-B170-22FE824DC354}"/>
      </w:docPartPr>
      <w:docPartBody>
        <w:p w:rsidR="009528B9" w:rsidRDefault="00935111" w:rsidP="00935111">
          <w:pPr>
            <w:pStyle w:val="912E1E743F264782A9ECFF54E30A1EC2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9D774C97ABD43B1ACE4DF7C238C3B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319D3F-CE0E-419F-A3D2-3150B921709E}"/>
      </w:docPartPr>
      <w:docPartBody>
        <w:p w:rsidR="002A511C" w:rsidRDefault="00935111" w:rsidP="00935111">
          <w:pPr>
            <w:pStyle w:val="29D774C97ABD43B1ACE4DF7C238C3B0D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1C3EA55665245808875DA16B9A97A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E135B3-2116-4543-832C-771D34F352BB}"/>
      </w:docPartPr>
      <w:docPartBody>
        <w:p w:rsidR="002A511C" w:rsidRDefault="00935111" w:rsidP="00935111">
          <w:pPr>
            <w:pStyle w:val="91C3EA55665245808875DA16B9A97A52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784AFCB30DD466D82B63F3281BED6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673C91-F0E1-4111-AB9B-CBDACBB822F3}"/>
      </w:docPartPr>
      <w:docPartBody>
        <w:p w:rsidR="002A511C" w:rsidRDefault="00935111" w:rsidP="00935111">
          <w:pPr>
            <w:pStyle w:val="B784AFCB30DD466D82B63F3281BED63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ou toque para introduzir uma data.</w:t>
          </w:r>
        </w:p>
      </w:docPartBody>
    </w:docPart>
    <w:docPart>
      <w:docPartPr>
        <w:name w:val="D769D48B240F442699345248B26CE5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20AA65-6551-431B-8CA2-BC65CBDF035F}"/>
      </w:docPartPr>
      <w:docPartBody>
        <w:p w:rsidR="002A511C" w:rsidRDefault="00935111" w:rsidP="00935111">
          <w:pPr>
            <w:pStyle w:val="D769D48B240F442699345248B26CE5CA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148AA707B5947A290FB8F784C430D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F3959A-FDDF-4FC5-8ACE-5BDCD224F3FE}"/>
      </w:docPartPr>
      <w:docPartBody>
        <w:p w:rsidR="002A511C" w:rsidRDefault="00935111" w:rsidP="00935111">
          <w:pPr>
            <w:pStyle w:val="A148AA707B5947A290FB8F784C430DD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7668BEA215154E41BFBC177AAA244E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3F1F03-CD39-4A84-8985-8467E19F6EDC}"/>
      </w:docPartPr>
      <w:docPartBody>
        <w:p w:rsidR="002A511C" w:rsidRDefault="00935111" w:rsidP="00935111">
          <w:pPr>
            <w:pStyle w:val="7668BEA215154E41BFBC177AAA244E5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7C5CB16C174B4553AF1C5E84EFEB38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5D3081-5DB7-44F3-8020-EC58CE742CBF}"/>
      </w:docPartPr>
      <w:docPartBody>
        <w:p w:rsidR="00F871D6" w:rsidRDefault="00935111" w:rsidP="00935111">
          <w:pPr>
            <w:pStyle w:val="7C5CB16C174B4553AF1C5E84EFEB3843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13339108297747CEA69202D133BB38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4DFC9D-0358-4083-9604-ACCF64FBB331}"/>
      </w:docPartPr>
      <w:docPartBody>
        <w:p w:rsidR="00F871D6" w:rsidRDefault="00935111" w:rsidP="00935111">
          <w:pPr>
            <w:pStyle w:val="13339108297747CEA69202D133BB3862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EDE18C0CA29466BBD57D517986524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3CEDFF-646A-42D6-9980-D030571D354E}"/>
      </w:docPartPr>
      <w:docPartBody>
        <w:p w:rsidR="00F871D6" w:rsidRDefault="00935111" w:rsidP="00935111">
          <w:pPr>
            <w:pStyle w:val="6EDE18C0CA29466BBD57D517986524D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3465C850B824E049C21D62528538B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C0689E-1F2D-464A-96D2-85986CDC6707}"/>
      </w:docPartPr>
      <w:docPartBody>
        <w:p w:rsidR="00F871D6" w:rsidRDefault="00935111" w:rsidP="00935111">
          <w:pPr>
            <w:pStyle w:val="63465C850B824E049C21D62528538BC7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C083DC68EE84C14A8E9C8CADAD7D1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B09577-1591-40A0-80B5-674835073273}"/>
      </w:docPartPr>
      <w:docPartBody>
        <w:p w:rsidR="00F871D6" w:rsidRDefault="00935111" w:rsidP="00935111">
          <w:pPr>
            <w:pStyle w:val="0C083DC68EE84C14A8E9C8CADAD7D14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51DC031DE2B4724A04067EBE0446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40D727-F63B-4047-AB86-7ADE39B9E67C}"/>
      </w:docPartPr>
      <w:docPartBody>
        <w:p w:rsidR="00F871D6" w:rsidRDefault="002A511C" w:rsidP="002A511C">
          <w:pPr>
            <w:pStyle w:val="551DC031DE2B4724A04067EBE0446503"/>
          </w:pPr>
          <w:r w:rsidRPr="00FD7223">
            <w:rPr>
              <w:rStyle w:val="TextodoMarcadordePosio"/>
            </w:rPr>
            <w:t>Escolha um item.</w:t>
          </w:r>
        </w:p>
      </w:docPartBody>
    </w:docPart>
    <w:docPart>
      <w:docPartPr>
        <w:name w:val="75A7210AA5864D64B2948FD1AEFD36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A35A52-F3AE-4A19-851A-C77C9F6387E1}"/>
      </w:docPartPr>
      <w:docPartBody>
        <w:p w:rsidR="00F871D6" w:rsidRDefault="00935111" w:rsidP="00935111">
          <w:pPr>
            <w:pStyle w:val="75A7210AA5864D64B2948FD1AEFD3647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30C3426B686B4D8EA285AE316DEC2D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3B0F3F-371A-4281-A2B9-B5951B7B12FF}"/>
      </w:docPartPr>
      <w:docPartBody>
        <w:p w:rsidR="00F871D6" w:rsidRDefault="00935111" w:rsidP="00935111">
          <w:pPr>
            <w:pStyle w:val="30C3426B686B4D8EA285AE316DEC2D32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F6D3A47162942CDA2A576ABC4A8A1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A66CD8-BD0E-458C-AAAC-47B25E046A21}"/>
      </w:docPartPr>
      <w:docPartBody>
        <w:p w:rsidR="00F871D6" w:rsidRDefault="00935111" w:rsidP="00935111">
          <w:pPr>
            <w:pStyle w:val="EF6D3A47162942CDA2A576ABC4A8A122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F684C2A6E37479192AC443A88C570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162506-5DBD-4146-ABBF-6CE77EF79BBD}"/>
      </w:docPartPr>
      <w:docPartBody>
        <w:p w:rsidR="00F871D6" w:rsidRDefault="00935111" w:rsidP="00935111">
          <w:pPr>
            <w:pStyle w:val="0F684C2A6E37479192AC443A88C570A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2CD746C03BD491BB9A7D11E721137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84D259-FC76-4028-AFB5-CDC8C01832BF}"/>
      </w:docPartPr>
      <w:docPartBody>
        <w:p w:rsidR="00F871D6" w:rsidRDefault="00935111" w:rsidP="00935111">
          <w:pPr>
            <w:pStyle w:val="62CD746C03BD491BB9A7D11E7211374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099D5A7C3271464989CF559DA8BF8F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B5ABFB-EA94-4483-8AB1-3E4F43ACDA01}"/>
      </w:docPartPr>
      <w:docPartBody>
        <w:p w:rsidR="00F871D6" w:rsidRDefault="002A511C" w:rsidP="002A511C">
          <w:pPr>
            <w:pStyle w:val="099D5A7C3271464989CF559DA8BF8F7A"/>
          </w:pPr>
          <w:r w:rsidRPr="00FD7223">
            <w:rPr>
              <w:rStyle w:val="TextodoMarcadordePosio"/>
            </w:rPr>
            <w:t>Escolha um item.</w:t>
          </w:r>
        </w:p>
      </w:docPartBody>
    </w:docPart>
    <w:docPart>
      <w:docPartPr>
        <w:name w:val="FE164AAED6B346CD99DCA2A87381E9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76994F-76FD-4DDE-95AC-FF2BE2B7A1F9}"/>
      </w:docPartPr>
      <w:docPartBody>
        <w:p w:rsidR="00F871D6" w:rsidRDefault="00935111" w:rsidP="00935111">
          <w:pPr>
            <w:pStyle w:val="FE164AAED6B346CD99DCA2A87381E93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2604D0553FC435CA7801340E19A1A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3A3019-ADF7-4695-8F41-7784E2F69AE1}"/>
      </w:docPartPr>
      <w:docPartBody>
        <w:p w:rsidR="00F871D6" w:rsidRDefault="00935111" w:rsidP="00935111">
          <w:pPr>
            <w:pStyle w:val="E2604D0553FC435CA7801340E19A1A8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0B513CFE5C248808058D3D056FFD9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3396C8-F178-40F0-A09C-91C86359E04B}"/>
      </w:docPartPr>
      <w:docPartBody>
        <w:p w:rsidR="00F871D6" w:rsidRDefault="00935111" w:rsidP="00935111">
          <w:pPr>
            <w:pStyle w:val="B0B513CFE5C248808058D3D056FFD9C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BFA0CBE031B46E180453E19A3DDAC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CCC2F2-6C70-415E-9956-5D4D301724A2}"/>
      </w:docPartPr>
      <w:docPartBody>
        <w:p w:rsidR="00F871D6" w:rsidRDefault="00935111" w:rsidP="00935111">
          <w:pPr>
            <w:pStyle w:val="FBFA0CBE031B46E180453E19A3DDAC1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199C9D862B7C4C758A757990A167FC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B1264C-B4D2-4CFB-8240-629E04C2D4EE}"/>
      </w:docPartPr>
      <w:docPartBody>
        <w:p w:rsidR="00F871D6" w:rsidRDefault="00935111" w:rsidP="00935111">
          <w:pPr>
            <w:pStyle w:val="199C9D862B7C4C758A757990A167FC1F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44504F58FFE42FF8FF8BB43BA05FB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FFBA81-687E-4683-BDB4-2CFAC364BE8E}"/>
      </w:docPartPr>
      <w:docPartBody>
        <w:p w:rsidR="00F871D6" w:rsidRDefault="00935111" w:rsidP="00935111">
          <w:pPr>
            <w:pStyle w:val="444504F58FFE42FF8FF8BB43BA05FBEB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6135488D5554F8D8DA1E227CBFB2E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6F48AFC-259F-4F83-A30A-ACF7DD7FD9A9}"/>
      </w:docPartPr>
      <w:docPartBody>
        <w:p w:rsidR="00F871D6" w:rsidRDefault="00935111" w:rsidP="00935111">
          <w:pPr>
            <w:pStyle w:val="B6135488D5554F8D8DA1E227CBFB2EE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080D90E6C9441C8B6B03E78BDFC23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823DDC-1E22-4741-A59D-0EBB1CA0DECA}"/>
      </w:docPartPr>
      <w:docPartBody>
        <w:p w:rsidR="00F871D6" w:rsidRDefault="00935111" w:rsidP="00935111">
          <w:pPr>
            <w:pStyle w:val="2080D90E6C9441C8B6B03E78BDFC23D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0EFA83CA7C842B1BB627AD8F9BC3E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B980F3-6AD4-4859-9C9C-69DCD412B9AB}"/>
      </w:docPartPr>
      <w:docPartBody>
        <w:p w:rsidR="00F871D6" w:rsidRDefault="00935111" w:rsidP="00935111">
          <w:pPr>
            <w:pStyle w:val="D0EFA83CA7C842B1BB627AD8F9BC3E73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753746976B649E9BA37FCFAB119AF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596432-62E2-42AC-8F30-6FD113A73770}"/>
      </w:docPartPr>
      <w:docPartBody>
        <w:p w:rsidR="00F871D6" w:rsidRDefault="00935111" w:rsidP="00935111">
          <w:pPr>
            <w:pStyle w:val="8753746976B649E9BA37FCFAB119AF7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B405B6BFAF140F099F14056A269C3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5EFF29-374E-4402-A39F-204E19C6232A}"/>
      </w:docPartPr>
      <w:docPartBody>
        <w:p w:rsidR="00F871D6" w:rsidRDefault="00935111" w:rsidP="00935111">
          <w:pPr>
            <w:pStyle w:val="5B405B6BFAF140F099F14056A269C333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3B2480BDAF24C0388FDA446D70706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3B1093-ED87-4B71-A6DC-9056B334CF72}"/>
      </w:docPartPr>
      <w:docPartBody>
        <w:p w:rsidR="00F871D6" w:rsidRDefault="00935111" w:rsidP="00935111">
          <w:pPr>
            <w:pStyle w:val="E3B2480BDAF24C0388FDA446D707062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D0BFF7FCF18543C4A4D141E9977848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9364AB-0483-4A0D-AE33-E20CB459934E}"/>
      </w:docPartPr>
      <w:docPartBody>
        <w:p w:rsidR="00F871D6" w:rsidRDefault="00935111" w:rsidP="00935111">
          <w:pPr>
            <w:pStyle w:val="D0BFF7FCF18543C4A4D141E9977848D8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258AD641B87475C98111E745708F2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7E7A37-8F57-41CB-9FCB-9294A6AC78D3}"/>
      </w:docPartPr>
      <w:docPartBody>
        <w:p w:rsidR="00F871D6" w:rsidRDefault="00935111" w:rsidP="00935111">
          <w:pPr>
            <w:pStyle w:val="0258AD641B87475C98111E745708F291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C6FE58CBCFC452BA77A0C2242CAE2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D5EFF0-60F6-4413-9E37-A0482D6D4A9F}"/>
      </w:docPartPr>
      <w:docPartBody>
        <w:p w:rsidR="00F871D6" w:rsidRDefault="00935111" w:rsidP="00935111">
          <w:pPr>
            <w:pStyle w:val="8C6FE58CBCFC452BA77A0C2242CAE29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ou toque para introduzir uma data.</w:t>
          </w:r>
        </w:p>
      </w:docPartBody>
    </w:docPart>
    <w:docPart>
      <w:docPartPr>
        <w:name w:val="88E8D720A4934BFCB6FC563BC3C092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D1B7C8-0B6F-4C47-88EC-01A2F05078EE}"/>
      </w:docPartPr>
      <w:docPartBody>
        <w:p w:rsidR="00F871D6" w:rsidRDefault="00935111" w:rsidP="00935111">
          <w:pPr>
            <w:pStyle w:val="88E8D720A4934BFCB6FC563BC3C09221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34148A4C7004DC0BF339EB97234B7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E8CE00-1472-4F35-8FD7-A343F3633F80}"/>
      </w:docPartPr>
      <w:docPartBody>
        <w:p w:rsidR="00F871D6" w:rsidRDefault="00935111" w:rsidP="00935111">
          <w:pPr>
            <w:pStyle w:val="934148A4C7004DC0BF339EB97234B791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FE70ECCE40C14D379D17A3A3B75298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C0DA12-DFF2-491F-96B7-6BD59E598C4B}"/>
      </w:docPartPr>
      <w:docPartBody>
        <w:p w:rsidR="00F871D6" w:rsidRDefault="00935111" w:rsidP="00935111">
          <w:pPr>
            <w:pStyle w:val="FE70ECCE40C14D379D17A3A3B752981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62E9BBA3C5494DF4B582F65A1ED9FC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FC3C3F-B432-4957-A284-1AAC35F7EFF2}"/>
      </w:docPartPr>
      <w:docPartBody>
        <w:p w:rsidR="00F871D6" w:rsidRDefault="00935111" w:rsidP="00935111">
          <w:pPr>
            <w:pStyle w:val="62E9BBA3C5494DF4B582F65A1ED9FC6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76EAC7F752E248BE853EC5E3A61ADD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D5BA15-736C-4AD9-82EA-981C07BB809E}"/>
      </w:docPartPr>
      <w:docPartBody>
        <w:p w:rsidR="00F871D6" w:rsidRDefault="00935111" w:rsidP="00935111">
          <w:pPr>
            <w:pStyle w:val="76EAC7F752E248BE853EC5E3A61ADD4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2A3C7B3F5AA4877B0C5DCD883F946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8DFF56-6CD9-4160-8891-EF5C4F9B192D}"/>
      </w:docPartPr>
      <w:docPartBody>
        <w:p w:rsidR="00F871D6" w:rsidRDefault="00935111" w:rsidP="00935111">
          <w:pPr>
            <w:pStyle w:val="22A3C7B3F5AA4877B0C5DCD883F9465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4FED40032C74485C87C336765D6D3F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33A6B7-AE11-4840-8B6A-6DFEAD022974}"/>
      </w:docPartPr>
      <w:docPartBody>
        <w:p w:rsidR="00F871D6" w:rsidRDefault="00935111" w:rsidP="00935111">
          <w:pPr>
            <w:pStyle w:val="4FED40032C74485C87C336765D6D3F23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1AFDB9BA77914B3FB56104EF255B5B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8A357A-8E1B-4D12-AA7F-014742A232C0}"/>
      </w:docPartPr>
      <w:docPartBody>
        <w:p w:rsidR="00F871D6" w:rsidRDefault="00935111" w:rsidP="00935111">
          <w:pPr>
            <w:pStyle w:val="1AFDB9BA77914B3FB56104EF255B5B3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D887D5E600D4EA893CD828E345495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56581A-211F-4AA9-BD43-EF5465FAA8D2}"/>
      </w:docPartPr>
      <w:docPartBody>
        <w:p w:rsidR="00F871D6" w:rsidRDefault="00935111" w:rsidP="00935111">
          <w:pPr>
            <w:pStyle w:val="DD887D5E600D4EA893CD828E34549558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04CA9E48B504CF19F69A1C8B92638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69D2D3-6D35-4FE4-9EA7-08E8A18BE972}"/>
      </w:docPartPr>
      <w:docPartBody>
        <w:p w:rsidR="00F871D6" w:rsidRDefault="00935111" w:rsidP="00935111">
          <w:pPr>
            <w:pStyle w:val="604CA9E48B504CF19F69A1C8B92638C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5DD2554C51849AB8687F09B28CA2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C129AF-55FB-4730-B58F-BD756B4F0379}"/>
      </w:docPartPr>
      <w:docPartBody>
        <w:p w:rsidR="00F871D6" w:rsidRDefault="00935111" w:rsidP="00935111">
          <w:pPr>
            <w:pStyle w:val="85DD2554C51849AB8687F09B28CA29D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0C1951E1814481CA1EDE9813A7891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26B28E-ABB3-4D4F-916F-3AF43D1DA760}"/>
      </w:docPartPr>
      <w:docPartBody>
        <w:p w:rsidR="00F871D6" w:rsidRDefault="00935111" w:rsidP="00935111">
          <w:pPr>
            <w:pStyle w:val="E0C1951E1814481CA1EDE9813A7891D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6913D224E5AC4E4283E3636FEBE6C0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07F473-8CF5-4E91-8E80-DD46577E8E2E}"/>
      </w:docPartPr>
      <w:docPartBody>
        <w:p w:rsidR="00F871D6" w:rsidRDefault="00935111" w:rsidP="00935111">
          <w:pPr>
            <w:pStyle w:val="6913D224E5AC4E4283E3636FEBE6C09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1BFB6312B324D7AA9538B7721CD25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A852A3-7403-4E9D-97A5-888FEE959998}"/>
      </w:docPartPr>
      <w:docPartBody>
        <w:p w:rsidR="00F871D6" w:rsidRDefault="00935111" w:rsidP="00935111">
          <w:pPr>
            <w:pStyle w:val="21BFB6312B324D7AA9538B7721CD250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65B8425654634DCBB012EA83B7F769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18D59F-3528-4D08-9C9C-4744A6057C49}"/>
      </w:docPartPr>
      <w:docPartBody>
        <w:p w:rsidR="00F871D6" w:rsidRDefault="00935111" w:rsidP="00935111">
          <w:pPr>
            <w:pStyle w:val="65B8425654634DCBB012EA83B7F7697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3C4BE880FA14537964D4FB94ED5CB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6984F91-8351-450F-BD62-4AF43537937C}"/>
      </w:docPartPr>
      <w:docPartBody>
        <w:p w:rsidR="00F871D6" w:rsidRDefault="00935111" w:rsidP="00935111">
          <w:pPr>
            <w:pStyle w:val="C3C4BE880FA14537964D4FB94ED5CB6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881478DE4B04840930DAC42CC8556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5F0763-1971-4417-9702-745C04771FBA}"/>
      </w:docPartPr>
      <w:docPartBody>
        <w:p w:rsidR="00F871D6" w:rsidRDefault="00935111" w:rsidP="00935111">
          <w:pPr>
            <w:pStyle w:val="D881478DE4B04840930DAC42CC85564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52086A2097F144E191403AE4D837BA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BD598D-F946-4272-A16B-EFAB45CADDAB}"/>
      </w:docPartPr>
      <w:docPartBody>
        <w:p w:rsidR="00F871D6" w:rsidRDefault="00935111" w:rsidP="00935111">
          <w:pPr>
            <w:pStyle w:val="52086A2097F144E191403AE4D837BA40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A7E981CE43B42CD9E0F9DACAB04CE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1E476F-F94B-4191-8D2B-CC36FD66E87D}"/>
      </w:docPartPr>
      <w:docPartBody>
        <w:p w:rsidR="00F871D6" w:rsidRDefault="00935111" w:rsidP="00935111">
          <w:pPr>
            <w:pStyle w:val="2A7E981CE43B42CD9E0F9DACAB04CE4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7F0E327780814CBC9C090983EA1C6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F7C55E-D113-4D12-BCFB-D4FD0BA31960}"/>
      </w:docPartPr>
      <w:docPartBody>
        <w:p w:rsidR="00F871D6" w:rsidRDefault="00935111" w:rsidP="00935111">
          <w:pPr>
            <w:pStyle w:val="7F0E327780814CBC9C090983EA1C6299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8B145F9C5818475C9355BFF51F5B66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CF106D-7E86-4B0A-AC52-5ADC2FFC0564}"/>
      </w:docPartPr>
      <w:docPartBody>
        <w:p w:rsidR="00F871D6" w:rsidRDefault="00935111" w:rsidP="00935111">
          <w:pPr>
            <w:pStyle w:val="8B145F9C5818475C9355BFF51F5B66FD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17022BE3FE9496AAA22328CCB3FB0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583AA3-07AC-41AB-A123-D052705193AA}"/>
      </w:docPartPr>
      <w:docPartBody>
        <w:p w:rsidR="00F871D6" w:rsidRDefault="00935111" w:rsidP="00935111">
          <w:pPr>
            <w:pStyle w:val="B17022BE3FE9496AAA22328CCB3FB06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98CA45CA15347DB93EC723C63751B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23116C-A3F8-4FAE-BCF3-FBEACAF8DE9F}"/>
      </w:docPartPr>
      <w:docPartBody>
        <w:p w:rsidR="00F871D6" w:rsidRDefault="00935111" w:rsidP="00935111">
          <w:pPr>
            <w:pStyle w:val="B98CA45CA15347DB93EC723C63751B4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649C8973EEC492E8167AD146824AE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9AAF1B-0CCC-4AB9-97E2-AF8DE2CD8524}"/>
      </w:docPartPr>
      <w:docPartBody>
        <w:p w:rsidR="00F871D6" w:rsidRDefault="00935111" w:rsidP="00935111">
          <w:pPr>
            <w:pStyle w:val="5649C8973EEC492E8167AD146824AE0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10B2FFB01844410BAB812C9056FF6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95666D-AEAE-48E0-A107-FEC820276EA5}"/>
      </w:docPartPr>
      <w:docPartBody>
        <w:p w:rsidR="00F871D6" w:rsidRDefault="00935111" w:rsidP="00935111">
          <w:pPr>
            <w:pStyle w:val="C10B2FFB01844410BAB812C9056FF68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8995EEE802884544B6BF96BA4E696B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475097-0BEF-4DD0-B1F6-2A36F13E1D3C}"/>
      </w:docPartPr>
      <w:docPartBody>
        <w:p w:rsidR="00F871D6" w:rsidRDefault="00935111" w:rsidP="00935111">
          <w:pPr>
            <w:pStyle w:val="8995EEE802884544B6BF96BA4E696B4F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4916F8B06FB425785C757E0B2FC4D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CF71BB-2453-4718-8C65-C91B8CF06134}"/>
      </w:docPartPr>
      <w:docPartBody>
        <w:p w:rsidR="00F871D6" w:rsidRDefault="00935111" w:rsidP="00935111">
          <w:pPr>
            <w:pStyle w:val="B4916F8B06FB425785C757E0B2FC4DF5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EC1EF0A24C8C40028FE775EB5862C7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713710-BE0B-46BB-9B7A-4AF580BB63CE}"/>
      </w:docPartPr>
      <w:docPartBody>
        <w:p w:rsidR="00F871D6" w:rsidRDefault="00935111" w:rsidP="00935111">
          <w:pPr>
            <w:pStyle w:val="EC1EF0A24C8C40028FE775EB5862C78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16822561D294D0D9A2978BD031495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E30C49-C73D-43D4-BFFB-96BB02F1C1C8}"/>
      </w:docPartPr>
      <w:docPartBody>
        <w:p w:rsidR="00F871D6" w:rsidRDefault="00935111" w:rsidP="00935111">
          <w:pPr>
            <w:pStyle w:val="B16822561D294D0D9A2978BD0314959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CA47229751D4F3DB4CD0E09346A78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2645C7-E688-430A-A8A4-09EFC6B8552C}"/>
      </w:docPartPr>
      <w:docPartBody>
        <w:p w:rsidR="00F871D6" w:rsidRDefault="00935111" w:rsidP="00935111">
          <w:pPr>
            <w:pStyle w:val="4CA47229751D4F3DB4CD0E09346A78E8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3D2AA942E6784742950A6A46D813AC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980710-385D-48C3-8B7A-9250AAF9AC41}"/>
      </w:docPartPr>
      <w:docPartBody>
        <w:p w:rsidR="00F871D6" w:rsidRDefault="00935111" w:rsidP="00935111">
          <w:pPr>
            <w:pStyle w:val="3D2AA942E6784742950A6A46D813AC2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1A792EC98FC2496D9C086F2E886D66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76301C-95FB-4A32-888B-D05C22CA792A}"/>
      </w:docPartPr>
      <w:docPartBody>
        <w:p w:rsidR="00F871D6" w:rsidRDefault="00935111" w:rsidP="00935111">
          <w:pPr>
            <w:pStyle w:val="1A792EC98FC2496D9C086F2E886D6683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3FFBC262FF4B44709D0CB90B8175B4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A1FC41-EA32-4B64-A063-A63FD274A536}"/>
      </w:docPartPr>
      <w:docPartBody>
        <w:p w:rsidR="00F871D6" w:rsidRDefault="00935111" w:rsidP="00935111">
          <w:pPr>
            <w:pStyle w:val="3FFBC262FF4B44709D0CB90B8175B4A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ADF0593EC00C4FD6868C9A11F522CA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188333-B7CD-46A5-90FC-9A175F13874A}"/>
      </w:docPartPr>
      <w:docPartBody>
        <w:p w:rsidR="00987452" w:rsidRDefault="00935111" w:rsidP="00935111">
          <w:pPr>
            <w:pStyle w:val="ADF0593EC00C4FD6868C9A11F522CA2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6CB7E394EC14DCABC95FC7645CEA2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EF7939-122C-4448-ACCD-35A6EFF0422B}"/>
      </w:docPartPr>
      <w:docPartBody>
        <w:p w:rsidR="00987452" w:rsidRDefault="00935111" w:rsidP="00935111">
          <w:pPr>
            <w:pStyle w:val="A6CB7E394EC14DCABC95FC7645CEA21B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CC64E545E19411BA223F25C30E51A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490B71-EF1A-4709-A8A1-DA4937E251C0}"/>
      </w:docPartPr>
      <w:docPartBody>
        <w:p w:rsidR="00987452" w:rsidRDefault="00935111" w:rsidP="00935111">
          <w:pPr>
            <w:pStyle w:val="CCC64E545E19411BA223F25C30E51A91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8189DFFDF3464D15976B0CF308E3B5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2FC812-5554-411B-9DB4-A94325A4A92B}"/>
      </w:docPartPr>
      <w:docPartBody>
        <w:p w:rsidR="00987452" w:rsidRDefault="00935111" w:rsidP="00935111">
          <w:pPr>
            <w:pStyle w:val="8189DFFDF3464D15976B0CF308E3B502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A59443284824C17BBA604785DD2B9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3A3D9C-7C7A-45BE-B4FB-78BBB766AB9A}"/>
      </w:docPartPr>
      <w:docPartBody>
        <w:p w:rsidR="00987452" w:rsidRDefault="00935111" w:rsidP="00935111">
          <w:pPr>
            <w:pStyle w:val="AA59443284824C17BBA604785DD2B94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06F8CD946EFE4171825A4AADF80DF4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43C921-32A4-49D1-A47C-C8EB1CE527D3}"/>
      </w:docPartPr>
      <w:docPartBody>
        <w:p w:rsidR="00987452" w:rsidRDefault="00935111" w:rsidP="00935111">
          <w:pPr>
            <w:pStyle w:val="06F8CD946EFE4171825A4AADF80DF4C9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949B6B37A5D4AA292D05831904F53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EF59EF-933A-4A24-B7DA-E014EE95BB52}"/>
      </w:docPartPr>
      <w:docPartBody>
        <w:p w:rsidR="00987452" w:rsidRDefault="00935111" w:rsidP="00935111">
          <w:pPr>
            <w:pStyle w:val="4949B6B37A5D4AA292D05831904F5356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F3A0771F83542FB958B64CDF82C91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DB66BC-8C1C-4925-A1F5-8F1741E8C9AE}"/>
      </w:docPartPr>
      <w:docPartBody>
        <w:p w:rsidR="00987452" w:rsidRDefault="00935111" w:rsidP="00935111">
          <w:pPr>
            <w:pStyle w:val="5F3A0771F83542FB958B64CDF82C912F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FCBEA0A06754404AC0403D5A5BBCB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902851-C1D7-46FB-A1EE-C468AB56E946}"/>
      </w:docPartPr>
      <w:docPartBody>
        <w:p w:rsidR="00987452" w:rsidRDefault="00935111" w:rsidP="00935111">
          <w:pPr>
            <w:pStyle w:val="BFCBEA0A06754404AC0403D5A5BBCB9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6FEB9DF434C4F44BD31C633CF65D1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F3555D-305E-4973-9576-92175679CCAF}"/>
      </w:docPartPr>
      <w:docPartBody>
        <w:p w:rsidR="00987452" w:rsidRDefault="00935111" w:rsidP="00935111">
          <w:pPr>
            <w:pStyle w:val="C6FEB9DF434C4F44BD31C633CF65D1C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0A7B2B93CD4540018E5831B43B30A7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FF743A-8D3F-4962-84EC-585E14030206}"/>
      </w:docPartPr>
      <w:docPartBody>
        <w:p w:rsidR="00987452" w:rsidRDefault="00935111" w:rsidP="00935111">
          <w:pPr>
            <w:pStyle w:val="0A7B2B93CD4540018E5831B43B30A76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DDED0D4655A47F1A6600E52E432DE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5D453D-1CC0-4240-BD5D-026B989D3EA4}"/>
      </w:docPartPr>
      <w:docPartBody>
        <w:p w:rsidR="00DA4B25" w:rsidRDefault="00935111" w:rsidP="00935111">
          <w:pPr>
            <w:pStyle w:val="5DDED0D4655A47F1A6600E52E432DE5B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583ED23C839C4CE9B8A4077C00C06C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599D8F-0051-42F6-9998-5B57CAE4BD1D}"/>
      </w:docPartPr>
      <w:docPartBody>
        <w:p w:rsidR="00DA4B25" w:rsidRDefault="00935111" w:rsidP="00935111">
          <w:pPr>
            <w:pStyle w:val="583ED23C839C4CE9B8A4077C00C06CF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7ACDA116B59D49BD9ED31C502C6D5B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F8F332-BC4E-4EE9-AA66-A307FA2F73FF}"/>
      </w:docPartPr>
      <w:docPartBody>
        <w:p w:rsidR="00DA4B25" w:rsidRDefault="00935111" w:rsidP="00935111">
          <w:pPr>
            <w:pStyle w:val="7ACDA116B59D49BD9ED31C502C6D5B3F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C430EC72F61844999F5F72E1FE1819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8972C0-022C-4D16-A6D8-EE9AC0E8F618}"/>
      </w:docPartPr>
      <w:docPartBody>
        <w:p w:rsidR="00DA4B25" w:rsidRDefault="00935111" w:rsidP="00935111">
          <w:pPr>
            <w:pStyle w:val="C430EC72F61844999F5F72E1FE18198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00A063A26F54AF4972E2F571D851F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AF05A2-B4BC-49D1-800B-F69004B6C24C}"/>
      </w:docPartPr>
      <w:docPartBody>
        <w:p w:rsidR="00DA4B25" w:rsidRDefault="00935111" w:rsidP="00935111">
          <w:pPr>
            <w:pStyle w:val="D00A063A26F54AF4972E2F571D851F0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77FF6CB948904611BF209CA51547EB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BC54E9-2C37-4675-A04E-F3D2D8D005F4}"/>
      </w:docPartPr>
      <w:docPartBody>
        <w:p w:rsidR="00DA4B25" w:rsidRDefault="00935111" w:rsidP="00935111">
          <w:pPr>
            <w:pStyle w:val="77FF6CB948904611BF209CA51547EB8D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68F65B150604FA2B224E300BE3DBC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D42B65-A348-4C4F-A7A8-C6ACC26392BD}"/>
      </w:docPartPr>
      <w:docPartBody>
        <w:p w:rsidR="00DA4B25" w:rsidRDefault="00935111" w:rsidP="00935111">
          <w:pPr>
            <w:pStyle w:val="968F65B150604FA2B224E300BE3DBC4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0C5D62FD51EE4BCDBEFF56B6F66BDE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FD9ABB-03E1-4631-8E02-14730C35D476}"/>
      </w:docPartPr>
      <w:docPartBody>
        <w:p w:rsidR="00DA4B25" w:rsidRDefault="00935111" w:rsidP="00935111">
          <w:pPr>
            <w:pStyle w:val="0C5D62FD51EE4BCDBEFF56B6F66BDE16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FF37B8EC35724FFCA61CDD5B2DC87D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08755A-B67A-4FF8-BC4F-6D7814C96698}"/>
      </w:docPartPr>
      <w:docPartBody>
        <w:p w:rsidR="00DA4B25" w:rsidRDefault="00935111" w:rsidP="00935111">
          <w:pPr>
            <w:pStyle w:val="FF37B8EC35724FFCA61CDD5B2DC87DDC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200AD7E9B7E4B849927F5DD2C2E25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A32C34-C993-4B08-B17B-DA84A5A24316}"/>
      </w:docPartPr>
      <w:docPartBody>
        <w:p w:rsidR="008A6305" w:rsidRDefault="00935111" w:rsidP="00935111">
          <w:pPr>
            <w:pStyle w:val="2200AD7E9B7E4B849927F5DD2C2E258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ou toque para introduzir uma data.</w:t>
          </w:r>
        </w:p>
      </w:docPartBody>
    </w:docPart>
    <w:docPart>
      <w:docPartPr>
        <w:name w:val="9D3FBFE825754F37A6F153C53D62F2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6627F1F-6FA0-4479-B3CC-64AB58E68A51}"/>
      </w:docPartPr>
      <w:docPartBody>
        <w:p w:rsidR="0099496E" w:rsidRDefault="00935111" w:rsidP="00935111">
          <w:pPr>
            <w:pStyle w:val="9D3FBFE825754F37A6F153C53D62F2E0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CDA893B164184805BC74CD87A73A90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087221-06E9-4669-A84A-F91F760AAB61}"/>
      </w:docPartPr>
      <w:docPartBody>
        <w:p w:rsidR="0099496E" w:rsidRDefault="00935111" w:rsidP="00935111">
          <w:pPr>
            <w:pStyle w:val="CDA893B164184805BC74CD87A73A90FC1"/>
          </w:pPr>
          <w:r w:rsidRPr="00E043AD">
            <w:rPr>
              <w:rStyle w:val="TextodoMarcadordePosio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5FD3CBBC6B24D29AAC0B79CDA6917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90D7973-197E-46BB-BB3F-10D9813855F0}"/>
      </w:docPartPr>
      <w:docPartBody>
        <w:p w:rsidR="002F4A07" w:rsidRDefault="007855FF" w:rsidP="007855FF">
          <w:pPr>
            <w:pStyle w:val="B5FD3CBBC6B24D29AAC0B79CDA6917E3"/>
          </w:pPr>
          <w:r w:rsidRPr="00940CFA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C6BA16A5CC6F4508B60DC89AF63F8E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BA8E3D-5DA9-4CE3-A92E-43D533FAA99A}"/>
      </w:docPartPr>
      <w:docPartBody>
        <w:p w:rsidR="002F4A07" w:rsidRDefault="00935111" w:rsidP="00935111">
          <w:pPr>
            <w:pStyle w:val="C6BA16A5CC6F4508B60DC89AF63F8ECD1"/>
          </w:pPr>
          <w:r w:rsidRPr="00090D59">
            <w:rPr>
              <w:rStyle w:val="TextodoMarcadordePosio"/>
              <w:color w:val="747474" w:themeColor="background2" w:themeShade="80"/>
            </w:rPr>
            <w:t>Escolha um item.</w:t>
          </w:r>
        </w:p>
      </w:docPartBody>
    </w:docPart>
    <w:docPart>
      <w:docPartPr>
        <w:name w:val="FFB409193274482283DFAD18386363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7BCDBD-12A0-44E9-9279-31D2AC7B9596}"/>
      </w:docPartPr>
      <w:docPartBody>
        <w:p w:rsidR="00F82187" w:rsidRDefault="00935111" w:rsidP="00935111">
          <w:pPr>
            <w:pStyle w:val="FFB409193274482283DFAD18386363DF1"/>
          </w:pPr>
          <w:r w:rsidRPr="00C26E42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53E993D1569C49A8A2C1CCBAED4CBF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124738-66AB-4F1F-B840-DA754D01DBA4}"/>
      </w:docPartPr>
      <w:docPartBody>
        <w:p w:rsidR="000635F8" w:rsidRDefault="00935111" w:rsidP="00935111">
          <w:pPr>
            <w:pStyle w:val="53E993D1569C49A8A2C1CCBAED4CBFC5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F2EB1C06A0145659101C6EB0D3E5F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DAF8C1-4D44-4826-A856-0670FB012C67}"/>
      </w:docPartPr>
      <w:docPartBody>
        <w:p w:rsidR="000635F8" w:rsidRDefault="00935111" w:rsidP="00935111">
          <w:pPr>
            <w:pStyle w:val="AF2EB1C06A0145659101C6EB0D3E5F32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1181B9C83D747068DEEA91BC031D1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E73B69-08FF-4B37-B284-5D30CD72BAF0}"/>
      </w:docPartPr>
      <w:docPartBody>
        <w:p w:rsidR="000635F8" w:rsidRDefault="00935111" w:rsidP="00935111">
          <w:pPr>
            <w:pStyle w:val="91181B9C83D747068DEEA91BC031D127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DBD1F986978346129A3C2FC7E17E5F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58B0E2-496C-47DA-BB79-6B5952726938}"/>
      </w:docPartPr>
      <w:docPartBody>
        <w:p w:rsidR="000635F8" w:rsidRDefault="00935111" w:rsidP="00935111">
          <w:pPr>
            <w:pStyle w:val="DBD1F986978346129A3C2FC7E17E5F72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55C107E864FA46118904A931854470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B84255-3D27-42C7-BE46-AC53CDA51C2A}"/>
      </w:docPartPr>
      <w:docPartBody>
        <w:p w:rsidR="000635F8" w:rsidRDefault="00935111" w:rsidP="00935111">
          <w:pPr>
            <w:pStyle w:val="55C107E864FA46118904A93185447084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483D8454231493B8AB4B8C2AAAC59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97A77B-4287-4CF8-A407-7DBD9651C9B0}"/>
      </w:docPartPr>
      <w:docPartBody>
        <w:p w:rsidR="000635F8" w:rsidRDefault="00935111" w:rsidP="00935111">
          <w:pPr>
            <w:pStyle w:val="6483D8454231493B8AB4B8C2AAAC593A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D63EE5C15FE4BEE9326B848E10130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A2D5D2-8242-497B-821F-DB513327B571}"/>
      </w:docPartPr>
      <w:docPartBody>
        <w:p w:rsidR="000635F8" w:rsidRDefault="00935111" w:rsidP="00935111">
          <w:pPr>
            <w:pStyle w:val="8D63EE5C15FE4BEE9326B848E101304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C191A4D69D8479E97F0B4A9CED03A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6F2236-8189-4591-A81B-9BDE2EDC0AB3}"/>
      </w:docPartPr>
      <w:docPartBody>
        <w:p w:rsidR="000635F8" w:rsidRDefault="00935111" w:rsidP="00935111">
          <w:pPr>
            <w:pStyle w:val="9C191A4D69D8479E97F0B4A9CED03A8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0D80F0CA3284CD68E7062CFD9AEDA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C9B1E2-4BB9-408B-A6F1-9ABDC6F7B7BD}"/>
      </w:docPartPr>
      <w:docPartBody>
        <w:p w:rsidR="000635F8" w:rsidRDefault="00935111" w:rsidP="00935111">
          <w:pPr>
            <w:pStyle w:val="A0D80F0CA3284CD68E7062CFD9AEDA5E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86F3D0080FC42BBAC537451AF9304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171688-2075-44CB-9EE6-5445CAD023B6}"/>
      </w:docPartPr>
      <w:docPartBody>
        <w:p w:rsidR="000635F8" w:rsidRDefault="00935111" w:rsidP="00935111">
          <w:pPr>
            <w:pStyle w:val="B86F3D0080FC42BBAC537451AF9304E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FDCE285C7A84169A749081BBD2EB7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EB7B19-1691-49A7-8D66-694D2CBF87C2}"/>
      </w:docPartPr>
      <w:docPartBody>
        <w:p w:rsidR="000635F8" w:rsidRDefault="00935111" w:rsidP="00935111">
          <w:pPr>
            <w:pStyle w:val="4FDCE285C7A84169A749081BBD2EB70F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5AD88086A1641DF87A6FBF2B3074B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108BD5-4F1A-4F7E-99D9-A8906F5A9BC3}"/>
      </w:docPartPr>
      <w:docPartBody>
        <w:p w:rsidR="000635F8" w:rsidRDefault="00935111" w:rsidP="00935111">
          <w:pPr>
            <w:pStyle w:val="25AD88086A1641DF87A6FBF2B3074BD31"/>
          </w:pPr>
          <w:r w:rsidRPr="00C26E42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7BC0050D5CD8451D906572CEBF3ECC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0A37CB-BE0E-45F4-9C37-6758558D9651}"/>
      </w:docPartPr>
      <w:docPartBody>
        <w:p w:rsidR="000635F8" w:rsidRDefault="00935111" w:rsidP="00935111">
          <w:pPr>
            <w:pStyle w:val="7BC0050D5CD8451D906572CEBF3ECC9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74E3D7FBEB96465F8E66A964631BCB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5C8DDD-6DDB-469B-BDC0-75CE052E4581}"/>
      </w:docPartPr>
      <w:docPartBody>
        <w:p w:rsidR="000635F8" w:rsidRDefault="00935111" w:rsidP="00935111">
          <w:pPr>
            <w:pStyle w:val="74E3D7FBEB96465F8E66A964631BCB0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870D912ABBEE44178EC675232F9D3B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C16E00-3DDD-44A2-B877-461D7E6E1827}"/>
      </w:docPartPr>
      <w:docPartBody>
        <w:p w:rsidR="000635F8" w:rsidRDefault="00935111" w:rsidP="00935111">
          <w:pPr>
            <w:pStyle w:val="870D912ABBEE44178EC675232F9D3B3E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ou toque para introduzir uma data.</w:t>
          </w:r>
        </w:p>
      </w:docPartBody>
    </w:docPart>
    <w:docPart>
      <w:docPartPr>
        <w:name w:val="0DE517AAC5034599861981F326E3A4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6A24F8-FDA7-4E3C-B3EF-F3A90FE6141F}"/>
      </w:docPartPr>
      <w:docPartBody>
        <w:p w:rsidR="000635F8" w:rsidRDefault="00935111" w:rsidP="00935111">
          <w:pPr>
            <w:pStyle w:val="0DE517AAC5034599861981F326E3A4B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AA5ED307DECE42D9814F470466DDBA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7D3D06-6714-40C1-BDD5-2E33622D7BD4}"/>
      </w:docPartPr>
      <w:docPartBody>
        <w:p w:rsidR="000635F8" w:rsidRDefault="00935111" w:rsidP="00935111">
          <w:pPr>
            <w:pStyle w:val="AA5ED307DECE42D9814F470466DDBA7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4F42296B7C0414C9F78CC0401AA5A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4DD04B-B34E-46B8-B8D4-D62D5B2141A8}"/>
      </w:docPartPr>
      <w:docPartBody>
        <w:p w:rsidR="009A0B9D" w:rsidRDefault="00935111" w:rsidP="00935111">
          <w:pPr>
            <w:pStyle w:val="44F42296B7C0414C9F78CC0401AA5AD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773986D8A154C28AF49A70F1E12E3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C0DA19-3E7C-40A1-A8CC-5961793C58E4}"/>
      </w:docPartPr>
      <w:docPartBody>
        <w:p w:rsidR="009A0B9D" w:rsidRDefault="00935111" w:rsidP="00935111">
          <w:pPr>
            <w:pStyle w:val="B773986D8A154C28AF49A70F1E12E3D2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832D1CEE0E004D1397329E1E4BDAE09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41F103-AD61-4983-9BEB-557ACE5363E8}"/>
      </w:docPartPr>
      <w:docPartBody>
        <w:p w:rsidR="009A0B9D" w:rsidRDefault="00935111" w:rsidP="00935111">
          <w:pPr>
            <w:pStyle w:val="832D1CEE0E004D1397329E1E4BDAE09D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F159A3F15414A439EEB26393DEEDF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B65C7D-8EEC-4CBD-9333-2D024A794393}"/>
      </w:docPartPr>
      <w:docPartBody>
        <w:p w:rsidR="009A0B9D" w:rsidRDefault="00935111" w:rsidP="00935111">
          <w:pPr>
            <w:pStyle w:val="FF159A3F15414A439EEB26393DEEDF59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E758C549A3349FEB5979C6AE3261E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6A6B8E-4639-4CC2-929E-5CF1F574FDED}"/>
      </w:docPartPr>
      <w:docPartBody>
        <w:p w:rsidR="009A0B9D" w:rsidRDefault="00935111" w:rsidP="00935111">
          <w:pPr>
            <w:pStyle w:val="2E758C549A3349FEB5979C6AE3261E48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375500F9FE3644CA95012689251608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E87427-D1F5-4274-84C1-A94ECF40FC3E}"/>
      </w:docPartPr>
      <w:docPartBody>
        <w:p w:rsidR="009A0B9D" w:rsidRDefault="00935111" w:rsidP="00935111">
          <w:pPr>
            <w:pStyle w:val="375500F9FE3644CA95012689251608F7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D333E9E483DE498B931685EA62DCE3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B4294E-BCF9-451E-8AA5-1238FDFFA718}"/>
      </w:docPartPr>
      <w:docPartBody>
        <w:p w:rsidR="009A0B9D" w:rsidRDefault="00935111" w:rsidP="00935111">
          <w:pPr>
            <w:pStyle w:val="D333E9E483DE498B931685EA62DCE332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7E87F13715F145A48182416E9AA171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D792BE-58AC-43AE-B31A-97167B934A78}"/>
      </w:docPartPr>
      <w:docPartBody>
        <w:p w:rsidR="009A0B9D" w:rsidRDefault="00935111" w:rsidP="00935111">
          <w:pPr>
            <w:pStyle w:val="7E87F13715F145A48182416E9AA17133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EB967AF9E7D94E0AA4891F37FC28A6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E9ADB0-2D10-47C1-A780-6CA5F3BA5534}"/>
      </w:docPartPr>
      <w:docPartBody>
        <w:p w:rsidR="009A0B9D" w:rsidRDefault="00935111" w:rsidP="00935111">
          <w:pPr>
            <w:pStyle w:val="EB967AF9E7D94E0AA4891F37FC28A6C8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7B83A1EEE5D41CCB09FCBD5C0847C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3DA3FE-AFE6-42BB-9918-2D0D2CCC2FA3}"/>
      </w:docPartPr>
      <w:docPartBody>
        <w:p w:rsidR="009A0B9D" w:rsidRDefault="00935111" w:rsidP="00935111">
          <w:pPr>
            <w:pStyle w:val="F7B83A1EEE5D41CCB09FCBD5C0847C67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4AC09557CC24080B4AADFAEEF17EC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FF0EE4-7852-459A-AE23-E48B21F0B012}"/>
      </w:docPartPr>
      <w:docPartBody>
        <w:p w:rsidR="009A0B9D" w:rsidRDefault="000635F8" w:rsidP="000635F8">
          <w:pPr>
            <w:pStyle w:val="F4AC09557CC24080B4AADFAEEF17EC32"/>
          </w:pPr>
          <w:r w:rsidRPr="00940CFA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FD4348F52F3341A9B70F675C21C1DC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307FDC-9112-45E1-9F41-451C08557359}"/>
      </w:docPartPr>
      <w:docPartBody>
        <w:p w:rsidR="009A0B9D" w:rsidRDefault="00935111" w:rsidP="00935111">
          <w:pPr>
            <w:pStyle w:val="FD4348F52F3341A9B70F675C21C1DC5F1"/>
          </w:pPr>
          <w:r w:rsidRPr="00CA615D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7FA43451A2EA4B08994E4EC9A02756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0764A4-AECF-4420-9E3B-EB4B6FA5375A}"/>
      </w:docPartPr>
      <w:docPartBody>
        <w:p w:rsidR="009A0B9D" w:rsidRDefault="00935111" w:rsidP="00935111">
          <w:pPr>
            <w:pStyle w:val="7FA43451A2EA4B08994E4EC9A0275660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F919BDEE139B4243AE0E0A81783759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D1271B-E67F-4743-A19C-5BC9D975C1C6}"/>
      </w:docPartPr>
      <w:docPartBody>
        <w:p w:rsidR="009A0B9D" w:rsidRDefault="00935111" w:rsidP="00935111">
          <w:pPr>
            <w:pStyle w:val="F919BDEE139B4243AE0E0A81783759F81"/>
          </w:pPr>
          <w:r w:rsidRPr="00CA615D">
            <w:rPr>
              <w:rStyle w:val="TextodoMarcadordePosio"/>
            </w:rPr>
            <w:t>Clique ou toque para introduzir uma data.</w:t>
          </w:r>
        </w:p>
      </w:docPartBody>
    </w:docPart>
    <w:docPart>
      <w:docPartPr>
        <w:name w:val="AABA30A984684C92B36A206D3487D9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079F5F-4CBA-4DC2-97AA-2D283A0A1866}"/>
      </w:docPartPr>
      <w:docPartBody>
        <w:p w:rsidR="009A0B9D" w:rsidRDefault="00935111" w:rsidP="00935111">
          <w:pPr>
            <w:pStyle w:val="AABA30A984684C92B36A206D3487D99B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F749256625894F64B1D2122A6A2B07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56ADF6-D1C0-4FAA-86EA-3F7B4444EEA3}"/>
      </w:docPartPr>
      <w:docPartBody>
        <w:p w:rsidR="009A0B9D" w:rsidRDefault="00935111" w:rsidP="00935111">
          <w:pPr>
            <w:pStyle w:val="F749256625894F64B1D2122A6A2B07AC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DFCBC2A2A88E4FFEB24525DAB55B3A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4C14A7-237D-46BB-B799-10B29B9DB763}"/>
      </w:docPartPr>
      <w:docPartBody>
        <w:p w:rsidR="007B645D" w:rsidRDefault="00935111" w:rsidP="00935111">
          <w:pPr>
            <w:pStyle w:val="DFCBC2A2A88E4FFEB24525DAB55B3A34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01942D1CD8F34FEBB709CA941A172C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B0B526-82E7-4463-A3E9-A31C895E7B54}"/>
      </w:docPartPr>
      <w:docPartBody>
        <w:p w:rsidR="007B645D" w:rsidRDefault="00935111" w:rsidP="00935111">
          <w:pPr>
            <w:pStyle w:val="01942D1CD8F34FEBB709CA941A172C4C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2C0F09EF83F46CB9865A0D7CF84D6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C60A25-0EA4-42C0-B9CA-22A13D272733}"/>
      </w:docPartPr>
      <w:docPartBody>
        <w:p w:rsidR="007B645D" w:rsidRDefault="00935111" w:rsidP="00935111">
          <w:pPr>
            <w:pStyle w:val="52C0F09EF83F46CB9865A0D7CF84D630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AA8A33B21274CB49C617DA782F18B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D776F9-69B1-4F8D-9E7C-904F86001BCA}"/>
      </w:docPartPr>
      <w:docPartBody>
        <w:p w:rsidR="007B645D" w:rsidRDefault="00935111" w:rsidP="00935111">
          <w:pPr>
            <w:pStyle w:val="FAA8A33B21274CB49C617DA782F18B36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2E0C4AD9C944B09963DB28D54AE4D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AD5312-EEB5-434A-888E-37D34BB37753}"/>
      </w:docPartPr>
      <w:docPartBody>
        <w:p w:rsidR="007B645D" w:rsidRDefault="00935111" w:rsidP="00935111">
          <w:pPr>
            <w:pStyle w:val="B2E0C4AD9C944B09963DB28D54AE4DF9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0F9DF8B8BD044767890D3E496766E6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C28381-0DF5-4CF4-A232-39D443285FD3}"/>
      </w:docPartPr>
      <w:docPartBody>
        <w:p w:rsidR="007B645D" w:rsidRDefault="00935111" w:rsidP="00935111">
          <w:pPr>
            <w:pStyle w:val="0F9DF8B8BD044767890D3E496766E6F4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B69A5BB72CA0495691148FF680A82F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7FB0F9-CF08-4349-99A7-6DC99B91C20A}"/>
      </w:docPartPr>
      <w:docPartBody>
        <w:p w:rsidR="007B645D" w:rsidRDefault="00935111" w:rsidP="00935111">
          <w:pPr>
            <w:pStyle w:val="B69A5BB72CA0495691148FF680A82FEF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0539649D8234FD9BB35475C8690AE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21A394-21CC-44C2-828C-84A45E975BF4}"/>
      </w:docPartPr>
      <w:docPartBody>
        <w:p w:rsidR="007B645D" w:rsidRDefault="00935111" w:rsidP="00935111">
          <w:pPr>
            <w:pStyle w:val="F0539649D8234FD9BB35475C8690AE3D1"/>
          </w:pPr>
          <w:r w:rsidRPr="00BE4D37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EE5B4DDB09742F6A27D244697249B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B4269B-9B75-462B-8F03-F31F1423D9BA}"/>
      </w:docPartPr>
      <w:docPartBody>
        <w:p w:rsidR="007B645D" w:rsidRDefault="00935111" w:rsidP="00935111">
          <w:pPr>
            <w:pStyle w:val="2EE5B4DDB09742F6A27D244697249B7B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4D826EBBFFC2426FAB49D09E1C3E40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3972C0-8C8D-4C76-835B-C0A852C35040}"/>
      </w:docPartPr>
      <w:docPartBody>
        <w:p w:rsidR="007B645D" w:rsidRDefault="00935111" w:rsidP="00935111">
          <w:pPr>
            <w:pStyle w:val="4D826EBBFFC2426FAB49D09E1C3E40F91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94D7D105D90947CD98E14148187A7D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6D1396-9A5E-40AF-8F4E-79F76CAD66F4}"/>
      </w:docPartPr>
      <w:docPartBody>
        <w:p w:rsidR="007B645D" w:rsidRDefault="00935111" w:rsidP="00935111">
          <w:pPr>
            <w:pStyle w:val="94D7D105D90947CD98E14148187A7DAC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D7DCC6477D4E487EA8F075CD9F9EB5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6CCC1B-A7A5-4461-81B1-59610A1D7D3B}"/>
      </w:docPartPr>
      <w:docPartBody>
        <w:p w:rsidR="007B645D" w:rsidRDefault="00935111" w:rsidP="00935111">
          <w:pPr>
            <w:pStyle w:val="D7DCC6477D4E487EA8F075CD9F9EB55F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4D181AB29C9745F18FC5E8BF8A01B4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93DFB7-CA9B-4EEB-9E54-86757927BCBB}"/>
      </w:docPartPr>
      <w:docPartBody>
        <w:p w:rsidR="007B645D" w:rsidRDefault="00935111" w:rsidP="00935111">
          <w:pPr>
            <w:pStyle w:val="4D181AB29C9745F18FC5E8BF8A01B4D4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EA2B4963336B4E77B8D1DE4AC61886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2F3C76-D4F8-4685-8648-53FF976CA148}"/>
      </w:docPartPr>
      <w:docPartBody>
        <w:p w:rsidR="007B645D" w:rsidRDefault="00935111" w:rsidP="00935111">
          <w:pPr>
            <w:pStyle w:val="EA2B4963336B4E77B8D1DE4AC6188638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233EE4E3669E4A078A7FA857E5DE88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D1514-4AB8-4969-B10F-18A26F8F3882}"/>
      </w:docPartPr>
      <w:docPartBody>
        <w:p w:rsidR="007B645D" w:rsidRDefault="00935111" w:rsidP="00935111">
          <w:pPr>
            <w:pStyle w:val="233EE4E3669E4A078A7FA857E5DE886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EB6EAEC973494C739F43CBA667FBF3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51D443-B627-4112-A7EF-3854646B1FA5}"/>
      </w:docPartPr>
      <w:docPartBody>
        <w:p w:rsidR="007B645D" w:rsidRDefault="00935111" w:rsidP="00935111">
          <w:pPr>
            <w:pStyle w:val="EB6EAEC973494C739F43CBA667FBF333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02AD9113C29F4372B8DB480A7A7B9A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019CBA-1F80-4DE0-AE04-9722303F5183}"/>
      </w:docPartPr>
      <w:docPartBody>
        <w:p w:rsidR="007B645D" w:rsidRDefault="00935111" w:rsidP="00935111">
          <w:pPr>
            <w:pStyle w:val="02AD9113C29F4372B8DB480A7A7B9AAB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3E7A8085AC8432BB986E4848F9CD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39F8C1-8EBD-4644-BFF7-CA36EFE29D3C}"/>
      </w:docPartPr>
      <w:docPartBody>
        <w:p w:rsidR="007B645D" w:rsidRDefault="00935111" w:rsidP="00935111">
          <w:pPr>
            <w:pStyle w:val="93E7A8085AC8432BB986E4848F9CD0CA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518389CCEA7642658A643F951179A8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99F63C-8AD0-4A4C-8F0E-F51895200358}"/>
      </w:docPartPr>
      <w:docPartBody>
        <w:p w:rsidR="007B645D" w:rsidRDefault="00935111" w:rsidP="00935111">
          <w:pPr>
            <w:pStyle w:val="518389CCEA7642658A643F951179A87A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FC023244B5A246A893A5AAF68A3F6C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237CF0-5F89-499A-AEEA-CE58BDE86F83}"/>
      </w:docPartPr>
      <w:docPartBody>
        <w:p w:rsidR="007B645D" w:rsidRDefault="00935111" w:rsidP="00935111">
          <w:pPr>
            <w:pStyle w:val="FC023244B5A246A893A5AAF68A3F6C601"/>
          </w:pPr>
          <w:r w:rsidRPr="00E043AD">
            <w:rPr>
              <w:rFonts w:ascii="Arial" w:hAnsi="Arial" w:cs="Arial"/>
              <w:color w:val="A6A6A6" w:themeColor="background1" w:themeShade="A6"/>
            </w:rPr>
            <w:t>Clique aqui para introduzir texto.</w:t>
          </w:r>
        </w:p>
      </w:docPartBody>
    </w:docPart>
    <w:docPart>
      <w:docPartPr>
        <w:name w:val="91AA472B250B4ACAA427C9DD9D613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40625A-225D-4280-B375-FF2A33B13A33}"/>
      </w:docPartPr>
      <w:docPartBody>
        <w:p w:rsidR="007B645D" w:rsidRDefault="00935111" w:rsidP="00935111">
          <w:pPr>
            <w:pStyle w:val="91AA472B250B4ACAA427C9DD9D61380C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71D33601C1154452A301B39501F128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4D4884-F7CF-42B0-A22A-56D851FD1053}"/>
      </w:docPartPr>
      <w:docPartBody>
        <w:p w:rsidR="007B645D" w:rsidRDefault="00935111" w:rsidP="00935111">
          <w:pPr>
            <w:pStyle w:val="71D33601C1154452A301B39501F128071"/>
          </w:pPr>
          <w:r w:rsidRPr="00CA615D">
            <w:rPr>
              <w:rStyle w:val="TextodoMarcadordePosio"/>
            </w:rPr>
            <w:t>Escolha um item.</w:t>
          </w:r>
        </w:p>
      </w:docPartBody>
    </w:docPart>
    <w:docPart>
      <w:docPartPr>
        <w:name w:val="195EB0D333454C569781B1D5E9BECC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E29382-A53E-4D28-B579-CB3CC8C0E6A8}"/>
      </w:docPartPr>
      <w:docPartBody>
        <w:p w:rsidR="00935111" w:rsidRDefault="00935111" w:rsidP="00935111">
          <w:pPr>
            <w:pStyle w:val="195EB0D333454C569781B1D5E9BECC13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3A9643B6F88F475B9AD57B66BE7DAB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19F5DE-2A41-4DC6-BACF-0F89B4BE9DE3}"/>
      </w:docPartPr>
      <w:docPartBody>
        <w:p w:rsidR="00935111" w:rsidRDefault="00935111" w:rsidP="00935111">
          <w:pPr>
            <w:pStyle w:val="3A9643B6F88F475B9AD57B66BE7DAB27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BCEB8D90FFF3484EB26EBA0C5A7FBE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3A1DEB-FA26-478D-9A9C-A4BBB07232F8}"/>
      </w:docPartPr>
      <w:docPartBody>
        <w:p w:rsidR="00935111" w:rsidRDefault="00935111" w:rsidP="00935111">
          <w:pPr>
            <w:pStyle w:val="BCEB8D90FFF3484EB26EBA0C5A7FBE05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8CA0AB70737E43DC9A9A2C11FEE47A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B98044-CAFF-4A81-ABF4-33D7F313FD31}"/>
      </w:docPartPr>
      <w:docPartBody>
        <w:p w:rsidR="00935111" w:rsidRDefault="00935111" w:rsidP="00935111">
          <w:pPr>
            <w:pStyle w:val="8CA0AB70737E43DC9A9A2C11FEE47A14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24CD030BA8114D729DC15B421C2ECA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AE064A-3384-4E0D-B9EE-0AB7A65380F5}"/>
      </w:docPartPr>
      <w:docPartBody>
        <w:p w:rsidR="00935111" w:rsidRDefault="00935111" w:rsidP="00935111">
          <w:pPr>
            <w:pStyle w:val="24CD030BA8114D729DC15B421C2ECA75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D5C326C727254E7DA88914EF2F8172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1F0E0A-1049-420B-BC17-10DEBD26BF2C}"/>
      </w:docPartPr>
      <w:docPartBody>
        <w:p w:rsidR="00935111" w:rsidRDefault="00935111" w:rsidP="00935111">
          <w:pPr>
            <w:pStyle w:val="D5C326C727254E7DA88914EF2F817204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C273B5D2B38247AFA6C310C9BDE257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DB8A4D-4CE6-4202-8F69-5C1EF8EF36A4}"/>
      </w:docPartPr>
      <w:docPartBody>
        <w:p w:rsidR="00935111" w:rsidRDefault="00935111" w:rsidP="00935111">
          <w:pPr>
            <w:pStyle w:val="C273B5D2B38247AFA6C310C9BDE257ED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F51E36C1A7D4B05976D64D96EADD8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66952C-4388-4639-8BED-6E9D7BB0B420}"/>
      </w:docPartPr>
      <w:docPartBody>
        <w:p w:rsidR="00935111" w:rsidRDefault="00935111" w:rsidP="00935111">
          <w:pPr>
            <w:pStyle w:val="6F51E36C1A7D4B05976D64D96EADD8D5"/>
          </w:pPr>
          <w:r w:rsidRPr="00E043AD">
            <w:rPr>
              <w:rFonts w:ascii="Arial" w:hAnsi="Arial" w:cs="Arial"/>
              <w:color w:val="A6A6A6" w:themeColor="background1" w:themeShade="A6"/>
            </w:rPr>
            <w:t>Escolha um item.</w:t>
          </w:r>
        </w:p>
      </w:docPartBody>
    </w:docPart>
    <w:docPart>
      <w:docPartPr>
        <w:name w:val="694BDCB4BAF84AF896915BEC39AD37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7E1E44-AE9B-4CD5-B0E6-94A0295C78C8}"/>
      </w:docPartPr>
      <w:docPartBody>
        <w:p w:rsidR="00000000" w:rsidRDefault="00935111" w:rsidP="00935111">
          <w:pPr>
            <w:pStyle w:val="694BDCB4BAF84AF896915BEC39AD37B61"/>
          </w:pPr>
          <w:r w:rsidRPr="009B6C97">
            <w:rPr>
              <w:rFonts w:ascii="Arial" w:hAnsi="Arial" w:cs="Arial"/>
            </w:rPr>
            <w:t>Escolha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31F"/>
    <w:rsid w:val="000635F8"/>
    <w:rsid w:val="00120325"/>
    <w:rsid w:val="00153CD9"/>
    <w:rsid w:val="001736C4"/>
    <w:rsid w:val="00184E8F"/>
    <w:rsid w:val="00187FE1"/>
    <w:rsid w:val="001C5500"/>
    <w:rsid w:val="001F7342"/>
    <w:rsid w:val="00243DC4"/>
    <w:rsid w:val="00253965"/>
    <w:rsid w:val="002662F5"/>
    <w:rsid w:val="0027351F"/>
    <w:rsid w:val="002A511C"/>
    <w:rsid w:val="002B5AB4"/>
    <w:rsid w:val="002D5EF4"/>
    <w:rsid w:val="002F4A07"/>
    <w:rsid w:val="00317A66"/>
    <w:rsid w:val="003218FF"/>
    <w:rsid w:val="003245AC"/>
    <w:rsid w:val="00376815"/>
    <w:rsid w:val="003C2306"/>
    <w:rsid w:val="00463D8A"/>
    <w:rsid w:val="004825B0"/>
    <w:rsid w:val="00495E45"/>
    <w:rsid w:val="004B1EB7"/>
    <w:rsid w:val="004B74A8"/>
    <w:rsid w:val="00523DB6"/>
    <w:rsid w:val="00525BFB"/>
    <w:rsid w:val="0053366A"/>
    <w:rsid w:val="005376BD"/>
    <w:rsid w:val="00537D32"/>
    <w:rsid w:val="00574BD4"/>
    <w:rsid w:val="005B7C96"/>
    <w:rsid w:val="005C6982"/>
    <w:rsid w:val="005F1837"/>
    <w:rsid w:val="006501DA"/>
    <w:rsid w:val="00661A77"/>
    <w:rsid w:val="00664161"/>
    <w:rsid w:val="00753F1E"/>
    <w:rsid w:val="0077359E"/>
    <w:rsid w:val="007823A7"/>
    <w:rsid w:val="00785102"/>
    <w:rsid w:val="007855FF"/>
    <w:rsid w:val="0079506B"/>
    <w:rsid w:val="00796D98"/>
    <w:rsid w:val="00797755"/>
    <w:rsid w:val="007B645D"/>
    <w:rsid w:val="007C621D"/>
    <w:rsid w:val="007E3A62"/>
    <w:rsid w:val="008926A8"/>
    <w:rsid w:val="008A6305"/>
    <w:rsid w:val="008B1BAB"/>
    <w:rsid w:val="00917176"/>
    <w:rsid w:val="00935111"/>
    <w:rsid w:val="009528B9"/>
    <w:rsid w:val="009800BB"/>
    <w:rsid w:val="00987452"/>
    <w:rsid w:val="0099496E"/>
    <w:rsid w:val="0099620D"/>
    <w:rsid w:val="009A0B9D"/>
    <w:rsid w:val="00A15C10"/>
    <w:rsid w:val="00A40EDB"/>
    <w:rsid w:val="00A7471C"/>
    <w:rsid w:val="00A859F4"/>
    <w:rsid w:val="00AE531F"/>
    <w:rsid w:val="00B00DA1"/>
    <w:rsid w:val="00B24C81"/>
    <w:rsid w:val="00BA1A1D"/>
    <w:rsid w:val="00BB6D0B"/>
    <w:rsid w:val="00C47072"/>
    <w:rsid w:val="00C50CBF"/>
    <w:rsid w:val="00C74549"/>
    <w:rsid w:val="00C75164"/>
    <w:rsid w:val="00CA37BC"/>
    <w:rsid w:val="00CA3F97"/>
    <w:rsid w:val="00CC1340"/>
    <w:rsid w:val="00CD6890"/>
    <w:rsid w:val="00D14E7C"/>
    <w:rsid w:val="00D22438"/>
    <w:rsid w:val="00D84ED8"/>
    <w:rsid w:val="00D868E0"/>
    <w:rsid w:val="00DA4B25"/>
    <w:rsid w:val="00DE55F0"/>
    <w:rsid w:val="00E14A10"/>
    <w:rsid w:val="00E43DE5"/>
    <w:rsid w:val="00E53C0D"/>
    <w:rsid w:val="00E90296"/>
    <w:rsid w:val="00EA572E"/>
    <w:rsid w:val="00F1122D"/>
    <w:rsid w:val="00F46EBE"/>
    <w:rsid w:val="00F7039D"/>
    <w:rsid w:val="00F82187"/>
    <w:rsid w:val="00F871D6"/>
    <w:rsid w:val="00F9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935111"/>
    <w:rPr>
      <w:color w:val="808080"/>
    </w:rPr>
  </w:style>
  <w:style w:type="paragraph" w:customStyle="1" w:styleId="50D05E6F25F34254914D99EC0247717B">
    <w:name w:val="50D05E6F25F34254914D99EC0247717B"/>
  </w:style>
  <w:style w:type="paragraph" w:customStyle="1" w:styleId="551DC031DE2B4724A04067EBE0446503">
    <w:name w:val="551DC031DE2B4724A04067EBE0446503"/>
    <w:rsid w:val="002A511C"/>
  </w:style>
  <w:style w:type="paragraph" w:customStyle="1" w:styleId="099D5A7C3271464989CF559DA8BF8F7A">
    <w:name w:val="099D5A7C3271464989CF559DA8BF8F7A"/>
    <w:rsid w:val="002A511C"/>
  </w:style>
  <w:style w:type="paragraph" w:customStyle="1" w:styleId="B5FD3CBBC6B24D29AAC0B79CDA6917E3">
    <w:name w:val="B5FD3CBBC6B24D29AAC0B79CDA6917E3"/>
    <w:rsid w:val="007855FF"/>
  </w:style>
  <w:style w:type="paragraph" w:customStyle="1" w:styleId="F4AC09557CC24080B4AADFAEEF17EC32">
    <w:name w:val="F4AC09557CC24080B4AADFAEEF17EC32"/>
    <w:rsid w:val="000635F8"/>
  </w:style>
  <w:style w:type="paragraph" w:customStyle="1" w:styleId="C0ABEC03130E420EA17EDCBF52309929">
    <w:name w:val="C0ABEC03130E420EA17EDCBF52309929"/>
    <w:rsid w:val="00935111"/>
  </w:style>
  <w:style w:type="paragraph" w:customStyle="1" w:styleId="694BDCB4BAF84AF896915BEC39AD37B6">
    <w:name w:val="694BDCB4BAF84AF896915BEC39AD37B6"/>
    <w:rsid w:val="00935111"/>
  </w:style>
  <w:style w:type="paragraph" w:customStyle="1" w:styleId="DC8EC2855522490786F5B88DA853F4AD1">
    <w:name w:val="DC8EC2855522490786F5B88DA853F4A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AFC14AF01A3474E8EB507C69E13A1FC1">
    <w:name w:val="CAFC14AF01A3474E8EB507C69E13A1F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DF0593EC00C4FD6868C9A11F522CA201">
    <w:name w:val="ADF0593EC00C4FD6868C9A11F522CA2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6CB7E394EC14DCABC95FC7645CEA21B1">
    <w:name w:val="A6CB7E394EC14DCABC95FC7645CEA21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F5780223F744CEE807A108492F3DBD41">
    <w:name w:val="9F5780223F744CEE807A108492F3DBD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3C54640974546F0A97D907EFEA892E81">
    <w:name w:val="33C54640974546F0A97D907EFEA892E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B35199D282D4D43BC307C2BC4792DDA1">
    <w:name w:val="2B35199D282D4D43BC307C2BC4792DD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3466BB2FF234EA082B3AF21941C0DDF1">
    <w:name w:val="03466BB2FF234EA082B3AF21941C0DD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C8EC2855522490786F5B88DA853F4AD">
    <w:name w:val="DC8EC2855522490786F5B88DA853F4A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AFC14AF01A3474E8EB507C69E13A1FC">
    <w:name w:val="CAFC14AF01A3474E8EB507C69E13A1F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DF0593EC00C4FD6868C9A11F522CA20">
    <w:name w:val="ADF0593EC00C4FD6868C9A11F522CA2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6CB7E394EC14DCABC95FC7645CEA21B">
    <w:name w:val="A6CB7E394EC14DCABC95FC7645CEA21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F5780223F744CEE807A108492F3DBD4">
    <w:name w:val="9F5780223F744CEE807A108492F3DBD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3C54640974546F0A97D907EFEA892E8">
    <w:name w:val="33C54640974546F0A97D907EFEA892E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B35199D282D4D43BC307C2BC4792DDA">
    <w:name w:val="2B35199D282D4D43BC307C2BC4792DD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3466BB2FF234EA082B3AF21941C0DDF">
    <w:name w:val="03466BB2FF234EA082B3AF21941C0DD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3DFB136569842B0A057DA86CA8DC61C">
    <w:name w:val="43DFB136569842B0A057DA86CA8DC61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D682CB36F3C4303B93D0057B17F9BEB">
    <w:name w:val="ED682CB36F3C4303B93D0057B17F9BE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CC64E545E19411BA223F25C30E51A91">
    <w:name w:val="CCC64E545E19411BA223F25C30E51A9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189DFFDF3464D15976B0CF308E3B502">
    <w:name w:val="8189DFFDF3464D15976B0CF308E3B50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59443284824C17BBA604785DD2B943">
    <w:name w:val="AA59443284824C17BBA604785DD2B94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E75957BF234F43AC900BC0B3FB910B">
    <w:name w:val="02E75957BF234F43AC900BC0B3FB910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6F8CD946EFE4171825A4AADF80DF4C9">
    <w:name w:val="06F8CD946EFE4171825A4AADF80DF4C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0E37623C0A486BA8773B1B8CD0B56F">
    <w:name w:val="D00E37623C0A486BA8773B1B8CD0B56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D7D4C4DF62942BD9DFBF7991F3982DC">
    <w:name w:val="BD7D4C4DF62942BD9DFBF7991F3982D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80A36DCA6D64897BCEABA5F1E43DF40">
    <w:name w:val="480A36DCA6D64897BCEABA5F1E43DF4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DB7FF85015B4E5AAD98D217C65CBEB4">
    <w:name w:val="3DB7FF85015B4E5AAD98D217C65CBEB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0E8E69381B54024BBCC0BE547644674">
    <w:name w:val="80E8E69381B54024BBCC0BE54764467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6528C54901D4A5AA491DFA0273BCEA1">
    <w:name w:val="F6528C54901D4A5AA491DFA0273BCEA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00AD7E9B7E4B849927F5DD2C2E2585">
    <w:name w:val="2200AD7E9B7E4B849927F5DD2C2E258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31C3E10581D4F0889C889A4C79C67C7">
    <w:name w:val="A31C3E10581D4F0889C889A4C79C67C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241393EF6E47F1B597F170A2076EB7">
    <w:name w:val="FF241393EF6E47F1B597F170A2076EB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66C422998BD49D6BA7E6C05B0705F56">
    <w:name w:val="A66C422998BD49D6BA7E6C05B0705F5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C53146F2D2642838F419E051F28CFB3">
    <w:name w:val="9C53146F2D2642838F419E051F28CFB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F67125A37A340F4B66593944A8DCD6D">
    <w:name w:val="EF67125A37A340F4B66593944A8DCD6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808CD72A2C44FFE8986294E711314AE">
    <w:name w:val="C808CD72A2C44FFE8986294E711314A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572B9618CC54FE79556A46C82C31F0E">
    <w:name w:val="F572B9618CC54FE79556A46C82C31F0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8D3FB17B108466F9087A071D172C629">
    <w:name w:val="28D3FB17B108466F9087A071D172C62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3E993D1569C49A8A2C1CCBAED4CBFC5">
    <w:name w:val="53E993D1569C49A8A2C1CCBAED4CBFC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B31A82E6FF046108C80DC5CF11E6796">
    <w:name w:val="9B31A82E6FF046108C80DC5CF11E679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5DDD14FE72749509381BF991DC5943D">
    <w:name w:val="B5DDD14FE72749509381BF991DC5943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B2B3278E2464C14BBC3E8C75E8DB41B">
    <w:name w:val="6B2B3278E2464C14BBC3E8C75E8DB41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0921BCE404461DB355656EB5E01498">
    <w:name w:val="220921BCE404461DB355656EB5E0149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F2EB1C06A0145659101C6EB0D3E5F32">
    <w:name w:val="AF2EB1C06A0145659101C6EB0D3E5F3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7002098F504DFC93E6F39009460707">
    <w:name w:val="FE7002098F504DFC93E6F3900946070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DA893B164184805BC74CD87A73A90FC">
    <w:name w:val="CDA893B164184805BC74CD87A73A90F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368DB0B1E424CCCBDFBF8CE1C0AD226">
    <w:name w:val="F368DB0B1E424CCCBDFBF8CE1C0AD22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B44BFEC80D0471D97F17F37A2A6A9EE">
    <w:name w:val="DB44BFEC80D0471D97F17F37A2A6A9E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BC279DC88AB4EB7A132A442C50174C6">
    <w:name w:val="CBC279DC88AB4EB7A132A442C50174C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F640302EA5E4B1EABD72B8F9F836C3F">
    <w:name w:val="2F640302EA5E4B1EABD72B8F9F836C3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C6A6F18FCAD43E5A6538E62ECA24872">
    <w:name w:val="5C6A6F18FCAD43E5A6538E62ECA2487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299764E42A443438BD8AADFA0A130A1">
    <w:name w:val="7299764E42A443438BD8AADFA0A130A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181B9C83D747068DEEA91BC031D127">
    <w:name w:val="91181B9C83D747068DEEA91BC031D12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890B6E4F0BF4CD1A4C401BE38A79DA0">
    <w:name w:val="E890B6E4F0BF4CD1A4C401BE38A79DA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C0A94019FAE4AA892828C0193CE351E">
    <w:name w:val="2C0A94019FAE4AA892828C0193CE351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DDED0D4655A47F1A6600E52E432DE5B">
    <w:name w:val="5DDED0D4655A47F1A6600E52E432DE5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FFBC262FF4B44709D0CB90B8175B4AA">
    <w:name w:val="3FFBC262FF4B44709D0CB90B8175B4A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949B6B37A5D4AA292D05831904F5356">
    <w:name w:val="4949B6B37A5D4AA292D05831904F535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BD1F986978346129A3C2FC7E17E5F72">
    <w:name w:val="DBD1F986978346129A3C2FC7E17E5F7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2AD2C8516E94E36AC6253274B62B3F4">
    <w:name w:val="92AD2C8516E94E36AC6253274B62B3F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D3FBFE825754F37A6F153C53D62F2E0">
    <w:name w:val="9D3FBFE825754F37A6F153C53D62F2E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18C52E64F3C4A81A447DA6AF621FD67">
    <w:name w:val="518C52E64F3C4A81A447DA6AF621FD6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2696404F3FD4ECA828F78D362A2F867">
    <w:name w:val="A2696404F3FD4ECA828F78D362A2F86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FDD0D26E0264E6986E16DC0C3754F7A">
    <w:name w:val="9FDD0D26E0264E6986E16DC0C3754F7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56631AFCC79430F8407AA4D3E6BBEF2">
    <w:name w:val="C56631AFCC79430F8407AA4D3E6BBEF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D97CA47C894328846F266612904CB8">
    <w:name w:val="2ED97CA47C894328846F266612904CB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1D230C20BDC45209F9C8D487E46DDE6">
    <w:name w:val="E1D230C20BDC45209F9C8D487E46DDE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D3A882AF2C345F29C09D2A612284A63">
    <w:name w:val="AD3A882AF2C345F29C09D2A612284A6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8DA0ECEDF954BD5ACEF807103762094">
    <w:name w:val="58DA0ECEDF954BD5ACEF80710376209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2E1E743F264782A9ECFF54E30A1EC2">
    <w:name w:val="912E1E743F264782A9ECFF54E30A1EC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AD3F52C111F40B58181B7C902B69146">
    <w:name w:val="2AD3F52C111F40B58181B7C902B6914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5C107E864FA46118904A93185447084">
    <w:name w:val="55C107E864FA46118904A9318544708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9D774C97ABD43B1ACE4DF7C238C3B0D">
    <w:name w:val="29D774C97ABD43B1ACE4DF7C238C3B0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F3A0771F83542FB958B64CDF82C912F">
    <w:name w:val="5F3A0771F83542FB958B64CDF82C912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C3EA55665245808875DA16B9A97A52">
    <w:name w:val="91C3EA55665245808875DA16B9A97A5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784AFCB30DD466D82B63F3281BED637">
    <w:name w:val="B784AFCB30DD466D82B63F3281BED63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769D48B240F442699345248B26CE5CA">
    <w:name w:val="D769D48B240F442699345248B26CE5C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D2AA942E6784742950A6A46D813AC2E">
    <w:name w:val="3D2AA942E6784742950A6A46D813AC2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C5CB16C174B4553AF1C5E84EFEB3843">
    <w:name w:val="7C5CB16C174B4553AF1C5E84EFEB384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148AA707B5947A290FB8F784C430DD6">
    <w:name w:val="A148AA707B5947A290FB8F784C430DD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3339108297747CEA69202D133BB3862">
    <w:name w:val="13339108297747CEA69202D133BB386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668BEA215154E41BFBC177AAA244E5C">
    <w:name w:val="7668BEA215154E41BFBC177AAA244E5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483D8454231493B8AB4B8C2AAAC593A">
    <w:name w:val="6483D8454231493B8AB4B8C2AAAC593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EDE18C0CA29466BBD57D517986524DC">
    <w:name w:val="6EDE18C0CA29466BBD57D517986524D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3465C850B824E049C21D62528538BC7">
    <w:name w:val="63465C850B824E049C21D62528538BC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C083DC68EE84C14A8E9C8CADAD7D145">
    <w:name w:val="0C083DC68EE84C14A8E9C8CADAD7D14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5A7210AA5864D64B2948FD1AEFD3647">
    <w:name w:val="75A7210AA5864D64B2948FD1AEFD364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0C3426B686B4D8EA285AE316DEC2D32">
    <w:name w:val="30C3426B686B4D8EA285AE316DEC2D3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95EB0D333454C569781B1D5E9BECC131">
    <w:name w:val="195EB0D333454C569781B1D5E9BECC13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F6D3A47162942CDA2A576ABC4A8A122">
    <w:name w:val="EF6D3A47162942CDA2A576ABC4A8A12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F684C2A6E37479192AC443A88C570A4">
    <w:name w:val="0F684C2A6E37479192AC443A88C570A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2CD746C03BD491BB9A7D11E72113745">
    <w:name w:val="62CD746C03BD491BB9A7D11E7211374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164AAED6B346CD99DCA2A87381E936">
    <w:name w:val="FE164AAED6B346CD99DCA2A87381E93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2604D0553FC435CA7801340E19A1A8A">
    <w:name w:val="E2604D0553FC435CA7801340E19A1A8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A9643B6F88F475B9AD57B66BE7DAB271">
    <w:name w:val="3A9643B6F88F475B9AD57B66BE7DAB27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B409193274482283DFAD18386363DF">
    <w:name w:val="FFB409193274482283DFAD18386363D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0B513CFE5C248808058D3D056FFD9C0">
    <w:name w:val="B0B513CFE5C248808058D3D056FFD9C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A792EC98FC2496D9C086F2E886D6683">
    <w:name w:val="1A792EC98FC2496D9C086F2E886D668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BFA0CBE031B46E180453E19A3DDAC1C">
    <w:name w:val="FBFA0CBE031B46E180453E19A3DDAC1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99C9D862B7C4C758A757990A167FC1F">
    <w:name w:val="199C9D862B7C4C758A757990A167FC1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44504F58FFE42FF8FF8BB43BA05FBEB">
    <w:name w:val="444504F58FFE42FF8FF8BB43BA05FBE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6135488D5554F8D8DA1E227CBFB2EE6">
    <w:name w:val="B6135488D5554F8D8DA1E227CBFB2EE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CA47229751D4F3DB4CD0E09346A78E8">
    <w:name w:val="4CA47229751D4F3DB4CD0E09346A78E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CEB8D90FFF3484EB26EBA0C5A7FBE051">
    <w:name w:val="BCEB8D90FFF3484EB26EBA0C5A7FBE05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080D90E6C9441C8B6B03E78BDFC23D4">
    <w:name w:val="2080D90E6C9441C8B6B03E78BDFC23D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EFA83CA7C842B1BB627AD8F9BC3E73">
    <w:name w:val="D0EFA83CA7C842B1BB627AD8F9BC3E7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B405B6BFAF140F099F14056A269C333">
    <w:name w:val="5B405B6BFAF140F099F14056A269C33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753746976B649E9BA37FCFAB119AF7E">
    <w:name w:val="8753746976B649E9BA37FCFAB119AF7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BFF7FCF18543C4A4D141E9977848D8">
    <w:name w:val="D0BFF7FCF18543C4A4D141E9977848D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3B2480BDAF24C0388FDA446D7070625">
    <w:name w:val="E3B2480BDAF24C0388FDA446D707062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58AD641B87475C98111E745708F291">
    <w:name w:val="0258AD641B87475C98111E745708F29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C6FE58CBCFC452BA77A0C2242CAE29C">
    <w:name w:val="8C6FE58CBCFC452BA77A0C2242CAE29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83ED23C839C4CE9B8A4077C00C06CF8">
    <w:name w:val="583ED23C839C4CE9B8A4077C00C06CF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D63EE5C15FE4BEE9326B848E1013044">
    <w:name w:val="8D63EE5C15FE4BEE9326B848E101304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C191A4D69D8479E97F0B4A9CED03A8E">
    <w:name w:val="9C191A4D69D8479E97F0B4A9CED03A8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0D80F0CA3284CD68E7062CFD9AEDA5E">
    <w:name w:val="A0D80F0CA3284CD68E7062CFD9AEDA5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86F3D0080FC42BBAC537451AF9304E0">
    <w:name w:val="B86F3D0080FC42BBAC537451AF9304E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FDCE285C7A84169A749081BBD2EB70F">
    <w:name w:val="4FDCE285C7A84169A749081BBD2EB70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5AD88086A1641DF87A6FBF2B3074BD3">
    <w:name w:val="25AD88086A1641DF87A6FBF2B3074BD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BC0050D5CD8451D906572CEBF3ECC9C">
    <w:name w:val="7BC0050D5CD8451D906572CEBF3ECC9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4E3D7FBEB96465F8E66A964631BCB0E">
    <w:name w:val="74E3D7FBEB96465F8E66A964631BCB0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70D912ABBEE44178EC675232F9D3B3E">
    <w:name w:val="870D912ABBEE44178EC675232F9D3B3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DE517AAC5034599861981F326E3A4B0">
    <w:name w:val="0DE517AAC5034599861981F326E3A4B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8E8D720A4934BFCB6FC563BC3C09221">
    <w:name w:val="88E8D720A4934BFCB6FC563BC3C0922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34148A4C7004DC0BF339EB97234B791">
    <w:name w:val="934148A4C7004DC0BF339EB97234B79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5ED307DECE42D9814F470466DDBA70">
    <w:name w:val="AA5ED307DECE42D9814F470466DDBA7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6EAC7F752E248BE853EC5E3A61ADD4C">
    <w:name w:val="76EAC7F752E248BE853EC5E3A61ADD4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70ECCE40C14D379D17A3A3B7529815">
    <w:name w:val="FE70ECCE40C14D379D17A3A3B752981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2E9BBA3C5494DF4B582F65A1ED9FC60">
    <w:name w:val="62E9BBA3C5494DF4B582F65A1ED9FC6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CA0AB70737E43DC9A9A2C11FEE47A141">
    <w:name w:val="8CA0AB70737E43DC9A9A2C11FEE47A14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4F42296B7C0414C9F78CC0401AA5AD8">
    <w:name w:val="44F42296B7C0414C9F78CC0401AA5AD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773986D8A154C28AF49A70F1E12E3D2">
    <w:name w:val="B773986D8A154C28AF49A70F1E12E3D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32D1CEE0E004D1397329E1E4BDAE09D">
    <w:name w:val="832D1CEE0E004D1397329E1E4BDAE09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FA43451A2EA4B08994E4EC9A0275660">
    <w:name w:val="7FA43451A2EA4B08994E4EC9A027566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159A3F15414A439EEB26393DEEDF59">
    <w:name w:val="FF159A3F15414A439EEB26393DEEDF5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758C549A3349FEB5979C6AE3261E48">
    <w:name w:val="2E758C549A3349FEB5979C6AE3261E4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75500F9FE3644CA95012689251608F7">
    <w:name w:val="375500F9FE3644CA95012689251608F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333E9E483DE498B931685EA62DCE332">
    <w:name w:val="D333E9E483DE498B931685EA62DCE332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E87F13715F145A48182416E9AA17133">
    <w:name w:val="7E87F13715F145A48182416E9AA1713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B967AF9E7D94E0AA4891F37FC28A6C8">
    <w:name w:val="EB967AF9E7D94E0AA4891F37FC28A6C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7B83A1EEE5D41CCB09FCBD5C0847C67">
    <w:name w:val="F7B83A1EEE5D41CCB09FCBD5C0847C6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919BDEE139B4243AE0E0A81783759F8">
    <w:name w:val="F919BDEE139B4243AE0E0A81783759F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D4348F52F3341A9B70F675C21C1DC5F">
    <w:name w:val="FD4348F52F3341A9B70F675C21C1DC5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BA30A984684C92B36A206D3487D99B">
    <w:name w:val="AABA30A984684C92B36A206D3487D99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749256625894F64B1D2122A6A2B07AC">
    <w:name w:val="F749256625894F64B1D2122A6A2B07A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FCBC2A2A88E4FFEB24525DAB55B3A34">
    <w:name w:val="DFCBC2A2A88E4FFEB24525DAB55B3A3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4CD030BA8114D729DC15B421C2ECA751">
    <w:name w:val="24CD030BA8114D729DC15B421C2ECA75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A3C7B3F5AA4877B0C5DCD883F9465E">
    <w:name w:val="22A3C7B3F5AA4877B0C5DCD883F9465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FED40032C74485C87C336765D6D3F23">
    <w:name w:val="4FED40032C74485C87C336765D6D3F2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1942D1CD8F34FEBB709CA941A172C4C">
    <w:name w:val="01942D1CD8F34FEBB709CA941A172C4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2C0F09EF83F46CB9865A0D7CF84D630">
    <w:name w:val="52C0F09EF83F46CB9865A0D7CF84D63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AA8A33B21274CB49C617DA782F18B36">
    <w:name w:val="FAA8A33B21274CB49C617DA782F18B3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2E0C4AD9C944B09963DB28D54AE4DF9">
    <w:name w:val="B2E0C4AD9C944B09963DB28D54AE4DF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AA472B250B4ACAA427C9DD9D61380C">
    <w:name w:val="91AA472B250B4ACAA427C9DD9D61380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F9DF8B8BD044767890D3E496766E6F4">
    <w:name w:val="0F9DF8B8BD044767890D3E496766E6F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69A5BB72CA0495691148FF680A82FEF">
    <w:name w:val="B69A5BB72CA0495691148FF680A82FE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0539649D8234FD9BB35475C8690AE3D">
    <w:name w:val="F0539649D8234FD9BB35475C8690AE3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AFDB9BA77914B3FB56104EF255B5B3C">
    <w:name w:val="1AFDB9BA77914B3FB56104EF255B5B3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5C326C727254E7DA88914EF2F8172041">
    <w:name w:val="D5C326C727254E7DA88914EF2F817204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D887D5E600D4EA893CD828E34549558">
    <w:name w:val="DD887D5E600D4EA893CD828E3454955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5DD2554C51849AB8687F09B28CA29D4">
    <w:name w:val="85DD2554C51849AB8687F09B28CA29D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E5B4DDB09742F6A27D244697249B7B">
    <w:name w:val="2EE5B4DDB09742F6A27D244697249B7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0C1951E1814481CA1EDE9813A7891DC">
    <w:name w:val="E0C1951E1814481CA1EDE9813A7891D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913D224E5AC4E4283E3636FEBE6C094">
    <w:name w:val="6913D224E5AC4E4283E3636FEBE6C09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1BFB6312B324D7AA9538B7721CD2503">
    <w:name w:val="21BFB6312B324D7AA9538B7721CD250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5B8425654634DCBB012EA83B7F76974">
    <w:name w:val="65B8425654634DCBB012EA83B7F7697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04CA9E48B504CF19F69A1C8B92638CA">
    <w:name w:val="604CA9E48B504CF19F69A1C8B92638C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D826EBBFFC2426FAB49D09E1C3E40F9">
    <w:name w:val="4D826EBBFFC2426FAB49D09E1C3E40F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4D7D105D90947CD98E14148187A7DAC">
    <w:name w:val="94D7D105D90947CD98E14148187A7DA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1D33601C1154452A301B39501F12807">
    <w:name w:val="71D33601C1154452A301B39501F1280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7DCC6477D4E487EA8F075CD9F9EB55F">
    <w:name w:val="D7DCC6477D4E487EA8F075CD9F9EB55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D181AB29C9745F18FC5E8BF8A01B4D4">
    <w:name w:val="4D181AB29C9745F18FC5E8BF8A01B4D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A2B4963336B4E77B8D1DE4AC6188638">
    <w:name w:val="EA2B4963336B4E77B8D1DE4AC618863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33EE4E3669E4A078A7FA857E5DE8863">
    <w:name w:val="233EE4E3669E4A078A7FA857E5DE886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273B5D2B38247AFA6C310C9BDE257ED1">
    <w:name w:val="C273B5D2B38247AFA6C310C9BDE257ED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3C4BE880FA14537964D4FB94ED5CB6A">
    <w:name w:val="C3C4BE880FA14537964D4FB94ED5CB6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881478DE4B04840930DAC42CC85564C">
    <w:name w:val="D881478DE4B04840930DAC42CC85564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2086A2097F144E191403AE4D837BA40">
    <w:name w:val="52086A2097F144E191403AE4D837BA4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ACDA116B59D49BD9ED31C502C6D5B3F">
    <w:name w:val="7ACDA116B59D49BD9ED31C502C6D5B3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430EC72F61844999F5F72E1FE18198C">
    <w:name w:val="C430EC72F61844999F5F72E1FE18198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0A063A26F54AF4972E2F571D851F04">
    <w:name w:val="D00A063A26F54AF4972E2F571D851F0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7FF6CB948904611BF209CA51547EB8D">
    <w:name w:val="77FF6CB948904611BF209CA51547EB8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6BA16A5CC6F4508B60DC89AF63F8ECD">
    <w:name w:val="C6BA16A5CC6F4508B60DC89AF63F8EC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68F65B150604FA2B224E300BE3DBC46">
    <w:name w:val="968F65B150604FA2B224E300BE3DBC4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C5D62FD51EE4BCDBEFF56B6F66BDE16">
    <w:name w:val="0C5D62FD51EE4BCDBEFF56B6F66BDE16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37B8EC35724FFCA61CDD5B2DC87DDC">
    <w:name w:val="FF37B8EC35724FFCA61CDD5B2DC87DD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A7E981CE43B42CD9E0F9DACAB04CE4C">
    <w:name w:val="2A7E981CE43B42CD9E0F9DACAB04CE4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FCBEA0A06754404AC0403D5A5BBCB95">
    <w:name w:val="BFCBEA0A06754404AC0403D5A5BBCB9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F51E36C1A7D4B05976D64D96EADD8D51">
    <w:name w:val="6F51E36C1A7D4B05976D64D96EADD8D51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995EEE802884544B6BF96BA4E696B4F">
    <w:name w:val="8995EEE802884544B6BF96BA4E696B4F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4916F8B06FB425785C757E0B2FC4DF5">
    <w:name w:val="B4916F8B06FB425785C757E0B2FC4DF5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F0E327780814CBC9C090983EA1C6299">
    <w:name w:val="7F0E327780814CBC9C090983EA1C6299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B145F9C5818475C9355BFF51F5B66FD">
    <w:name w:val="8B145F9C5818475C9355BFF51F5B66FD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17022BE3FE9496AAA22328CCB3FB068">
    <w:name w:val="B17022BE3FE9496AAA22328CCB3FB06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98CA45CA15347DB93EC723C63751B48">
    <w:name w:val="B98CA45CA15347DB93EC723C63751B4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649C8973EEC492E8167AD146824AE04">
    <w:name w:val="5649C8973EEC492E8167AD146824AE04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3DFB136569842B0A057DA86CA8DC61C1">
    <w:name w:val="43DFB136569842B0A057DA86CA8DC61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D682CB36F3C4303B93D0057B17F9BEB1">
    <w:name w:val="ED682CB36F3C4303B93D0057B17F9BE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CC64E545E19411BA223F25C30E51A911">
    <w:name w:val="CCC64E545E19411BA223F25C30E51A9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189DFFDF3464D15976B0CF308E3B5021">
    <w:name w:val="8189DFFDF3464D15976B0CF308E3B50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59443284824C17BBA604785DD2B9431">
    <w:name w:val="AA59443284824C17BBA604785DD2B94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E75957BF234F43AC900BC0B3FB910B1">
    <w:name w:val="02E75957BF234F43AC900BC0B3FB910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6F8CD946EFE4171825A4AADF80DF4C91">
    <w:name w:val="06F8CD946EFE4171825A4AADF80DF4C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0E37623C0A486BA8773B1B8CD0B56F1">
    <w:name w:val="D00E37623C0A486BA8773B1B8CD0B56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D7D4C4DF62942BD9DFBF7991F3982DC1">
    <w:name w:val="BD7D4C4DF62942BD9DFBF7991F3982D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80A36DCA6D64897BCEABA5F1E43DF401">
    <w:name w:val="480A36DCA6D64897BCEABA5F1E43DF4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DB7FF85015B4E5AAD98D217C65CBEB41">
    <w:name w:val="3DB7FF85015B4E5AAD98D217C65CBEB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0E8E69381B54024BBCC0BE5476446741">
    <w:name w:val="80E8E69381B54024BBCC0BE54764467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6528C54901D4A5AA491DFA0273BCEA11">
    <w:name w:val="F6528C54901D4A5AA491DFA0273BCEA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00AD7E9B7E4B849927F5DD2C2E25851">
    <w:name w:val="2200AD7E9B7E4B849927F5DD2C2E258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31C3E10581D4F0889C889A4C79C67C71">
    <w:name w:val="A31C3E10581D4F0889C889A4C79C67C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94BDCB4BAF84AF896915BEC39AD37B61">
    <w:name w:val="694BDCB4BAF84AF896915BEC39AD37B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66C422998BD49D6BA7E6C05B0705F561">
    <w:name w:val="A66C422998BD49D6BA7E6C05B0705F5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C53146F2D2642838F419E051F28CFB31">
    <w:name w:val="9C53146F2D2642838F419E051F28CFB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F67125A37A340F4B66593944A8DCD6D1">
    <w:name w:val="EF67125A37A340F4B66593944A8DCD6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808CD72A2C44FFE8986294E711314AE1">
    <w:name w:val="C808CD72A2C44FFE8986294E711314A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572B9618CC54FE79556A46C82C31F0E1">
    <w:name w:val="F572B9618CC54FE79556A46C82C31F0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8D3FB17B108466F9087A071D172C6291">
    <w:name w:val="28D3FB17B108466F9087A071D172C62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3E993D1569C49A8A2C1CCBAED4CBFC51">
    <w:name w:val="53E993D1569C49A8A2C1CCBAED4CBFC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B31A82E6FF046108C80DC5CF11E67961">
    <w:name w:val="9B31A82E6FF046108C80DC5CF11E679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5DDD14FE72749509381BF991DC5943D1">
    <w:name w:val="B5DDD14FE72749509381BF991DC5943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B2B3278E2464C14BBC3E8C75E8DB41B1">
    <w:name w:val="6B2B3278E2464C14BBC3E8C75E8DB41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0921BCE404461DB355656EB5E014981">
    <w:name w:val="220921BCE404461DB355656EB5E0149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F2EB1C06A0145659101C6EB0D3E5F321">
    <w:name w:val="AF2EB1C06A0145659101C6EB0D3E5F3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7002098F504DFC93E6F390094607071">
    <w:name w:val="FE7002098F504DFC93E6F3900946070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DA893B164184805BC74CD87A73A90FC1">
    <w:name w:val="CDA893B164184805BC74CD87A73A90F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368DB0B1E424CCCBDFBF8CE1C0AD2261">
    <w:name w:val="F368DB0B1E424CCCBDFBF8CE1C0AD22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B44BFEC80D0471D97F17F37A2A6A9EE1">
    <w:name w:val="DB44BFEC80D0471D97F17F37A2A6A9E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BC279DC88AB4EB7A132A442C50174C61">
    <w:name w:val="CBC279DC88AB4EB7A132A442C50174C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F640302EA5E4B1EABD72B8F9F836C3F1">
    <w:name w:val="2F640302EA5E4B1EABD72B8F9F836C3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C6A6F18FCAD43E5A6538E62ECA248721">
    <w:name w:val="5C6A6F18FCAD43E5A6538E62ECA2487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299764E42A443438BD8AADFA0A130A11">
    <w:name w:val="7299764E42A443438BD8AADFA0A130A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181B9C83D747068DEEA91BC031D1271">
    <w:name w:val="91181B9C83D747068DEEA91BC031D12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890B6E4F0BF4CD1A4C401BE38A79DA01">
    <w:name w:val="E890B6E4F0BF4CD1A4C401BE38A79DA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C0A94019FAE4AA892828C0193CE351E1">
    <w:name w:val="2C0A94019FAE4AA892828C0193CE351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DDED0D4655A47F1A6600E52E432DE5B1">
    <w:name w:val="5DDED0D4655A47F1A6600E52E432DE5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FFBC262FF4B44709D0CB90B8175B4AA1">
    <w:name w:val="3FFBC262FF4B44709D0CB90B8175B4A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949B6B37A5D4AA292D05831904F53561">
    <w:name w:val="4949B6B37A5D4AA292D05831904F535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BD1F986978346129A3C2FC7E17E5F721">
    <w:name w:val="DBD1F986978346129A3C2FC7E17E5F7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2AD2C8516E94E36AC6253274B62B3F41">
    <w:name w:val="92AD2C8516E94E36AC6253274B62B3F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D3FBFE825754F37A6F153C53D62F2E01">
    <w:name w:val="9D3FBFE825754F37A6F153C53D62F2E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18C52E64F3C4A81A447DA6AF621FD671">
    <w:name w:val="518C52E64F3C4A81A447DA6AF621FD6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2696404F3FD4ECA828F78D362A2F8671">
    <w:name w:val="A2696404F3FD4ECA828F78D362A2F86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FDD0D26E0264E6986E16DC0C3754F7A1">
    <w:name w:val="9FDD0D26E0264E6986E16DC0C3754F7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56631AFCC79430F8407AA4D3E6BBEF21">
    <w:name w:val="C56631AFCC79430F8407AA4D3E6BBEF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D97CA47C894328846F266612904CB81">
    <w:name w:val="2ED97CA47C894328846F266612904CB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1D230C20BDC45209F9C8D487E46DDE61">
    <w:name w:val="E1D230C20BDC45209F9C8D487E46DDE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D3A882AF2C345F29C09D2A612284A631">
    <w:name w:val="AD3A882AF2C345F29C09D2A612284A6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8DA0ECEDF954BD5ACEF8071037620941">
    <w:name w:val="58DA0ECEDF954BD5ACEF80710376209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2E1E743F264782A9ECFF54E30A1EC21">
    <w:name w:val="912E1E743F264782A9ECFF54E30A1EC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AD3F52C111F40B58181B7C902B691461">
    <w:name w:val="2AD3F52C111F40B58181B7C902B6914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5C107E864FA46118904A931854470841">
    <w:name w:val="55C107E864FA46118904A9318544708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9D774C97ABD43B1ACE4DF7C238C3B0D1">
    <w:name w:val="29D774C97ABD43B1ACE4DF7C238C3B0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F3A0771F83542FB958B64CDF82C912F1">
    <w:name w:val="5F3A0771F83542FB958B64CDF82C912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C3EA55665245808875DA16B9A97A521">
    <w:name w:val="91C3EA55665245808875DA16B9A97A5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784AFCB30DD466D82B63F3281BED6371">
    <w:name w:val="B784AFCB30DD466D82B63F3281BED63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769D48B240F442699345248B26CE5CA1">
    <w:name w:val="D769D48B240F442699345248B26CE5C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D2AA942E6784742950A6A46D813AC2E1">
    <w:name w:val="3D2AA942E6784742950A6A46D813AC2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C5CB16C174B4553AF1C5E84EFEB38431">
    <w:name w:val="7C5CB16C174B4553AF1C5E84EFEB384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148AA707B5947A290FB8F784C430DD61">
    <w:name w:val="A148AA707B5947A290FB8F784C430DD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3339108297747CEA69202D133BB38621">
    <w:name w:val="13339108297747CEA69202D133BB386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668BEA215154E41BFBC177AAA244E5C1">
    <w:name w:val="7668BEA215154E41BFBC177AAA244E5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483D8454231493B8AB4B8C2AAAC593A1">
    <w:name w:val="6483D8454231493B8AB4B8C2AAAC593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EDE18C0CA29466BBD57D517986524DC1">
    <w:name w:val="6EDE18C0CA29466BBD57D517986524D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3465C850B824E049C21D62528538BC71">
    <w:name w:val="63465C850B824E049C21D62528538BC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C083DC68EE84C14A8E9C8CADAD7D1451">
    <w:name w:val="0C083DC68EE84C14A8E9C8CADAD7D14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5A7210AA5864D64B2948FD1AEFD36471">
    <w:name w:val="75A7210AA5864D64B2948FD1AEFD364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0C3426B686B4D8EA285AE316DEC2D321">
    <w:name w:val="30C3426B686B4D8EA285AE316DEC2D3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95EB0D333454C569781B1D5E9BECC13">
    <w:name w:val="195EB0D333454C569781B1D5E9BECC13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F6D3A47162942CDA2A576ABC4A8A1221">
    <w:name w:val="EF6D3A47162942CDA2A576ABC4A8A12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F684C2A6E37479192AC443A88C570A41">
    <w:name w:val="0F684C2A6E37479192AC443A88C570A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2CD746C03BD491BB9A7D11E721137451">
    <w:name w:val="62CD746C03BD491BB9A7D11E7211374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164AAED6B346CD99DCA2A87381E9361">
    <w:name w:val="FE164AAED6B346CD99DCA2A87381E93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2604D0553FC435CA7801340E19A1A8A1">
    <w:name w:val="E2604D0553FC435CA7801340E19A1A8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A9643B6F88F475B9AD57B66BE7DAB27">
    <w:name w:val="3A9643B6F88F475B9AD57B66BE7DAB27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B409193274482283DFAD18386363DF1">
    <w:name w:val="FFB409193274482283DFAD18386363D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0B513CFE5C248808058D3D056FFD9C01">
    <w:name w:val="B0B513CFE5C248808058D3D056FFD9C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A792EC98FC2496D9C086F2E886D66831">
    <w:name w:val="1A792EC98FC2496D9C086F2E886D668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BFA0CBE031B46E180453E19A3DDAC1C1">
    <w:name w:val="FBFA0CBE031B46E180453E19A3DDAC1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99C9D862B7C4C758A757990A167FC1F1">
    <w:name w:val="199C9D862B7C4C758A757990A167FC1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44504F58FFE42FF8FF8BB43BA05FBEB1">
    <w:name w:val="444504F58FFE42FF8FF8BB43BA05FBE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6135488D5554F8D8DA1E227CBFB2EE61">
    <w:name w:val="B6135488D5554F8D8DA1E227CBFB2EE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CA47229751D4F3DB4CD0E09346A78E81">
    <w:name w:val="4CA47229751D4F3DB4CD0E09346A78E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CEB8D90FFF3484EB26EBA0C5A7FBE05">
    <w:name w:val="BCEB8D90FFF3484EB26EBA0C5A7FBE05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080D90E6C9441C8B6B03E78BDFC23D41">
    <w:name w:val="2080D90E6C9441C8B6B03E78BDFC23D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EFA83CA7C842B1BB627AD8F9BC3E731">
    <w:name w:val="D0EFA83CA7C842B1BB627AD8F9BC3E7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B405B6BFAF140F099F14056A269C3331">
    <w:name w:val="5B405B6BFAF140F099F14056A269C33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753746976B649E9BA37FCFAB119AF7E1">
    <w:name w:val="8753746976B649E9BA37FCFAB119AF7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BFF7FCF18543C4A4D141E9977848D81">
    <w:name w:val="D0BFF7FCF18543C4A4D141E9977848D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3B2480BDAF24C0388FDA446D70706251">
    <w:name w:val="E3B2480BDAF24C0388FDA446D707062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58AD641B87475C98111E745708F2911">
    <w:name w:val="0258AD641B87475C98111E745708F29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C6FE58CBCFC452BA77A0C2242CAE29C1">
    <w:name w:val="8C6FE58CBCFC452BA77A0C2242CAE29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83ED23C839C4CE9B8A4077C00C06CF81">
    <w:name w:val="583ED23C839C4CE9B8A4077C00C06CF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D63EE5C15FE4BEE9326B848E10130441">
    <w:name w:val="8D63EE5C15FE4BEE9326B848E101304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C191A4D69D8479E97F0B4A9CED03A8E1">
    <w:name w:val="9C191A4D69D8479E97F0B4A9CED03A8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0D80F0CA3284CD68E7062CFD9AEDA5E1">
    <w:name w:val="A0D80F0CA3284CD68E7062CFD9AEDA5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86F3D0080FC42BBAC537451AF9304E01">
    <w:name w:val="B86F3D0080FC42BBAC537451AF9304E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FDCE285C7A84169A749081BBD2EB70F1">
    <w:name w:val="4FDCE285C7A84169A749081BBD2EB70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5AD88086A1641DF87A6FBF2B3074BD31">
    <w:name w:val="25AD88086A1641DF87A6FBF2B3074BD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BC0050D5CD8451D906572CEBF3ECC9C1">
    <w:name w:val="7BC0050D5CD8451D906572CEBF3ECC9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4E3D7FBEB96465F8E66A964631BCB0E1">
    <w:name w:val="74E3D7FBEB96465F8E66A964631BCB0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70D912ABBEE44178EC675232F9D3B3E1">
    <w:name w:val="870D912ABBEE44178EC675232F9D3B3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DE517AAC5034599861981F326E3A4B01">
    <w:name w:val="0DE517AAC5034599861981F326E3A4B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8E8D720A4934BFCB6FC563BC3C092211">
    <w:name w:val="88E8D720A4934BFCB6FC563BC3C0922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34148A4C7004DC0BF339EB97234B7911">
    <w:name w:val="934148A4C7004DC0BF339EB97234B791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5ED307DECE42D9814F470466DDBA701">
    <w:name w:val="AA5ED307DECE42D9814F470466DDBA7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6EAC7F752E248BE853EC5E3A61ADD4C1">
    <w:name w:val="76EAC7F752E248BE853EC5E3A61ADD4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E70ECCE40C14D379D17A3A3B75298151">
    <w:name w:val="FE70ECCE40C14D379D17A3A3B752981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2E9BBA3C5494DF4B582F65A1ED9FC601">
    <w:name w:val="62E9BBA3C5494DF4B582F65A1ED9FC6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CA0AB70737E43DC9A9A2C11FEE47A14">
    <w:name w:val="8CA0AB70737E43DC9A9A2C11FEE47A14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4F42296B7C0414C9F78CC0401AA5AD81">
    <w:name w:val="44F42296B7C0414C9F78CC0401AA5AD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773986D8A154C28AF49A70F1E12E3D21">
    <w:name w:val="B773986D8A154C28AF49A70F1E12E3D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32D1CEE0E004D1397329E1E4BDAE09D1">
    <w:name w:val="832D1CEE0E004D1397329E1E4BDAE09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FA43451A2EA4B08994E4EC9A02756601">
    <w:name w:val="7FA43451A2EA4B08994E4EC9A027566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159A3F15414A439EEB26393DEEDF591">
    <w:name w:val="FF159A3F15414A439EEB26393DEEDF5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758C549A3349FEB5979C6AE3261E481">
    <w:name w:val="2E758C549A3349FEB5979C6AE3261E4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375500F9FE3644CA95012689251608F71">
    <w:name w:val="375500F9FE3644CA95012689251608F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333E9E483DE498B931685EA62DCE3321">
    <w:name w:val="D333E9E483DE498B931685EA62DCE332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E87F13715F145A48182416E9AA171331">
    <w:name w:val="7E87F13715F145A48182416E9AA1713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B967AF9E7D94E0AA4891F37FC28A6C81">
    <w:name w:val="EB967AF9E7D94E0AA4891F37FC28A6C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7B83A1EEE5D41CCB09FCBD5C0847C671">
    <w:name w:val="F7B83A1EEE5D41CCB09FCBD5C0847C6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919BDEE139B4243AE0E0A81783759F81">
    <w:name w:val="F919BDEE139B4243AE0E0A81783759F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D4348F52F3341A9B70F675C21C1DC5F1">
    <w:name w:val="FD4348F52F3341A9B70F675C21C1DC5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AABA30A984684C92B36A206D3487D99B1">
    <w:name w:val="AABA30A984684C92B36A206D3487D99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749256625894F64B1D2122A6A2B07AC1">
    <w:name w:val="F749256625894F64B1D2122A6A2B07A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FCBC2A2A88E4FFEB24525DAB55B3A341">
    <w:name w:val="DFCBC2A2A88E4FFEB24525DAB55B3A3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4CD030BA8114D729DC15B421C2ECA75">
    <w:name w:val="24CD030BA8114D729DC15B421C2ECA75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2A3C7B3F5AA4877B0C5DCD883F9465E1">
    <w:name w:val="22A3C7B3F5AA4877B0C5DCD883F9465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FED40032C74485C87C336765D6D3F231">
    <w:name w:val="4FED40032C74485C87C336765D6D3F2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1942D1CD8F34FEBB709CA941A172C4C1">
    <w:name w:val="01942D1CD8F34FEBB709CA941A172C4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2C0F09EF83F46CB9865A0D7CF84D6301">
    <w:name w:val="52C0F09EF83F46CB9865A0D7CF84D63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AA8A33B21274CB49C617DA782F18B361">
    <w:name w:val="FAA8A33B21274CB49C617DA782F18B3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2E0C4AD9C944B09963DB28D54AE4DF91">
    <w:name w:val="B2E0C4AD9C944B09963DB28D54AE4DF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1AA472B250B4ACAA427C9DD9D61380C1">
    <w:name w:val="91AA472B250B4ACAA427C9DD9D61380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F9DF8B8BD044767890D3E496766E6F41">
    <w:name w:val="0F9DF8B8BD044767890D3E496766E6F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69A5BB72CA0495691148FF680A82FEF1">
    <w:name w:val="B69A5BB72CA0495691148FF680A82FE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0539649D8234FD9BB35475C8690AE3D1">
    <w:name w:val="F0539649D8234FD9BB35475C8690AE3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1AFDB9BA77914B3FB56104EF255B5B3C1">
    <w:name w:val="1AFDB9BA77914B3FB56104EF255B5B3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5C326C727254E7DA88914EF2F817204">
    <w:name w:val="D5C326C727254E7DA88914EF2F817204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D887D5E600D4EA893CD828E345495581">
    <w:name w:val="DD887D5E600D4EA893CD828E3454955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5DD2554C51849AB8687F09B28CA29D41">
    <w:name w:val="85DD2554C51849AB8687F09B28CA29D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EE5B4DDB09742F6A27D244697249B7B1">
    <w:name w:val="2EE5B4DDB09742F6A27D244697249B7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0C1951E1814481CA1EDE9813A7891DC1">
    <w:name w:val="E0C1951E1814481CA1EDE9813A7891D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913D224E5AC4E4283E3636FEBE6C0941">
    <w:name w:val="6913D224E5AC4E4283E3636FEBE6C09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1BFB6312B324D7AA9538B7721CD25031">
    <w:name w:val="21BFB6312B324D7AA9538B7721CD250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5B8425654634DCBB012EA83B7F769741">
    <w:name w:val="65B8425654634DCBB012EA83B7F7697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04CA9E48B504CF19F69A1C8B92638CA1">
    <w:name w:val="604CA9E48B504CF19F69A1C8B92638C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D826EBBFFC2426FAB49D09E1C3E40F91">
    <w:name w:val="4D826EBBFFC2426FAB49D09E1C3E40F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4D7D105D90947CD98E14148187A7DAC1">
    <w:name w:val="94D7D105D90947CD98E14148187A7DA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1D33601C1154452A301B39501F128071">
    <w:name w:val="71D33601C1154452A301B39501F1280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7DCC6477D4E487EA8F075CD9F9EB55F1">
    <w:name w:val="D7DCC6477D4E487EA8F075CD9F9EB55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4D181AB29C9745F18FC5E8BF8A01B4D41">
    <w:name w:val="4D181AB29C9745F18FC5E8BF8A01B4D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A2B4963336B4E77B8D1DE4AC61886381">
    <w:name w:val="EA2B4963336B4E77B8D1DE4AC618863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33EE4E3669E4A078A7FA857E5DE88631">
    <w:name w:val="233EE4E3669E4A078A7FA857E5DE886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273B5D2B38247AFA6C310C9BDE257ED">
    <w:name w:val="C273B5D2B38247AFA6C310C9BDE257ED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3C4BE880FA14537964D4FB94ED5CB6A1">
    <w:name w:val="C3C4BE880FA14537964D4FB94ED5CB6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881478DE4B04840930DAC42CC85564C1">
    <w:name w:val="D881478DE4B04840930DAC42CC85564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2086A2097F144E191403AE4D837BA401">
    <w:name w:val="52086A2097F144E191403AE4D837BA4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ACDA116B59D49BD9ED31C502C6D5B3F1">
    <w:name w:val="7ACDA116B59D49BD9ED31C502C6D5B3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430EC72F61844999F5F72E1FE18198C1">
    <w:name w:val="C430EC72F61844999F5F72E1FE18198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D00A063A26F54AF4972E2F571D851F041">
    <w:name w:val="D00A063A26F54AF4972E2F571D851F0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7FF6CB948904611BF209CA51547EB8D1">
    <w:name w:val="77FF6CB948904611BF209CA51547EB8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6BA16A5CC6F4508B60DC89AF63F8ECD1">
    <w:name w:val="C6BA16A5CC6F4508B60DC89AF63F8EC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68F65B150604FA2B224E300BE3DBC461">
    <w:name w:val="968F65B150604FA2B224E300BE3DBC4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C5D62FD51EE4BCDBEFF56B6F66BDE161">
    <w:name w:val="0C5D62FD51EE4BCDBEFF56B6F66BDE16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F37B8EC35724FFCA61CDD5B2DC87DDC1">
    <w:name w:val="FF37B8EC35724FFCA61CDD5B2DC87DD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2A7E981CE43B42CD9E0F9DACAB04CE4C1">
    <w:name w:val="2A7E981CE43B42CD9E0F9DACAB04CE4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FCBEA0A06754404AC0403D5A5BBCB951">
    <w:name w:val="BFCBEA0A06754404AC0403D5A5BBCB9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6F51E36C1A7D4B05976D64D96EADD8D5">
    <w:name w:val="6F51E36C1A7D4B05976D64D96EADD8D5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995EEE802884544B6BF96BA4E696B4F1">
    <w:name w:val="8995EEE802884544B6BF96BA4E696B4F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4916F8B06FB425785C757E0B2FC4DF51">
    <w:name w:val="B4916F8B06FB425785C757E0B2FC4DF5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7F0E327780814CBC9C090983EA1C62991">
    <w:name w:val="7F0E327780814CBC9C090983EA1C6299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8B145F9C5818475C9355BFF51F5B66FD1">
    <w:name w:val="8B145F9C5818475C9355BFF51F5B66FD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17022BE3FE9496AAA22328CCB3FB0681">
    <w:name w:val="B17022BE3FE9496AAA22328CCB3FB06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98CA45CA15347DB93EC723C63751B481">
    <w:name w:val="B98CA45CA15347DB93EC723C63751B4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649C8973EEC492E8167AD146824AE041">
    <w:name w:val="5649C8973EEC492E8167AD146824AE04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6FEB9DF434C4F44BD31C633CF65D1C31">
    <w:name w:val="C6FEB9DF434C4F44BD31C633CF65D1C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10B2FFB01844410BAB812C9056FF6871">
    <w:name w:val="C10B2FFB01844410BAB812C9056FF687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A7B2B93CD4540018E5831B43B30A7681">
    <w:name w:val="0A7B2B93CD4540018E5831B43B30A768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C1EF0A24C8C40028FE775EB5862C78E1">
    <w:name w:val="EC1EF0A24C8C40028FE775EB5862C78E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16822561D294D0D9A2978BD0314959C1">
    <w:name w:val="B16822561D294D0D9A2978BD0314959C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B6EAEC973494C739F43CBA667FBF3331">
    <w:name w:val="EB6EAEC973494C739F43CBA667FBF333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AD9113C29F4372B8DB480A7A7B9AAB1">
    <w:name w:val="02AD9113C29F4372B8DB480A7A7B9AAB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3E7A8085AC8432BB986E4848F9CD0CA1">
    <w:name w:val="93E7A8085AC8432BB986E4848F9CD0C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18389CCEA7642658A643F951179A87A1">
    <w:name w:val="518389CCEA7642658A643F951179A87A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C023244B5A246A893A5AAF68A3F6C601">
    <w:name w:val="FC023244B5A246A893A5AAF68A3F6C601"/>
    <w:rsid w:val="00935111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6FEB9DF434C4F44BD31C633CF65D1C3">
    <w:name w:val="C6FEB9DF434C4F44BD31C633CF65D1C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C10B2FFB01844410BAB812C9056FF687">
    <w:name w:val="C10B2FFB01844410BAB812C9056FF687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A7B2B93CD4540018E5831B43B30A768">
    <w:name w:val="0A7B2B93CD4540018E5831B43B30A768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C1EF0A24C8C40028FE775EB5862C78E">
    <w:name w:val="EC1EF0A24C8C40028FE775EB5862C78E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B16822561D294D0D9A2978BD0314959C">
    <w:name w:val="B16822561D294D0D9A2978BD0314959C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EB6EAEC973494C739F43CBA667FBF333">
    <w:name w:val="EB6EAEC973494C739F43CBA667FBF333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02AD9113C29F4372B8DB480A7A7B9AAB">
    <w:name w:val="02AD9113C29F4372B8DB480A7A7B9AAB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93E7A8085AC8432BB986E4848F9CD0CA">
    <w:name w:val="93E7A8085AC8432BB986E4848F9CD0C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518389CCEA7642658A643F951179A87A">
    <w:name w:val="518389CCEA7642658A643F951179A87A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customStyle="1" w:styleId="FC023244B5A246A893A5AAF68A3F6C60">
    <w:name w:val="FC023244B5A246A893A5AAF68A3F6C60"/>
    <w:rsid w:val="00E53C0D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teste" source-type="AdditionalFields">
        <TAG><![CDATA[#NOVOREGISTO:CA:teste#]]></TAG>
        <VALUE><![CDATA[#NOVOREGISTO:CA:teste#]]></VALUE>
        <XPATH><![CDATA[/CARD/FIELDS/FIELD[FIELD='teste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  <FIELD type="AdditionalFields" label="sep_processo" source-type="AdditionalFields">
        <TAG><![CDATA[#NOVOREGISTO:CA:sep_processo#]]></TAG>
        <VALUE><![CDATA[#NOVOREGISTO:CA:sep_processo#]]></VALUE>
        <XPATH><![CDATA[/CARD/FIELDS/FIELD[FIELD='sep_processo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teste" source-type="AdditionalFields">
        <TAG><![CDATA[#PRIMEIROREGISTO:CA:teste#]]></TAG>
        <VALUE><![CDATA[#PRIMEIROREGISTO:CA:teste#]]></VALUE>
        <XPATH><![CDATA[/CARD/FIELDS/FIELD[NAME='teste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  <FIELD type="AdditionalFields" label="sep_processo" source-type="AdditionalFields">
        <TAG><![CDATA[#PRIMEIROREGISTO:CA:sep_processo#]]></TAG>
        <VALUE><![CDATA[#PRIMEIROREGISTO:CA:sep_processo#]]></VALUE>
        <XPATH><![CDATA[/CARD/FIELDS/FIELD[NAME='sep_processo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teste" source-type="AdditionalFields">
        <TAG><![CDATA[#PRIMEIROPROCESSO:CA:teste#]]></TAG>
        <VALUE><![CDATA[#PRIMEIROPROCESSO:CA:teste#]]></VALUE>
        <XPATH><![CDATA[/CARD/FIELDS/FIELD[NAME='teste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  <FIELD type="AdditionalFields" label="sep_processo" source-type="AdditionalFields">
        <TAG><![CDATA[#PRIMEIROPROCESSO:CA:sep_processo#]]></TAG>
        <VALUE><![CDATA[#PRIMEIROPROCESSO:CA:sep_processo#]]></VALUE>
        <XPATH><![CDATA[/CARD/FIELDS/FIELD[NAME='sep_processo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teste" source-type="AdditionalFields">
        <TAG><![CDATA[#REGISTO:CA:teste#]]></TAG>
        <VALUE><![CDATA[#REGISTO:CA:teste#]]></VALUE>
        <XPATH><![CDATA[/CARD/FIELDS/FIELD[NAME='teste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  <FIELD type="AdditionalFields" label="sep_processo" source-type="AdditionalFields">
        <TAG><![CDATA[#REGISTO:CA:sep_processo#]]></TAG>
        <VALUE><![CDATA[#REGISTO:CA:sep_processo#]]></VALUE>
        <XPATH><![CDATA[/CARD/FIELDS/FIELD[NAME='sep_processo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teste" source-type="AdditionalFields">
        <TAG><![CDATA[#CONTEXTPROCESS:CA:teste#]]></TAG>
        <VALUE><![CDATA[teste]]></VALUE>
        <XPATH><![CDATA[/PROCESS/FIELDS/FIELD[NAME='teste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  <FIELD type="AdditionalFields" label="sep_processo" source-type="AdditionalFields">
        <TAG><![CDATA[#CONTEXTPROCESS:CA:sep_processo#]]></TAG>
        <VALUE><![CDATA[sep_processo]]></VALUE>
        <XPATH><![CDATA[/PROCESS/FIELDS/FIELD[NAME='sep_processo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2EB25AED-CA2B-4955-B4E7-BDC172F17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51534B-B02B-4FA2-A5F1-8FCC7AC6C5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único de anúncio de abertura de procedimento_v6.dotx</Template>
  <TotalTime>674</TotalTime>
  <Pages>1</Pages>
  <Words>2210</Words>
  <Characters>11937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CC. Sousa</dc:creator>
  <cp:keywords/>
  <dc:description/>
  <cp:lastModifiedBy>Luís CC. Sousa</cp:lastModifiedBy>
  <cp:revision>79</cp:revision>
  <dcterms:created xsi:type="dcterms:W3CDTF">2024-06-05T10:55:00Z</dcterms:created>
  <dcterms:modified xsi:type="dcterms:W3CDTF">2025-07-22T10:36:00Z</dcterms:modified>
</cp:coreProperties>
</file>